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1C" w:rsidRDefault="007473E5" w:rsidP="00575E1C">
      <w:pPr>
        <w:jc w:val="center"/>
        <w:rPr>
          <w:sz w:val="12"/>
          <w:szCs w:val="12"/>
        </w:rPr>
      </w:pPr>
      <w:r w:rsidRPr="003D77B0">
        <w:rPr>
          <w:noProof/>
        </w:rPr>
        <w:drawing>
          <wp:inline distT="0" distB="0" distL="0" distR="0">
            <wp:extent cx="588645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DF2" w:rsidRDefault="00DA1DF2" w:rsidP="008B62B8">
      <w:pPr>
        <w:rPr>
          <w:b/>
          <w:sz w:val="28"/>
          <w:szCs w:val="28"/>
        </w:rPr>
      </w:pPr>
    </w:p>
    <w:p w:rsidR="00575E1C" w:rsidRPr="00DA1DF2" w:rsidRDefault="00575E1C" w:rsidP="00575E1C">
      <w:pPr>
        <w:jc w:val="center"/>
        <w:rPr>
          <w:sz w:val="32"/>
          <w:szCs w:val="32"/>
        </w:rPr>
      </w:pPr>
      <w:r w:rsidRPr="00DA1DF2">
        <w:rPr>
          <w:sz w:val="32"/>
          <w:szCs w:val="32"/>
        </w:rPr>
        <w:t xml:space="preserve">Собрание Корсаковского </w:t>
      </w:r>
      <w:r w:rsidR="00E17811" w:rsidRPr="00DA1DF2">
        <w:rPr>
          <w:sz w:val="32"/>
          <w:szCs w:val="32"/>
        </w:rPr>
        <w:t>муниципального</w:t>
      </w:r>
      <w:r w:rsidRPr="00DA1DF2">
        <w:rPr>
          <w:sz w:val="32"/>
          <w:szCs w:val="32"/>
        </w:rPr>
        <w:t xml:space="preserve"> округа</w:t>
      </w:r>
    </w:p>
    <w:p w:rsidR="00575E1C" w:rsidRPr="00DA1DF2" w:rsidRDefault="00575E1C" w:rsidP="00575E1C">
      <w:pPr>
        <w:jc w:val="center"/>
        <w:rPr>
          <w:sz w:val="32"/>
          <w:szCs w:val="32"/>
        </w:rPr>
      </w:pPr>
    </w:p>
    <w:p w:rsidR="00575E1C" w:rsidRDefault="00E17811" w:rsidP="00575E1C">
      <w:pPr>
        <w:jc w:val="center"/>
        <w:rPr>
          <w:b/>
          <w:sz w:val="28"/>
          <w:szCs w:val="28"/>
        </w:rPr>
      </w:pPr>
      <w:r w:rsidRPr="00DA1DF2">
        <w:rPr>
          <w:sz w:val="32"/>
          <w:szCs w:val="32"/>
        </w:rPr>
        <w:t>РЕШЕНИЕ</w:t>
      </w:r>
    </w:p>
    <w:p w:rsidR="00575E1C" w:rsidRDefault="00575E1C" w:rsidP="00575E1C">
      <w:pPr>
        <w:jc w:val="center"/>
        <w:rPr>
          <w:b/>
          <w:sz w:val="28"/>
          <w:szCs w:val="28"/>
        </w:rPr>
      </w:pPr>
    </w:p>
    <w:p w:rsidR="00575E1C" w:rsidRDefault="00575E1C" w:rsidP="00575E1C"/>
    <w:p w:rsidR="001D5DCC" w:rsidRDefault="001D5DCC" w:rsidP="00575E1C"/>
    <w:p w:rsidR="00F74620" w:rsidRDefault="00F74620" w:rsidP="00575E1C"/>
    <w:p w:rsidR="00344E63" w:rsidRDefault="00344E63" w:rsidP="00344E63">
      <w:pPr>
        <w:jc w:val="both"/>
      </w:pPr>
      <w:r>
        <w:t xml:space="preserve">Принято  _____________ </w:t>
      </w:r>
      <w:r w:rsidRPr="00C42DE8">
        <w:t>№</w:t>
      </w:r>
      <w:r>
        <w:t xml:space="preserve"> </w:t>
      </w:r>
      <w:r>
        <w:rPr>
          <w:u w:val="single"/>
        </w:rPr>
        <w:t xml:space="preserve"> </w:t>
      </w:r>
      <w:r w:rsidRPr="00CE4288">
        <w:rPr>
          <w:u w:val="single"/>
        </w:rPr>
        <w:t xml:space="preserve">      </w:t>
      </w:r>
      <w:r>
        <w:rPr>
          <w:u w:val="single"/>
        </w:rPr>
        <w:t xml:space="preserve">      </w:t>
      </w:r>
      <w:r w:rsidRPr="00CE4288">
        <w:rPr>
          <w:u w:val="single"/>
        </w:rPr>
        <w:t xml:space="preserve">       </w:t>
      </w:r>
      <w:r w:rsidRPr="001454E1">
        <w:rPr>
          <w:color w:val="FFFFFF"/>
        </w:rPr>
        <w:t>.</w:t>
      </w:r>
    </w:p>
    <w:p w:rsidR="00344E63" w:rsidRDefault="00344E63" w:rsidP="00344E63">
      <w:pPr>
        <w:tabs>
          <w:tab w:val="left" w:pos="7338"/>
        </w:tabs>
        <w:jc w:val="both"/>
        <w:rPr>
          <w:color w:val="FFFFFF"/>
        </w:rPr>
      </w:pPr>
      <w:r>
        <w:t xml:space="preserve">на </w:t>
      </w:r>
      <w:r>
        <w:rPr>
          <w:u w:val="single"/>
        </w:rPr>
        <w:t xml:space="preserve">      -м          </w:t>
      </w:r>
      <w:r w:rsidRPr="001454E1">
        <w:rPr>
          <w:color w:val="FFFFFF"/>
        </w:rPr>
        <w:t>.</w:t>
      </w:r>
      <w:r>
        <w:t>зас</w:t>
      </w:r>
      <w:r w:rsidRPr="00610140">
        <w:t>едании</w:t>
      </w:r>
      <w:r w:rsidRPr="00BE197F">
        <w:t xml:space="preserve"> </w:t>
      </w:r>
      <w:r w:rsidRPr="002B6277">
        <w:rPr>
          <w:u w:val="single"/>
        </w:rPr>
        <w:t xml:space="preserve">      7-го </w:t>
      </w:r>
      <w:r w:rsidRPr="00610140">
        <w:t xml:space="preserve">созыва   </w:t>
      </w:r>
      <w:r w:rsidRPr="001454E1">
        <w:rPr>
          <w:color w:val="FFFFFF"/>
        </w:rPr>
        <w:t>.</w:t>
      </w:r>
    </w:p>
    <w:p w:rsidR="00344E63" w:rsidRPr="002B6277" w:rsidRDefault="00344E63" w:rsidP="00344E63">
      <w:pPr>
        <w:tabs>
          <w:tab w:val="left" w:pos="7338"/>
        </w:tabs>
        <w:jc w:val="both"/>
        <w:rPr>
          <w:u w:val="single"/>
        </w:rPr>
      </w:pPr>
    </w:p>
    <w:p w:rsidR="00344E63" w:rsidRDefault="00344E63" w:rsidP="00344E63">
      <w:pPr>
        <w:ind w:firstLine="708"/>
        <w:jc w:val="both"/>
      </w:pPr>
    </w:p>
    <w:p w:rsidR="00344E63" w:rsidRDefault="00344E63" w:rsidP="00344E63">
      <w:pPr>
        <w:ind w:right="4677"/>
        <w:jc w:val="both"/>
      </w:pPr>
      <w:r>
        <w:t>О внесении изменений в решение Собрания Корсаковского городского округа от 29.11.2018 № 47 «Об утверждении структуры администрации Корсаковского муниципального округа»</w:t>
      </w:r>
    </w:p>
    <w:p w:rsidR="00344E63" w:rsidRDefault="00344E63" w:rsidP="00344E63">
      <w:pPr>
        <w:tabs>
          <w:tab w:val="left" w:pos="993"/>
        </w:tabs>
        <w:jc w:val="both"/>
      </w:pPr>
    </w:p>
    <w:p w:rsidR="00344E63" w:rsidRDefault="00344E63" w:rsidP="00344E63">
      <w:pPr>
        <w:tabs>
          <w:tab w:val="left" w:pos="993"/>
        </w:tabs>
        <w:jc w:val="both"/>
      </w:pPr>
    </w:p>
    <w:p w:rsidR="00344E63" w:rsidRDefault="00344E63" w:rsidP="00344E63">
      <w:pPr>
        <w:tabs>
          <w:tab w:val="left" w:pos="993"/>
        </w:tabs>
        <w:jc w:val="both"/>
      </w:pPr>
    </w:p>
    <w:p w:rsidR="00344E63" w:rsidRPr="001E2F6E" w:rsidRDefault="00344E63" w:rsidP="00344E63">
      <w:pPr>
        <w:pStyle w:val="ab"/>
        <w:spacing w:before="0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9" w:tooltip="Федеральный закон от 06.10.2003 N 131-ФЗ (ред. от 04.08.2023) &quot;Об общих принципах организации местного самоуправления в Российской Федерации&quot; ------------ Недействующая редакция {КонсультантПлюс}">
        <w:r w:rsidRPr="001E2F6E">
          <w:t>частью 8 статьи 37</w:t>
        </w:r>
      </w:hyperlink>
      <w:r w:rsidRPr="001E2F6E">
        <w:t xml:space="preserve"> Федерального закона от 06.10.2003 </w:t>
      </w:r>
      <w:r>
        <w:t>№</w:t>
      </w:r>
      <w:r w:rsidRPr="001E2F6E">
        <w:t xml:space="preserve"> 131-ФЗ </w:t>
      </w:r>
      <w:r w:rsidR="00EC75FB">
        <w:t>«</w:t>
      </w:r>
      <w:r w:rsidRPr="001E2F6E">
        <w:t>Об общих принципах организации местного самоуправления в Российской Федерации</w:t>
      </w:r>
      <w:r w:rsidR="00EC75FB">
        <w:t>»</w:t>
      </w:r>
      <w:r w:rsidRPr="001E2F6E">
        <w:t xml:space="preserve">, на основании </w:t>
      </w:r>
      <w:hyperlink r:id="rId10" w:tooltip="&quot;Устав муниципального образования &quot;Корсаковский городской округ&quot; Сахалинской области&quot; (принят Решением районного Собрания муниципального образования Корсаковского района от 29.01.2009 N 110) (ред. от 10.05.2023) (Зарегистрировано в Управлении Минюста России по">
        <w:r w:rsidRPr="001E2F6E">
          <w:t>части 2 статьи 42</w:t>
        </w:r>
      </w:hyperlink>
      <w:r w:rsidRPr="001E2F6E">
        <w:t xml:space="preserve"> Устава муниципального образования Корсаковский муниципальный округ Сахалинской области Собрание решило:</w:t>
      </w:r>
    </w:p>
    <w:p w:rsidR="00344E63" w:rsidRDefault="00344E63" w:rsidP="00344E63">
      <w:pPr>
        <w:pStyle w:val="ConsPlusNormal"/>
        <w:ind w:firstLine="540"/>
        <w:jc w:val="both"/>
      </w:pPr>
      <w:r w:rsidRPr="001E2F6E">
        <w:t xml:space="preserve">1. Внести в </w:t>
      </w:r>
      <w:hyperlink r:id="rId11" w:tooltip="Решение Собрания Корсаковского городского округа от 29.11.2018 N 47 (ред. от 14.09.2021) &quot;Об утверждении структуры администрации Корсаковского городского округа&quot; (принято Собранием Корсаковского городского округа 29.11.2018) ------------ Недействующая редакция">
        <w:r w:rsidRPr="001E2F6E">
          <w:t>структуру</w:t>
        </w:r>
      </w:hyperlink>
      <w:r>
        <w:t xml:space="preserve"> администрации Корсаковского муниципального округа, утвержденную решением Собрания Корсаковского городского округа от 29.11.2018 № 47 (в редакции решений Собрания Корсаковского городского округа от 14.02.2020 № 110, от 30.10.2020 № 133, от 14.09.2021 № 163, от 26.09.2023 № 40, от 14.06.2024 № 68, от 12.12.2024 № 87 ), следующие изменения:</w:t>
      </w:r>
    </w:p>
    <w:p w:rsidR="00344E63" w:rsidRDefault="00344E63" w:rsidP="00344E63">
      <w:pPr>
        <w:pStyle w:val="ConsPlusNormal"/>
        <w:ind w:firstLine="540"/>
        <w:jc w:val="both"/>
      </w:pPr>
      <w:r>
        <w:t xml:space="preserve">1.1. Слова </w:t>
      </w:r>
      <w:r w:rsidR="00EC75FB">
        <w:t>«</w:t>
      </w:r>
      <w:r>
        <w:t>Правовой департамент администрации Корсаковского муниципального округа</w:t>
      </w:r>
      <w:r w:rsidR="00EC75FB">
        <w:t>»</w:t>
      </w:r>
      <w:r>
        <w:t xml:space="preserve"> заменить словами </w:t>
      </w:r>
      <w:r w:rsidR="00EC75FB">
        <w:t>«</w:t>
      </w:r>
      <w:r>
        <w:t>Департамент правового обеспечения и закупочной деятельности администрации Корсаковского муниципального округа</w:t>
      </w:r>
      <w:r w:rsidR="00EC75FB">
        <w:t>»</w:t>
      </w:r>
      <w:r>
        <w:t>.</w:t>
      </w:r>
    </w:p>
    <w:p w:rsidR="00344E63" w:rsidRDefault="00344E63" w:rsidP="00344E63">
      <w:pPr>
        <w:pStyle w:val="ConsPlusNormal"/>
        <w:ind w:firstLine="540"/>
        <w:jc w:val="both"/>
      </w:pPr>
      <w:r>
        <w:t xml:space="preserve">2. Опубликовать настоящее решение в газете </w:t>
      </w:r>
      <w:r w:rsidR="00EC75FB">
        <w:t>«</w:t>
      </w:r>
      <w:r>
        <w:t>Восход</w:t>
      </w:r>
      <w:r w:rsidR="00EC75FB">
        <w:t>».</w:t>
      </w:r>
      <w:bookmarkStart w:id="0" w:name="_GoBack"/>
      <w:bookmarkEnd w:id="0"/>
    </w:p>
    <w:p w:rsidR="00344E63" w:rsidRDefault="00344E63" w:rsidP="00344E63">
      <w:pPr>
        <w:tabs>
          <w:tab w:val="left" w:pos="993"/>
        </w:tabs>
        <w:jc w:val="both"/>
      </w:pPr>
    </w:p>
    <w:p w:rsidR="00344E63" w:rsidRDefault="00344E63" w:rsidP="00344E63">
      <w:pPr>
        <w:tabs>
          <w:tab w:val="left" w:pos="993"/>
        </w:tabs>
        <w:jc w:val="both"/>
      </w:pPr>
    </w:p>
    <w:p w:rsidR="00344E63" w:rsidRDefault="00344E63" w:rsidP="00344E63">
      <w:pPr>
        <w:tabs>
          <w:tab w:val="left" w:pos="993"/>
        </w:tabs>
        <w:jc w:val="both"/>
      </w:pPr>
      <w:r>
        <w:t xml:space="preserve">Председатель Собрания </w:t>
      </w:r>
    </w:p>
    <w:p w:rsidR="00344E63" w:rsidRDefault="00344E63" w:rsidP="00344E63">
      <w:pPr>
        <w:tabs>
          <w:tab w:val="left" w:pos="993"/>
        </w:tabs>
        <w:jc w:val="both"/>
      </w:pPr>
      <w:r>
        <w:t>Корсаковского муниципального округа                                                                          Л.Д. Хмыз</w:t>
      </w:r>
    </w:p>
    <w:p w:rsidR="00344E63" w:rsidRDefault="00344E63" w:rsidP="00344E63">
      <w:pPr>
        <w:tabs>
          <w:tab w:val="left" w:pos="993"/>
        </w:tabs>
        <w:jc w:val="both"/>
      </w:pPr>
    </w:p>
    <w:p w:rsidR="00344E63" w:rsidRDefault="00344E63" w:rsidP="00344E63">
      <w:pPr>
        <w:tabs>
          <w:tab w:val="left" w:pos="993"/>
        </w:tabs>
        <w:jc w:val="both"/>
      </w:pPr>
    </w:p>
    <w:p w:rsidR="00344E63" w:rsidRDefault="00344E63" w:rsidP="00344E63">
      <w:pPr>
        <w:tabs>
          <w:tab w:val="left" w:pos="993"/>
        </w:tabs>
        <w:jc w:val="both"/>
      </w:pPr>
    </w:p>
    <w:p w:rsidR="00344E63" w:rsidRDefault="00344E63" w:rsidP="00344E63">
      <w:pPr>
        <w:tabs>
          <w:tab w:val="left" w:pos="993"/>
        </w:tabs>
        <w:jc w:val="both"/>
      </w:pPr>
    </w:p>
    <w:p w:rsidR="00344E63" w:rsidRPr="00867A77" w:rsidRDefault="00344E63" w:rsidP="00344E63">
      <w:pPr>
        <w:tabs>
          <w:tab w:val="left" w:pos="993"/>
        </w:tabs>
        <w:jc w:val="both"/>
      </w:pPr>
      <w:r>
        <w:t>Мэр</w:t>
      </w:r>
    </w:p>
    <w:p w:rsidR="00344E63" w:rsidRDefault="00344E63" w:rsidP="00344E63">
      <w:pPr>
        <w:tabs>
          <w:tab w:val="left" w:pos="993"/>
        </w:tabs>
        <w:jc w:val="both"/>
      </w:pPr>
      <w:r>
        <w:t>Корсаковского муниципального округа                                                                     Н.Ю. Куприна</w:t>
      </w:r>
    </w:p>
    <w:p w:rsidR="00004E80" w:rsidRDefault="00004E80" w:rsidP="00344E63">
      <w:pPr>
        <w:jc w:val="both"/>
      </w:pPr>
    </w:p>
    <w:sectPr w:rsidR="00004E80" w:rsidSect="001D5DCC"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D8D" w:rsidRDefault="007A3D8D" w:rsidP="002A53F7">
      <w:r>
        <w:separator/>
      </w:r>
    </w:p>
  </w:endnote>
  <w:endnote w:type="continuationSeparator" w:id="0">
    <w:p w:rsidR="007A3D8D" w:rsidRDefault="007A3D8D" w:rsidP="002A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D8D" w:rsidRDefault="007A3D8D" w:rsidP="002A53F7">
      <w:r>
        <w:separator/>
      </w:r>
    </w:p>
  </w:footnote>
  <w:footnote w:type="continuationSeparator" w:id="0">
    <w:p w:rsidR="007A3D8D" w:rsidRDefault="007A3D8D" w:rsidP="002A5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A3404"/>
    <w:multiLevelType w:val="hybridMultilevel"/>
    <w:tmpl w:val="791C8938"/>
    <w:lvl w:ilvl="0" w:tplc="8F26480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08761C"/>
    <w:multiLevelType w:val="hybridMultilevel"/>
    <w:tmpl w:val="3EDE5202"/>
    <w:lvl w:ilvl="0" w:tplc="626EA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FD6191"/>
    <w:multiLevelType w:val="hybridMultilevel"/>
    <w:tmpl w:val="C48A6CB0"/>
    <w:lvl w:ilvl="0" w:tplc="55225F48">
      <w:start w:val="1"/>
      <w:numFmt w:val="decimal"/>
      <w:lvlText w:val="%1."/>
      <w:lvlJc w:val="left"/>
      <w:pPr>
        <w:ind w:left="1211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48D195C"/>
    <w:multiLevelType w:val="multilevel"/>
    <w:tmpl w:val="A22AC3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E5"/>
    <w:rsid w:val="00004E80"/>
    <w:rsid w:val="0000585C"/>
    <w:rsid w:val="00005E8C"/>
    <w:rsid w:val="000253B6"/>
    <w:rsid w:val="00031A28"/>
    <w:rsid w:val="000320AA"/>
    <w:rsid w:val="000414E8"/>
    <w:rsid w:val="00043432"/>
    <w:rsid w:val="00090D0C"/>
    <w:rsid w:val="000969EB"/>
    <w:rsid w:val="000C7ABC"/>
    <w:rsid w:val="000D7D5E"/>
    <w:rsid w:val="000F63C3"/>
    <w:rsid w:val="00104EC1"/>
    <w:rsid w:val="00106390"/>
    <w:rsid w:val="001454E1"/>
    <w:rsid w:val="0014572D"/>
    <w:rsid w:val="0014716A"/>
    <w:rsid w:val="001803E1"/>
    <w:rsid w:val="001B192E"/>
    <w:rsid w:val="001C4244"/>
    <w:rsid w:val="001D5DCC"/>
    <w:rsid w:val="001F0FEA"/>
    <w:rsid w:val="00210CD4"/>
    <w:rsid w:val="002313E3"/>
    <w:rsid w:val="00236603"/>
    <w:rsid w:val="00276067"/>
    <w:rsid w:val="00297AEA"/>
    <w:rsid w:val="002A53F7"/>
    <w:rsid w:val="002B6277"/>
    <w:rsid w:val="002B706E"/>
    <w:rsid w:val="002C7E35"/>
    <w:rsid w:val="00301797"/>
    <w:rsid w:val="00305F2F"/>
    <w:rsid w:val="003174FB"/>
    <w:rsid w:val="003219D5"/>
    <w:rsid w:val="00330601"/>
    <w:rsid w:val="00336CDB"/>
    <w:rsid w:val="00344E63"/>
    <w:rsid w:val="00367B44"/>
    <w:rsid w:val="003737EC"/>
    <w:rsid w:val="003738C6"/>
    <w:rsid w:val="003E0758"/>
    <w:rsid w:val="003F167D"/>
    <w:rsid w:val="00414CF8"/>
    <w:rsid w:val="00435B6D"/>
    <w:rsid w:val="004433D8"/>
    <w:rsid w:val="00446848"/>
    <w:rsid w:val="00446AEC"/>
    <w:rsid w:val="0045706D"/>
    <w:rsid w:val="00476895"/>
    <w:rsid w:val="004A207B"/>
    <w:rsid w:val="004A55C0"/>
    <w:rsid w:val="004E2221"/>
    <w:rsid w:val="004E3DE8"/>
    <w:rsid w:val="0052526C"/>
    <w:rsid w:val="00530E2E"/>
    <w:rsid w:val="005379F6"/>
    <w:rsid w:val="0055133E"/>
    <w:rsid w:val="00575E1C"/>
    <w:rsid w:val="0058273E"/>
    <w:rsid w:val="00585E8D"/>
    <w:rsid w:val="005A4E28"/>
    <w:rsid w:val="005D028D"/>
    <w:rsid w:val="005D6565"/>
    <w:rsid w:val="005E6425"/>
    <w:rsid w:val="005F2923"/>
    <w:rsid w:val="00610140"/>
    <w:rsid w:val="00616E19"/>
    <w:rsid w:val="0063580E"/>
    <w:rsid w:val="00640BD5"/>
    <w:rsid w:val="00643CF5"/>
    <w:rsid w:val="0068085A"/>
    <w:rsid w:val="006D5A69"/>
    <w:rsid w:val="006E5469"/>
    <w:rsid w:val="006F3B2D"/>
    <w:rsid w:val="007020F6"/>
    <w:rsid w:val="007345BB"/>
    <w:rsid w:val="00742AAE"/>
    <w:rsid w:val="007473E5"/>
    <w:rsid w:val="00747767"/>
    <w:rsid w:val="00754F2C"/>
    <w:rsid w:val="00766711"/>
    <w:rsid w:val="0077182F"/>
    <w:rsid w:val="00796A66"/>
    <w:rsid w:val="007A3D8D"/>
    <w:rsid w:val="00807204"/>
    <w:rsid w:val="00867A77"/>
    <w:rsid w:val="00876EDF"/>
    <w:rsid w:val="008B62B8"/>
    <w:rsid w:val="00906855"/>
    <w:rsid w:val="009642C6"/>
    <w:rsid w:val="0099520B"/>
    <w:rsid w:val="009974F5"/>
    <w:rsid w:val="009C1C28"/>
    <w:rsid w:val="009E31CF"/>
    <w:rsid w:val="009F217D"/>
    <w:rsid w:val="00A044F2"/>
    <w:rsid w:val="00A70757"/>
    <w:rsid w:val="00AD4C08"/>
    <w:rsid w:val="00AE54E0"/>
    <w:rsid w:val="00B2045C"/>
    <w:rsid w:val="00B42D2F"/>
    <w:rsid w:val="00B847E6"/>
    <w:rsid w:val="00B93281"/>
    <w:rsid w:val="00BA0194"/>
    <w:rsid w:val="00BE197F"/>
    <w:rsid w:val="00BF079B"/>
    <w:rsid w:val="00C0046F"/>
    <w:rsid w:val="00C15DBA"/>
    <w:rsid w:val="00C26589"/>
    <w:rsid w:val="00C42DE8"/>
    <w:rsid w:val="00C51171"/>
    <w:rsid w:val="00C56B9E"/>
    <w:rsid w:val="00C64568"/>
    <w:rsid w:val="00CA66FD"/>
    <w:rsid w:val="00CB5BD0"/>
    <w:rsid w:val="00CE4288"/>
    <w:rsid w:val="00D2319A"/>
    <w:rsid w:val="00D5105E"/>
    <w:rsid w:val="00D5740B"/>
    <w:rsid w:val="00D94F4C"/>
    <w:rsid w:val="00DA1DF2"/>
    <w:rsid w:val="00DB3B40"/>
    <w:rsid w:val="00DC6A51"/>
    <w:rsid w:val="00DD6CE4"/>
    <w:rsid w:val="00DE0220"/>
    <w:rsid w:val="00DE18B8"/>
    <w:rsid w:val="00E17811"/>
    <w:rsid w:val="00E254DF"/>
    <w:rsid w:val="00E2585D"/>
    <w:rsid w:val="00E32493"/>
    <w:rsid w:val="00E33B7F"/>
    <w:rsid w:val="00E365A6"/>
    <w:rsid w:val="00E43EF3"/>
    <w:rsid w:val="00E449B2"/>
    <w:rsid w:val="00E62CC2"/>
    <w:rsid w:val="00E811DD"/>
    <w:rsid w:val="00E83829"/>
    <w:rsid w:val="00E97958"/>
    <w:rsid w:val="00EA203A"/>
    <w:rsid w:val="00EC75FB"/>
    <w:rsid w:val="00EF2F37"/>
    <w:rsid w:val="00EF467C"/>
    <w:rsid w:val="00F06A55"/>
    <w:rsid w:val="00F07AB1"/>
    <w:rsid w:val="00F07FCA"/>
    <w:rsid w:val="00F21BCC"/>
    <w:rsid w:val="00F74620"/>
    <w:rsid w:val="00F8528D"/>
    <w:rsid w:val="00FB428C"/>
    <w:rsid w:val="00FB5B54"/>
    <w:rsid w:val="00FB640B"/>
    <w:rsid w:val="00FC40CA"/>
    <w:rsid w:val="00FE0E0A"/>
    <w:rsid w:val="00FE2BC5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55B8"/>
  <w15:chartTrackingRefBased/>
  <w15:docId w15:val="{45F150EB-7AC7-47D0-8BE9-6DA6A5AB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1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62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3">
    <w:name w:val="List Paragraph"/>
    <w:basedOn w:val="a"/>
    <w:uiPriority w:val="34"/>
    <w:qFormat/>
    <w:rsid w:val="00FC40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072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2A53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3F7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A53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3F7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53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53F7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39"/>
    <w:rsid w:val="002A53F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297AE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297A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13600&amp;date=29.07.2026&amp;dst=100015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210&amp;n=131203&amp;date=29.07.2026&amp;dst=36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007&amp;date=29.07.2026&amp;dst=100478&amp;field=1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057;&#1086;&#1073;&#1088;&#1072;&#1085;&#1080;&#1077;\&#1041;&#1083;&#1072;&#1085;&#1082;%20&#1056;&#1045;&#1064;&#1045;&#1053;&#1048;&#107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230F-F480-4176-9743-B3C56085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</Template>
  <TotalTime>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Сулова Вера Юрьевна</cp:lastModifiedBy>
  <cp:revision>3</cp:revision>
  <cp:lastPrinted>2026-08-03T03:07:00Z</cp:lastPrinted>
  <dcterms:created xsi:type="dcterms:W3CDTF">2026-07-29T04:24:00Z</dcterms:created>
  <dcterms:modified xsi:type="dcterms:W3CDTF">2026-08-03T03:09:00Z</dcterms:modified>
</cp:coreProperties>
</file>