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12B87" w14:textId="77777777" w:rsidR="00575E1C" w:rsidRDefault="007473E5" w:rsidP="00575E1C">
      <w:pPr>
        <w:jc w:val="center"/>
        <w:rPr>
          <w:sz w:val="12"/>
          <w:szCs w:val="12"/>
        </w:rPr>
      </w:pPr>
      <w:r w:rsidRPr="003D77B0">
        <w:rPr>
          <w:noProof/>
        </w:rPr>
        <w:drawing>
          <wp:inline distT="0" distB="0" distL="0" distR="0" wp14:anchorId="58CDF98B" wp14:editId="70EB25BB">
            <wp:extent cx="588645" cy="73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F9C95" w14:textId="77777777" w:rsidR="00DA1DF2" w:rsidRDefault="00DA1DF2" w:rsidP="008B62B8">
      <w:pPr>
        <w:rPr>
          <w:b/>
          <w:sz w:val="28"/>
          <w:szCs w:val="28"/>
        </w:rPr>
      </w:pPr>
    </w:p>
    <w:p w14:paraId="5296BEFF" w14:textId="77777777" w:rsidR="00575E1C" w:rsidRPr="00DA1DF2" w:rsidRDefault="00575E1C" w:rsidP="00575E1C">
      <w:pPr>
        <w:jc w:val="center"/>
        <w:rPr>
          <w:sz w:val="32"/>
          <w:szCs w:val="32"/>
        </w:rPr>
      </w:pPr>
      <w:r w:rsidRPr="00DA1DF2">
        <w:rPr>
          <w:sz w:val="32"/>
          <w:szCs w:val="32"/>
        </w:rPr>
        <w:t xml:space="preserve">Собрание Корсаковского </w:t>
      </w:r>
      <w:r w:rsidR="00E17811" w:rsidRPr="00DA1DF2">
        <w:rPr>
          <w:sz w:val="32"/>
          <w:szCs w:val="32"/>
        </w:rPr>
        <w:t>муниципального</w:t>
      </w:r>
      <w:r w:rsidRPr="00DA1DF2">
        <w:rPr>
          <w:sz w:val="32"/>
          <w:szCs w:val="32"/>
        </w:rPr>
        <w:t xml:space="preserve"> округа</w:t>
      </w:r>
    </w:p>
    <w:p w14:paraId="7C2A1653" w14:textId="77777777" w:rsidR="00575E1C" w:rsidRPr="00DA1DF2" w:rsidRDefault="00575E1C" w:rsidP="00575E1C">
      <w:pPr>
        <w:jc w:val="center"/>
        <w:rPr>
          <w:sz w:val="32"/>
          <w:szCs w:val="32"/>
        </w:rPr>
      </w:pPr>
    </w:p>
    <w:p w14:paraId="75A7583F" w14:textId="77777777" w:rsidR="00575E1C" w:rsidRDefault="00E17811" w:rsidP="00575E1C">
      <w:pPr>
        <w:jc w:val="center"/>
        <w:rPr>
          <w:b/>
          <w:sz w:val="28"/>
          <w:szCs w:val="28"/>
        </w:rPr>
      </w:pPr>
      <w:r w:rsidRPr="00DA1DF2">
        <w:rPr>
          <w:sz w:val="32"/>
          <w:szCs w:val="32"/>
        </w:rPr>
        <w:t>РЕШЕНИЕ</w:t>
      </w:r>
    </w:p>
    <w:p w14:paraId="2FF170E2" w14:textId="77777777" w:rsidR="00575E1C" w:rsidRDefault="00575E1C" w:rsidP="00575E1C">
      <w:pPr>
        <w:jc w:val="center"/>
        <w:rPr>
          <w:b/>
          <w:sz w:val="28"/>
          <w:szCs w:val="28"/>
        </w:rPr>
      </w:pPr>
    </w:p>
    <w:p w14:paraId="5C845BA7" w14:textId="77777777" w:rsidR="00575E1C" w:rsidRDefault="00575E1C" w:rsidP="00575E1C"/>
    <w:p w14:paraId="5CBCEF6E" w14:textId="77777777" w:rsidR="00F74620" w:rsidRDefault="00F74620" w:rsidP="00575E1C"/>
    <w:p w14:paraId="573A4007" w14:textId="77777777" w:rsidR="00575E1C" w:rsidRDefault="00575E1C" w:rsidP="00575E1C"/>
    <w:p w14:paraId="70B72A0D" w14:textId="49877B90" w:rsidR="00F74620" w:rsidRDefault="00E17811" w:rsidP="008B62B8">
      <w:pPr>
        <w:jc w:val="both"/>
      </w:pPr>
      <w:r>
        <w:t xml:space="preserve">Принято </w:t>
      </w:r>
      <w:r w:rsidR="00C56B9E">
        <w:t xml:space="preserve"> </w:t>
      </w:r>
      <w:r w:rsidR="002D129F">
        <w:rPr>
          <w:u w:val="single"/>
        </w:rPr>
        <w:t xml:space="preserve">     </w:t>
      </w:r>
      <w:r w:rsidR="002D129F" w:rsidRPr="002D129F">
        <w:rPr>
          <w:u w:val="single"/>
        </w:rPr>
        <w:t>31.10.2025</w:t>
      </w:r>
      <w:r w:rsidR="002D129F">
        <w:rPr>
          <w:u w:val="single"/>
        </w:rPr>
        <w:t xml:space="preserve">     </w:t>
      </w:r>
      <w:r w:rsidR="009C1C28">
        <w:t xml:space="preserve"> </w:t>
      </w:r>
      <w:r w:rsidR="003F167D" w:rsidRPr="00C42DE8">
        <w:t>№</w:t>
      </w:r>
      <w:r w:rsidR="00D5740B">
        <w:t xml:space="preserve"> </w:t>
      </w:r>
      <w:r w:rsidR="002D129F">
        <w:rPr>
          <w:u w:val="single"/>
        </w:rPr>
        <w:t xml:space="preserve">   108/10-39 </w:t>
      </w:r>
    </w:p>
    <w:p w14:paraId="3DD528F0" w14:textId="2D6E14E3" w:rsidR="00D5740B" w:rsidRPr="002B6277" w:rsidRDefault="00E17811" w:rsidP="00236603">
      <w:pPr>
        <w:tabs>
          <w:tab w:val="left" w:pos="7338"/>
        </w:tabs>
        <w:jc w:val="both"/>
        <w:rPr>
          <w:u w:val="single"/>
        </w:rPr>
      </w:pPr>
      <w:r>
        <w:t>на</w:t>
      </w:r>
      <w:r w:rsidR="002B6277">
        <w:t xml:space="preserve"> </w:t>
      </w:r>
      <w:r w:rsidR="00610140">
        <w:rPr>
          <w:u w:val="single"/>
        </w:rPr>
        <w:t xml:space="preserve">   </w:t>
      </w:r>
      <w:r w:rsidR="002B6277">
        <w:rPr>
          <w:u w:val="single"/>
        </w:rPr>
        <w:t xml:space="preserve">   </w:t>
      </w:r>
      <w:r w:rsidR="002D129F">
        <w:rPr>
          <w:u w:val="single"/>
        </w:rPr>
        <w:t>39</w:t>
      </w:r>
      <w:r w:rsidR="002B6277">
        <w:rPr>
          <w:u w:val="single"/>
        </w:rPr>
        <w:t xml:space="preserve">-м     </w:t>
      </w:r>
      <w:proofErr w:type="gramStart"/>
      <w:r w:rsidR="002B6277">
        <w:rPr>
          <w:u w:val="single"/>
        </w:rPr>
        <w:t xml:space="preserve">  </w:t>
      </w:r>
      <w:r w:rsidR="002B6277" w:rsidRPr="001454E1">
        <w:rPr>
          <w:color w:val="FFFFFF"/>
        </w:rPr>
        <w:t>.</w:t>
      </w:r>
      <w:r w:rsidR="00610140">
        <w:t>зас</w:t>
      </w:r>
      <w:r w:rsidR="00610140" w:rsidRPr="00610140">
        <w:t>едании</w:t>
      </w:r>
      <w:proofErr w:type="gramEnd"/>
      <w:r w:rsidR="002B6277" w:rsidRPr="00BE197F">
        <w:t xml:space="preserve"> </w:t>
      </w:r>
      <w:r w:rsidR="002B6277" w:rsidRPr="002B6277">
        <w:rPr>
          <w:u w:val="single"/>
        </w:rPr>
        <w:t xml:space="preserve">      7-го </w:t>
      </w:r>
      <w:r w:rsidR="002B6277" w:rsidRPr="00610140">
        <w:t>созыва</w:t>
      </w:r>
      <w:r w:rsidR="00BE197F" w:rsidRPr="00610140">
        <w:t xml:space="preserve">   </w:t>
      </w:r>
      <w:r w:rsidR="00BE197F" w:rsidRPr="001454E1">
        <w:rPr>
          <w:color w:val="FFFFFF"/>
        </w:rPr>
        <w:t>.</w:t>
      </w:r>
    </w:p>
    <w:p w14:paraId="35904E8A" w14:textId="77777777" w:rsidR="006E5469" w:rsidRDefault="006E5469" w:rsidP="00F74620">
      <w:pPr>
        <w:ind w:firstLine="708"/>
        <w:jc w:val="both"/>
      </w:pPr>
    </w:p>
    <w:p w14:paraId="7C21C551" w14:textId="77777777" w:rsidR="00A70757" w:rsidRDefault="00005E8C" w:rsidP="00005E8C">
      <w:pPr>
        <w:ind w:right="5102"/>
        <w:jc w:val="both"/>
      </w:pPr>
      <w:r>
        <w:t>О назначении и проведении опроса граждан</w:t>
      </w:r>
      <w:r w:rsidR="00414CF8">
        <w:t xml:space="preserve"> о поддержке инициативных проектов</w:t>
      </w:r>
    </w:p>
    <w:p w14:paraId="369BB5AE" w14:textId="77777777" w:rsidR="00A70757" w:rsidRDefault="00A70757" w:rsidP="00F74620">
      <w:pPr>
        <w:ind w:firstLine="708"/>
        <w:jc w:val="both"/>
      </w:pPr>
    </w:p>
    <w:p w14:paraId="0E95946E" w14:textId="77777777" w:rsidR="00236603" w:rsidRDefault="00236603" w:rsidP="00D94F4C">
      <w:pPr>
        <w:tabs>
          <w:tab w:val="left" w:pos="993"/>
        </w:tabs>
        <w:jc w:val="both"/>
      </w:pPr>
    </w:p>
    <w:p w14:paraId="1B6BE6A0" w14:textId="77777777" w:rsidR="00005E8C" w:rsidRDefault="00446AEC" w:rsidP="00005E8C">
      <w:pPr>
        <w:tabs>
          <w:tab w:val="left" w:pos="993"/>
        </w:tabs>
        <w:ind w:firstLine="709"/>
        <w:jc w:val="both"/>
      </w:pPr>
      <w:r>
        <w:t>В</w:t>
      </w:r>
      <w:r w:rsidRPr="00005E8C">
        <w:t xml:space="preserve"> соответствии со ст</w:t>
      </w:r>
      <w:r>
        <w:t>ать</w:t>
      </w:r>
      <w:r w:rsidR="00446848">
        <w:t>ей</w:t>
      </w:r>
      <w:r w:rsidRPr="00005E8C">
        <w:t xml:space="preserve"> </w:t>
      </w:r>
      <w:r w:rsidRPr="00F07FCA">
        <w:t>46</w:t>
      </w:r>
      <w:r>
        <w:t xml:space="preserve"> </w:t>
      </w:r>
      <w:r w:rsidRPr="00005E8C">
        <w:t xml:space="preserve">Федерального закона от </w:t>
      </w:r>
      <w:r>
        <w:t>20.03.2025 № 33-ФЗ</w:t>
      </w:r>
      <w:r w:rsidRPr="00005E8C">
        <w:t xml:space="preserve"> «Об общих принципах организации местного самоуправления в </w:t>
      </w:r>
      <w:r>
        <w:t>единой системе публичной власти»</w:t>
      </w:r>
      <w:r w:rsidRPr="00005E8C">
        <w:t xml:space="preserve">, </w:t>
      </w:r>
      <w:r w:rsidRPr="00F07FCA">
        <w:t>статьей 22</w:t>
      </w:r>
      <w:r>
        <w:t xml:space="preserve"> </w:t>
      </w:r>
      <w:r w:rsidRPr="00005E8C">
        <w:t>Устав</w:t>
      </w:r>
      <w:r>
        <w:t>а</w:t>
      </w:r>
      <w:r w:rsidRPr="00005E8C">
        <w:t xml:space="preserve"> </w:t>
      </w:r>
      <w:r>
        <w:t>Корсаковск</w:t>
      </w:r>
      <w:r w:rsidR="00DE18B8">
        <w:t>ого</w:t>
      </w:r>
      <w:r>
        <w:t xml:space="preserve"> муниципальн</w:t>
      </w:r>
      <w:r w:rsidR="00DE18B8">
        <w:t>ого</w:t>
      </w:r>
      <w:r>
        <w:t xml:space="preserve"> округа</w:t>
      </w:r>
      <w:r w:rsidR="00DE18B8">
        <w:t xml:space="preserve"> Сахалинской области</w:t>
      </w:r>
      <w:r>
        <w:t xml:space="preserve">, в целях </w:t>
      </w:r>
      <w:r w:rsidR="00005E8C">
        <w:t>участи</w:t>
      </w:r>
      <w:r w:rsidR="00005E8C" w:rsidRPr="00005E8C">
        <w:t xml:space="preserve">я в конкурсном отборе </w:t>
      </w:r>
      <w:r w:rsidR="00005E8C">
        <w:t xml:space="preserve">на предоставление субсидии из областного бюджета Сахалинской области на реализацию инициативных проектов </w:t>
      </w:r>
      <w:r w:rsidR="003737EC" w:rsidRPr="003737EC">
        <w:t>Собрание РЕШИЛО</w:t>
      </w:r>
      <w:r w:rsidR="00E97958">
        <w:t>:</w:t>
      </w:r>
    </w:p>
    <w:p w14:paraId="157B577A" w14:textId="77777777" w:rsidR="00414CF8" w:rsidRDefault="00E97958" w:rsidP="00E97958">
      <w:pPr>
        <w:tabs>
          <w:tab w:val="left" w:pos="993"/>
        </w:tabs>
        <w:ind w:firstLine="709"/>
        <w:jc w:val="both"/>
      </w:pPr>
      <w:r w:rsidRPr="00E97958">
        <w:t xml:space="preserve">1. </w:t>
      </w:r>
      <w:r w:rsidR="00414CF8">
        <w:t>С</w:t>
      </w:r>
      <w:r w:rsidR="00414CF8" w:rsidRPr="00E97958">
        <w:t xml:space="preserve"> целью выявления мнения населения </w:t>
      </w:r>
      <w:r w:rsidR="00414CF8">
        <w:t>о поддержке инициативных проектов, предлагаемых к реализации в 2026 году, н</w:t>
      </w:r>
      <w:r w:rsidRPr="00E97958">
        <w:t xml:space="preserve">азначить опрос граждан </w:t>
      </w:r>
      <w:r w:rsidR="00414CF8">
        <w:t>Корсаковского муниципального</w:t>
      </w:r>
      <w:r w:rsidRPr="00E97958">
        <w:t xml:space="preserve"> </w:t>
      </w:r>
      <w:r w:rsidR="00414CF8">
        <w:t>округа на территории следующих населенных пунктов: село Первая Падь</w:t>
      </w:r>
      <w:r w:rsidR="00EF2F37">
        <w:t>,</w:t>
      </w:r>
      <w:r w:rsidR="00414CF8">
        <w:t xml:space="preserve"> село Вторая Падь</w:t>
      </w:r>
      <w:r w:rsidR="00EF2F37">
        <w:t>,</w:t>
      </w:r>
      <w:r w:rsidR="00414CF8">
        <w:t xml:space="preserve"> село Третья Падь</w:t>
      </w:r>
      <w:r w:rsidR="00EF2F37">
        <w:t>,</w:t>
      </w:r>
      <w:r w:rsidR="00414CF8">
        <w:t xml:space="preserve"> село Соловьевка</w:t>
      </w:r>
      <w:r w:rsidR="00EF2F37">
        <w:t>,</w:t>
      </w:r>
      <w:r w:rsidR="00414CF8">
        <w:t xml:space="preserve"> село Дачное</w:t>
      </w:r>
      <w:r w:rsidR="00EF2F37">
        <w:t>,</w:t>
      </w:r>
      <w:r w:rsidR="00414CF8">
        <w:t xml:space="preserve"> село Лесное</w:t>
      </w:r>
      <w:r w:rsidR="00EF2F37">
        <w:t>,</w:t>
      </w:r>
      <w:r w:rsidR="00414CF8">
        <w:t xml:space="preserve"> село Охотское</w:t>
      </w:r>
      <w:r w:rsidR="00EF2F37">
        <w:t>,</w:t>
      </w:r>
      <w:r w:rsidR="00414CF8">
        <w:t xml:space="preserve"> село Раздольное</w:t>
      </w:r>
      <w:r w:rsidR="00EF2F37">
        <w:t>,</w:t>
      </w:r>
      <w:r w:rsidR="00414CF8">
        <w:t xml:space="preserve"> село Чапаево</w:t>
      </w:r>
      <w:r w:rsidR="00EF2F37">
        <w:t>,</w:t>
      </w:r>
      <w:r w:rsidR="00414CF8">
        <w:t xml:space="preserve"> село Озерское</w:t>
      </w:r>
      <w:r w:rsidR="00EF2F37">
        <w:t xml:space="preserve">, </w:t>
      </w:r>
      <w:r w:rsidR="00414CF8">
        <w:t>село Новиково.</w:t>
      </w:r>
    </w:p>
    <w:p w14:paraId="37D7A482" w14:textId="77777777" w:rsidR="00414CF8" w:rsidRDefault="00414CF8" w:rsidP="00E97958">
      <w:pPr>
        <w:tabs>
          <w:tab w:val="left" w:pos="993"/>
        </w:tabs>
        <w:ind w:firstLine="709"/>
        <w:jc w:val="both"/>
      </w:pPr>
      <w:r>
        <w:t>2. Установить:</w:t>
      </w:r>
    </w:p>
    <w:p w14:paraId="66CEEA1D" w14:textId="77777777" w:rsidR="00807204" w:rsidRDefault="00807204" w:rsidP="00754F2C">
      <w:pPr>
        <w:tabs>
          <w:tab w:val="left" w:pos="993"/>
        </w:tabs>
        <w:ind w:firstLine="709"/>
        <w:jc w:val="both"/>
      </w:pPr>
      <w:r>
        <w:t>1)</w:t>
      </w:r>
      <w:r w:rsidR="00414CF8">
        <w:t xml:space="preserve"> </w:t>
      </w:r>
      <w:r>
        <w:t>д</w:t>
      </w:r>
      <w:r w:rsidR="00754F2C" w:rsidRPr="00754F2C">
        <w:t xml:space="preserve">ату начала проведения опроса </w:t>
      </w:r>
      <w:r w:rsidR="00754F2C">
        <w:t>–</w:t>
      </w:r>
      <w:r w:rsidR="00754F2C" w:rsidRPr="00754F2C">
        <w:t xml:space="preserve"> </w:t>
      </w:r>
      <w:r w:rsidR="00754F2C">
        <w:t>17 ноября</w:t>
      </w:r>
      <w:r w:rsidR="00754F2C" w:rsidRPr="00754F2C">
        <w:t xml:space="preserve"> </w:t>
      </w:r>
      <w:r w:rsidR="00754F2C">
        <w:t xml:space="preserve">2025 </w:t>
      </w:r>
      <w:r w:rsidR="00754F2C" w:rsidRPr="00754F2C">
        <w:t>года</w:t>
      </w:r>
      <w:r>
        <w:t>;</w:t>
      </w:r>
    </w:p>
    <w:p w14:paraId="2AF8410A" w14:textId="77777777" w:rsidR="00807204" w:rsidRDefault="00807204" w:rsidP="00754F2C">
      <w:pPr>
        <w:tabs>
          <w:tab w:val="left" w:pos="993"/>
        </w:tabs>
        <w:ind w:firstLine="709"/>
        <w:jc w:val="both"/>
      </w:pPr>
      <w:r>
        <w:t>2)</w:t>
      </w:r>
      <w:r w:rsidR="00754F2C" w:rsidRPr="00754F2C">
        <w:t xml:space="preserve"> дату окончания проведения опроса – </w:t>
      </w:r>
      <w:r w:rsidR="00754F2C">
        <w:t>21 ноября</w:t>
      </w:r>
      <w:r w:rsidR="00754F2C" w:rsidRPr="00754F2C">
        <w:t xml:space="preserve"> 202</w:t>
      </w:r>
      <w:r w:rsidR="00754F2C">
        <w:t>5</w:t>
      </w:r>
      <w:r w:rsidR="00754F2C" w:rsidRPr="00754F2C">
        <w:t xml:space="preserve"> года</w:t>
      </w:r>
      <w:r w:rsidR="00EF2F37">
        <w:t xml:space="preserve">; </w:t>
      </w:r>
    </w:p>
    <w:p w14:paraId="10E3E2B2" w14:textId="77777777" w:rsidR="00754F2C" w:rsidRDefault="00807204" w:rsidP="00754F2C">
      <w:pPr>
        <w:tabs>
          <w:tab w:val="left" w:pos="993"/>
        </w:tabs>
        <w:ind w:firstLine="709"/>
        <w:jc w:val="both"/>
      </w:pPr>
      <w:r>
        <w:t xml:space="preserve">3) </w:t>
      </w:r>
      <w:r w:rsidR="00EF2F37">
        <w:t>с</w:t>
      </w:r>
      <w:r w:rsidR="00754F2C" w:rsidRPr="00754F2C">
        <w:t>рок проведени</w:t>
      </w:r>
      <w:r>
        <w:t>я</w:t>
      </w:r>
      <w:r w:rsidR="00754F2C" w:rsidRPr="00754F2C">
        <w:t xml:space="preserve"> опроса граждан – </w:t>
      </w:r>
      <w:r w:rsidR="00754F2C">
        <w:t>5</w:t>
      </w:r>
      <w:r w:rsidR="00754F2C" w:rsidRPr="00754F2C">
        <w:t xml:space="preserve"> дней. </w:t>
      </w:r>
    </w:p>
    <w:p w14:paraId="117C73C6" w14:textId="77777777" w:rsidR="00435B6D" w:rsidRDefault="00E365A6" w:rsidP="00754F2C">
      <w:pPr>
        <w:tabs>
          <w:tab w:val="left" w:pos="993"/>
        </w:tabs>
        <w:ind w:firstLine="709"/>
        <w:jc w:val="both"/>
      </w:pPr>
      <w:r>
        <w:t>3</w:t>
      </w:r>
      <w:r w:rsidR="00754F2C">
        <w:t xml:space="preserve">. </w:t>
      </w:r>
      <w:r>
        <w:t>Установить ф</w:t>
      </w:r>
      <w:r w:rsidR="00EF2F37" w:rsidRPr="00EF2F37">
        <w:t>ормулировку вопрос</w:t>
      </w:r>
      <w:r w:rsidR="00435B6D">
        <w:t>ов, предлагаемых при проведении опроса:</w:t>
      </w:r>
    </w:p>
    <w:p w14:paraId="6E7233BD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 w:rsidRPr="00435B6D">
        <w:t>1)</w:t>
      </w:r>
      <w:r w:rsidR="00EF2F37" w:rsidRPr="00435B6D">
        <w:t xml:space="preserve"> </w:t>
      </w:r>
      <w:r w:rsidRPr="00435B6D">
        <w:t>«Организация объекта водоснабжения по улице Прибрежной» в с. Первая Падь Корсаковского муниципального округа</w:t>
      </w:r>
      <w:r>
        <w:t>;</w:t>
      </w:r>
    </w:p>
    <w:p w14:paraId="2E37DE6F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 w:rsidRPr="00435B6D">
        <w:t>2) «Асфальтирование улицы Солнечной от дома № 23, включая организацию контейнерной площадки для сбора ТКО» в селе Вторая Падь Корсаковского муниципального округа</w:t>
      </w:r>
      <w:r>
        <w:t>;</w:t>
      </w:r>
    </w:p>
    <w:p w14:paraId="305D1D12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 w:rsidRPr="00435B6D">
        <w:t>3) «Асфальтирование автомобильной дороги от разворотной площадки ДОС 34 до ДОС 33» в селе Третья Падь Корсаковского муниципального округа</w:t>
      </w:r>
      <w:r>
        <w:t>;</w:t>
      </w:r>
    </w:p>
    <w:p w14:paraId="7F30FFB8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4) </w:t>
      </w:r>
      <w:r w:rsidRPr="00435B6D">
        <w:t>«Асфальтирование улицы Зеленой от дома № 26» в селе Соловьевка Корсаковского муниципального округа</w:t>
      </w:r>
      <w:r>
        <w:t>;</w:t>
      </w:r>
    </w:p>
    <w:p w14:paraId="15CF414A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5) </w:t>
      </w:r>
      <w:r w:rsidRPr="00435B6D">
        <w:t>«Асфальтирование улицы Мотострелковой от средней школы» в селе Дачное Корсаковского муниципального округа</w:t>
      </w:r>
      <w:r>
        <w:t>;</w:t>
      </w:r>
    </w:p>
    <w:p w14:paraId="4B0868B5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6) </w:t>
      </w:r>
      <w:r w:rsidRPr="00435B6D">
        <w:t>«Асфальтирование улицы Морской от дома № 40» в селе Лесное Корсаковского муниципального округа</w:t>
      </w:r>
      <w:r>
        <w:t>;</w:t>
      </w:r>
    </w:p>
    <w:p w14:paraId="1CA5C3C5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7) </w:t>
      </w:r>
      <w:r w:rsidRPr="00435B6D">
        <w:t>«Асфальтирование улицы Центральной» в селе Охотское Корсаковского муниципального округа</w:t>
      </w:r>
      <w:r>
        <w:t>;</w:t>
      </w:r>
    </w:p>
    <w:p w14:paraId="1E541224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8) </w:t>
      </w:r>
      <w:r w:rsidRPr="00435B6D">
        <w:t>«Асфальтирование улицы Школьной от дома № 22» в селе Раздольное Корсаковского муниципального округа</w:t>
      </w:r>
      <w:r>
        <w:t>;</w:t>
      </w:r>
    </w:p>
    <w:p w14:paraId="1A48C40D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lastRenderedPageBreak/>
        <w:t xml:space="preserve">9) </w:t>
      </w:r>
      <w:r w:rsidRPr="00435B6D">
        <w:t>«Асфальтирование улицы Заречной от дома № 4» в селе Чапаево Корсаковского муниципального округа</w:t>
      </w:r>
      <w:r>
        <w:t>;</w:t>
      </w:r>
    </w:p>
    <w:p w14:paraId="7495D972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10) </w:t>
      </w:r>
      <w:r w:rsidRPr="00435B6D">
        <w:t>«Асфальтирование участка дороги от улицы Центральная до детского сада № 17» в селе Озерское Корсаковского муниципального округа</w:t>
      </w:r>
      <w:r>
        <w:t>;</w:t>
      </w:r>
    </w:p>
    <w:p w14:paraId="33C3E97E" w14:textId="77777777" w:rsidR="00435B6D" w:rsidRPr="00435B6D" w:rsidRDefault="00435B6D" w:rsidP="00435B6D">
      <w:pPr>
        <w:tabs>
          <w:tab w:val="left" w:pos="993"/>
        </w:tabs>
        <w:ind w:firstLine="709"/>
        <w:jc w:val="both"/>
      </w:pPr>
      <w:r>
        <w:t xml:space="preserve">11) </w:t>
      </w:r>
      <w:r w:rsidRPr="00435B6D">
        <w:t>«Асфальтирование улицы Советской от дома № 26» в селе Новиково Корсаковского муниципального округа</w:t>
      </w:r>
      <w:r>
        <w:t>.</w:t>
      </w:r>
    </w:p>
    <w:p w14:paraId="7DE16302" w14:textId="77777777" w:rsidR="00EF2F37" w:rsidRDefault="00E365A6" w:rsidP="00754F2C">
      <w:pPr>
        <w:tabs>
          <w:tab w:val="left" w:pos="993"/>
        </w:tabs>
        <w:ind w:firstLine="709"/>
        <w:jc w:val="both"/>
      </w:pPr>
      <w:r>
        <w:t>4</w:t>
      </w:r>
      <w:r w:rsidR="00EF2F37">
        <w:t xml:space="preserve">. </w:t>
      </w:r>
      <w:r>
        <w:t>Установить м</w:t>
      </w:r>
      <w:r w:rsidR="00EF2F37" w:rsidRPr="00EF2F37">
        <w:t xml:space="preserve">етодику проведения опроса граждан – </w:t>
      </w:r>
      <w:r w:rsidRPr="00E365A6">
        <w:rPr>
          <w:bCs/>
        </w:rPr>
        <w:t>анкетирование по опросным листам на территории соответствующего населенного пункта, указанного в пункте 1 настоящего решения (на улице, по месту работы и месту жительства участников опроса)</w:t>
      </w:r>
      <w:r w:rsidR="00E33B7F">
        <w:rPr>
          <w:bCs/>
        </w:rPr>
        <w:t>,</w:t>
      </w:r>
      <w:r>
        <w:rPr>
          <w:bCs/>
        </w:rPr>
        <w:t xml:space="preserve"> </w:t>
      </w:r>
      <w:r w:rsidR="00EF2F37" w:rsidRPr="00EF2F37">
        <w:t>путем выбора одного из предложенных вариантов ответов</w:t>
      </w:r>
      <w:r w:rsidR="00EF2F37">
        <w:t>.</w:t>
      </w:r>
    </w:p>
    <w:p w14:paraId="4AA03491" w14:textId="77777777" w:rsidR="00435B6D" w:rsidRDefault="00E365A6" w:rsidP="00435B6D">
      <w:pPr>
        <w:tabs>
          <w:tab w:val="left" w:pos="993"/>
        </w:tabs>
        <w:ind w:firstLine="709"/>
        <w:jc w:val="both"/>
      </w:pPr>
      <w:r>
        <w:t>5</w:t>
      </w:r>
      <w:r w:rsidR="00435B6D">
        <w:t xml:space="preserve">. </w:t>
      </w:r>
      <w:r>
        <w:t>Утвердить ф</w:t>
      </w:r>
      <w:r w:rsidR="00435B6D" w:rsidRPr="00EF2F37">
        <w:t>орму опросного листа согласно приложени</w:t>
      </w:r>
      <w:r w:rsidR="00435B6D">
        <w:t>ю</w:t>
      </w:r>
      <w:r w:rsidR="00435B6D" w:rsidRPr="00EF2F37">
        <w:t xml:space="preserve"> № 1 к настоящему решению</w:t>
      </w:r>
      <w:r w:rsidR="00435B6D">
        <w:t>.</w:t>
      </w:r>
    </w:p>
    <w:p w14:paraId="7F0D8DCA" w14:textId="77777777" w:rsidR="00EF2F37" w:rsidRDefault="00E365A6" w:rsidP="00EF2F37">
      <w:pPr>
        <w:tabs>
          <w:tab w:val="left" w:pos="993"/>
        </w:tabs>
        <w:ind w:firstLine="709"/>
        <w:jc w:val="both"/>
      </w:pPr>
      <w:r>
        <w:t>6</w:t>
      </w:r>
      <w:r w:rsidR="00EF2F37">
        <w:t xml:space="preserve">. </w:t>
      </w:r>
      <w:r>
        <w:t>Установить м</w:t>
      </w:r>
      <w:r w:rsidR="00EF2F37" w:rsidRPr="00EF2F37">
        <w:t>инимальную численность жителей</w:t>
      </w:r>
      <w:r w:rsidR="009C1C28">
        <w:t xml:space="preserve"> Корсаковского муниципального округа</w:t>
      </w:r>
      <w:r w:rsidR="00EF2F37" w:rsidRPr="00EF2F37">
        <w:t>, участвующих в опросе</w:t>
      </w:r>
      <w:r>
        <w:t>:</w:t>
      </w:r>
    </w:p>
    <w:p w14:paraId="46058CE5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 xml:space="preserve">1) в селе </w:t>
      </w:r>
      <w:r w:rsidRPr="00E365A6">
        <w:t>Первая Падь</w:t>
      </w:r>
      <w:r>
        <w:t xml:space="preserve"> </w:t>
      </w:r>
      <w:r w:rsidR="004433D8">
        <w:t>–</w:t>
      </w:r>
      <w:r>
        <w:t xml:space="preserve"> </w:t>
      </w:r>
      <w:r w:rsidR="004433D8">
        <w:t>18 человек;</w:t>
      </w:r>
    </w:p>
    <w:p w14:paraId="5DFB199C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2) в</w:t>
      </w:r>
      <w:r w:rsidRPr="00E365A6">
        <w:t xml:space="preserve"> сел</w:t>
      </w:r>
      <w:r>
        <w:t>е</w:t>
      </w:r>
      <w:r w:rsidRPr="00E365A6">
        <w:t xml:space="preserve"> Вторая Падь</w:t>
      </w:r>
      <w:r w:rsidR="004433D8">
        <w:t xml:space="preserve"> – 5 </w:t>
      </w:r>
      <w:r w:rsidR="004433D8" w:rsidRPr="004433D8">
        <w:t>человек</w:t>
      </w:r>
      <w:r w:rsidR="004433D8">
        <w:t>;</w:t>
      </w:r>
    </w:p>
    <w:p w14:paraId="05126F82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3) в</w:t>
      </w:r>
      <w:r w:rsidRPr="00E365A6">
        <w:t xml:space="preserve"> сел</w:t>
      </w:r>
      <w:r>
        <w:t>е</w:t>
      </w:r>
      <w:r w:rsidRPr="00E365A6">
        <w:t xml:space="preserve"> Третья Падь</w:t>
      </w:r>
      <w:r w:rsidR="004433D8">
        <w:t xml:space="preserve"> – 49 </w:t>
      </w:r>
      <w:r w:rsidR="004433D8" w:rsidRPr="004433D8">
        <w:t>человек</w:t>
      </w:r>
      <w:r w:rsidR="004433D8">
        <w:t>;</w:t>
      </w:r>
    </w:p>
    <w:p w14:paraId="2F4C8F0A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4) в</w:t>
      </w:r>
      <w:r w:rsidRPr="00E365A6">
        <w:t xml:space="preserve"> сел</w:t>
      </w:r>
      <w:r>
        <w:t>е</w:t>
      </w:r>
      <w:r w:rsidRPr="00E365A6">
        <w:t xml:space="preserve"> Соловьевк</w:t>
      </w:r>
      <w:r w:rsidR="003174FB">
        <w:t>е</w:t>
      </w:r>
      <w:r w:rsidR="004433D8">
        <w:t xml:space="preserve"> – 145 </w:t>
      </w:r>
      <w:r w:rsidR="004433D8" w:rsidRPr="004433D8">
        <w:t>человек</w:t>
      </w:r>
      <w:r w:rsidR="004433D8">
        <w:t>;</w:t>
      </w:r>
    </w:p>
    <w:p w14:paraId="2718510B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5)</w:t>
      </w:r>
      <w:r w:rsidRPr="00E365A6">
        <w:t xml:space="preserve"> </w:t>
      </w:r>
      <w:r>
        <w:t xml:space="preserve">в </w:t>
      </w:r>
      <w:r w:rsidRPr="00E365A6">
        <w:t>сел</w:t>
      </w:r>
      <w:r>
        <w:t>е</w:t>
      </w:r>
      <w:r w:rsidRPr="00E365A6">
        <w:t xml:space="preserve"> Дачно</w:t>
      </w:r>
      <w:r w:rsidR="003174FB">
        <w:t>м</w:t>
      </w:r>
      <w:r w:rsidR="004433D8">
        <w:t xml:space="preserve"> – 98 </w:t>
      </w:r>
      <w:r w:rsidR="004433D8" w:rsidRPr="004433D8">
        <w:t>человек</w:t>
      </w:r>
      <w:r w:rsidR="004433D8">
        <w:t>;</w:t>
      </w:r>
    </w:p>
    <w:p w14:paraId="6AE9E7BD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6) в</w:t>
      </w:r>
      <w:r w:rsidRPr="00E365A6">
        <w:t xml:space="preserve"> сел</w:t>
      </w:r>
      <w:r>
        <w:t>е</w:t>
      </w:r>
      <w:r w:rsidRPr="00E365A6">
        <w:t xml:space="preserve"> Лесно</w:t>
      </w:r>
      <w:r w:rsidR="003174FB">
        <w:t>м</w:t>
      </w:r>
      <w:r w:rsidR="004433D8">
        <w:t xml:space="preserve"> – 12 </w:t>
      </w:r>
      <w:r w:rsidR="004433D8" w:rsidRPr="004433D8">
        <w:t>человек</w:t>
      </w:r>
      <w:r w:rsidR="004433D8">
        <w:t>;</w:t>
      </w:r>
    </w:p>
    <w:p w14:paraId="2A6C2836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7) в</w:t>
      </w:r>
      <w:r w:rsidRPr="00E365A6">
        <w:t xml:space="preserve"> сел</w:t>
      </w:r>
      <w:r>
        <w:t>е</w:t>
      </w:r>
      <w:r w:rsidRPr="00E365A6">
        <w:t xml:space="preserve"> Охотско</w:t>
      </w:r>
      <w:r w:rsidR="003174FB">
        <w:t>м</w:t>
      </w:r>
      <w:r w:rsidR="004433D8">
        <w:t xml:space="preserve"> – 30 </w:t>
      </w:r>
      <w:r w:rsidR="004433D8" w:rsidRPr="004433D8">
        <w:t>человек</w:t>
      </w:r>
      <w:r w:rsidR="004433D8">
        <w:t>;</w:t>
      </w:r>
    </w:p>
    <w:p w14:paraId="124F5E7C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 xml:space="preserve">8) в </w:t>
      </w:r>
      <w:r w:rsidRPr="00E365A6">
        <w:t>сел</w:t>
      </w:r>
      <w:r>
        <w:t>е</w:t>
      </w:r>
      <w:r w:rsidRPr="00E365A6">
        <w:t xml:space="preserve"> Раздольно</w:t>
      </w:r>
      <w:r w:rsidR="003174FB">
        <w:t>м</w:t>
      </w:r>
      <w:r w:rsidR="004433D8">
        <w:t xml:space="preserve"> – 49 </w:t>
      </w:r>
      <w:r w:rsidR="004433D8" w:rsidRPr="004433D8">
        <w:t>человек</w:t>
      </w:r>
      <w:r w:rsidR="004433D8">
        <w:t>;</w:t>
      </w:r>
    </w:p>
    <w:p w14:paraId="09E87DBD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9) в</w:t>
      </w:r>
      <w:r w:rsidRPr="00E365A6">
        <w:t xml:space="preserve"> сел</w:t>
      </w:r>
      <w:r>
        <w:t>е</w:t>
      </w:r>
      <w:r w:rsidRPr="00E365A6">
        <w:t xml:space="preserve"> Чапаево</w:t>
      </w:r>
      <w:r w:rsidR="004433D8">
        <w:t xml:space="preserve"> – 67 </w:t>
      </w:r>
      <w:r w:rsidR="004433D8" w:rsidRPr="004433D8">
        <w:t>человек</w:t>
      </w:r>
      <w:r w:rsidR="004433D8">
        <w:t>;</w:t>
      </w:r>
    </w:p>
    <w:p w14:paraId="372C6219" w14:textId="77777777" w:rsidR="00E365A6" w:rsidRDefault="00E365A6" w:rsidP="00EF2F37">
      <w:pPr>
        <w:tabs>
          <w:tab w:val="left" w:pos="993"/>
        </w:tabs>
        <w:ind w:firstLine="709"/>
        <w:jc w:val="both"/>
      </w:pPr>
      <w:r>
        <w:t>10) в</w:t>
      </w:r>
      <w:r w:rsidRPr="00E365A6">
        <w:t xml:space="preserve"> сел</w:t>
      </w:r>
      <w:r>
        <w:t>е</w:t>
      </w:r>
      <w:r w:rsidRPr="00E365A6">
        <w:t xml:space="preserve"> Озерско</w:t>
      </w:r>
      <w:r w:rsidR="003174FB">
        <w:t>м</w:t>
      </w:r>
      <w:r w:rsidR="004433D8">
        <w:t xml:space="preserve"> – 126 </w:t>
      </w:r>
      <w:r w:rsidR="004433D8" w:rsidRPr="004433D8">
        <w:t>человек</w:t>
      </w:r>
      <w:r w:rsidR="004433D8">
        <w:t>;</w:t>
      </w:r>
    </w:p>
    <w:p w14:paraId="3CBC39E4" w14:textId="77777777" w:rsidR="00E365A6" w:rsidRPr="00EF2F37" w:rsidRDefault="00E365A6" w:rsidP="00EF2F37">
      <w:pPr>
        <w:tabs>
          <w:tab w:val="left" w:pos="993"/>
        </w:tabs>
        <w:ind w:firstLine="709"/>
        <w:jc w:val="both"/>
      </w:pPr>
      <w:r>
        <w:t>11) в</w:t>
      </w:r>
      <w:r w:rsidRPr="00E365A6">
        <w:t xml:space="preserve"> сел</w:t>
      </w:r>
      <w:r>
        <w:t>е</w:t>
      </w:r>
      <w:r w:rsidRPr="00E365A6">
        <w:t xml:space="preserve"> Новиково</w:t>
      </w:r>
      <w:r w:rsidR="004433D8">
        <w:t xml:space="preserve"> – 51 </w:t>
      </w:r>
      <w:r w:rsidR="004433D8" w:rsidRPr="004433D8">
        <w:t>человек</w:t>
      </w:r>
      <w:r w:rsidR="004433D8">
        <w:t>.</w:t>
      </w:r>
    </w:p>
    <w:p w14:paraId="1C05AD62" w14:textId="77777777" w:rsidR="00EF2F37" w:rsidRPr="00EF2F37" w:rsidRDefault="00E365A6" w:rsidP="00EF2F37">
      <w:pPr>
        <w:pStyle w:val="a3"/>
        <w:tabs>
          <w:tab w:val="right" w:pos="-3261"/>
          <w:tab w:val="left" w:pos="851"/>
        </w:tabs>
        <w:suppressAutoHyphens/>
        <w:ind w:left="0" w:firstLine="709"/>
        <w:jc w:val="both"/>
        <w:rPr>
          <w:rFonts w:cs="Calibri"/>
        </w:rPr>
      </w:pPr>
      <w:r>
        <w:t>7</w:t>
      </w:r>
      <w:r w:rsidR="00EF2F37">
        <w:t xml:space="preserve">. </w:t>
      </w:r>
      <w:r w:rsidR="00EF2F37" w:rsidRPr="00EF2F37">
        <w:rPr>
          <w:rFonts w:cs="Calibri"/>
        </w:rPr>
        <w:t xml:space="preserve">Утвердить состав комиссии по проведению </w:t>
      </w:r>
      <w:r w:rsidR="00EF2F37" w:rsidRPr="00EF2F37">
        <w:t>опроса граждан согласно</w:t>
      </w:r>
      <w:r w:rsidR="00EF2F37" w:rsidRPr="00EF2F37">
        <w:rPr>
          <w:rFonts w:cs="Calibri"/>
        </w:rPr>
        <w:t xml:space="preserve"> приложени</w:t>
      </w:r>
      <w:r w:rsidR="00EF2F37">
        <w:rPr>
          <w:rFonts w:cs="Calibri"/>
        </w:rPr>
        <w:t>ю</w:t>
      </w:r>
      <w:r w:rsidR="00EF2F37" w:rsidRPr="00EF2F37">
        <w:rPr>
          <w:rFonts w:cs="Calibri"/>
        </w:rPr>
        <w:t xml:space="preserve"> № </w:t>
      </w:r>
      <w:r w:rsidR="00EF2F37">
        <w:rPr>
          <w:rFonts w:cs="Calibri"/>
        </w:rPr>
        <w:t>2</w:t>
      </w:r>
      <w:r w:rsidR="00EF2F37" w:rsidRPr="00EF2F37">
        <w:rPr>
          <w:rFonts w:cs="Calibri"/>
        </w:rPr>
        <w:t xml:space="preserve"> к настоящему решению.</w:t>
      </w:r>
    </w:p>
    <w:p w14:paraId="20D93C01" w14:textId="77777777" w:rsidR="00EF2F37" w:rsidRDefault="00E365A6" w:rsidP="00EF2F37">
      <w:pPr>
        <w:tabs>
          <w:tab w:val="right" w:pos="-3261"/>
          <w:tab w:val="left" w:pos="851"/>
        </w:tabs>
        <w:suppressAutoHyphens/>
        <w:ind w:firstLine="709"/>
        <w:contextualSpacing/>
        <w:jc w:val="both"/>
        <w:rPr>
          <w:rFonts w:cs="Calibri"/>
        </w:rPr>
      </w:pPr>
      <w:r>
        <w:rPr>
          <w:rFonts w:cs="Calibri"/>
        </w:rPr>
        <w:t>8</w:t>
      </w:r>
      <w:r w:rsidR="00EF2F37" w:rsidRPr="00EF2F37">
        <w:rPr>
          <w:rFonts w:cs="Calibri"/>
        </w:rPr>
        <w:t>. Утвердить форму протокола подведения итогов опроса граждан согласно приложению №</w:t>
      </w:r>
      <w:r w:rsidR="00090D0C">
        <w:rPr>
          <w:rFonts w:cs="Calibri"/>
        </w:rPr>
        <w:t xml:space="preserve"> 3</w:t>
      </w:r>
      <w:r w:rsidR="00807204">
        <w:rPr>
          <w:rFonts w:cs="Calibri"/>
        </w:rPr>
        <w:t xml:space="preserve"> к настоящему решению</w:t>
      </w:r>
      <w:r w:rsidR="00090D0C">
        <w:rPr>
          <w:rFonts w:cs="Calibri"/>
        </w:rPr>
        <w:t>.</w:t>
      </w:r>
    </w:p>
    <w:p w14:paraId="48DFBD11" w14:textId="77777777" w:rsidR="00090D0C" w:rsidRPr="00090D0C" w:rsidRDefault="00E365A6" w:rsidP="00090D0C">
      <w:pPr>
        <w:tabs>
          <w:tab w:val="right" w:pos="-3261"/>
          <w:tab w:val="left" w:pos="851"/>
        </w:tabs>
        <w:suppressAutoHyphens/>
        <w:ind w:firstLine="709"/>
        <w:contextualSpacing/>
        <w:jc w:val="both"/>
      </w:pPr>
      <w:r>
        <w:rPr>
          <w:rFonts w:cs="Calibri"/>
        </w:rPr>
        <w:t>9</w:t>
      </w:r>
      <w:r w:rsidR="00090D0C" w:rsidRPr="00090D0C">
        <w:rPr>
          <w:rFonts w:cs="Calibri"/>
        </w:rPr>
        <w:t>. Комиссии по проведению опроса</w:t>
      </w:r>
      <w:r w:rsidR="00090D0C">
        <w:rPr>
          <w:rFonts w:cs="Calibri"/>
        </w:rPr>
        <w:t xml:space="preserve"> граждан</w:t>
      </w:r>
      <w:r w:rsidR="00090D0C" w:rsidRPr="00090D0C">
        <w:rPr>
          <w:rFonts w:cs="Calibri"/>
        </w:rPr>
        <w:t>:</w:t>
      </w:r>
    </w:p>
    <w:p w14:paraId="4A6512B0" w14:textId="77777777" w:rsidR="00090D0C" w:rsidRPr="00090D0C" w:rsidRDefault="00090D0C" w:rsidP="00090D0C">
      <w:pPr>
        <w:tabs>
          <w:tab w:val="right" w:pos="-3261"/>
          <w:tab w:val="left" w:pos="851"/>
        </w:tabs>
        <w:suppressAutoHyphens/>
        <w:ind w:firstLine="709"/>
        <w:contextualSpacing/>
        <w:jc w:val="both"/>
      </w:pPr>
      <w:r>
        <w:rPr>
          <w:rFonts w:cs="Calibri"/>
        </w:rPr>
        <w:t>1</w:t>
      </w:r>
      <w:r w:rsidRPr="00090D0C">
        <w:rPr>
          <w:rFonts w:cs="Calibri"/>
        </w:rPr>
        <w:t>)</w:t>
      </w:r>
      <w:r w:rsidRPr="00090D0C">
        <w:rPr>
          <w:rFonts w:ascii="Calibri" w:hAnsi="Calibri" w:cs="Calibri"/>
          <w:sz w:val="22"/>
          <w:szCs w:val="22"/>
        </w:rPr>
        <w:t xml:space="preserve"> </w:t>
      </w:r>
      <w:r w:rsidRPr="00090D0C">
        <w:t xml:space="preserve">обеспечить доведение до жителей </w:t>
      </w:r>
      <w:r>
        <w:t xml:space="preserve">населенных пунктов, указанных в пункте 1 настоящего решения, </w:t>
      </w:r>
      <w:r w:rsidR="00807204">
        <w:t xml:space="preserve">информации </w:t>
      </w:r>
      <w:r>
        <w:t xml:space="preserve">о </w:t>
      </w:r>
      <w:r w:rsidRPr="00807204">
        <w:t>проведении опроса через информационные стенды, а также иными общедоступными способами не менее чем за 10</w:t>
      </w:r>
      <w:r w:rsidRPr="00090D0C">
        <w:t xml:space="preserve"> дней до </w:t>
      </w:r>
      <w:r w:rsidR="00807204">
        <w:t xml:space="preserve">даты </w:t>
      </w:r>
      <w:r w:rsidRPr="00090D0C">
        <w:t>проведения опроса;</w:t>
      </w:r>
    </w:p>
    <w:p w14:paraId="228AB7CA" w14:textId="77777777" w:rsidR="00090D0C" w:rsidRPr="00090D0C" w:rsidRDefault="00807204" w:rsidP="00090D0C">
      <w:pPr>
        <w:tabs>
          <w:tab w:val="right" w:pos="-3261"/>
          <w:tab w:val="left" w:pos="851"/>
        </w:tabs>
        <w:suppressAutoHyphens/>
        <w:autoSpaceDE w:val="0"/>
        <w:autoSpaceDN w:val="0"/>
        <w:ind w:firstLine="709"/>
        <w:jc w:val="both"/>
      </w:pPr>
      <w:r>
        <w:t>2</w:t>
      </w:r>
      <w:r w:rsidR="00090D0C" w:rsidRPr="00090D0C">
        <w:t xml:space="preserve">) результаты опроса не позднее </w:t>
      </w:r>
      <w:r w:rsidR="002C7E35" w:rsidRPr="00AD4C08">
        <w:t>3</w:t>
      </w:r>
      <w:r>
        <w:t xml:space="preserve"> </w:t>
      </w:r>
      <w:r w:rsidR="00090D0C" w:rsidRPr="00090D0C">
        <w:t xml:space="preserve">рабочих дней со дня составления протокола </w:t>
      </w:r>
      <w:r>
        <w:t xml:space="preserve">итогов </w:t>
      </w:r>
      <w:r w:rsidR="00090D0C" w:rsidRPr="00090D0C">
        <w:t>опроса</w:t>
      </w:r>
      <w:r>
        <w:t xml:space="preserve"> граждан</w:t>
      </w:r>
      <w:r w:rsidR="00090D0C" w:rsidRPr="00090D0C">
        <w:t xml:space="preserve">, </w:t>
      </w:r>
      <w:r w:rsidR="00236603">
        <w:t xml:space="preserve">обнародовать путем </w:t>
      </w:r>
      <w:r w:rsidR="00090D0C" w:rsidRPr="00090D0C">
        <w:t>опубликов</w:t>
      </w:r>
      <w:r w:rsidR="00236603">
        <w:t>ания</w:t>
      </w:r>
      <w:r w:rsidR="00090D0C" w:rsidRPr="00090D0C">
        <w:t xml:space="preserve"> на </w:t>
      </w:r>
      <w:r>
        <w:t xml:space="preserve">официальном сайте </w:t>
      </w:r>
      <w:r w:rsidR="00090D0C" w:rsidRPr="00090D0C">
        <w:t xml:space="preserve">администрации Корсаковского муниципального округа </w:t>
      </w:r>
      <w:r>
        <w:t xml:space="preserve">в сети «Интернет» </w:t>
      </w:r>
      <w:r w:rsidR="00090D0C" w:rsidRPr="00090D0C">
        <w:t>и направить в Собрание Корсаковского муниципального округа</w:t>
      </w:r>
      <w:r w:rsidR="00090D0C" w:rsidRPr="00090D0C">
        <w:rPr>
          <w:rFonts w:ascii="Academy" w:hAnsi="Academy" w:cs="Academy"/>
        </w:rPr>
        <w:t xml:space="preserve"> </w:t>
      </w:r>
      <w:r w:rsidR="00090D0C" w:rsidRPr="00090D0C">
        <w:t>для сведения.</w:t>
      </w:r>
    </w:p>
    <w:p w14:paraId="3EB98FA8" w14:textId="1A422564" w:rsidR="00807204" w:rsidRPr="00807204" w:rsidRDefault="00E365A6" w:rsidP="00807204">
      <w:pPr>
        <w:tabs>
          <w:tab w:val="left" w:pos="993"/>
        </w:tabs>
        <w:ind w:firstLine="709"/>
        <w:jc w:val="both"/>
      </w:pPr>
      <w:r>
        <w:t>10</w:t>
      </w:r>
      <w:r w:rsidR="00807204" w:rsidRPr="00807204">
        <w:t xml:space="preserve">. </w:t>
      </w:r>
      <w:r w:rsidR="00807204">
        <w:t>Опубликовать н</w:t>
      </w:r>
      <w:r w:rsidR="00807204" w:rsidRPr="00807204">
        <w:t>астоящее решение в газете «Восход»</w:t>
      </w:r>
      <w:r w:rsidR="002D129F">
        <w:t>.</w:t>
      </w:r>
      <w:r w:rsidR="00807204" w:rsidRPr="00807204">
        <w:t xml:space="preserve"> </w:t>
      </w:r>
    </w:p>
    <w:p w14:paraId="6FC9009C" w14:textId="77777777" w:rsidR="00807204" w:rsidRPr="00807204" w:rsidRDefault="00E365A6" w:rsidP="00807204">
      <w:pPr>
        <w:tabs>
          <w:tab w:val="left" w:pos="993"/>
        </w:tabs>
        <w:ind w:firstLine="709"/>
        <w:jc w:val="both"/>
      </w:pPr>
      <w:r>
        <w:t>11</w:t>
      </w:r>
      <w:r w:rsidR="00807204" w:rsidRPr="00807204">
        <w:t xml:space="preserve">. Контроль за исполнением настоящего решения возложить на </w:t>
      </w:r>
      <w:r w:rsidR="00807204">
        <w:t>вице-</w:t>
      </w:r>
      <w:r w:rsidR="00807204" w:rsidRPr="00807204">
        <w:t>мэра Корсаковского муниципального округа</w:t>
      </w:r>
      <w:r w:rsidR="00807204">
        <w:t xml:space="preserve">, </w:t>
      </w:r>
      <w:r w:rsidR="00807204" w:rsidRPr="00807204">
        <w:t>директор</w:t>
      </w:r>
      <w:r w:rsidR="00807204">
        <w:t>а</w:t>
      </w:r>
      <w:r w:rsidR="00807204" w:rsidRPr="00807204">
        <w:t xml:space="preserve"> департамента мониторинга территорий</w:t>
      </w:r>
      <w:r w:rsidR="00807204">
        <w:t xml:space="preserve"> И.В. Кокорина</w:t>
      </w:r>
      <w:r w:rsidR="00807204" w:rsidRPr="00807204">
        <w:t>.</w:t>
      </w:r>
    </w:p>
    <w:p w14:paraId="0D29660C" w14:textId="77777777" w:rsidR="00807204" w:rsidRDefault="00807204" w:rsidP="00807204">
      <w:pPr>
        <w:tabs>
          <w:tab w:val="left" w:pos="993"/>
        </w:tabs>
        <w:jc w:val="both"/>
      </w:pPr>
    </w:p>
    <w:p w14:paraId="083C9A21" w14:textId="232B9A31" w:rsidR="00E33B7F" w:rsidRDefault="00E33B7F" w:rsidP="00807204">
      <w:pPr>
        <w:tabs>
          <w:tab w:val="left" w:pos="993"/>
        </w:tabs>
        <w:jc w:val="both"/>
      </w:pPr>
    </w:p>
    <w:p w14:paraId="23F72487" w14:textId="77777777" w:rsidR="002D129F" w:rsidRDefault="002D129F" w:rsidP="00807204">
      <w:pPr>
        <w:tabs>
          <w:tab w:val="left" w:pos="993"/>
        </w:tabs>
        <w:jc w:val="both"/>
      </w:pPr>
    </w:p>
    <w:p w14:paraId="6D0100D3" w14:textId="77777777" w:rsidR="002D129F" w:rsidRDefault="002D129F" w:rsidP="00807204">
      <w:pPr>
        <w:tabs>
          <w:tab w:val="left" w:pos="993"/>
        </w:tabs>
        <w:jc w:val="both"/>
      </w:pPr>
    </w:p>
    <w:p w14:paraId="17F18735" w14:textId="77777777" w:rsidR="00807204" w:rsidRDefault="00807204" w:rsidP="00807204">
      <w:pPr>
        <w:tabs>
          <w:tab w:val="left" w:pos="993"/>
        </w:tabs>
        <w:jc w:val="both"/>
      </w:pPr>
      <w:r>
        <w:t xml:space="preserve">Председатель Собрания </w:t>
      </w:r>
    </w:p>
    <w:p w14:paraId="27DCBDF8" w14:textId="77777777" w:rsidR="00742AAE" w:rsidRDefault="00807204" w:rsidP="00807204">
      <w:pPr>
        <w:tabs>
          <w:tab w:val="left" w:pos="993"/>
        </w:tabs>
        <w:jc w:val="both"/>
      </w:pPr>
      <w:r>
        <w:t xml:space="preserve">Корсаковского муниципального округа                                                                          Л.Д. </w:t>
      </w:r>
      <w:proofErr w:type="spellStart"/>
      <w:r>
        <w:t>Хмыз</w:t>
      </w:r>
      <w:proofErr w:type="spellEnd"/>
    </w:p>
    <w:p w14:paraId="5A709208" w14:textId="77777777" w:rsidR="002A53F7" w:rsidRDefault="002A53F7" w:rsidP="002A53F7">
      <w:pPr>
        <w:suppressAutoHyphens/>
        <w:autoSpaceDE w:val="0"/>
        <w:autoSpaceDN w:val="0"/>
        <w:jc w:val="right"/>
        <w:sectPr w:rsidR="002A53F7" w:rsidSect="009C1C28">
          <w:headerReference w:type="default" r:id="rId9"/>
          <w:pgSz w:w="11906" w:h="16838"/>
          <w:pgMar w:top="1135" w:right="850" w:bottom="851" w:left="1701" w:header="708" w:footer="708" w:gutter="0"/>
          <w:cols w:space="708"/>
          <w:titlePg/>
          <w:docGrid w:linePitch="360"/>
        </w:sectPr>
      </w:pPr>
    </w:p>
    <w:p w14:paraId="2B9F2CED" w14:textId="77777777"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lastRenderedPageBreak/>
        <w:t>Приложение № 1</w:t>
      </w:r>
    </w:p>
    <w:p w14:paraId="148B48C8" w14:textId="77777777"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t>к решению Собрания</w:t>
      </w:r>
    </w:p>
    <w:p w14:paraId="3E73DB7A" w14:textId="77777777" w:rsidR="002A53F7" w:rsidRPr="002A53F7" w:rsidRDefault="002A53F7" w:rsidP="002A53F7">
      <w:pPr>
        <w:suppressAutoHyphens/>
        <w:autoSpaceDE w:val="0"/>
        <w:autoSpaceDN w:val="0"/>
        <w:jc w:val="right"/>
      </w:pPr>
      <w:r w:rsidRPr="002A53F7">
        <w:t>Корсаковского муниципального округа</w:t>
      </w:r>
    </w:p>
    <w:p w14:paraId="7DB7A159" w14:textId="572E6311" w:rsidR="002A53F7" w:rsidRPr="002D129F" w:rsidRDefault="002A53F7" w:rsidP="002A53F7">
      <w:pPr>
        <w:suppressAutoHyphens/>
        <w:autoSpaceDE w:val="0"/>
        <w:autoSpaceDN w:val="0"/>
        <w:jc w:val="right"/>
        <w:rPr>
          <w:u w:val="single"/>
        </w:rPr>
      </w:pPr>
      <w:r w:rsidRPr="002A53F7">
        <w:t xml:space="preserve">от </w:t>
      </w:r>
      <w:r w:rsidR="002D129F">
        <w:rPr>
          <w:u w:val="single"/>
        </w:rPr>
        <w:t xml:space="preserve">    31.10.2025     </w:t>
      </w:r>
      <w:r>
        <w:t xml:space="preserve"> </w:t>
      </w:r>
      <w:r w:rsidRPr="002A53F7">
        <w:t xml:space="preserve">№ </w:t>
      </w:r>
      <w:r w:rsidR="002D129F">
        <w:rPr>
          <w:u w:val="single"/>
        </w:rPr>
        <w:t xml:space="preserve">   108/10-39</w:t>
      </w:r>
    </w:p>
    <w:p w14:paraId="08B5BEDC" w14:textId="77777777" w:rsidR="002A53F7" w:rsidRPr="002A53F7" w:rsidRDefault="002A53F7" w:rsidP="002A53F7">
      <w:pPr>
        <w:suppressAutoHyphens/>
        <w:autoSpaceDE w:val="0"/>
        <w:autoSpaceDN w:val="0"/>
        <w:jc w:val="right"/>
      </w:pPr>
    </w:p>
    <w:p w14:paraId="3F67A436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  <w:rPr>
          <w:rFonts w:ascii="Calibri" w:hAnsi="Calibri"/>
          <w:b/>
        </w:rPr>
      </w:pPr>
      <w:r w:rsidRPr="002A53F7">
        <w:rPr>
          <w:rFonts w:ascii="Academy" w:hAnsi="Academy" w:cs="Academy"/>
          <w:noProof/>
          <w:sz w:val="36"/>
          <w:szCs w:val="36"/>
        </w:rPr>
        <w:drawing>
          <wp:inline distT="0" distB="0" distL="0" distR="0" wp14:anchorId="081367C8" wp14:editId="6B81060C">
            <wp:extent cx="16192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7E7E" w14:textId="69DB1C8D" w:rsidR="002A53F7" w:rsidRPr="002A53F7" w:rsidRDefault="002A53F7" w:rsidP="002A53F7">
      <w:pPr>
        <w:shd w:val="clear" w:color="auto" w:fill="FFFFFF"/>
        <w:suppressAutoHyphens/>
        <w:autoSpaceDE w:val="0"/>
        <w:autoSpaceDN w:val="0"/>
        <w:jc w:val="center"/>
        <w:rPr>
          <w:b/>
        </w:rPr>
      </w:pPr>
      <w:r w:rsidRPr="002A53F7">
        <w:rPr>
          <w:b/>
        </w:rPr>
        <w:t>ОПРОСНЫЙ ЛИСТ</w:t>
      </w:r>
    </w:p>
    <w:p w14:paraId="34E85734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  <w:jc w:val="center"/>
        <w:rPr>
          <w:b/>
        </w:rPr>
      </w:pPr>
    </w:p>
    <w:p w14:paraId="50663EE8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  <w:ind w:firstLine="567"/>
      </w:pPr>
      <w:r w:rsidRPr="002A53F7">
        <w:t xml:space="preserve">Вопрос, предлагаемый для проведения опроса граждан: </w:t>
      </w:r>
    </w:p>
    <w:p w14:paraId="7D881C06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  <w:ind w:firstLine="567"/>
      </w:pPr>
    </w:p>
    <w:p w14:paraId="69A818E6" w14:textId="77777777" w:rsidR="002A53F7" w:rsidRPr="002A53F7" w:rsidRDefault="002A53F7" w:rsidP="002A53F7">
      <w:pPr>
        <w:suppressAutoHyphens/>
        <w:autoSpaceDE w:val="0"/>
        <w:autoSpaceDN w:val="0"/>
        <w:ind w:firstLine="567"/>
        <w:jc w:val="both"/>
        <w:rPr>
          <w:b/>
        </w:rPr>
      </w:pPr>
      <w:r w:rsidRPr="002A53F7">
        <w:t>Согласны ли Вы поддержать инициативный проект</w:t>
      </w:r>
      <w:r w:rsidR="00E33B7F">
        <w:t>?</w:t>
      </w:r>
      <w:r w:rsidRPr="002A53F7">
        <w:rPr>
          <w:b/>
        </w:rPr>
        <w:t xml:space="preserve"> </w:t>
      </w:r>
    </w:p>
    <w:p w14:paraId="70D0202B" w14:textId="77777777" w:rsidR="002A53F7" w:rsidRPr="002A53F7" w:rsidRDefault="002A53F7" w:rsidP="002A53F7">
      <w:pPr>
        <w:suppressAutoHyphens/>
        <w:autoSpaceDE w:val="0"/>
        <w:autoSpaceDN w:val="0"/>
        <w:jc w:val="both"/>
        <w:rPr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72"/>
        <w:gridCol w:w="5578"/>
        <w:gridCol w:w="1254"/>
        <w:gridCol w:w="1389"/>
      </w:tblGrid>
      <w:tr w:rsidR="002A53F7" w:rsidRPr="002A53F7" w14:paraId="0AD23150" w14:textId="77777777" w:rsidTr="00EA4D67">
        <w:trPr>
          <w:trHeight w:val="518"/>
        </w:trPr>
        <w:tc>
          <w:tcPr>
            <w:tcW w:w="972" w:type="dxa"/>
          </w:tcPr>
          <w:p w14:paraId="7B6F120B" w14:textId="77777777" w:rsidR="002A53F7" w:rsidRPr="002A53F7" w:rsidRDefault="002A53F7" w:rsidP="002A53F7">
            <w:pPr>
              <w:suppressAutoHyphens/>
              <w:autoSpaceDE w:val="0"/>
              <w:autoSpaceDN w:val="0"/>
              <w:jc w:val="both"/>
              <w:rPr>
                <w:b/>
              </w:rPr>
            </w:pPr>
            <w:r w:rsidRPr="002A53F7">
              <w:rPr>
                <w:b/>
              </w:rPr>
              <w:t>№ п/п</w:t>
            </w:r>
          </w:p>
        </w:tc>
        <w:tc>
          <w:tcPr>
            <w:tcW w:w="5578" w:type="dxa"/>
          </w:tcPr>
          <w:p w14:paraId="6F143D15" w14:textId="77777777" w:rsidR="002A53F7" w:rsidRPr="002A53F7" w:rsidRDefault="002A53F7" w:rsidP="00210CD4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2A53F7">
              <w:rPr>
                <w:b/>
              </w:rPr>
              <w:t>Наименование инициативного проекта</w:t>
            </w:r>
          </w:p>
        </w:tc>
        <w:tc>
          <w:tcPr>
            <w:tcW w:w="1254" w:type="dxa"/>
          </w:tcPr>
          <w:p w14:paraId="76785007" w14:textId="77777777" w:rsidR="002A53F7" w:rsidRPr="002A53F7" w:rsidRDefault="002A53F7" w:rsidP="002A53F7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2A53F7">
              <w:rPr>
                <w:b/>
              </w:rPr>
              <w:t>ДА</w:t>
            </w:r>
          </w:p>
        </w:tc>
        <w:tc>
          <w:tcPr>
            <w:tcW w:w="1389" w:type="dxa"/>
          </w:tcPr>
          <w:p w14:paraId="00A31110" w14:textId="77777777" w:rsidR="002A53F7" w:rsidRPr="002A53F7" w:rsidRDefault="002A53F7" w:rsidP="002A53F7">
            <w:pPr>
              <w:suppressAutoHyphens/>
              <w:autoSpaceDE w:val="0"/>
              <w:autoSpaceDN w:val="0"/>
              <w:jc w:val="center"/>
              <w:rPr>
                <w:b/>
              </w:rPr>
            </w:pPr>
            <w:r w:rsidRPr="002A53F7">
              <w:rPr>
                <w:b/>
              </w:rPr>
              <w:t>НЕТ</w:t>
            </w:r>
          </w:p>
        </w:tc>
      </w:tr>
      <w:tr w:rsidR="002A53F7" w:rsidRPr="002A53F7" w14:paraId="1F7D7DC8" w14:textId="77777777" w:rsidTr="00EA4D67">
        <w:trPr>
          <w:trHeight w:val="518"/>
        </w:trPr>
        <w:tc>
          <w:tcPr>
            <w:tcW w:w="972" w:type="dxa"/>
          </w:tcPr>
          <w:p w14:paraId="3CBA7AC5" w14:textId="77777777" w:rsidR="002A53F7" w:rsidRPr="002A53F7" w:rsidRDefault="002A53F7" w:rsidP="002A53F7">
            <w:pPr>
              <w:suppressAutoHyphens/>
              <w:autoSpaceDE w:val="0"/>
              <w:autoSpaceDN w:val="0"/>
              <w:jc w:val="center"/>
            </w:pPr>
            <w:r w:rsidRPr="002A53F7">
              <w:t>1</w:t>
            </w:r>
          </w:p>
        </w:tc>
        <w:tc>
          <w:tcPr>
            <w:tcW w:w="5578" w:type="dxa"/>
          </w:tcPr>
          <w:p w14:paraId="59049917" w14:textId="77777777" w:rsidR="002A53F7" w:rsidRPr="002A53F7" w:rsidRDefault="002A53F7" w:rsidP="002A53F7">
            <w:pPr>
              <w:suppressAutoHyphens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1254" w:type="dxa"/>
          </w:tcPr>
          <w:p w14:paraId="2071EE76" w14:textId="77777777" w:rsidR="002A53F7" w:rsidRPr="002A53F7" w:rsidRDefault="002A53F7" w:rsidP="002A53F7">
            <w:pPr>
              <w:suppressAutoHyphens/>
              <w:autoSpaceDE w:val="0"/>
              <w:autoSpaceDN w:val="0"/>
              <w:jc w:val="both"/>
              <w:rPr>
                <w:b/>
              </w:rPr>
            </w:pPr>
          </w:p>
        </w:tc>
        <w:tc>
          <w:tcPr>
            <w:tcW w:w="1389" w:type="dxa"/>
          </w:tcPr>
          <w:p w14:paraId="4DD5D5F2" w14:textId="77777777" w:rsidR="002A53F7" w:rsidRPr="002A53F7" w:rsidRDefault="002A53F7" w:rsidP="002A53F7">
            <w:pPr>
              <w:suppressAutoHyphens/>
              <w:autoSpaceDE w:val="0"/>
              <w:autoSpaceDN w:val="0"/>
              <w:jc w:val="both"/>
              <w:rPr>
                <w:b/>
              </w:rPr>
            </w:pPr>
          </w:p>
        </w:tc>
      </w:tr>
    </w:tbl>
    <w:p w14:paraId="2C4F2578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14:paraId="735D2ED4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Дата проведения опроса: «__</w:t>
      </w:r>
      <w:r w:rsidR="00446848">
        <w:t>_</w:t>
      </w:r>
      <w:r w:rsidRPr="002A53F7">
        <w:t xml:space="preserve">_» </w:t>
      </w:r>
      <w:r w:rsidR="00446848">
        <w:t>_____________</w:t>
      </w:r>
      <w:r w:rsidRPr="002A53F7">
        <w:t xml:space="preserve"> 2025 г.</w:t>
      </w:r>
    </w:p>
    <w:p w14:paraId="58DA6ABC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14:paraId="4E3D818B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 xml:space="preserve">Фамилия, </w:t>
      </w:r>
      <w:r w:rsidR="00E33B7F">
        <w:t>и</w:t>
      </w:r>
      <w:r w:rsidRPr="002A53F7">
        <w:t xml:space="preserve">мя, </w:t>
      </w:r>
      <w:r w:rsidR="00E33B7F">
        <w:t>о</w:t>
      </w:r>
      <w:r w:rsidRPr="002A53F7">
        <w:t xml:space="preserve">тчество опрашиваемого: </w:t>
      </w:r>
    </w:p>
    <w:p w14:paraId="289F83C5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__________________________________________________________________________________________________________________________________________________________</w:t>
      </w:r>
    </w:p>
    <w:p w14:paraId="0A8EE0FB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14:paraId="2659AA71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Дата рождения: «___</w:t>
      </w:r>
      <w:proofErr w:type="gramStart"/>
      <w:r w:rsidRPr="002A53F7">
        <w:t>_»_</w:t>
      </w:r>
      <w:proofErr w:type="gramEnd"/>
      <w:r w:rsidRPr="002A53F7">
        <w:t>______________ ______г.</w:t>
      </w:r>
    </w:p>
    <w:p w14:paraId="58EC7FCD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14:paraId="03EFB1A5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Адрес места жительства: _____________________________________</w:t>
      </w:r>
      <w:r>
        <w:t>___________________</w:t>
      </w:r>
      <w:r w:rsidRPr="002A53F7">
        <w:t>_____________________</w:t>
      </w:r>
    </w:p>
    <w:p w14:paraId="1D7EB613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14:paraId="211BB40C" w14:textId="77777777" w:rsidR="002A53F7" w:rsidRPr="002A53F7" w:rsidRDefault="00446848" w:rsidP="00446848">
      <w:pPr>
        <w:shd w:val="clear" w:color="auto" w:fill="FFFFFF"/>
        <w:suppressAutoHyphens/>
        <w:autoSpaceDE w:val="0"/>
        <w:autoSpaceDN w:val="0"/>
        <w:jc w:val="both"/>
      </w:pPr>
      <w:r>
        <w:t xml:space="preserve">В соответствии </w:t>
      </w:r>
      <w:r w:rsidRPr="00446848">
        <w:t>с Федеральным законом от 27.07.2006 № 152-ФЗ «О персональных данных»</w:t>
      </w:r>
      <w:r>
        <w:t xml:space="preserve"> </w:t>
      </w:r>
      <w:r>
        <w:rPr>
          <w:lang w:eastAsia="en-US"/>
        </w:rPr>
        <w:t>я</w:t>
      </w:r>
      <w:r w:rsidR="002A53F7" w:rsidRPr="002A53F7">
        <w:rPr>
          <w:lang w:eastAsia="en-US"/>
        </w:rPr>
        <w:t xml:space="preserve"> даю согласие на использование персональных данных исключительно</w:t>
      </w:r>
      <w:r w:rsidR="002A53F7" w:rsidRPr="002A53F7">
        <w:rPr>
          <w:b/>
          <w:lang w:eastAsia="en-US"/>
        </w:rPr>
        <w:t xml:space="preserve"> </w:t>
      </w:r>
      <w:r w:rsidR="002A53F7" w:rsidRPr="002A53F7">
        <w:rPr>
          <w:lang w:eastAsia="en-US"/>
        </w:rPr>
        <w:t xml:space="preserve">в целях </w:t>
      </w:r>
      <w:r>
        <w:rPr>
          <w:lang w:eastAsia="en-US"/>
        </w:rPr>
        <w:br/>
      </w:r>
      <w:r w:rsidR="002A53F7" w:rsidRPr="002A53F7">
        <w:rPr>
          <w:i/>
          <w:color w:val="000000"/>
          <w:u w:val="single"/>
        </w:rPr>
        <w:t>участия в конкурсе инициативного бюджетирования (поддержка инициативных проектов)</w:t>
      </w:r>
    </w:p>
    <w:p w14:paraId="3ED6EC3A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</w:p>
    <w:p w14:paraId="56314BEE" w14:textId="77777777" w:rsidR="002A53F7" w:rsidRPr="002A53F7" w:rsidRDefault="002A53F7" w:rsidP="002A53F7">
      <w:pPr>
        <w:shd w:val="clear" w:color="auto" w:fill="FFFFFF"/>
        <w:suppressAutoHyphens/>
        <w:autoSpaceDE w:val="0"/>
        <w:autoSpaceDN w:val="0"/>
      </w:pPr>
      <w:r w:rsidRPr="002A53F7">
        <w:t>Подпись опрашиваемого: ______</w:t>
      </w:r>
      <w:r>
        <w:t>_____</w:t>
      </w:r>
      <w:r w:rsidRPr="002A53F7">
        <w:t>____________</w:t>
      </w:r>
      <w:r>
        <w:t xml:space="preserve"> </w:t>
      </w:r>
      <w:r w:rsidRPr="002A53F7">
        <w:t xml:space="preserve"> </w:t>
      </w:r>
    </w:p>
    <w:p w14:paraId="3C3AC1A7" w14:textId="77777777" w:rsidR="002A53F7" w:rsidRPr="002A53F7" w:rsidRDefault="002A53F7" w:rsidP="002A53F7">
      <w:pPr>
        <w:suppressAutoHyphens/>
        <w:autoSpaceDE w:val="0"/>
        <w:autoSpaceDN w:val="0"/>
        <w:contextualSpacing/>
        <w:jc w:val="right"/>
        <w:rPr>
          <w:b/>
        </w:rPr>
      </w:pPr>
    </w:p>
    <w:p w14:paraId="3523F57E" w14:textId="77777777" w:rsidR="003E0758" w:rsidRDefault="003E0758" w:rsidP="002A53F7">
      <w:pPr>
        <w:suppressAutoHyphens/>
        <w:autoSpaceDE w:val="0"/>
        <w:autoSpaceDN w:val="0"/>
        <w:contextualSpacing/>
      </w:pPr>
    </w:p>
    <w:p w14:paraId="3F8DA3BD" w14:textId="77777777" w:rsidR="003E0758" w:rsidRDefault="003E0758" w:rsidP="002A53F7">
      <w:pPr>
        <w:suppressAutoHyphens/>
        <w:autoSpaceDE w:val="0"/>
        <w:autoSpaceDN w:val="0"/>
        <w:contextualSpacing/>
      </w:pPr>
    </w:p>
    <w:p w14:paraId="37CF4FA5" w14:textId="77777777" w:rsidR="002A53F7" w:rsidRPr="002A53F7" w:rsidRDefault="002A53F7" w:rsidP="002A53F7">
      <w:pPr>
        <w:suppressAutoHyphens/>
        <w:autoSpaceDE w:val="0"/>
        <w:autoSpaceDN w:val="0"/>
        <w:contextualSpacing/>
      </w:pPr>
      <w:r w:rsidRPr="002A53F7">
        <w:t>Опрос провел: _________________________________</w:t>
      </w:r>
    </w:p>
    <w:p w14:paraId="272F3972" w14:textId="77777777" w:rsidR="002A53F7" w:rsidRPr="002A53F7" w:rsidRDefault="002A53F7" w:rsidP="002A53F7">
      <w:pPr>
        <w:suppressAutoHyphens/>
        <w:autoSpaceDE w:val="0"/>
        <w:autoSpaceDN w:val="0"/>
        <w:contextualSpacing/>
      </w:pPr>
      <w:r w:rsidRPr="002A53F7">
        <w:t xml:space="preserve">                                           ФИО, подпись</w:t>
      </w:r>
    </w:p>
    <w:p w14:paraId="59BB8F59" w14:textId="77777777" w:rsidR="002A53F7" w:rsidRPr="002A53F7" w:rsidRDefault="002A53F7" w:rsidP="002A53F7">
      <w:pPr>
        <w:suppressAutoHyphens/>
        <w:autoSpaceDE w:val="0"/>
        <w:autoSpaceDN w:val="0"/>
        <w:outlineLvl w:val="0"/>
        <w:rPr>
          <w:rFonts w:cs="Academy"/>
        </w:rPr>
      </w:pPr>
    </w:p>
    <w:p w14:paraId="0B77275F" w14:textId="77777777" w:rsidR="00742AAE" w:rsidRDefault="00742AAE" w:rsidP="00807204">
      <w:pPr>
        <w:tabs>
          <w:tab w:val="left" w:pos="993"/>
        </w:tabs>
        <w:jc w:val="both"/>
      </w:pPr>
    </w:p>
    <w:p w14:paraId="752E1969" w14:textId="77777777" w:rsidR="00742AAE" w:rsidRDefault="00742AAE" w:rsidP="00807204">
      <w:pPr>
        <w:tabs>
          <w:tab w:val="left" w:pos="993"/>
        </w:tabs>
        <w:jc w:val="both"/>
      </w:pPr>
    </w:p>
    <w:p w14:paraId="0491D04D" w14:textId="77777777" w:rsidR="00E365A6" w:rsidRDefault="00E365A6" w:rsidP="00E365A6">
      <w:pPr>
        <w:suppressAutoHyphens/>
        <w:autoSpaceDE w:val="0"/>
        <w:autoSpaceDN w:val="0"/>
        <w:jc w:val="right"/>
        <w:sectPr w:rsidR="00E365A6" w:rsidSect="002A53F7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14:paraId="68F0D6E3" w14:textId="77777777"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lastRenderedPageBreak/>
        <w:t>Приложение № 2</w:t>
      </w:r>
    </w:p>
    <w:p w14:paraId="7A70B627" w14:textId="77777777"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к решению Собрания</w:t>
      </w:r>
    </w:p>
    <w:p w14:paraId="5108E164" w14:textId="77777777" w:rsidR="00E365A6" w:rsidRPr="00E365A6" w:rsidRDefault="00E365A6" w:rsidP="00E365A6">
      <w:pPr>
        <w:suppressAutoHyphens/>
        <w:autoSpaceDE w:val="0"/>
        <w:autoSpaceDN w:val="0"/>
        <w:jc w:val="right"/>
      </w:pPr>
      <w:r w:rsidRPr="00E365A6">
        <w:t>Корсаковского муниципального округа</w:t>
      </w:r>
    </w:p>
    <w:p w14:paraId="5CBB9078" w14:textId="1C763337" w:rsidR="00E365A6" w:rsidRPr="002D651E" w:rsidRDefault="00E365A6" w:rsidP="00E365A6">
      <w:pPr>
        <w:suppressAutoHyphens/>
        <w:autoSpaceDE w:val="0"/>
        <w:autoSpaceDN w:val="0"/>
        <w:jc w:val="right"/>
        <w:rPr>
          <w:u w:val="single"/>
        </w:rPr>
      </w:pPr>
      <w:r w:rsidRPr="00E365A6">
        <w:t xml:space="preserve">от </w:t>
      </w:r>
      <w:r w:rsidR="002D651E">
        <w:rPr>
          <w:u w:val="single"/>
        </w:rPr>
        <w:t xml:space="preserve">       </w:t>
      </w:r>
      <w:r w:rsidR="002D651E" w:rsidRPr="002D651E">
        <w:rPr>
          <w:u w:val="single"/>
        </w:rPr>
        <w:t>31.10.2025</w:t>
      </w:r>
      <w:r w:rsidR="002D651E">
        <w:rPr>
          <w:u w:val="single"/>
        </w:rPr>
        <w:t xml:space="preserve">     </w:t>
      </w:r>
      <w:r w:rsidRPr="00E365A6">
        <w:t xml:space="preserve"> №</w:t>
      </w:r>
      <w:r w:rsidR="002D651E">
        <w:t xml:space="preserve"> </w:t>
      </w:r>
      <w:r w:rsidR="002D651E">
        <w:rPr>
          <w:u w:val="single"/>
        </w:rPr>
        <w:t xml:space="preserve">     108/10-</w:t>
      </w:r>
      <w:proofErr w:type="gramStart"/>
      <w:r w:rsidR="002D651E">
        <w:rPr>
          <w:u w:val="single"/>
        </w:rPr>
        <w:t xml:space="preserve">39  </w:t>
      </w:r>
      <w:r w:rsidR="002D651E" w:rsidRPr="002D651E">
        <w:rPr>
          <w:color w:val="FFFFFF" w:themeColor="background1"/>
          <w:u w:val="single"/>
        </w:rPr>
        <w:t>.</w:t>
      </w:r>
      <w:proofErr w:type="gramEnd"/>
    </w:p>
    <w:p w14:paraId="22A22EF3" w14:textId="77777777" w:rsidR="00E365A6" w:rsidRPr="00E365A6" w:rsidRDefault="00E365A6" w:rsidP="00E365A6">
      <w:pPr>
        <w:suppressAutoHyphens/>
        <w:autoSpaceDE w:val="0"/>
        <w:autoSpaceDN w:val="0"/>
        <w:jc w:val="right"/>
      </w:pPr>
    </w:p>
    <w:p w14:paraId="42EFF492" w14:textId="77777777" w:rsidR="00E365A6" w:rsidRPr="00E365A6" w:rsidRDefault="00E365A6" w:rsidP="00E365A6">
      <w:pPr>
        <w:suppressAutoHyphens/>
        <w:autoSpaceDE w:val="0"/>
        <w:autoSpaceDN w:val="0"/>
        <w:jc w:val="right"/>
      </w:pPr>
    </w:p>
    <w:p w14:paraId="0A866C25" w14:textId="77777777" w:rsidR="003E0758" w:rsidRDefault="003E0758" w:rsidP="00E365A6">
      <w:pPr>
        <w:suppressAutoHyphens/>
        <w:autoSpaceDE w:val="0"/>
        <w:autoSpaceDN w:val="0"/>
        <w:jc w:val="center"/>
      </w:pPr>
    </w:p>
    <w:p w14:paraId="61EF7885" w14:textId="77777777" w:rsidR="00E33B7F" w:rsidRDefault="00E365A6" w:rsidP="00E365A6">
      <w:pPr>
        <w:suppressAutoHyphens/>
        <w:autoSpaceDE w:val="0"/>
        <w:autoSpaceDN w:val="0"/>
        <w:jc w:val="center"/>
      </w:pPr>
      <w:r w:rsidRPr="00E365A6">
        <w:t xml:space="preserve">Состав </w:t>
      </w:r>
    </w:p>
    <w:p w14:paraId="3AEF5F2F" w14:textId="77777777" w:rsidR="00E365A6" w:rsidRDefault="00E365A6" w:rsidP="00E365A6">
      <w:pPr>
        <w:suppressAutoHyphens/>
        <w:autoSpaceDE w:val="0"/>
        <w:autoSpaceDN w:val="0"/>
        <w:jc w:val="center"/>
      </w:pPr>
      <w:r w:rsidRPr="00E365A6">
        <w:t>комиссии по проведению опроса граждан</w:t>
      </w:r>
    </w:p>
    <w:p w14:paraId="0C2351E3" w14:textId="77777777" w:rsidR="003E0758" w:rsidRPr="00E365A6" w:rsidRDefault="003E0758" w:rsidP="00E365A6">
      <w:pPr>
        <w:suppressAutoHyphens/>
        <w:autoSpaceDE w:val="0"/>
        <w:autoSpaceDN w:val="0"/>
        <w:jc w:val="center"/>
      </w:pPr>
    </w:p>
    <w:p w14:paraId="420933B4" w14:textId="77777777" w:rsidR="00E365A6" w:rsidRPr="00E365A6" w:rsidRDefault="00E365A6" w:rsidP="00E365A6">
      <w:pPr>
        <w:suppressAutoHyphens/>
        <w:autoSpaceDE w:val="0"/>
        <w:autoSpaceDN w:val="0"/>
        <w:outlineLvl w:val="0"/>
        <w:rPr>
          <w:rFonts w:cs="Academy"/>
        </w:rPr>
      </w:pPr>
      <w:r w:rsidRPr="00E365A6">
        <w:rPr>
          <w:rFonts w:cs="Academy"/>
        </w:rPr>
        <w:t xml:space="preserve"> </w:t>
      </w:r>
    </w:p>
    <w:tbl>
      <w:tblPr>
        <w:tblW w:w="9355" w:type="dxa"/>
        <w:tblLayout w:type="fixed"/>
        <w:tblLook w:val="01E0" w:firstRow="1" w:lastRow="1" w:firstColumn="1" w:lastColumn="1" w:noHBand="0" w:noVBand="0"/>
      </w:tblPr>
      <w:tblGrid>
        <w:gridCol w:w="3828"/>
        <w:gridCol w:w="5527"/>
      </w:tblGrid>
      <w:tr w:rsidR="00E33B7F" w:rsidRPr="00E279CA" w14:paraId="0780F29F" w14:textId="77777777" w:rsidTr="000320AA">
        <w:tc>
          <w:tcPr>
            <w:tcW w:w="3828" w:type="dxa"/>
          </w:tcPr>
          <w:p w14:paraId="761149BE" w14:textId="77777777" w:rsidR="00E33B7F" w:rsidRPr="00E279CA" w:rsidRDefault="00E33B7F" w:rsidP="00EA4D67">
            <w:pPr>
              <w:keepLines/>
              <w:tabs>
                <w:tab w:val="left" w:pos="2268"/>
              </w:tabs>
            </w:pPr>
          </w:p>
          <w:p w14:paraId="1046F78F" w14:textId="77777777" w:rsidR="00E33B7F" w:rsidRPr="00E279CA" w:rsidRDefault="00AD4C08" w:rsidP="00AD4C08">
            <w:pPr>
              <w:keepLines/>
              <w:tabs>
                <w:tab w:val="left" w:pos="2268"/>
              </w:tabs>
            </w:pPr>
            <w:r>
              <w:t>Кирьянова Яна Владимировна</w:t>
            </w:r>
            <w:r w:rsidR="00E33B7F" w:rsidRPr="00E279CA">
              <w:t xml:space="preserve"> </w:t>
            </w:r>
            <w:r>
              <w:t xml:space="preserve">  </w:t>
            </w:r>
            <w:r w:rsidR="00E33B7F">
              <w:t xml:space="preserve"> </w:t>
            </w:r>
            <w:r w:rsidR="00E33B7F" w:rsidRPr="00E279CA">
              <w:t xml:space="preserve">  -            </w:t>
            </w:r>
          </w:p>
        </w:tc>
        <w:tc>
          <w:tcPr>
            <w:tcW w:w="5527" w:type="dxa"/>
          </w:tcPr>
          <w:p w14:paraId="0D93F468" w14:textId="77777777" w:rsidR="00E33B7F" w:rsidRPr="00E279CA" w:rsidRDefault="00E33B7F" w:rsidP="00EA4D67">
            <w:pPr>
              <w:keepLines/>
              <w:tabs>
                <w:tab w:val="left" w:pos="459"/>
              </w:tabs>
              <w:ind w:left="33"/>
              <w:jc w:val="both"/>
            </w:pPr>
          </w:p>
          <w:p w14:paraId="0013E9E4" w14:textId="77777777" w:rsidR="00E33B7F" w:rsidRDefault="00AD4C08" w:rsidP="00E33B7F">
            <w:pPr>
              <w:keepLines/>
              <w:tabs>
                <w:tab w:val="left" w:pos="459"/>
              </w:tabs>
              <w:ind w:left="33"/>
              <w:jc w:val="both"/>
            </w:pPr>
            <w:r>
              <w:t>первый вице-мэр Корсаковского муниципального округа, директор департамента экономического развития</w:t>
            </w:r>
            <w:r w:rsidR="00E33B7F" w:rsidRPr="00E279CA">
              <w:t>, пред</w:t>
            </w:r>
            <w:r w:rsidR="00E33B7F" w:rsidRPr="00E279CA">
              <w:softHyphen/>
              <w:t>седатель комиссии;</w:t>
            </w:r>
          </w:p>
          <w:p w14:paraId="17007479" w14:textId="77777777" w:rsidR="00E33B7F" w:rsidRPr="00E279CA" w:rsidRDefault="00E33B7F" w:rsidP="00E33B7F">
            <w:pPr>
              <w:keepLines/>
              <w:tabs>
                <w:tab w:val="left" w:pos="459"/>
              </w:tabs>
              <w:ind w:left="33"/>
              <w:jc w:val="both"/>
            </w:pPr>
          </w:p>
        </w:tc>
      </w:tr>
      <w:tr w:rsidR="00E33B7F" w:rsidRPr="00E279CA" w14:paraId="5E8E3305" w14:textId="77777777" w:rsidTr="000320AA">
        <w:tc>
          <w:tcPr>
            <w:tcW w:w="3828" w:type="dxa"/>
          </w:tcPr>
          <w:p w14:paraId="78E8626B" w14:textId="77777777" w:rsidR="00E33B7F" w:rsidRPr="00E279CA" w:rsidRDefault="00E33B7F" w:rsidP="00E33B7F">
            <w:pPr>
              <w:keepLines/>
              <w:jc w:val="both"/>
            </w:pPr>
            <w:r>
              <w:t>Свинин Артем Александрович</w:t>
            </w:r>
            <w:r w:rsidRPr="00E279CA">
              <w:t xml:space="preserve"> </w:t>
            </w:r>
            <w:r>
              <w:t xml:space="preserve">  </w:t>
            </w:r>
            <w:r w:rsidRPr="00E279CA">
              <w:t xml:space="preserve">      - </w:t>
            </w:r>
          </w:p>
        </w:tc>
        <w:tc>
          <w:tcPr>
            <w:tcW w:w="5527" w:type="dxa"/>
          </w:tcPr>
          <w:p w14:paraId="06149469" w14:textId="77777777" w:rsidR="00E33B7F" w:rsidRPr="00E279CA" w:rsidRDefault="000320AA" w:rsidP="00B93281">
            <w:pPr>
              <w:keepLines/>
              <w:jc w:val="both"/>
            </w:pPr>
            <w:r>
              <w:t>к</w:t>
            </w:r>
            <w:r w:rsidR="00E33B7F" w:rsidRPr="00E33B7F">
              <w:t xml:space="preserve">онсультант 2 категории </w:t>
            </w:r>
            <w:r w:rsidR="00B93281" w:rsidRPr="00B93281">
              <w:t>отдела по обеспечению развития улично-дорожной сети и благоустройству управления по развитию территорий и коммунальной инфраструктуры</w:t>
            </w:r>
            <w:r w:rsidR="00B93281">
              <w:t xml:space="preserve"> МКУ «Служба обеспечения»</w:t>
            </w:r>
            <w:r w:rsidR="00E33B7F">
              <w:t>, секретарь комиссии</w:t>
            </w:r>
            <w:r>
              <w:t>;</w:t>
            </w:r>
          </w:p>
        </w:tc>
      </w:tr>
      <w:tr w:rsidR="00E33B7F" w:rsidRPr="00E279CA" w14:paraId="2CF2F416" w14:textId="77777777" w:rsidTr="000320AA">
        <w:tc>
          <w:tcPr>
            <w:tcW w:w="3828" w:type="dxa"/>
          </w:tcPr>
          <w:p w14:paraId="10482D79" w14:textId="77777777" w:rsidR="00E33B7F" w:rsidRDefault="00E33B7F" w:rsidP="00E33B7F">
            <w:pPr>
              <w:keepLines/>
              <w:jc w:val="both"/>
            </w:pPr>
          </w:p>
        </w:tc>
        <w:tc>
          <w:tcPr>
            <w:tcW w:w="5527" w:type="dxa"/>
          </w:tcPr>
          <w:p w14:paraId="3C052897" w14:textId="77777777" w:rsidR="00E33B7F" w:rsidRPr="00E33B7F" w:rsidRDefault="00E33B7F" w:rsidP="00E33B7F">
            <w:pPr>
              <w:keepLines/>
              <w:jc w:val="both"/>
            </w:pPr>
          </w:p>
        </w:tc>
      </w:tr>
      <w:tr w:rsidR="00E33B7F" w:rsidRPr="00E279CA" w14:paraId="2DF408D2" w14:textId="77777777" w:rsidTr="000320AA">
        <w:tc>
          <w:tcPr>
            <w:tcW w:w="3828" w:type="dxa"/>
          </w:tcPr>
          <w:p w14:paraId="7F8AB18D" w14:textId="77777777" w:rsidR="00E33B7F" w:rsidRDefault="00AD4C08" w:rsidP="00EA4D67">
            <w:pPr>
              <w:keepLines/>
              <w:tabs>
                <w:tab w:val="left" w:pos="2268"/>
                <w:tab w:val="left" w:pos="3828"/>
              </w:tabs>
              <w:jc w:val="both"/>
            </w:pPr>
            <w:proofErr w:type="spellStart"/>
            <w:r>
              <w:t>К</w:t>
            </w:r>
            <w:r w:rsidR="00530E2E">
              <w:t>о</w:t>
            </w:r>
            <w:r>
              <w:t>рнюшина</w:t>
            </w:r>
            <w:proofErr w:type="spellEnd"/>
            <w:r>
              <w:t xml:space="preserve"> Анна Павловна</w:t>
            </w:r>
            <w:r w:rsidR="00E33B7F">
              <w:t xml:space="preserve">              </w:t>
            </w:r>
            <w:r w:rsidR="00E33B7F" w:rsidRPr="00E279CA">
              <w:t>-</w:t>
            </w:r>
          </w:p>
          <w:p w14:paraId="06CA6BF5" w14:textId="77777777" w:rsidR="00E33B7F" w:rsidRPr="00E279CA" w:rsidRDefault="00E33B7F" w:rsidP="000320AA">
            <w:pPr>
              <w:keepLines/>
              <w:tabs>
                <w:tab w:val="left" w:pos="2268"/>
                <w:tab w:val="left" w:pos="3828"/>
              </w:tabs>
            </w:pPr>
          </w:p>
        </w:tc>
        <w:tc>
          <w:tcPr>
            <w:tcW w:w="5527" w:type="dxa"/>
          </w:tcPr>
          <w:p w14:paraId="1E9C41B1" w14:textId="77777777" w:rsidR="000320AA" w:rsidRDefault="00530E2E" w:rsidP="00E33B7F">
            <w:pPr>
              <w:keepLines/>
              <w:tabs>
                <w:tab w:val="left" w:pos="459"/>
              </w:tabs>
              <w:ind w:left="33"/>
              <w:jc w:val="both"/>
              <w:rPr>
                <w:i/>
              </w:rPr>
            </w:pPr>
            <w:r>
              <w:t>директор департамента дорожного хозяйства и благоустройства администрации Корсаковского муниципального округа</w:t>
            </w:r>
            <w:r w:rsidR="00E33B7F">
              <w:t>, член комиссии</w:t>
            </w:r>
            <w:r w:rsidR="000320AA" w:rsidRPr="00E33B7F">
              <w:rPr>
                <w:i/>
              </w:rPr>
              <w:t xml:space="preserve"> </w:t>
            </w:r>
          </w:p>
          <w:p w14:paraId="6B90D2CE" w14:textId="77777777" w:rsidR="00E33B7F" w:rsidRPr="00E279CA" w:rsidRDefault="00E33B7F" w:rsidP="00E33B7F">
            <w:pPr>
              <w:keepLines/>
              <w:tabs>
                <w:tab w:val="left" w:pos="459"/>
              </w:tabs>
              <w:ind w:left="33"/>
              <w:jc w:val="both"/>
            </w:pPr>
          </w:p>
        </w:tc>
      </w:tr>
      <w:tr w:rsidR="00E33B7F" w:rsidRPr="00E279CA" w14:paraId="2B578B80" w14:textId="77777777" w:rsidTr="000320AA">
        <w:trPr>
          <w:trHeight w:val="409"/>
        </w:trPr>
        <w:tc>
          <w:tcPr>
            <w:tcW w:w="3828" w:type="dxa"/>
          </w:tcPr>
          <w:p w14:paraId="06032DFE" w14:textId="77777777" w:rsidR="00E33B7F" w:rsidRPr="00E279CA" w:rsidRDefault="00E33B7F" w:rsidP="00EA4D67">
            <w:pPr>
              <w:keepLines/>
              <w:jc w:val="both"/>
            </w:pPr>
          </w:p>
        </w:tc>
        <w:tc>
          <w:tcPr>
            <w:tcW w:w="5527" w:type="dxa"/>
          </w:tcPr>
          <w:p w14:paraId="43082A9C" w14:textId="77777777" w:rsidR="00E33B7F" w:rsidRPr="00E279CA" w:rsidRDefault="00E33B7F" w:rsidP="00EA4D67">
            <w:pPr>
              <w:keepLines/>
              <w:jc w:val="both"/>
            </w:pPr>
          </w:p>
        </w:tc>
      </w:tr>
    </w:tbl>
    <w:p w14:paraId="588F6565" w14:textId="77777777" w:rsidR="000320AA" w:rsidRDefault="000320AA" w:rsidP="000320AA">
      <w:pPr>
        <w:suppressAutoHyphens/>
        <w:autoSpaceDE w:val="0"/>
        <w:autoSpaceDN w:val="0"/>
        <w:jc w:val="right"/>
        <w:sectPr w:rsidR="000320AA" w:rsidSect="002A53F7">
          <w:pgSz w:w="11906" w:h="16838"/>
          <w:pgMar w:top="1134" w:right="850" w:bottom="709" w:left="1701" w:header="708" w:footer="708" w:gutter="0"/>
          <w:cols w:space="708"/>
          <w:titlePg/>
          <w:docGrid w:linePitch="360"/>
        </w:sectPr>
      </w:pPr>
    </w:p>
    <w:p w14:paraId="1031C0DD" w14:textId="77777777"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lastRenderedPageBreak/>
        <w:t xml:space="preserve">Приложение № </w:t>
      </w:r>
      <w:r>
        <w:t>3</w:t>
      </w:r>
    </w:p>
    <w:p w14:paraId="5FC0AAB6" w14:textId="77777777"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к решению Собрания</w:t>
      </w:r>
    </w:p>
    <w:p w14:paraId="7D61EC71" w14:textId="77777777" w:rsidR="000320AA" w:rsidRPr="00E365A6" w:rsidRDefault="000320AA" w:rsidP="000320AA">
      <w:pPr>
        <w:suppressAutoHyphens/>
        <w:autoSpaceDE w:val="0"/>
        <w:autoSpaceDN w:val="0"/>
        <w:jc w:val="right"/>
      </w:pPr>
      <w:r w:rsidRPr="00E365A6">
        <w:t>Корсаковского муниципального округа</w:t>
      </w:r>
    </w:p>
    <w:p w14:paraId="30B8B392" w14:textId="7A5E8BB4" w:rsidR="000320AA" w:rsidRPr="002D651E" w:rsidRDefault="000320AA" w:rsidP="000320AA">
      <w:pPr>
        <w:suppressAutoHyphens/>
        <w:autoSpaceDE w:val="0"/>
        <w:autoSpaceDN w:val="0"/>
        <w:jc w:val="right"/>
        <w:rPr>
          <w:u w:val="single"/>
        </w:rPr>
      </w:pPr>
      <w:r w:rsidRPr="00E365A6">
        <w:t xml:space="preserve">от </w:t>
      </w:r>
      <w:r w:rsidR="002D651E">
        <w:rPr>
          <w:u w:val="single"/>
        </w:rPr>
        <w:t xml:space="preserve">    31.10.2025   </w:t>
      </w:r>
      <w:r w:rsidRPr="00E365A6">
        <w:t xml:space="preserve"> № </w:t>
      </w:r>
      <w:r w:rsidR="002D651E">
        <w:rPr>
          <w:u w:val="single"/>
        </w:rPr>
        <w:t xml:space="preserve">  108/10-39</w:t>
      </w:r>
    </w:p>
    <w:p w14:paraId="38CDC015" w14:textId="77777777" w:rsidR="000320AA" w:rsidRDefault="000320AA" w:rsidP="000320AA">
      <w:pPr>
        <w:autoSpaceDE w:val="0"/>
        <w:autoSpaceDN w:val="0"/>
        <w:jc w:val="center"/>
      </w:pPr>
    </w:p>
    <w:p w14:paraId="484EA984" w14:textId="77777777" w:rsidR="000320AA" w:rsidRDefault="000320AA" w:rsidP="000320AA">
      <w:pPr>
        <w:autoSpaceDE w:val="0"/>
        <w:autoSpaceDN w:val="0"/>
        <w:jc w:val="center"/>
      </w:pPr>
    </w:p>
    <w:p w14:paraId="0CC9F629" w14:textId="77777777" w:rsidR="003E0758" w:rsidRDefault="003E0758" w:rsidP="000320AA">
      <w:pPr>
        <w:autoSpaceDE w:val="0"/>
        <w:autoSpaceDN w:val="0"/>
        <w:jc w:val="center"/>
      </w:pPr>
    </w:p>
    <w:p w14:paraId="3AF54821" w14:textId="77777777" w:rsidR="000320AA" w:rsidRDefault="000320AA" w:rsidP="000320AA">
      <w:pPr>
        <w:autoSpaceDE w:val="0"/>
        <w:autoSpaceDN w:val="0"/>
        <w:jc w:val="center"/>
      </w:pPr>
      <w:r>
        <w:t>П</w:t>
      </w:r>
      <w:r w:rsidRPr="000320AA">
        <w:t>ротокол</w:t>
      </w:r>
      <w:r>
        <w:t xml:space="preserve"> </w:t>
      </w:r>
    </w:p>
    <w:p w14:paraId="6EDCED88" w14:textId="77777777" w:rsidR="00742AAE" w:rsidRDefault="000320AA" w:rsidP="000320AA">
      <w:pPr>
        <w:autoSpaceDE w:val="0"/>
        <w:autoSpaceDN w:val="0"/>
        <w:jc w:val="center"/>
      </w:pPr>
      <w:r w:rsidRPr="000320AA">
        <w:t>подведения итогов опроса граждан</w:t>
      </w:r>
    </w:p>
    <w:p w14:paraId="2C91688D" w14:textId="77777777" w:rsidR="000320AA" w:rsidRDefault="000320AA" w:rsidP="000320AA">
      <w:pPr>
        <w:autoSpaceDE w:val="0"/>
        <w:autoSpaceDN w:val="0"/>
        <w:jc w:val="center"/>
      </w:pPr>
    </w:p>
    <w:p w14:paraId="6164C3A9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г. Корсаков</w:t>
      </w:r>
      <w:r>
        <w:rPr>
          <w:rFonts w:eastAsia="Calibri"/>
          <w:lang w:eastAsia="en-US"/>
        </w:rPr>
        <w:t>,</w:t>
      </w:r>
      <w:r w:rsidRPr="000320AA">
        <w:rPr>
          <w:rFonts w:eastAsia="Calibri"/>
          <w:lang w:eastAsia="en-US"/>
        </w:rPr>
        <w:t xml:space="preserve"> с. _______</w:t>
      </w:r>
      <w:r w:rsidR="00B93281">
        <w:rPr>
          <w:rFonts w:eastAsia="Calibri"/>
          <w:lang w:eastAsia="en-US"/>
        </w:rPr>
        <w:t>_____</w:t>
      </w:r>
      <w:r w:rsidRPr="000320AA">
        <w:rPr>
          <w:rFonts w:eastAsia="Calibri"/>
          <w:lang w:eastAsia="en-US"/>
        </w:rPr>
        <w:t xml:space="preserve">____                                                         </w:t>
      </w:r>
      <w:proofErr w:type="gramStart"/>
      <w:r w:rsidRPr="000320AA">
        <w:rPr>
          <w:rFonts w:eastAsia="Calibri"/>
          <w:lang w:eastAsia="en-US"/>
        </w:rPr>
        <w:t xml:space="preserve">   «</w:t>
      </w:r>
      <w:proofErr w:type="gramEnd"/>
      <w:r w:rsidRPr="000320AA">
        <w:rPr>
          <w:rFonts w:eastAsia="Calibri"/>
          <w:lang w:eastAsia="en-US"/>
        </w:rPr>
        <w:t>___»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________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2025</w:t>
      </w:r>
      <w:r>
        <w:rPr>
          <w:rFonts w:eastAsia="Calibri"/>
          <w:lang w:eastAsia="en-US"/>
        </w:rPr>
        <w:t xml:space="preserve"> </w:t>
      </w:r>
      <w:r w:rsidRPr="000320AA">
        <w:rPr>
          <w:rFonts w:eastAsia="Calibri"/>
          <w:lang w:eastAsia="en-US"/>
        </w:rPr>
        <w:t>г.</w:t>
      </w:r>
    </w:p>
    <w:p w14:paraId="71B30D72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</w:p>
    <w:p w14:paraId="7D17D38F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Настоящий протокол составлен по итогам проведенного опроса граждан.</w:t>
      </w:r>
    </w:p>
    <w:p w14:paraId="161C0C9D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Дата проведения опроса: «_</w:t>
      </w:r>
      <w:r w:rsidR="00B93281">
        <w:rPr>
          <w:rFonts w:eastAsia="Calibri"/>
          <w:lang w:eastAsia="en-US"/>
        </w:rPr>
        <w:t>__</w:t>
      </w:r>
      <w:r w:rsidRPr="000320AA">
        <w:rPr>
          <w:rFonts w:eastAsia="Calibri"/>
          <w:lang w:eastAsia="en-US"/>
        </w:rPr>
        <w:t>_» ______</w:t>
      </w:r>
      <w:r w:rsidR="00B93281">
        <w:rPr>
          <w:rFonts w:eastAsia="Calibri"/>
          <w:lang w:eastAsia="en-US"/>
        </w:rPr>
        <w:t>____</w:t>
      </w:r>
      <w:r w:rsidRPr="000320AA">
        <w:rPr>
          <w:rFonts w:eastAsia="Calibri"/>
          <w:lang w:eastAsia="en-US"/>
        </w:rPr>
        <w:t xml:space="preserve">_ 2025 г. </w:t>
      </w:r>
    </w:p>
    <w:p w14:paraId="4D1C99A8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Территория опроса: с._______</w:t>
      </w:r>
      <w:r w:rsidR="00B93281">
        <w:rPr>
          <w:rFonts w:eastAsia="Calibri"/>
          <w:lang w:eastAsia="en-US"/>
        </w:rPr>
        <w:t>_________</w:t>
      </w:r>
      <w:r w:rsidRPr="000320AA">
        <w:rPr>
          <w:rFonts w:eastAsia="Calibri"/>
          <w:lang w:eastAsia="en-US"/>
        </w:rPr>
        <w:t>_____ Корсаковского муниципального округа Сахалинской области.</w:t>
      </w:r>
    </w:p>
    <w:p w14:paraId="5D3FABD4" w14:textId="77777777" w:rsidR="00B93281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Цель опроса: определение лиц, поддерживающих инициативный проект:</w:t>
      </w:r>
    </w:p>
    <w:p w14:paraId="6EAFD022" w14:textId="77777777" w:rsidR="00B93281" w:rsidRDefault="000320AA" w:rsidP="00B93281">
      <w:pPr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__________________________________________________________________________</w:t>
      </w:r>
      <w:r w:rsidR="00B93281">
        <w:rPr>
          <w:rFonts w:eastAsia="Calibri"/>
          <w:lang w:eastAsia="en-US"/>
        </w:rPr>
        <w:t>_</w:t>
      </w:r>
      <w:r w:rsidRPr="000320AA">
        <w:rPr>
          <w:rFonts w:eastAsia="Calibri"/>
          <w:lang w:eastAsia="en-US"/>
        </w:rPr>
        <w:t>_______________________________________________________________________________</w:t>
      </w:r>
    </w:p>
    <w:p w14:paraId="69D0ACAC" w14:textId="77777777" w:rsidR="00B93281" w:rsidRDefault="00B93281" w:rsidP="00B93281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(наименование проекта)</w:t>
      </w:r>
    </w:p>
    <w:p w14:paraId="057D3A4C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В результате проведения итогов опроса путем анкетирования установлено:</w:t>
      </w:r>
    </w:p>
    <w:p w14:paraId="30323A18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опрашиваемых лиц: ___ человек</w:t>
      </w:r>
      <w:r w:rsidR="00B93281">
        <w:rPr>
          <w:rFonts w:eastAsia="Calibri"/>
          <w:lang w:eastAsia="en-US"/>
        </w:rPr>
        <w:t>.</w:t>
      </w:r>
    </w:p>
    <w:p w14:paraId="11EB854F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граждан, ответивших положительно на поставленный вопрос: ___ человек</w:t>
      </w:r>
      <w:r w:rsidR="00B93281">
        <w:rPr>
          <w:rFonts w:eastAsia="Calibri"/>
          <w:lang w:eastAsia="en-US"/>
        </w:rPr>
        <w:t>.</w:t>
      </w:r>
    </w:p>
    <w:p w14:paraId="1365F255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Число граждан, ответивших отрицательно на поставленный вопрос: ___ человек</w:t>
      </w:r>
      <w:r w:rsidR="00B93281">
        <w:rPr>
          <w:rFonts w:eastAsia="Calibri"/>
          <w:lang w:eastAsia="en-US"/>
        </w:rPr>
        <w:t>.</w:t>
      </w:r>
    </w:p>
    <w:p w14:paraId="490E570F" w14:textId="77777777" w:rsidR="000320AA" w:rsidRPr="000320AA" w:rsidRDefault="000320AA" w:rsidP="000320AA">
      <w:pPr>
        <w:spacing w:before="240"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Итоги опроса: признать опрос состоявшимся и определить потребность жителей в реализации инициативного проекта:</w:t>
      </w:r>
    </w:p>
    <w:p w14:paraId="462EAC6C" w14:textId="77777777" w:rsidR="00B93281" w:rsidRDefault="00B93281" w:rsidP="00B93281">
      <w:pPr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__________________________________________________________________________</w:t>
      </w:r>
      <w:r>
        <w:rPr>
          <w:rFonts w:eastAsia="Calibri"/>
          <w:lang w:eastAsia="en-US"/>
        </w:rPr>
        <w:t>_</w:t>
      </w:r>
      <w:r w:rsidRPr="000320AA">
        <w:rPr>
          <w:rFonts w:eastAsia="Calibri"/>
          <w:lang w:eastAsia="en-US"/>
        </w:rPr>
        <w:t>_______________________________________________________________________________</w:t>
      </w:r>
    </w:p>
    <w:p w14:paraId="07997A23" w14:textId="77777777" w:rsidR="00B93281" w:rsidRDefault="00B93281" w:rsidP="00B93281">
      <w:pPr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(наименование проекта)</w:t>
      </w:r>
    </w:p>
    <w:p w14:paraId="25EF4E75" w14:textId="77777777"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14:paraId="68A1ABC1" w14:textId="77777777"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14:paraId="1D46EF5F" w14:textId="77777777"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14:paraId="4559C456" w14:textId="77777777"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</w:p>
    <w:p w14:paraId="1FCDF342" w14:textId="77777777"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 w:rsidRPr="000320AA">
        <w:rPr>
          <w:rFonts w:eastAsia="Calibri"/>
          <w:lang w:eastAsia="en-US"/>
        </w:rPr>
        <w:t>Лицо, подводившее итоги опроса:</w:t>
      </w:r>
    </w:p>
    <w:p w14:paraId="3AF9E08D" w14:textId="77777777" w:rsid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____________________________________                                 __________________</w:t>
      </w:r>
    </w:p>
    <w:p w14:paraId="1F285632" w14:textId="77777777" w:rsidR="000320AA" w:rsidRPr="000320AA" w:rsidRDefault="000320AA" w:rsidP="000320AA">
      <w:pPr>
        <w:spacing w:line="259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(</w:t>
      </w:r>
      <w:proofErr w:type="gramStart"/>
      <w:r>
        <w:rPr>
          <w:rFonts w:eastAsia="Calibri"/>
          <w:lang w:eastAsia="en-US"/>
        </w:rPr>
        <w:t xml:space="preserve">должность)   </w:t>
      </w:r>
      <w:proofErr w:type="gramEnd"/>
      <w:r>
        <w:rPr>
          <w:rFonts w:eastAsia="Calibri"/>
          <w:lang w:eastAsia="en-US"/>
        </w:rPr>
        <w:t xml:space="preserve">                                                                       (ФИО)</w:t>
      </w:r>
    </w:p>
    <w:p w14:paraId="697F6EE3" w14:textId="77777777" w:rsidR="000320AA" w:rsidRPr="0068085A" w:rsidRDefault="000320AA" w:rsidP="000320AA">
      <w:pPr>
        <w:autoSpaceDE w:val="0"/>
        <w:autoSpaceDN w:val="0"/>
        <w:jc w:val="center"/>
      </w:pPr>
    </w:p>
    <w:sectPr w:rsidR="000320AA" w:rsidRPr="0068085A" w:rsidSect="002A53F7"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FDE5E" w14:textId="77777777" w:rsidR="0049108A" w:rsidRDefault="0049108A" w:rsidP="002A53F7">
      <w:r>
        <w:separator/>
      </w:r>
    </w:p>
  </w:endnote>
  <w:endnote w:type="continuationSeparator" w:id="0">
    <w:p w14:paraId="59876FB9" w14:textId="77777777" w:rsidR="0049108A" w:rsidRDefault="0049108A" w:rsidP="002A5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ED671" w14:textId="77777777" w:rsidR="0049108A" w:rsidRDefault="0049108A" w:rsidP="002A53F7">
      <w:r>
        <w:separator/>
      </w:r>
    </w:p>
  </w:footnote>
  <w:footnote w:type="continuationSeparator" w:id="0">
    <w:p w14:paraId="44AAFD53" w14:textId="77777777" w:rsidR="0049108A" w:rsidRDefault="0049108A" w:rsidP="002A5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1797087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83CB1A1" w14:textId="77777777" w:rsidR="002A53F7" w:rsidRPr="002A53F7" w:rsidRDefault="002A53F7">
        <w:pPr>
          <w:pStyle w:val="a4"/>
          <w:jc w:val="center"/>
          <w:rPr>
            <w:sz w:val="22"/>
            <w:szCs w:val="22"/>
          </w:rPr>
        </w:pPr>
        <w:r w:rsidRPr="002A53F7">
          <w:rPr>
            <w:sz w:val="22"/>
            <w:szCs w:val="22"/>
          </w:rPr>
          <w:fldChar w:fldCharType="begin"/>
        </w:r>
        <w:r w:rsidRPr="002A53F7">
          <w:rPr>
            <w:sz w:val="22"/>
            <w:szCs w:val="22"/>
          </w:rPr>
          <w:instrText>PAGE   \* MERGEFORMAT</w:instrText>
        </w:r>
        <w:r w:rsidRPr="002A53F7">
          <w:rPr>
            <w:sz w:val="22"/>
            <w:szCs w:val="22"/>
          </w:rPr>
          <w:fldChar w:fldCharType="separate"/>
        </w:r>
        <w:r w:rsidR="003174FB">
          <w:rPr>
            <w:noProof/>
            <w:sz w:val="22"/>
            <w:szCs w:val="22"/>
          </w:rPr>
          <w:t>2</w:t>
        </w:r>
        <w:r w:rsidRPr="002A53F7">
          <w:rPr>
            <w:sz w:val="22"/>
            <w:szCs w:val="22"/>
          </w:rPr>
          <w:fldChar w:fldCharType="end"/>
        </w:r>
      </w:p>
    </w:sdtContent>
  </w:sdt>
  <w:p w14:paraId="5B773D10" w14:textId="77777777" w:rsidR="002A53F7" w:rsidRDefault="002A53F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A3404"/>
    <w:multiLevelType w:val="hybridMultilevel"/>
    <w:tmpl w:val="791C8938"/>
    <w:lvl w:ilvl="0" w:tplc="8F26480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5008761C"/>
    <w:multiLevelType w:val="hybridMultilevel"/>
    <w:tmpl w:val="3EDE5202"/>
    <w:lvl w:ilvl="0" w:tplc="626EA6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1FD6191"/>
    <w:multiLevelType w:val="hybridMultilevel"/>
    <w:tmpl w:val="C48A6CB0"/>
    <w:lvl w:ilvl="0" w:tplc="55225F48">
      <w:start w:val="1"/>
      <w:numFmt w:val="decimal"/>
      <w:lvlText w:val="%1."/>
      <w:lvlJc w:val="left"/>
      <w:pPr>
        <w:ind w:left="1211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10552024">
    <w:abstractNumId w:val="2"/>
  </w:num>
  <w:num w:numId="2" w16cid:durableId="1680426284">
    <w:abstractNumId w:val="0"/>
  </w:num>
  <w:num w:numId="3" w16cid:durableId="20621677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3E5"/>
    <w:rsid w:val="0000585C"/>
    <w:rsid w:val="00005E8C"/>
    <w:rsid w:val="000253B6"/>
    <w:rsid w:val="000320AA"/>
    <w:rsid w:val="000414E8"/>
    <w:rsid w:val="00090D0C"/>
    <w:rsid w:val="000969EB"/>
    <w:rsid w:val="000C7ABC"/>
    <w:rsid w:val="001454E1"/>
    <w:rsid w:val="001803E1"/>
    <w:rsid w:val="001B192E"/>
    <w:rsid w:val="001C4244"/>
    <w:rsid w:val="001F0FEA"/>
    <w:rsid w:val="00210CD4"/>
    <w:rsid w:val="00236603"/>
    <w:rsid w:val="002A53F7"/>
    <w:rsid w:val="002B6277"/>
    <w:rsid w:val="002C7E35"/>
    <w:rsid w:val="002D129F"/>
    <w:rsid w:val="002D651E"/>
    <w:rsid w:val="00301797"/>
    <w:rsid w:val="00305F2F"/>
    <w:rsid w:val="003174FB"/>
    <w:rsid w:val="003219D5"/>
    <w:rsid w:val="003737EC"/>
    <w:rsid w:val="003E0758"/>
    <w:rsid w:val="003F167D"/>
    <w:rsid w:val="00414CF8"/>
    <w:rsid w:val="00435B6D"/>
    <w:rsid w:val="004433D8"/>
    <w:rsid w:val="00446848"/>
    <w:rsid w:val="00446AEC"/>
    <w:rsid w:val="0049108A"/>
    <w:rsid w:val="004E2221"/>
    <w:rsid w:val="00530E2E"/>
    <w:rsid w:val="00575E1C"/>
    <w:rsid w:val="005D028D"/>
    <w:rsid w:val="006009F7"/>
    <w:rsid w:val="00610140"/>
    <w:rsid w:val="0063580E"/>
    <w:rsid w:val="00640BD5"/>
    <w:rsid w:val="0068085A"/>
    <w:rsid w:val="006D5A69"/>
    <w:rsid w:val="006E5469"/>
    <w:rsid w:val="007345BB"/>
    <w:rsid w:val="00742AAE"/>
    <w:rsid w:val="007473E5"/>
    <w:rsid w:val="00747767"/>
    <w:rsid w:val="00754F2C"/>
    <w:rsid w:val="0077182F"/>
    <w:rsid w:val="00807204"/>
    <w:rsid w:val="008B62B8"/>
    <w:rsid w:val="009C1C28"/>
    <w:rsid w:val="009E31CF"/>
    <w:rsid w:val="009F217D"/>
    <w:rsid w:val="00A044F2"/>
    <w:rsid w:val="00A70757"/>
    <w:rsid w:val="00AD4C08"/>
    <w:rsid w:val="00B2045C"/>
    <w:rsid w:val="00B847E6"/>
    <w:rsid w:val="00B93281"/>
    <w:rsid w:val="00BE197F"/>
    <w:rsid w:val="00C0046F"/>
    <w:rsid w:val="00C15DBA"/>
    <w:rsid w:val="00C42DE8"/>
    <w:rsid w:val="00C51171"/>
    <w:rsid w:val="00C56B9E"/>
    <w:rsid w:val="00CE4288"/>
    <w:rsid w:val="00D2319A"/>
    <w:rsid w:val="00D5105E"/>
    <w:rsid w:val="00D5740B"/>
    <w:rsid w:val="00D94F4C"/>
    <w:rsid w:val="00DA1DF2"/>
    <w:rsid w:val="00DE18B8"/>
    <w:rsid w:val="00E17811"/>
    <w:rsid w:val="00E254DF"/>
    <w:rsid w:val="00E2585D"/>
    <w:rsid w:val="00E33B7F"/>
    <w:rsid w:val="00E365A6"/>
    <w:rsid w:val="00E97958"/>
    <w:rsid w:val="00EF2F37"/>
    <w:rsid w:val="00F07FCA"/>
    <w:rsid w:val="00F74620"/>
    <w:rsid w:val="00FB5B54"/>
    <w:rsid w:val="00FB640B"/>
    <w:rsid w:val="00FC40CA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514BA"/>
  <w15:chartTrackingRefBased/>
  <w15:docId w15:val="{45F150EB-7AC7-47D0-8BE9-6DA6A5AB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E1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72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74620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paragraph" w:styleId="a3">
    <w:name w:val="List Paragraph"/>
    <w:basedOn w:val="a"/>
    <w:uiPriority w:val="34"/>
    <w:qFormat/>
    <w:rsid w:val="00FC40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8072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2A53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A53F7"/>
    <w:rPr>
      <w:rFonts w:ascii="Times New Roman" w:eastAsia="Times New Roman" w:hAnsi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2A53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A53F7"/>
    <w:rPr>
      <w:rFonts w:ascii="Times New Roman" w:eastAsia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A53F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A53F7"/>
    <w:rPr>
      <w:rFonts w:ascii="Segoe UI" w:eastAsia="Times New Roman" w:hAnsi="Segoe UI" w:cs="Segoe UI"/>
      <w:sz w:val="18"/>
      <w:szCs w:val="18"/>
    </w:rPr>
  </w:style>
  <w:style w:type="table" w:styleId="aa">
    <w:name w:val="Table Grid"/>
    <w:basedOn w:val="a1"/>
    <w:uiPriority w:val="39"/>
    <w:rsid w:val="002A53F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&#1057;&#1086;&#1073;&#1088;&#1072;&#1085;&#1080;&#1077;\&#1041;&#1083;&#1072;&#1085;&#1082;%20&#1056;&#1045;&#1064;&#1045;&#1053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14E47-EA93-4610-8B60-9DD5EADF8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РЕШЕНИЯ.dot</Template>
  <TotalTime>38</TotalTime>
  <Pages>5</Pages>
  <Words>1182</Words>
  <Characters>6738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Романова</dc:creator>
  <cp:keywords/>
  <dc:description/>
  <cp:lastModifiedBy>User</cp:lastModifiedBy>
  <cp:revision>2</cp:revision>
  <cp:lastPrinted>2025-10-31T00:03:00Z</cp:lastPrinted>
  <dcterms:created xsi:type="dcterms:W3CDTF">2025-10-31T00:51:00Z</dcterms:created>
  <dcterms:modified xsi:type="dcterms:W3CDTF">2025-10-31T00:51:00Z</dcterms:modified>
</cp:coreProperties>
</file>