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AE81A" w14:textId="77777777" w:rsidR="0077648E" w:rsidRPr="00F01A50" w:rsidRDefault="0077648E" w:rsidP="0077648E">
      <w:pPr>
        <w:jc w:val="center"/>
        <w:rPr>
          <w:sz w:val="12"/>
          <w:szCs w:val="12"/>
        </w:rPr>
      </w:pPr>
      <w:r w:rsidRPr="00F01A50">
        <w:rPr>
          <w:noProof/>
        </w:rPr>
        <w:drawing>
          <wp:inline distT="0" distB="0" distL="0" distR="0" wp14:anchorId="16FB3F30" wp14:editId="3FB3D148">
            <wp:extent cx="590550" cy="73342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90550" cy="733425"/>
                    </a:xfrm>
                    <a:prstGeom prst="rect">
                      <a:avLst/>
                    </a:prstGeom>
                    <a:noFill/>
                    <a:ln w="9525">
                      <a:noFill/>
                      <a:miter lim="800000"/>
                      <a:headEnd/>
                      <a:tailEnd/>
                    </a:ln>
                  </pic:spPr>
                </pic:pic>
              </a:graphicData>
            </a:graphic>
          </wp:inline>
        </w:drawing>
      </w:r>
    </w:p>
    <w:p w14:paraId="2866F53A" w14:textId="7A3FA5AE" w:rsidR="0077648E" w:rsidRPr="00F01A50" w:rsidRDefault="0077648E" w:rsidP="0077648E">
      <w:pPr>
        <w:jc w:val="center"/>
        <w:rPr>
          <w:b/>
          <w:sz w:val="12"/>
          <w:szCs w:val="12"/>
        </w:rPr>
      </w:pPr>
      <w:r w:rsidRPr="00F01A50">
        <w:rPr>
          <w:b/>
          <w:sz w:val="28"/>
          <w:szCs w:val="28"/>
        </w:rPr>
        <w:t xml:space="preserve">Собрание Корсаковского </w:t>
      </w:r>
      <w:r w:rsidR="004A6E08">
        <w:rPr>
          <w:b/>
          <w:sz w:val="28"/>
          <w:szCs w:val="28"/>
        </w:rPr>
        <w:t>муниципальн</w:t>
      </w:r>
      <w:r w:rsidRPr="00F01A50">
        <w:rPr>
          <w:b/>
          <w:sz w:val="28"/>
          <w:szCs w:val="28"/>
        </w:rPr>
        <w:t>ого округа</w:t>
      </w:r>
    </w:p>
    <w:p w14:paraId="10DA8C5D" w14:textId="77777777" w:rsidR="0077648E" w:rsidRPr="00F01A50" w:rsidRDefault="0077648E" w:rsidP="0077648E">
      <w:pPr>
        <w:jc w:val="center"/>
        <w:rPr>
          <w:b/>
          <w:sz w:val="12"/>
          <w:szCs w:val="12"/>
        </w:rPr>
      </w:pPr>
    </w:p>
    <w:p w14:paraId="2B477A8B" w14:textId="77777777" w:rsidR="0077648E" w:rsidRPr="00F01A50" w:rsidRDefault="0077648E" w:rsidP="0077648E">
      <w:pPr>
        <w:jc w:val="center"/>
        <w:rPr>
          <w:b/>
          <w:sz w:val="12"/>
          <w:szCs w:val="12"/>
        </w:rPr>
      </w:pPr>
      <w:r w:rsidRPr="00F01A50">
        <w:rPr>
          <w:b/>
          <w:sz w:val="28"/>
          <w:szCs w:val="28"/>
        </w:rPr>
        <w:t>Р Е Ш Е Н И Е</w:t>
      </w:r>
    </w:p>
    <w:p w14:paraId="7034E728" w14:textId="77777777" w:rsidR="002054E7" w:rsidRPr="00F01A50" w:rsidRDefault="002054E7" w:rsidP="00975330">
      <w:pPr>
        <w:jc w:val="center"/>
        <w:rPr>
          <w:b/>
          <w:sz w:val="12"/>
          <w:szCs w:val="12"/>
        </w:rPr>
      </w:pPr>
    </w:p>
    <w:p w14:paraId="3894E05E" w14:textId="77777777" w:rsidR="009D2A73" w:rsidRPr="00F01A50" w:rsidRDefault="009D2A73"/>
    <w:p w14:paraId="04D46BF2" w14:textId="367C74E6" w:rsidR="006A63B3" w:rsidRDefault="006A63B3" w:rsidP="00BE4AEF"/>
    <w:p w14:paraId="5F9D7970" w14:textId="77777777" w:rsidR="006A63B3" w:rsidRDefault="006A63B3" w:rsidP="00BE4AEF"/>
    <w:p w14:paraId="6A37E8E4" w14:textId="4A8EED88" w:rsidR="00BE4AEF" w:rsidRPr="00636E27" w:rsidRDefault="00BE4AEF" w:rsidP="00BE4AEF">
      <w:pPr>
        <w:rPr>
          <w:u w:val="single"/>
        </w:rPr>
      </w:pPr>
      <w:r w:rsidRPr="00636E27">
        <w:t xml:space="preserve">Принято </w:t>
      </w:r>
      <w:r w:rsidRPr="00636E27">
        <w:rPr>
          <w:u w:val="single"/>
        </w:rPr>
        <w:t xml:space="preserve"> </w:t>
      </w:r>
      <w:r>
        <w:rPr>
          <w:u w:val="single"/>
        </w:rPr>
        <w:t xml:space="preserve"> </w:t>
      </w:r>
      <w:r w:rsidR="004A6E08">
        <w:rPr>
          <w:u w:val="single"/>
        </w:rPr>
        <w:t xml:space="preserve">  </w:t>
      </w:r>
      <w:r w:rsidR="00C0169A">
        <w:rPr>
          <w:u w:val="single"/>
        </w:rPr>
        <w:t>04.08.2026</w:t>
      </w:r>
      <w:r w:rsidR="00B676B6">
        <w:rPr>
          <w:u w:val="single"/>
        </w:rPr>
        <w:t xml:space="preserve">  </w:t>
      </w:r>
      <w:r w:rsidR="004A6E08">
        <w:rPr>
          <w:u w:val="single"/>
        </w:rPr>
        <w:t xml:space="preserve">     </w:t>
      </w:r>
      <w:r w:rsidRPr="00636E27">
        <w:t>№</w:t>
      </w:r>
      <w:r w:rsidRPr="00636E27">
        <w:rPr>
          <w:u w:val="single"/>
        </w:rPr>
        <w:t xml:space="preserve"> </w:t>
      </w:r>
      <w:r>
        <w:rPr>
          <w:u w:val="single"/>
        </w:rPr>
        <w:t xml:space="preserve">    </w:t>
      </w:r>
      <w:r w:rsidR="00C43B9C">
        <w:rPr>
          <w:u w:val="single"/>
        </w:rPr>
        <w:t xml:space="preserve"> </w:t>
      </w:r>
      <w:r w:rsidR="00C0169A">
        <w:rPr>
          <w:u w:val="single"/>
        </w:rPr>
        <w:t>164</w:t>
      </w:r>
      <w:r w:rsidR="0065791F">
        <w:rPr>
          <w:u w:val="single"/>
        </w:rPr>
        <w:t xml:space="preserve"> </w:t>
      </w:r>
      <w:r w:rsidR="00C0169A">
        <w:rPr>
          <w:u w:val="single"/>
        </w:rPr>
        <w:t xml:space="preserve">   </w:t>
      </w:r>
      <w:r>
        <w:rPr>
          <w:u w:val="single"/>
        </w:rPr>
        <w:t xml:space="preserve">    </w:t>
      </w:r>
      <w:r w:rsidRPr="00636E27">
        <w:rPr>
          <w:color w:val="FFFFFF" w:themeColor="background1"/>
          <w:u w:val="single"/>
        </w:rPr>
        <w:t>.</w:t>
      </w:r>
    </w:p>
    <w:p w14:paraId="7DEE56B4" w14:textId="77777777" w:rsidR="00BE4AEF" w:rsidRPr="00D27133" w:rsidRDefault="00BE4AEF" w:rsidP="00BE4AEF">
      <w:pPr>
        <w:rPr>
          <w:sz w:val="12"/>
          <w:szCs w:val="12"/>
        </w:rPr>
      </w:pPr>
    </w:p>
    <w:p w14:paraId="3B813C77" w14:textId="3699A2BA" w:rsidR="00F73BD7" w:rsidRPr="00D27133" w:rsidRDefault="00C0169A" w:rsidP="00BE4AEF">
      <w:r>
        <w:t>н</w:t>
      </w:r>
      <w:r w:rsidR="00BE4AEF" w:rsidRPr="00D27133">
        <w:t>а</w:t>
      </w:r>
      <w:r w:rsidR="00BE4AEF">
        <w:t xml:space="preserve"> </w:t>
      </w:r>
      <w:r w:rsidR="00BE4AEF">
        <w:rPr>
          <w:u w:val="single"/>
        </w:rPr>
        <w:t xml:space="preserve">  </w:t>
      </w:r>
      <w:r w:rsidR="004A6E08">
        <w:rPr>
          <w:u w:val="single"/>
        </w:rPr>
        <w:t xml:space="preserve">  </w:t>
      </w:r>
      <w:r>
        <w:rPr>
          <w:u w:val="single"/>
        </w:rPr>
        <w:t>48-м</w:t>
      </w:r>
      <w:r w:rsidR="0065791F">
        <w:rPr>
          <w:u w:val="single"/>
        </w:rPr>
        <w:t xml:space="preserve"> </w:t>
      </w:r>
      <w:r w:rsidR="00DF4F40">
        <w:rPr>
          <w:u w:val="single"/>
        </w:rPr>
        <w:t xml:space="preserve">  </w:t>
      </w:r>
      <w:r w:rsidR="004A6E08">
        <w:rPr>
          <w:u w:val="single"/>
        </w:rPr>
        <w:t xml:space="preserve">   </w:t>
      </w:r>
      <w:r w:rsidR="00BE4AEF">
        <w:rPr>
          <w:u w:val="single"/>
        </w:rPr>
        <w:t xml:space="preserve">  </w:t>
      </w:r>
      <w:r w:rsidR="00BE4AEF" w:rsidRPr="00D27133">
        <w:t xml:space="preserve"> заседании </w:t>
      </w:r>
      <w:r w:rsidR="00BE4AEF">
        <w:rPr>
          <w:u w:val="single"/>
        </w:rPr>
        <w:t xml:space="preserve">   </w:t>
      </w:r>
      <w:r>
        <w:rPr>
          <w:u w:val="single"/>
        </w:rPr>
        <w:t>7-го</w:t>
      </w:r>
      <w:r w:rsidR="0065791F">
        <w:rPr>
          <w:u w:val="single"/>
        </w:rPr>
        <w:t xml:space="preserve"> </w:t>
      </w:r>
      <w:r>
        <w:rPr>
          <w:u w:val="single"/>
        </w:rPr>
        <w:t xml:space="preserve"> </w:t>
      </w:r>
      <w:r w:rsidR="004A6E08">
        <w:rPr>
          <w:u w:val="single"/>
        </w:rPr>
        <w:t xml:space="preserve">   </w:t>
      </w:r>
      <w:r w:rsidR="00BE4AEF" w:rsidRPr="00D27133">
        <w:t>созыва</w:t>
      </w:r>
    </w:p>
    <w:p w14:paraId="669D4E1C" w14:textId="6DF7D481" w:rsidR="00C30F53" w:rsidRPr="00F01A50" w:rsidRDefault="00DB4C26" w:rsidP="001B2ABD">
      <w:pPr>
        <w:ind w:right="5245"/>
        <w:jc w:val="both"/>
        <w:rPr>
          <w:rFonts w:eastAsia="SimSun"/>
        </w:rPr>
      </w:pPr>
      <w:r>
        <w:br/>
      </w:r>
      <w:r w:rsidR="006A7F1F">
        <w:t xml:space="preserve">О внесении </w:t>
      </w:r>
      <w:r>
        <w:rPr>
          <w:rFonts w:eastAsia="SimSun"/>
        </w:rPr>
        <w:t>изменений в</w:t>
      </w:r>
      <w:r w:rsidR="0018693F">
        <w:rPr>
          <w:rFonts w:eastAsia="SimSun"/>
        </w:rPr>
        <w:t xml:space="preserve"> </w:t>
      </w:r>
      <w:r w:rsidR="00D47753" w:rsidRPr="00F01A50">
        <w:rPr>
          <w:rFonts w:eastAsia="SimSun"/>
        </w:rPr>
        <w:t>правил</w:t>
      </w:r>
      <w:r>
        <w:rPr>
          <w:rFonts w:eastAsia="SimSun"/>
        </w:rPr>
        <w:t>а</w:t>
      </w:r>
      <w:r w:rsidR="00D47753" w:rsidRPr="00F01A50">
        <w:rPr>
          <w:rFonts w:eastAsia="SimSun"/>
        </w:rPr>
        <w:t xml:space="preserve"> землепользования и застройки Корсаковского </w:t>
      </w:r>
      <w:r w:rsidR="004B72E1">
        <w:rPr>
          <w:rFonts w:eastAsia="SimSun"/>
        </w:rPr>
        <w:t>муниципального</w:t>
      </w:r>
      <w:r w:rsidR="00D47753" w:rsidRPr="00F01A50">
        <w:rPr>
          <w:rFonts w:eastAsia="SimSun"/>
        </w:rPr>
        <w:t xml:space="preserve"> округа</w:t>
      </w:r>
    </w:p>
    <w:p w14:paraId="3BCA6EC0" w14:textId="77777777" w:rsidR="00C30F53" w:rsidRPr="0097067F" w:rsidRDefault="00C30F53" w:rsidP="001B2ABD">
      <w:pPr>
        <w:ind w:firstLine="709"/>
        <w:jc w:val="both"/>
      </w:pPr>
    </w:p>
    <w:p w14:paraId="55A21404" w14:textId="474BD1B6" w:rsidR="006A63B3" w:rsidRDefault="006A63B3" w:rsidP="001B2ABD">
      <w:pPr>
        <w:ind w:firstLine="709"/>
        <w:jc w:val="both"/>
        <w:rPr>
          <w:rFonts w:eastAsia="Calibri"/>
        </w:rPr>
      </w:pPr>
    </w:p>
    <w:p w14:paraId="42B90C5B" w14:textId="77777777" w:rsidR="006A63B3" w:rsidRDefault="006A63B3" w:rsidP="001B2ABD">
      <w:pPr>
        <w:ind w:firstLine="709"/>
        <w:jc w:val="both"/>
        <w:rPr>
          <w:rFonts w:eastAsia="Calibri"/>
        </w:rPr>
      </w:pPr>
    </w:p>
    <w:p w14:paraId="45D389B4" w14:textId="32C9C005" w:rsidR="006C6EFC" w:rsidRPr="006C6EFC" w:rsidRDefault="006C6EFC" w:rsidP="001B2ABD">
      <w:pPr>
        <w:ind w:firstLine="709"/>
        <w:jc w:val="both"/>
        <w:rPr>
          <w:rFonts w:eastAsia="Calibri"/>
        </w:rPr>
      </w:pPr>
      <w:r w:rsidRPr="006C6EFC">
        <w:rPr>
          <w:rFonts w:eastAsia="Calibri"/>
        </w:rPr>
        <w:t>В соответствии с</w:t>
      </w:r>
      <w:r w:rsidR="00677802">
        <w:rPr>
          <w:rFonts w:eastAsia="Calibri"/>
        </w:rPr>
        <w:t>о</w:t>
      </w:r>
      <w:r w:rsidRPr="006C6EFC">
        <w:rPr>
          <w:rFonts w:eastAsia="Calibri"/>
        </w:rPr>
        <w:t xml:space="preserve"> </w:t>
      </w:r>
      <w:r w:rsidR="00DB4C26">
        <w:rPr>
          <w:rFonts w:eastAsia="Calibri"/>
        </w:rPr>
        <w:t xml:space="preserve">статьями 31, 32, 33 Градостроительного кодекса Российской Федерации, </w:t>
      </w:r>
      <w:r w:rsidR="0065791F">
        <w:rPr>
          <w:rFonts w:eastAsia="Calibri"/>
        </w:rPr>
        <w:t>Федеральным законом от 20.03.2025 № 33</w:t>
      </w:r>
      <w:r w:rsidR="00677802" w:rsidRPr="006C6EFC">
        <w:rPr>
          <w:rFonts w:eastAsia="Calibri"/>
        </w:rPr>
        <w:t xml:space="preserve">-ФЗ «Об общих принципах организации местного самоуправления в </w:t>
      </w:r>
      <w:r w:rsidR="0065791F">
        <w:rPr>
          <w:rFonts w:eastAsia="Calibri"/>
        </w:rPr>
        <w:t>единой системе публичной власти</w:t>
      </w:r>
      <w:r w:rsidR="00677802" w:rsidRPr="006C6EFC">
        <w:rPr>
          <w:rFonts w:eastAsia="Calibri"/>
        </w:rPr>
        <w:t>»</w:t>
      </w:r>
      <w:r w:rsidR="00677802">
        <w:rPr>
          <w:rFonts w:eastAsia="Calibri"/>
        </w:rPr>
        <w:t xml:space="preserve">, </w:t>
      </w:r>
      <w:r w:rsidR="00DB4C26">
        <w:rPr>
          <w:rFonts w:eastAsia="Calibri"/>
        </w:rPr>
        <w:t xml:space="preserve">Уставом Корсаковского муниципального округа, рассмотрев проект внесения изменений в </w:t>
      </w:r>
      <w:r w:rsidR="00DB4C26" w:rsidRPr="00DB4C26">
        <w:rPr>
          <w:rFonts w:eastAsia="Calibri"/>
        </w:rPr>
        <w:t>правил</w:t>
      </w:r>
      <w:r w:rsidR="00DB4C26">
        <w:rPr>
          <w:rFonts w:eastAsia="Calibri"/>
        </w:rPr>
        <w:t>а</w:t>
      </w:r>
      <w:r w:rsidR="00DB4C26" w:rsidRPr="00DB4C26">
        <w:rPr>
          <w:rFonts w:eastAsia="Calibri"/>
        </w:rPr>
        <w:t xml:space="preserve"> землепользования и застройки Корсаковского </w:t>
      </w:r>
      <w:r w:rsidR="004B72E1">
        <w:rPr>
          <w:rFonts w:eastAsia="Calibri"/>
        </w:rPr>
        <w:t>муниципального</w:t>
      </w:r>
      <w:r w:rsidR="00DB4C26" w:rsidRPr="00DB4C26">
        <w:rPr>
          <w:rFonts w:eastAsia="Calibri"/>
        </w:rPr>
        <w:t xml:space="preserve"> округа</w:t>
      </w:r>
      <w:r w:rsidR="00DF4F40">
        <w:rPr>
          <w:rFonts w:eastAsia="Calibri"/>
        </w:rPr>
        <w:t>,</w:t>
      </w:r>
      <w:r w:rsidR="00DB4C26">
        <w:rPr>
          <w:rFonts w:eastAsia="Calibri"/>
        </w:rPr>
        <w:t xml:space="preserve"> </w:t>
      </w:r>
      <w:r w:rsidRPr="006C6EFC">
        <w:rPr>
          <w:rFonts w:eastAsia="Calibri"/>
        </w:rPr>
        <w:t>Собрание</w:t>
      </w:r>
      <w:r w:rsidR="00C85366">
        <w:rPr>
          <w:rFonts w:eastAsia="Calibri"/>
        </w:rPr>
        <w:t xml:space="preserve"> </w:t>
      </w:r>
      <w:r w:rsidRPr="006C6EFC">
        <w:rPr>
          <w:rFonts w:eastAsia="Calibri"/>
        </w:rPr>
        <w:t>РЕШИЛО:</w:t>
      </w:r>
    </w:p>
    <w:p w14:paraId="7C5869D9" w14:textId="08990F79" w:rsidR="00975B51" w:rsidRDefault="004B72E1" w:rsidP="001B2ABD">
      <w:pPr>
        <w:pStyle w:val="ab"/>
        <w:numPr>
          <w:ilvl w:val="0"/>
          <w:numId w:val="4"/>
        </w:numPr>
        <w:tabs>
          <w:tab w:val="left" w:pos="993"/>
        </w:tabs>
        <w:autoSpaceDE w:val="0"/>
        <w:autoSpaceDN w:val="0"/>
        <w:adjustRightInd w:val="0"/>
        <w:ind w:left="0" w:firstLine="709"/>
        <w:jc w:val="both"/>
        <w:outlineLvl w:val="1"/>
      </w:pPr>
      <w:r w:rsidRPr="00F01A50">
        <w:t xml:space="preserve">Внести в правила землепользования и застройки Корсаковского </w:t>
      </w:r>
      <w:r>
        <w:t>муниципального</w:t>
      </w:r>
      <w:r w:rsidRPr="00F01A50">
        <w:t xml:space="preserve"> округа, утвержденные решением Собрания Корсаковского городского округа от 06.09.2013 № 89 </w:t>
      </w:r>
      <w:r w:rsidR="006C6EFC">
        <w:t>(</w:t>
      </w:r>
      <w:bookmarkStart w:id="0" w:name="_Hlk235111819"/>
      <w:r w:rsidR="00867E83" w:rsidRPr="00867E83">
        <w:t>в редакции решений Собрания Корсаковского городского округа от 22.12.2015 № 71, от 31.03.2016 № 88, от 16.08.2016 № 112, от 24.11.2016 № 125, от 25.05.2017 № 151, от 02.11.2017 № 2, от 29.03.2018 № 26, от 29.11.2018 № 46, от 05.07.2019 № 78, от 30.06.2020</w:t>
      </w:r>
      <w:r w:rsidR="00867E83">
        <w:t xml:space="preserve">  </w:t>
      </w:r>
      <w:r w:rsidR="00867E83" w:rsidRPr="00867E83">
        <w:t xml:space="preserve"> № 125, от 18.12.2020 № 141, от 26.02.2021 № 146</w:t>
      </w:r>
      <w:r w:rsidR="00867E83">
        <w:t>,</w:t>
      </w:r>
      <w:r w:rsidR="00867E83" w:rsidRPr="00867E83">
        <w:t xml:space="preserve"> от 14.12.2021 № 180, от 29.07.2022 № 210, от 15.11.2022 № 15, от 28.03.2023 № 26, от 14.08.2023 № 39, от 06.03.2024 № 59, от 02.07.2024 № 71, решений Собрания Корсаковского муниципального округа от 17.03.2025 № 112, от 08.04.2025 № 119, от 25.11.2025 № 141</w:t>
      </w:r>
      <w:r w:rsidR="00DF4F40">
        <w:t>, от 10.04.2026 № 152</w:t>
      </w:r>
      <w:bookmarkEnd w:id="0"/>
      <w:r w:rsidR="006C6EFC" w:rsidRPr="008E4403">
        <w:t>)</w:t>
      </w:r>
      <w:r w:rsidR="007A2098">
        <w:t>,</w:t>
      </w:r>
      <w:r w:rsidRPr="00BA0AF6">
        <w:t xml:space="preserve"> </w:t>
      </w:r>
      <w:r w:rsidR="00883068">
        <w:t>изменения</w:t>
      </w:r>
      <w:r w:rsidR="006B131E">
        <w:t xml:space="preserve"> в части </w:t>
      </w:r>
      <w:r w:rsidR="006B131E" w:rsidRPr="006B131E">
        <w:t xml:space="preserve">однократного изменения видов разрешенного использования, установленных градостроительным регламентом для территориальной зоны </w:t>
      </w:r>
      <w:bookmarkStart w:id="1" w:name="bookmark163"/>
      <w:bookmarkStart w:id="2" w:name="bookmark164"/>
      <w:bookmarkStart w:id="3" w:name="_Toc180414974"/>
      <w:r w:rsidR="006B131E" w:rsidRPr="006B131E">
        <w:t xml:space="preserve">объектов отдыха и туризма </w:t>
      </w:r>
      <w:r w:rsidR="006B131E">
        <w:t xml:space="preserve">     </w:t>
      </w:r>
      <w:r w:rsidR="006B131E" w:rsidRPr="006B131E">
        <w:t>(Р-3)</w:t>
      </w:r>
      <w:bookmarkEnd w:id="1"/>
      <w:bookmarkEnd w:id="2"/>
      <w:bookmarkEnd w:id="3"/>
      <w:r w:rsidRPr="00BA0AF6">
        <w:t>:</w:t>
      </w:r>
      <w:r w:rsidR="00975B51">
        <w:t xml:space="preserve"> </w:t>
      </w:r>
    </w:p>
    <w:p w14:paraId="2DD7FDBE" w14:textId="652B278E" w:rsidR="0060778F" w:rsidRDefault="00883068" w:rsidP="001B2ABD">
      <w:pPr>
        <w:pStyle w:val="ad"/>
        <w:spacing w:before="0" w:beforeAutospacing="0" w:after="0" w:afterAutospacing="0"/>
        <w:ind w:firstLine="709"/>
        <w:jc w:val="both"/>
      </w:pPr>
      <w:r>
        <w:t>- г</w:t>
      </w:r>
      <w:r w:rsidR="0060778F">
        <w:t xml:space="preserve">радостроительные регламенты </w:t>
      </w:r>
      <w:r w:rsidR="005C0D61">
        <w:t>п</w:t>
      </w:r>
      <w:r w:rsidR="0060778F">
        <w:t>равил</w:t>
      </w:r>
      <w:r w:rsidR="005C0D61" w:rsidRPr="005C0D61">
        <w:t xml:space="preserve"> </w:t>
      </w:r>
      <w:r w:rsidR="005C0D61" w:rsidRPr="00F01A50">
        <w:t xml:space="preserve">землепользования и застройки Корсаковского </w:t>
      </w:r>
      <w:r w:rsidR="005C0D61">
        <w:t>муниципального</w:t>
      </w:r>
      <w:r w:rsidR="005C0D61" w:rsidRPr="00F01A50">
        <w:t xml:space="preserve"> округа</w:t>
      </w:r>
      <w:r w:rsidR="0060778F">
        <w:t xml:space="preserve"> изложить в редакции согласно приложению к настоящему решению.</w:t>
      </w:r>
    </w:p>
    <w:p w14:paraId="0809F64A" w14:textId="1BED84A0" w:rsidR="00D67C88" w:rsidRDefault="006C6EFC" w:rsidP="001B2ABD">
      <w:pPr>
        <w:pStyle w:val="ad"/>
        <w:spacing w:before="0" w:beforeAutospacing="0" w:after="0" w:afterAutospacing="0"/>
        <w:ind w:firstLine="709"/>
        <w:jc w:val="both"/>
      </w:pPr>
      <w:r w:rsidRPr="006C6EFC">
        <w:t xml:space="preserve">2.   </w:t>
      </w:r>
      <w:r w:rsidR="00D67C88" w:rsidRPr="00D67C88">
        <w:t>Опубликовать настоящее решение в газете «Восход».</w:t>
      </w:r>
    </w:p>
    <w:p w14:paraId="314AB6CC" w14:textId="1E798D95" w:rsidR="00D67C88" w:rsidRDefault="00D67C88" w:rsidP="001B2ABD">
      <w:pPr>
        <w:ind w:firstLine="709"/>
        <w:contextualSpacing/>
        <w:jc w:val="both"/>
      </w:pPr>
    </w:p>
    <w:p w14:paraId="75580617" w14:textId="77777777" w:rsidR="006A63B3" w:rsidRDefault="006A63B3" w:rsidP="001B2ABD">
      <w:pPr>
        <w:ind w:firstLine="709"/>
        <w:contextualSpacing/>
        <w:jc w:val="both"/>
      </w:pPr>
    </w:p>
    <w:p w14:paraId="40AE579E" w14:textId="77777777" w:rsidR="001B2ABD" w:rsidRDefault="001B2ABD" w:rsidP="001B2ABD">
      <w:pPr>
        <w:ind w:firstLine="709"/>
        <w:contextualSpacing/>
        <w:jc w:val="both"/>
      </w:pPr>
    </w:p>
    <w:p w14:paraId="27A83465" w14:textId="77777777" w:rsidR="00BD7EC9" w:rsidRPr="004A6E08" w:rsidRDefault="00BD7EC9" w:rsidP="001B2ABD">
      <w:r w:rsidRPr="004A6E08">
        <w:t xml:space="preserve">Председатель Собрания </w:t>
      </w:r>
    </w:p>
    <w:p w14:paraId="7AEED9EF" w14:textId="64E9EA74" w:rsidR="00BD7EC9" w:rsidRDefault="00BD7EC9" w:rsidP="001B2ABD">
      <w:r w:rsidRPr="004A6E08">
        <w:t xml:space="preserve">Корсаковского муниципального округа                                                                </w:t>
      </w:r>
      <w:r>
        <w:t xml:space="preserve">   </w:t>
      </w:r>
      <w:r w:rsidRPr="004A6E08">
        <w:t xml:space="preserve">   Л.Д. Хмыз</w:t>
      </w:r>
    </w:p>
    <w:p w14:paraId="382B9E76" w14:textId="77777777" w:rsidR="00BD7EC9" w:rsidRDefault="00BD7EC9" w:rsidP="001B2ABD"/>
    <w:p w14:paraId="7C6AD96C" w14:textId="77777777" w:rsidR="00BD7EC9" w:rsidRDefault="00BD7EC9" w:rsidP="001B2ABD"/>
    <w:p w14:paraId="140959A3" w14:textId="60E39570" w:rsidR="004A6E08" w:rsidRPr="004A6E08" w:rsidRDefault="00BD7EC9" w:rsidP="001B2ABD">
      <w:r>
        <w:t>М</w:t>
      </w:r>
      <w:r w:rsidR="004A6E08" w:rsidRPr="004A6E08">
        <w:t>эр</w:t>
      </w:r>
    </w:p>
    <w:p w14:paraId="45C06E0C" w14:textId="0A49FE04" w:rsidR="004A6E08" w:rsidRPr="004A6E08" w:rsidRDefault="004A6E08" w:rsidP="001B2ABD">
      <w:r w:rsidRPr="004A6E08">
        <w:t xml:space="preserve">Корсаковского муниципального округа                                                    </w:t>
      </w:r>
      <w:r w:rsidR="00BD7EC9">
        <w:t xml:space="preserve">    </w:t>
      </w:r>
      <w:r w:rsidRPr="004A6E08">
        <w:t xml:space="preserve">       </w:t>
      </w:r>
      <w:r w:rsidR="00BD7EC9">
        <w:t>Н.Ю. Куприна</w:t>
      </w:r>
    </w:p>
    <w:p w14:paraId="01526C9F" w14:textId="4CC3F887" w:rsidR="009606D4" w:rsidRDefault="009606D4">
      <w:r>
        <w:br w:type="page"/>
      </w:r>
    </w:p>
    <w:p w14:paraId="52A251BC" w14:textId="77777777" w:rsidR="009606D4" w:rsidRPr="00904180" w:rsidRDefault="009606D4" w:rsidP="009606D4">
      <w:pPr>
        <w:jc w:val="right"/>
        <w:rPr>
          <w:rFonts w:eastAsia="Aptos"/>
          <w:kern w:val="2"/>
          <w:lang w:bidi="ru-RU"/>
        </w:rPr>
      </w:pPr>
      <w:r w:rsidRPr="00904180">
        <w:rPr>
          <w:rFonts w:eastAsia="Aptos"/>
          <w:kern w:val="2"/>
          <w:lang w:bidi="ru-RU"/>
        </w:rPr>
        <w:lastRenderedPageBreak/>
        <w:t>Приложение</w:t>
      </w:r>
    </w:p>
    <w:p w14:paraId="38267F6D" w14:textId="77777777" w:rsidR="009606D4" w:rsidRPr="00904180" w:rsidRDefault="009606D4" w:rsidP="009606D4">
      <w:pPr>
        <w:jc w:val="right"/>
        <w:rPr>
          <w:rFonts w:eastAsia="Aptos"/>
          <w:kern w:val="2"/>
          <w:lang w:bidi="ru-RU"/>
        </w:rPr>
      </w:pPr>
      <w:r w:rsidRPr="00904180">
        <w:rPr>
          <w:rFonts w:eastAsia="Aptos"/>
          <w:kern w:val="2"/>
          <w:lang w:bidi="ru-RU"/>
        </w:rPr>
        <w:t xml:space="preserve">к </w:t>
      </w:r>
      <w:r>
        <w:rPr>
          <w:rFonts w:eastAsia="Aptos"/>
          <w:kern w:val="2"/>
          <w:lang w:bidi="ru-RU"/>
        </w:rPr>
        <w:t>решению Собрания</w:t>
      </w:r>
    </w:p>
    <w:p w14:paraId="37F3422E" w14:textId="77777777" w:rsidR="009606D4" w:rsidRPr="00904180" w:rsidRDefault="009606D4" w:rsidP="009606D4">
      <w:pPr>
        <w:jc w:val="right"/>
        <w:rPr>
          <w:rFonts w:eastAsia="Aptos"/>
          <w:kern w:val="2"/>
          <w:lang w:bidi="ru-RU"/>
        </w:rPr>
      </w:pPr>
      <w:r w:rsidRPr="00904180">
        <w:rPr>
          <w:rFonts w:eastAsia="Aptos"/>
          <w:kern w:val="2"/>
          <w:lang w:bidi="ru-RU"/>
        </w:rPr>
        <w:t>Корсаковского муниципального округа</w:t>
      </w:r>
    </w:p>
    <w:p w14:paraId="0A3EA06D" w14:textId="77777777" w:rsidR="009606D4" w:rsidRPr="00904180" w:rsidRDefault="009606D4" w:rsidP="009606D4">
      <w:pPr>
        <w:jc w:val="right"/>
        <w:rPr>
          <w:rFonts w:eastAsia="Aptos"/>
          <w:kern w:val="2"/>
          <w:lang w:bidi="ru-RU"/>
        </w:rPr>
      </w:pPr>
      <w:r w:rsidRPr="00904180">
        <w:rPr>
          <w:rFonts w:eastAsia="Aptos"/>
          <w:kern w:val="2"/>
          <w:lang w:bidi="ru-RU"/>
        </w:rPr>
        <w:t xml:space="preserve">от </w:t>
      </w:r>
      <w:r w:rsidRPr="00904180">
        <w:rPr>
          <w:rFonts w:eastAsia="Aptos"/>
          <w:kern w:val="2"/>
          <w:u w:val="single"/>
          <w:lang w:bidi="ru-RU"/>
        </w:rPr>
        <w:t xml:space="preserve">     </w:t>
      </w:r>
      <w:r>
        <w:rPr>
          <w:rFonts w:eastAsia="Aptos"/>
          <w:kern w:val="2"/>
          <w:u w:val="single"/>
          <w:lang w:bidi="ru-RU"/>
        </w:rPr>
        <w:t xml:space="preserve">04.08.2026         </w:t>
      </w:r>
      <w:r w:rsidRPr="00904180">
        <w:rPr>
          <w:rFonts w:eastAsia="Aptos"/>
          <w:kern w:val="2"/>
          <w:u w:val="single"/>
          <w:lang w:bidi="ru-RU"/>
        </w:rPr>
        <w:t xml:space="preserve">   </w:t>
      </w:r>
      <w:r w:rsidRPr="00904180">
        <w:rPr>
          <w:rFonts w:eastAsia="Aptos"/>
          <w:kern w:val="2"/>
          <w:lang w:bidi="ru-RU"/>
        </w:rPr>
        <w:t xml:space="preserve"> № </w:t>
      </w:r>
      <w:r w:rsidRPr="00904180">
        <w:rPr>
          <w:rFonts w:eastAsia="Aptos"/>
          <w:kern w:val="2"/>
          <w:u w:val="single"/>
          <w:lang w:bidi="ru-RU"/>
        </w:rPr>
        <w:t xml:space="preserve">    </w:t>
      </w:r>
      <w:r>
        <w:rPr>
          <w:rFonts w:eastAsia="Aptos"/>
          <w:kern w:val="2"/>
          <w:u w:val="single"/>
          <w:lang w:bidi="ru-RU"/>
        </w:rPr>
        <w:t xml:space="preserve">    164    </w:t>
      </w:r>
      <w:r w:rsidRPr="00904180">
        <w:rPr>
          <w:rFonts w:eastAsia="Aptos"/>
          <w:kern w:val="2"/>
          <w:u w:val="single"/>
          <w:lang w:bidi="ru-RU"/>
        </w:rPr>
        <w:t xml:space="preserve">  </w:t>
      </w:r>
      <w:r w:rsidRPr="00904180">
        <w:rPr>
          <w:rFonts w:eastAsia="Aptos"/>
          <w:color w:val="FFFFFF"/>
          <w:kern w:val="2"/>
          <w:lang w:bidi="ru-RU"/>
        </w:rPr>
        <w:t>.</w:t>
      </w:r>
    </w:p>
    <w:p w14:paraId="1F9D348A" w14:textId="77777777" w:rsidR="009606D4" w:rsidRPr="00904180" w:rsidRDefault="009606D4" w:rsidP="009606D4">
      <w:pPr>
        <w:rPr>
          <w:rFonts w:eastAsia="Aptos"/>
          <w:kern w:val="2"/>
        </w:rPr>
      </w:pPr>
    </w:p>
    <w:p w14:paraId="6CF55BC9" w14:textId="77777777" w:rsidR="009606D4" w:rsidRDefault="009606D4" w:rsidP="009606D4">
      <w:pPr>
        <w:jc w:val="both"/>
      </w:pPr>
    </w:p>
    <w:p w14:paraId="1BCF1D11" w14:textId="77777777" w:rsidR="009606D4" w:rsidRDefault="009606D4" w:rsidP="009606D4">
      <w:pPr>
        <w:jc w:val="both"/>
      </w:pPr>
    </w:p>
    <w:p w14:paraId="739AD024" w14:textId="77777777" w:rsidR="009606D4" w:rsidRPr="0051520B" w:rsidRDefault="009606D4" w:rsidP="009606D4">
      <w:pPr>
        <w:jc w:val="both"/>
      </w:pPr>
    </w:p>
    <w:p w14:paraId="152FF369" w14:textId="77777777" w:rsidR="009606D4" w:rsidRDefault="009606D4" w:rsidP="009606D4"/>
    <w:p w14:paraId="6B99C035" w14:textId="77777777" w:rsidR="009606D4" w:rsidRPr="00BF3F37" w:rsidRDefault="009606D4" w:rsidP="009606D4">
      <w:pPr>
        <w:jc w:val="both"/>
        <w:rPr>
          <w:b/>
          <w:sz w:val="28"/>
          <w:szCs w:val="28"/>
        </w:rPr>
      </w:pPr>
    </w:p>
    <w:p w14:paraId="046FB2E2" w14:textId="77777777" w:rsidR="009606D4" w:rsidRPr="00BF3F37" w:rsidRDefault="009606D4" w:rsidP="009606D4">
      <w:pPr>
        <w:rPr>
          <w:b/>
          <w:sz w:val="28"/>
          <w:szCs w:val="28"/>
        </w:rPr>
      </w:pPr>
    </w:p>
    <w:p w14:paraId="4C2E44DE" w14:textId="77777777" w:rsidR="009606D4" w:rsidRPr="00D663F3" w:rsidRDefault="009606D4" w:rsidP="009606D4">
      <w:pPr>
        <w:rPr>
          <w:b/>
          <w:sz w:val="28"/>
          <w:szCs w:val="28"/>
        </w:rPr>
      </w:pPr>
      <w:r w:rsidRPr="00D663F3">
        <w:rPr>
          <w:b/>
          <w:sz w:val="28"/>
          <w:szCs w:val="28"/>
        </w:rPr>
        <w:t xml:space="preserve">ПРАВИЛА </w:t>
      </w:r>
    </w:p>
    <w:p w14:paraId="2614DE67" w14:textId="77777777" w:rsidR="009606D4" w:rsidRPr="00D663F3" w:rsidRDefault="009606D4" w:rsidP="009606D4">
      <w:pPr>
        <w:rPr>
          <w:b/>
          <w:sz w:val="28"/>
          <w:szCs w:val="28"/>
        </w:rPr>
      </w:pPr>
      <w:r w:rsidRPr="00D663F3">
        <w:rPr>
          <w:b/>
          <w:sz w:val="28"/>
          <w:szCs w:val="28"/>
        </w:rPr>
        <w:t>ЗЕМЛЕПОЛЬЗОВАНИЯ И ЗАСТРОЙКИ КОРСАКОВСКОГО МУНИЦИПАЛЬНОГО ОКРУГА</w:t>
      </w:r>
    </w:p>
    <w:p w14:paraId="09A4E286" w14:textId="77777777" w:rsidR="009606D4" w:rsidRPr="00D663F3" w:rsidRDefault="009606D4" w:rsidP="009606D4">
      <w:pPr>
        <w:rPr>
          <w:b/>
          <w:sz w:val="28"/>
          <w:szCs w:val="28"/>
        </w:rPr>
      </w:pPr>
      <w:r w:rsidRPr="00D663F3">
        <w:rPr>
          <w:b/>
          <w:sz w:val="28"/>
          <w:szCs w:val="28"/>
        </w:rPr>
        <w:t>САХАЛИНСКОЙ ОБЛАСТИ</w:t>
      </w:r>
    </w:p>
    <w:p w14:paraId="1592DEA3" w14:textId="77777777" w:rsidR="009606D4" w:rsidRPr="00BF3F37" w:rsidRDefault="009606D4" w:rsidP="009606D4">
      <w:pPr>
        <w:jc w:val="both"/>
        <w:rPr>
          <w:b/>
          <w:sz w:val="28"/>
          <w:szCs w:val="28"/>
        </w:rPr>
      </w:pPr>
    </w:p>
    <w:p w14:paraId="3E73D048" w14:textId="77777777" w:rsidR="009606D4" w:rsidRDefault="009606D4" w:rsidP="009606D4">
      <w:pPr>
        <w:rPr>
          <w:b/>
          <w:sz w:val="28"/>
          <w:szCs w:val="28"/>
        </w:rPr>
      </w:pPr>
    </w:p>
    <w:p w14:paraId="7C0A356A" w14:textId="77777777" w:rsidR="009606D4" w:rsidRPr="00BF3F37" w:rsidRDefault="009606D4" w:rsidP="009606D4">
      <w:pPr>
        <w:rPr>
          <w:b/>
          <w:sz w:val="28"/>
          <w:szCs w:val="28"/>
        </w:rPr>
      </w:pPr>
    </w:p>
    <w:p w14:paraId="2EB02CDA" w14:textId="77777777" w:rsidR="009606D4" w:rsidRPr="00BF3F37" w:rsidRDefault="009606D4" w:rsidP="009606D4">
      <w:pPr>
        <w:rPr>
          <w:b/>
          <w:sz w:val="28"/>
          <w:szCs w:val="28"/>
        </w:rPr>
      </w:pPr>
    </w:p>
    <w:p w14:paraId="37B57F16" w14:textId="77777777" w:rsidR="009606D4" w:rsidRPr="00BF3F37" w:rsidRDefault="009606D4" w:rsidP="009606D4">
      <w:pPr>
        <w:rPr>
          <w:b/>
          <w:sz w:val="28"/>
          <w:szCs w:val="28"/>
        </w:rPr>
      </w:pPr>
      <w:r w:rsidRPr="00BF3F37">
        <w:rPr>
          <w:b/>
          <w:sz w:val="28"/>
          <w:szCs w:val="28"/>
        </w:rPr>
        <w:t>ГРАДОСТРОИТЕЛЬНЫЕ РЕГЛАМЕНТЫ</w:t>
      </w:r>
    </w:p>
    <w:p w14:paraId="48D94B4E" w14:textId="77777777" w:rsidR="009606D4" w:rsidRPr="00BF3F37" w:rsidRDefault="009606D4" w:rsidP="009606D4">
      <w:pPr>
        <w:rPr>
          <w:sz w:val="28"/>
          <w:szCs w:val="28"/>
        </w:rPr>
      </w:pPr>
    </w:p>
    <w:p w14:paraId="532AC0C8" w14:textId="77777777" w:rsidR="009606D4" w:rsidRPr="00BF3F37" w:rsidRDefault="009606D4" w:rsidP="009606D4">
      <w:pPr>
        <w:rPr>
          <w:sz w:val="28"/>
          <w:szCs w:val="28"/>
        </w:rPr>
      </w:pPr>
    </w:p>
    <w:p w14:paraId="2A32A381" w14:textId="77777777" w:rsidR="009606D4" w:rsidRPr="00BF3F37" w:rsidRDefault="009606D4" w:rsidP="009606D4">
      <w:pPr>
        <w:rPr>
          <w:sz w:val="28"/>
          <w:szCs w:val="28"/>
        </w:rPr>
      </w:pPr>
    </w:p>
    <w:p w14:paraId="73B76673" w14:textId="77777777" w:rsidR="009606D4" w:rsidRPr="00BF3F37" w:rsidRDefault="009606D4" w:rsidP="009606D4">
      <w:pPr>
        <w:jc w:val="both"/>
        <w:rPr>
          <w:sz w:val="28"/>
          <w:szCs w:val="28"/>
        </w:rPr>
      </w:pPr>
    </w:p>
    <w:p w14:paraId="5DE23AC5" w14:textId="77777777" w:rsidR="009606D4" w:rsidRPr="00BF3F37" w:rsidRDefault="009606D4" w:rsidP="009606D4">
      <w:pPr>
        <w:rPr>
          <w:sz w:val="28"/>
          <w:szCs w:val="28"/>
        </w:rPr>
      </w:pPr>
    </w:p>
    <w:p w14:paraId="4AF56E1C" w14:textId="77777777" w:rsidR="009606D4" w:rsidRPr="00BF3F37" w:rsidRDefault="009606D4" w:rsidP="009606D4">
      <w:pPr>
        <w:rPr>
          <w:sz w:val="28"/>
          <w:szCs w:val="28"/>
        </w:rPr>
      </w:pPr>
    </w:p>
    <w:p w14:paraId="448DFA25" w14:textId="77777777" w:rsidR="009606D4" w:rsidRPr="00BF3F37" w:rsidRDefault="009606D4" w:rsidP="009606D4">
      <w:pPr>
        <w:rPr>
          <w:sz w:val="28"/>
          <w:szCs w:val="28"/>
        </w:rPr>
      </w:pPr>
    </w:p>
    <w:p w14:paraId="15C22C58" w14:textId="77777777" w:rsidR="009606D4" w:rsidRPr="00BF3F37" w:rsidRDefault="009606D4" w:rsidP="009606D4">
      <w:pPr>
        <w:rPr>
          <w:sz w:val="28"/>
          <w:szCs w:val="28"/>
        </w:rPr>
      </w:pPr>
    </w:p>
    <w:p w14:paraId="552BE9B5" w14:textId="77777777" w:rsidR="009606D4" w:rsidRPr="00BF3F37" w:rsidRDefault="009606D4" w:rsidP="009606D4">
      <w:pPr>
        <w:rPr>
          <w:sz w:val="28"/>
          <w:szCs w:val="28"/>
        </w:rPr>
      </w:pPr>
    </w:p>
    <w:p w14:paraId="10B1B85F" w14:textId="77777777" w:rsidR="009606D4" w:rsidRDefault="009606D4" w:rsidP="009606D4">
      <w:pPr>
        <w:rPr>
          <w:sz w:val="28"/>
          <w:szCs w:val="28"/>
        </w:rPr>
      </w:pPr>
    </w:p>
    <w:p w14:paraId="0CFAD268" w14:textId="77777777" w:rsidR="009606D4" w:rsidRDefault="009606D4" w:rsidP="009606D4">
      <w:pPr>
        <w:rPr>
          <w:sz w:val="28"/>
          <w:szCs w:val="28"/>
        </w:rPr>
      </w:pPr>
    </w:p>
    <w:p w14:paraId="0D66949C" w14:textId="77777777" w:rsidR="009606D4" w:rsidRDefault="009606D4" w:rsidP="009606D4">
      <w:pPr>
        <w:rPr>
          <w:sz w:val="28"/>
          <w:szCs w:val="28"/>
        </w:rPr>
      </w:pPr>
    </w:p>
    <w:p w14:paraId="335FDA52" w14:textId="77777777" w:rsidR="009606D4" w:rsidRDefault="009606D4" w:rsidP="009606D4">
      <w:pPr>
        <w:rPr>
          <w:sz w:val="28"/>
          <w:szCs w:val="28"/>
        </w:rPr>
      </w:pPr>
    </w:p>
    <w:p w14:paraId="7F4757B9" w14:textId="77777777" w:rsidR="009606D4" w:rsidRDefault="009606D4" w:rsidP="009606D4">
      <w:pPr>
        <w:rPr>
          <w:sz w:val="28"/>
          <w:szCs w:val="28"/>
        </w:rPr>
      </w:pPr>
    </w:p>
    <w:p w14:paraId="6EFD4F89" w14:textId="77777777" w:rsidR="009606D4" w:rsidRDefault="009606D4" w:rsidP="009606D4">
      <w:pPr>
        <w:rPr>
          <w:sz w:val="28"/>
          <w:szCs w:val="28"/>
        </w:rPr>
      </w:pPr>
    </w:p>
    <w:p w14:paraId="06E13A60" w14:textId="77777777" w:rsidR="009606D4" w:rsidRDefault="009606D4" w:rsidP="009606D4">
      <w:pPr>
        <w:rPr>
          <w:sz w:val="28"/>
          <w:szCs w:val="28"/>
        </w:rPr>
      </w:pPr>
    </w:p>
    <w:p w14:paraId="0989353E" w14:textId="77777777" w:rsidR="009606D4" w:rsidRDefault="009606D4" w:rsidP="009606D4">
      <w:pPr>
        <w:rPr>
          <w:sz w:val="28"/>
          <w:szCs w:val="28"/>
        </w:rPr>
      </w:pPr>
    </w:p>
    <w:p w14:paraId="6FCC401F" w14:textId="77777777" w:rsidR="009606D4" w:rsidRDefault="009606D4" w:rsidP="009606D4">
      <w:pPr>
        <w:rPr>
          <w:sz w:val="28"/>
          <w:szCs w:val="28"/>
        </w:rPr>
      </w:pPr>
    </w:p>
    <w:p w14:paraId="09C4D2BC" w14:textId="77777777" w:rsidR="009606D4" w:rsidRDefault="009606D4" w:rsidP="009606D4">
      <w:pPr>
        <w:rPr>
          <w:sz w:val="28"/>
          <w:szCs w:val="28"/>
        </w:rPr>
      </w:pPr>
    </w:p>
    <w:p w14:paraId="5ED5384F" w14:textId="77777777" w:rsidR="009606D4" w:rsidRDefault="009606D4" w:rsidP="009606D4">
      <w:pPr>
        <w:rPr>
          <w:sz w:val="28"/>
          <w:szCs w:val="28"/>
        </w:rPr>
      </w:pPr>
    </w:p>
    <w:p w14:paraId="34DE0983" w14:textId="77777777" w:rsidR="009606D4" w:rsidRDefault="009606D4" w:rsidP="009606D4">
      <w:pPr>
        <w:rPr>
          <w:sz w:val="28"/>
          <w:szCs w:val="28"/>
        </w:rPr>
      </w:pPr>
    </w:p>
    <w:p w14:paraId="451FC620" w14:textId="77777777" w:rsidR="009606D4" w:rsidRDefault="009606D4" w:rsidP="009606D4">
      <w:pPr>
        <w:rPr>
          <w:sz w:val="28"/>
          <w:szCs w:val="28"/>
        </w:rPr>
      </w:pPr>
    </w:p>
    <w:p w14:paraId="6F0083CD" w14:textId="77777777" w:rsidR="009606D4" w:rsidRDefault="009606D4" w:rsidP="009606D4">
      <w:pPr>
        <w:rPr>
          <w:sz w:val="28"/>
          <w:szCs w:val="28"/>
        </w:rPr>
      </w:pPr>
    </w:p>
    <w:p w14:paraId="01CD48EF" w14:textId="77777777" w:rsidR="009606D4" w:rsidRPr="00BF3F37" w:rsidRDefault="009606D4" w:rsidP="009606D4">
      <w:pPr>
        <w:rPr>
          <w:sz w:val="28"/>
          <w:szCs w:val="28"/>
        </w:rPr>
      </w:pPr>
    </w:p>
    <w:p w14:paraId="3B73BD3C" w14:textId="77777777" w:rsidR="009606D4" w:rsidRPr="00BF3F37" w:rsidRDefault="009606D4" w:rsidP="009606D4">
      <w:pPr>
        <w:jc w:val="both"/>
        <w:rPr>
          <w:b/>
          <w:sz w:val="28"/>
          <w:szCs w:val="28"/>
        </w:rPr>
        <w:sectPr w:rsidR="009606D4" w:rsidRPr="00BF3F37" w:rsidSect="009606D4">
          <w:footerReference w:type="default" r:id="rId8"/>
          <w:pgSz w:w="11906" w:h="16838"/>
          <w:pgMar w:top="1134" w:right="851" w:bottom="1134" w:left="1701" w:header="709" w:footer="709" w:gutter="0"/>
          <w:cols w:space="720"/>
          <w:titlePg/>
          <w:docGrid w:linePitch="360"/>
        </w:sectPr>
      </w:pPr>
    </w:p>
    <w:p w14:paraId="622F7A6B" w14:textId="77777777" w:rsidR="009606D4" w:rsidRPr="00E81F01" w:rsidRDefault="009606D4" w:rsidP="009606D4">
      <w:pPr>
        <w:pStyle w:val="1"/>
        <w:suppressAutoHyphens/>
        <w:spacing w:before="480" w:after="240"/>
        <w:jc w:val="both"/>
        <w:rPr>
          <w:b w:val="0"/>
          <w:color w:val="000000"/>
          <w:sz w:val="24"/>
          <w:lang w:bidi="ru-RU"/>
        </w:rPr>
      </w:pPr>
      <w:bookmarkStart w:id="4" w:name="bookmark4"/>
      <w:bookmarkStart w:id="5" w:name="bookmark6"/>
      <w:bookmarkStart w:id="6" w:name="bookmark5"/>
      <w:bookmarkStart w:id="7" w:name="_Toc180414892"/>
      <w:bookmarkStart w:id="8" w:name="_Toc20898760"/>
      <w:bookmarkStart w:id="9" w:name="_Toc30755795"/>
      <w:r w:rsidRPr="00E81F01">
        <w:rPr>
          <w:b w:val="0"/>
          <w:color w:val="000000"/>
          <w:sz w:val="24"/>
        </w:rPr>
        <w:lastRenderedPageBreak/>
        <w:t>1.</w:t>
      </w:r>
      <w:r w:rsidRPr="00E81F01">
        <w:rPr>
          <w:b w:val="0"/>
          <w:color w:val="000000"/>
          <w:sz w:val="24"/>
          <w:lang w:bidi="ru-RU"/>
        </w:rPr>
        <w:t>ЗОНА ЗАСТРОЙКИ МАЛОЭТАЖНЫМИ ЖИЛЫМИ ДОМАМИ (Ж-2)</w:t>
      </w:r>
      <w:bookmarkEnd w:id="4"/>
      <w:bookmarkEnd w:id="5"/>
      <w:bookmarkEnd w:id="6"/>
      <w:bookmarkEnd w:id="7"/>
    </w:p>
    <w:p w14:paraId="5278409F" w14:textId="77777777" w:rsidR="009606D4" w:rsidRPr="00E81F01" w:rsidRDefault="009606D4" w:rsidP="009606D4">
      <w:pPr>
        <w:jc w:val="both"/>
        <w:outlineLvl w:val="2"/>
        <w:rPr>
          <w:b/>
          <w:lang w:bidi="ru-RU"/>
        </w:rPr>
      </w:pPr>
      <w:bookmarkStart w:id="10" w:name="_Toc180414893"/>
      <w:r w:rsidRPr="00E81F01">
        <w:rPr>
          <w:b/>
          <w:lang w:bidi="ru-RU"/>
        </w:rPr>
        <w:t>1.1 Основные виды разрешенного использования земельных участков и объектов капитального строительства</w:t>
      </w:r>
      <w:bookmarkEnd w:id="10"/>
      <w:r w:rsidRPr="00E81F01">
        <w:rPr>
          <w:b/>
          <w:lang w:bidi="ru-RU"/>
        </w:rPr>
        <w:t xml:space="preserve"> </w:t>
      </w:r>
    </w:p>
    <w:tbl>
      <w:tblPr>
        <w:tblpPr w:leftFromText="180" w:rightFromText="180" w:vertAnchor="text" w:tblpXSpec="center" w:tblpY="1"/>
        <w:tblOverlap w:val="never"/>
        <w:tblW w:w="56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
        <w:gridCol w:w="3159"/>
        <w:gridCol w:w="809"/>
        <w:gridCol w:w="6253"/>
      </w:tblGrid>
      <w:tr w:rsidR="009606D4" w:rsidRPr="00E81F01" w14:paraId="7E91F79E" w14:textId="77777777" w:rsidTr="00C33032">
        <w:trPr>
          <w:tblHeader/>
          <w:jc w:val="center"/>
        </w:trPr>
        <w:tc>
          <w:tcPr>
            <w:tcW w:w="250" w:type="pct"/>
            <w:vMerge w:val="restart"/>
          </w:tcPr>
          <w:p w14:paraId="6A540739" w14:textId="77777777" w:rsidR="009606D4" w:rsidRPr="00E81F01" w:rsidRDefault="009606D4" w:rsidP="00C33032">
            <w:pPr>
              <w:jc w:val="both"/>
              <w:rPr>
                <w:sz w:val="20"/>
                <w:szCs w:val="20"/>
                <w:lang w:bidi="ru-RU"/>
              </w:rPr>
            </w:pPr>
            <w:r w:rsidRPr="00E81F01">
              <w:rPr>
                <w:sz w:val="20"/>
                <w:szCs w:val="20"/>
                <w:lang w:bidi="ru-RU"/>
              </w:rPr>
              <w:t>№</w:t>
            </w:r>
          </w:p>
          <w:p w14:paraId="34A61264" w14:textId="77777777" w:rsidR="009606D4" w:rsidRPr="00E81F01" w:rsidRDefault="009606D4" w:rsidP="00C33032">
            <w:pPr>
              <w:jc w:val="both"/>
              <w:rPr>
                <w:sz w:val="20"/>
                <w:szCs w:val="20"/>
                <w:lang w:bidi="ru-RU"/>
              </w:rPr>
            </w:pPr>
            <w:r w:rsidRPr="00E81F01">
              <w:rPr>
                <w:sz w:val="20"/>
                <w:szCs w:val="20"/>
                <w:lang w:bidi="ru-RU"/>
              </w:rPr>
              <w:t>п/п</w:t>
            </w:r>
          </w:p>
        </w:tc>
        <w:tc>
          <w:tcPr>
            <w:tcW w:w="1844" w:type="pct"/>
            <w:gridSpan w:val="2"/>
          </w:tcPr>
          <w:p w14:paraId="621C4365" w14:textId="77777777" w:rsidR="009606D4" w:rsidRPr="00E81F01" w:rsidRDefault="009606D4" w:rsidP="00C33032">
            <w:pPr>
              <w:jc w:val="both"/>
              <w:rPr>
                <w:sz w:val="20"/>
                <w:szCs w:val="20"/>
                <w:lang w:bidi="ru-RU"/>
              </w:rPr>
            </w:pPr>
            <w:r w:rsidRPr="00E81F01">
              <w:rPr>
                <w:color w:val="000000"/>
                <w:sz w:val="20"/>
                <w:szCs w:val="20"/>
                <w:lang w:bidi="ru-RU"/>
              </w:rPr>
              <w:t>Виды разрешенного использования земельных участков и объектов капитального строительства</w:t>
            </w:r>
          </w:p>
        </w:tc>
        <w:tc>
          <w:tcPr>
            <w:tcW w:w="2906" w:type="pct"/>
            <w:vMerge w:val="restart"/>
          </w:tcPr>
          <w:p w14:paraId="715254F4" w14:textId="77777777" w:rsidR="009606D4" w:rsidRPr="00E81F01" w:rsidRDefault="009606D4" w:rsidP="00C33032">
            <w:pPr>
              <w:jc w:val="both"/>
              <w:rPr>
                <w:sz w:val="20"/>
                <w:szCs w:val="20"/>
                <w:lang w:bidi="ru-RU"/>
              </w:rPr>
            </w:pPr>
            <w:r w:rsidRPr="00E81F01">
              <w:rPr>
                <w:color w:val="000000"/>
                <w:sz w:val="20"/>
                <w:szCs w:val="20"/>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12DB1B09" w14:textId="77777777" w:rsidTr="00C33032">
        <w:trPr>
          <w:tblHeader/>
          <w:jc w:val="center"/>
        </w:trPr>
        <w:tc>
          <w:tcPr>
            <w:tcW w:w="250" w:type="pct"/>
            <w:vMerge/>
          </w:tcPr>
          <w:p w14:paraId="40D566A7" w14:textId="77777777" w:rsidR="009606D4" w:rsidRPr="00E81F01" w:rsidRDefault="009606D4" w:rsidP="00C33032">
            <w:pPr>
              <w:jc w:val="both"/>
              <w:rPr>
                <w:sz w:val="20"/>
                <w:szCs w:val="20"/>
                <w:lang w:bidi="ru-RU"/>
              </w:rPr>
            </w:pPr>
          </w:p>
        </w:tc>
        <w:tc>
          <w:tcPr>
            <w:tcW w:w="1468" w:type="pct"/>
          </w:tcPr>
          <w:p w14:paraId="55CFF10E" w14:textId="77777777" w:rsidR="009606D4" w:rsidRPr="00E81F01" w:rsidRDefault="009606D4" w:rsidP="00C33032">
            <w:pPr>
              <w:jc w:val="both"/>
              <w:rPr>
                <w:sz w:val="20"/>
                <w:szCs w:val="20"/>
                <w:lang w:bidi="ru-RU"/>
              </w:rPr>
            </w:pPr>
            <w:r w:rsidRPr="00E81F01">
              <w:rPr>
                <w:color w:val="000000"/>
                <w:sz w:val="20"/>
                <w:szCs w:val="20"/>
                <w:lang w:bidi="ru-RU"/>
              </w:rPr>
              <w:t>наименование</w:t>
            </w:r>
          </w:p>
        </w:tc>
        <w:tc>
          <w:tcPr>
            <w:tcW w:w="376" w:type="pct"/>
          </w:tcPr>
          <w:p w14:paraId="255F7E81" w14:textId="77777777" w:rsidR="009606D4" w:rsidRPr="00E81F01" w:rsidRDefault="009606D4" w:rsidP="00C33032">
            <w:pPr>
              <w:jc w:val="both"/>
              <w:rPr>
                <w:sz w:val="20"/>
                <w:szCs w:val="20"/>
                <w:lang w:bidi="ru-RU"/>
              </w:rPr>
            </w:pPr>
            <w:r w:rsidRPr="00E81F01">
              <w:rPr>
                <w:sz w:val="20"/>
                <w:szCs w:val="20"/>
                <w:lang w:bidi="ru-RU"/>
              </w:rPr>
              <w:t>код</w:t>
            </w:r>
          </w:p>
        </w:tc>
        <w:tc>
          <w:tcPr>
            <w:tcW w:w="2906" w:type="pct"/>
            <w:vMerge/>
          </w:tcPr>
          <w:p w14:paraId="5B84DB3A" w14:textId="77777777" w:rsidR="009606D4" w:rsidRPr="00E81F01" w:rsidRDefault="009606D4" w:rsidP="00C33032">
            <w:pPr>
              <w:jc w:val="both"/>
              <w:rPr>
                <w:sz w:val="20"/>
                <w:szCs w:val="20"/>
                <w:lang w:bidi="ru-RU"/>
              </w:rPr>
            </w:pPr>
          </w:p>
        </w:tc>
      </w:tr>
      <w:tr w:rsidR="009606D4" w:rsidRPr="00E81F01" w14:paraId="3C95F94F" w14:textId="77777777" w:rsidTr="00C33032">
        <w:trPr>
          <w:trHeight w:val="130"/>
          <w:tblHeader/>
          <w:jc w:val="center"/>
        </w:trPr>
        <w:tc>
          <w:tcPr>
            <w:tcW w:w="250" w:type="pct"/>
            <w:vMerge/>
          </w:tcPr>
          <w:p w14:paraId="7AA8EF60" w14:textId="77777777" w:rsidR="009606D4" w:rsidRPr="00E81F01" w:rsidRDefault="009606D4" w:rsidP="00C33032">
            <w:pPr>
              <w:jc w:val="both"/>
              <w:rPr>
                <w:sz w:val="20"/>
                <w:szCs w:val="20"/>
                <w:lang w:bidi="ru-RU"/>
              </w:rPr>
            </w:pPr>
          </w:p>
        </w:tc>
        <w:tc>
          <w:tcPr>
            <w:tcW w:w="1468" w:type="pct"/>
          </w:tcPr>
          <w:p w14:paraId="3DF41E2D" w14:textId="77777777" w:rsidR="009606D4" w:rsidRPr="00E81F01" w:rsidRDefault="009606D4" w:rsidP="00C33032">
            <w:pPr>
              <w:rPr>
                <w:sz w:val="20"/>
                <w:szCs w:val="20"/>
                <w:lang w:bidi="ru-RU"/>
              </w:rPr>
            </w:pPr>
            <w:r w:rsidRPr="00E81F01">
              <w:rPr>
                <w:sz w:val="20"/>
                <w:szCs w:val="20"/>
                <w:lang w:bidi="ru-RU"/>
              </w:rPr>
              <w:t>1</w:t>
            </w:r>
          </w:p>
        </w:tc>
        <w:tc>
          <w:tcPr>
            <w:tcW w:w="376" w:type="pct"/>
          </w:tcPr>
          <w:p w14:paraId="59367831" w14:textId="77777777" w:rsidR="009606D4" w:rsidRPr="00E81F01" w:rsidRDefault="009606D4" w:rsidP="00C33032">
            <w:pPr>
              <w:rPr>
                <w:sz w:val="20"/>
                <w:szCs w:val="20"/>
                <w:lang w:bidi="ru-RU"/>
              </w:rPr>
            </w:pPr>
            <w:r w:rsidRPr="00E81F01">
              <w:rPr>
                <w:sz w:val="20"/>
                <w:szCs w:val="20"/>
                <w:lang w:bidi="ru-RU"/>
              </w:rPr>
              <w:t>2</w:t>
            </w:r>
          </w:p>
        </w:tc>
        <w:tc>
          <w:tcPr>
            <w:tcW w:w="2906" w:type="pct"/>
          </w:tcPr>
          <w:p w14:paraId="19ADD375" w14:textId="77777777" w:rsidR="009606D4" w:rsidRPr="00E81F01" w:rsidRDefault="009606D4" w:rsidP="00C33032">
            <w:pPr>
              <w:rPr>
                <w:sz w:val="20"/>
                <w:szCs w:val="20"/>
                <w:lang w:bidi="ru-RU"/>
              </w:rPr>
            </w:pPr>
            <w:r w:rsidRPr="00E81F01">
              <w:rPr>
                <w:sz w:val="20"/>
                <w:szCs w:val="20"/>
                <w:lang w:bidi="ru-RU"/>
              </w:rPr>
              <w:t>3</w:t>
            </w:r>
          </w:p>
        </w:tc>
      </w:tr>
      <w:tr w:rsidR="009606D4" w:rsidRPr="00E81F01" w14:paraId="25D84401" w14:textId="77777777" w:rsidTr="00C33032">
        <w:trPr>
          <w:trHeight w:val="4908"/>
          <w:jc w:val="center"/>
        </w:trPr>
        <w:tc>
          <w:tcPr>
            <w:tcW w:w="250" w:type="pct"/>
          </w:tcPr>
          <w:p w14:paraId="608A2251" w14:textId="77777777" w:rsidR="009606D4" w:rsidRPr="00E81F01" w:rsidRDefault="009606D4" w:rsidP="00C33032">
            <w:pPr>
              <w:jc w:val="both"/>
              <w:rPr>
                <w:sz w:val="20"/>
                <w:szCs w:val="20"/>
                <w:lang w:val="en-US" w:bidi="ru-RU"/>
              </w:rPr>
            </w:pPr>
            <w:r w:rsidRPr="00E81F01">
              <w:rPr>
                <w:sz w:val="20"/>
                <w:szCs w:val="20"/>
                <w:lang w:val="en-US" w:bidi="ru-RU"/>
              </w:rPr>
              <w:t>1</w:t>
            </w:r>
          </w:p>
        </w:tc>
        <w:tc>
          <w:tcPr>
            <w:tcW w:w="1468" w:type="pct"/>
          </w:tcPr>
          <w:p w14:paraId="2E53565E" w14:textId="77777777" w:rsidR="009606D4" w:rsidRPr="00E81F01" w:rsidRDefault="009606D4" w:rsidP="00C33032">
            <w:pPr>
              <w:jc w:val="both"/>
              <w:rPr>
                <w:b/>
                <w:sz w:val="20"/>
                <w:szCs w:val="20"/>
                <w:lang w:bidi="ru-RU"/>
              </w:rPr>
            </w:pPr>
            <w:r w:rsidRPr="00E81F01">
              <w:rPr>
                <w:color w:val="000000"/>
                <w:sz w:val="20"/>
                <w:szCs w:val="20"/>
                <w:lang w:bidi="ru-RU"/>
              </w:rPr>
              <w:t>Малоэтажная многоквартирная жилая застройка</w:t>
            </w:r>
          </w:p>
        </w:tc>
        <w:tc>
          <w:tcPr>
            <w:tcW w:w="376" w:type="pct"/>
          </w:tcPr>
          <w:p w14:paraId="4E251EED" w14:textId="77777777" w:rsidR="009606D4" w:rsidRPr="00E81F01" w:rsidRDefault="009606D4" w:rsidP="00C33032">
            <w:pPr>
              <w:jc w:val="both"/>
              <w:rPr>
                <w:sz w:val="20"/>
                <w:szCs w:val="20"/>
                <w:lang w:bidi="ru-RU"/>
              </w:rPr>
            </w:pPr>
            <w:r w:rsidRPr="00E81F01">
              <w:rPr>
                <w:sz w:val="20"/>
                <w:szCs w:val="20"/>
                <w:lang w:bidi="ru-RU"/>
              </w:rPr>
              <w:t>2.1.1</w:t>
            </w:r>
          </w:p>
        </w:tc>
        <w:tc>
          <w:tcPr>
            <w:tcW w:w="2906" w:type="pct"/>
          </w:tcPr>
          <w:p w14:paraId="01204E9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4F734D7F"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не подлежит установлению</w:t>
            </w:r>
          </w:p>
          <w:p w14:paraId="1570D0C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406978C" w14:textId="77777777" w:rsidR="009606D4" w:rsidRPr="00E81F01" w:rsidRDefault="009606D4" w:rsidP="009606D4">
            <w:pPr>
              <w:pStyle w:val="Other0"/>
              <w:numPr>
                <w:ilvl w:val="0"/>
                <w:numId w:val="9"/>
              </w:numPr>
              <w:shd w:val="clear" w:color="auto" w:fill="auto"/>
              <w:tabs>
                <w:tab w:val="left" w:pos="15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2BF0983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Допускается размещать по красной линии жилые здания со встроенными в первые этажи или пристроенными помещениями общественного назначения, а в условиях реконструкции сложившейся застройки на жилых улицах - жилые здания с квартирами в первых этажах.</w:t>
            </w:r>
          </w:p>
          <w:p w14:paraId="480D802E"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- 1 от границы смежного земельного участка</w:t>
            </w:r>
          </w:p>
          <w:p w14:paraId="48FB2FA4"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Максимальное количество надземных этажей - 4</w:t>
            </w:r>
          </w:p>
          <w:p w14:paraId="675F72A1"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53BD7257" w14:textId="77777777" w:rsidR="009606D4" w:rsidRPr="00E81F01" w:rsidRDefault="009606D4" w:rsidP="00C33032">
            <w:pPr>
              <w:pStyle w:val="Other0"/>
              <w:jc w:val="both"/>
              <w:rPr>
                <w:rFonts w:ascii="Times New Roman" w:hAnsi="Times New Roman"/>
                <w:b/>
                <w:lang w:bidi="ru-RU"/>
              </w:rPr>
            </w:pPr>
            <w:r w:rsidRPr="00E81F01">
              <w:rPr>
                <w:rFonts w:ascii="Times New Roman" w:hAnsi="Times New Roman" w:cs="Times New Roman"/>
                <w:color w:val="000000"/>
                <w:lang w:bidi="ru-RU"/>
              </w:rPr>
              <w:t>Высота ограждений земельных участков жилой застройки - до 1,8 м.</w:t>
            </w:r>
          </w:p>
        </w:tc>
      </w:tr>
      <w:tr w:rsidR="009606D4" w:rsidRPr="00E81F01" w14:paraId="6FDF7C2F" w14:textId="77777777" w:rsidTr="00C33032">
        <w:trPr>
          <w:trHeight w:val="4168"/>
          <w:jc w:val="center"/>
        </w:trPr>
        <w:tc>
          <w:tcPr>
            <w:tcW w:w="250" w:type="pct"/>
          </w:tcPr>
          <w:p w14:paraId="74B5B061" w14:textId="77777777" w:rsidR="009606D4" w:rsidRPr="00E81F01" w:rsidRDefault="009606D4" w:rsidP="00C33032">
            <w:pPr>
              <w:jc w:val="both"/>
              <w:rPr>
                <w:sz w:val="20"/>
                <w:szCs w:val="20"/>
                <w:lang w:val="en-US" w:bidi="ru-RU"/>
              </w:rPr>
            </w:pPr>
            <w:r w:rsidRPr="00E81F01">
              <w:rPr>
                <w:sz w:val="20"/>
                <w:szCs w:val="20"/>
                <w:lang w:val="en-US" w:bidi="ru-RU"/>
              </w:rPr>
              <w:t>2</w:t>
            </w:r>
          </w:p>
        </w:tc>
        <w:tc>
          <w:tcPr>
            <w:tcW w:w="1468" w:type="pct"/>
          </w:tcPr>
          <w:p w14:paraId="793C6728" w14:textId="77777777" w:rsidR="009606D4" w:rsidRPr="00E81F01" w:rsidRDefault="009606D4" w:rsidP="00C33032">
            <w:pPr>
              <w:pStyle w:val="Other0"/>
              <w:shd w:val="clear" w:color="auto" w:fill="auto"/>
              <w:spacing w:after="240"/>
              <w:rPr>
                <w:rFonts w:ascii="Times New Roman" w:hAnsi="Times New Roman" w:cs="Times New Roman"/>
              </w:rPr>
            </w:pPr>
            <w:r w:rsidRPr="00E81F01">
              <w:rPr>
                <w:rFonts w:ascii="Times New Roman" w:hAnsi="Times New Roman" w:cs="Times New Roman"/>
                <w:color w:val="000000"/>
                <w:lang w:bidi="ru-RU"/>
              </w:rPr>
              <w:t>Блокированная жилая застройка*</w:t>
            </w:r>
          </w:p>
          <w:p w14:paraId="1D4E555B" w14:textId="77777777" w:rsidR="009606D4" w:rsidRPr="00E81F01" w:rsidRDefault="009606D4" w:rsidP="00C33032">
            <w:pPr>
              <w:pStyle w:val="Other0"/>
              <w:shd w:val="clear" w:color="auto" w:fill="auto"/>
              <w:spacing w:line="252" w:lineRule="auto"/>
              <w:rPr>
                <w:rFonts w:ascii="Times New Roman" w:hAnsi="Times New Roman" w:cs="Times New Roman"/>
              </w:rPr>
            </w:pPr>
            <w:r w:rsidRPr="00E81F01">
              <w:rPr>
                <w:rFonts w:ascii="Times New Roman" w:hAnsi="Times New Roman" w:cs="Times New Roman"/>
                <w:i/>
                <w:iCs/>
                <w:color w:val="000000"/>
                <w:lang w:bidi="ru-RU"/>
              </w:rPr>
              <w:t>Требования к минимальным и максимальным размерам земельных участков не распространяется на</w:t>
            </w:r>
          </w:p>
          <w:p w14:paraId="612D4638" w14:textId="77777777" w:rsidR="009606D4" w:rsidRPr="00E81F01" w:rsidRDefault="009606D4" w:rsidP="00C33032">
            <w:pPr>
              <w:jc w:val="both"/>
              <w:rPr>
                <w:b/>
                <w:sz w:val="20"/>
                <w:szCs w:val="20"/>
                <w:lang w:bidi="ru-RU"/>
              </w:rPr>
            </w:pPr>
            <w:r w:rsidRPr="00E81F01">
              <w:rPr>
                <w:i/>
                <w:iCs/>
                <w:color w:val="000000"/>
                <w:sz w:val="20"/>
                <w:szCs w:val="20"/>
                <w:lang w:bidi="ru-RU"/>
              </w:rPr>
              <w:t>многоквартирные жилые дома, которые впоследствии могут быть признаны домами блокированной застройки</w:t>
            </w:r>
          </w:p>
        </w:tc>
        <w:tc>
          <w:tcPr>
            <w:tcW w:w="376" w:type="pct"/>
          </w:tcPr>
          <w:p w14:paraId="20EBBB19" w14:textId="77777777" w:rsidR="009606D4" w:rsidRPr="00E81F01" w:rsidRDefault="009606D4" w:rsidP="00C33032">
            <w:pPr>
              <w:jc w:val="both"/>
              <w:rPr>
                <w:sz w:val="20"/>
                <w:szCs w:val="20"/>
                <w:lang w:bidi="ru-RU"/>
              </w:rPr>
            </w:pPr>
            <w:r w:rsidRPr="00E81F01">
              <w:rPr>
                <w:sz w:val="20"/>
                <w:szCs w:val="20"/>
                <w:lang w:bidi="ru-RU"/>
              </w:rPr>
              <w:t>2.3</w:t>
            </w:r>
          </w:p>
        </w:tc>
        <w:tc>
          <w:tcPr>
            <w:tcW w:w="2906" w:type="pct"/>
          </w:tcPr>
          <w:p w14:paraId="0E755F03"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w:t>
            </w:r>
          </w:p>
          <w:p w14:paraId="47CAC105" w14:textId="77777777" w:rsidR="009606D4" w:rsidRPr="00E81F01" w:rsidRDefault="009606D4" w:rsidP="009606D4">
            <w:pPr>
              <w:pStyle w:val="Other0"/>
              <w:numPr>
                <w:ilvl w:val="0"/>
                <w:numId w:val="10"/>
              </w:numPr>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150 на один блок</w:t>
            </w:r>
          </w:p>
          <w:p w14:paraId="485BA8DE"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w:t>
            </w:r>
          </w:p>
          <w:p w14:paraId="7F6A347F" w14:textId="77777777" w:rsidR="009606D4" w:rsidRPr="00E81F01" w:rsidRDefault="009606D4" w:rsidP="00C33032">
            <w:pPr>
              <w:jc w:val="both"/>
              <w:rPr>
                <w:b/>
                <w:sz w:val="20"/>
                <w:szCs w:val="20"/>
                <w:lang w:bidi="ru-RU"/>
              </w:rPr>
            </w:pPr>
            <w:r w:rsidRPr="00E81F01">
              <w:rPr>
                <w:color w:val="000000"/>
                <w:sz w:val="20"/>
                <w:szCs w:val="20"/>
                <w:lang w:bidi="ru-RU"/>
              </w:rPr>
              <w:t>- 1000 на один блок</w:t>
            </w:r>
          </w:p>
          <w:p w14:paraId="286CE2E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44967A5" w14:textId="77777777" w:rsidR="009606D4" w:rsidRPr="00E81F01" w:rsidRDefault="009606D4" w:rsidP="009606D4">
            <w:pPr>
              <w:pStyle w:val="Other0"/>
              <w:numPr>
                <w:ilvl w:val="0"/>
                <w:numId w:val="11"/>
              </w:numPr>
              <w:shd w:val="clear" w:color="auto" w:fill="auto"/>
              <w:tabs>
                <w:tab w:val="left" w:pos="15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3F1A19D4"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- 0 со стороны общей стены с соседним жилым домом</w:t>
            </w:r>
          </w:p>
          <w:p w14:paraId="675DC1A4"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Максимальное количество надземных этажей - 3</w:t>
            </w:r>
          </w:p>
          <w:p w14:paraId="12DA9270"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66308EB4" w14:textId="77777777" w:rsidR="009606D4" w:rsidRPr="00E81F01" w:rsidRDefault="009606D4" w:rsidP="00C33032">
            <w:pPr>
              <w:pStyle w:val="Other0"/>
              <w:jc w:val="both"/>
              <w:rPr>
                <w:rFonts w:ascii="Times New Roman" w:hAnsi="Times New Roman"/>
                <w:b/>
                <w:lang w:bidi="ru-RU"/>
              </w:rPr>
            </w:pPr>
            <w:r w:rsidRPr="00E81F01">
              <w:rPr>
                <w:rFonts w:ascii="Times New Roman" w:hAnsi="Times New Roman" w:cs="Times New Roman"/>
                <w:color w:val="000000"/>
                <w:lang w:bidi="ru-RU"/>
              </w:rPr>
              <w:t>Высота ограждений земельных участков жилой застройки - до 1,8 м.</w:t>
            </w:r>
          </w:p>
        </w:tc>
      </w:tr>
      <w:tr w:rsidR="009606D4" w:rsidRPr="00E81F01" w14:paraId="7B3A4DA7" w14:textId="77777777" w:rsidTr="00C33032">
        <w:trPr>
          <w:trHeight w:val="1620"/>
          <w:jc w:val="center"/>
        </w:trPr>
        <w:tc>
          <w:tcPr>
            <w:tcW w:w="250" w:type="pct"/>
          </w:tcPr>
          <w:p w14:paraId="6BAC0D62" w14:textId="77777777" w:rsidR="009606D4" w:rsidRPr="00E81F01" w:rsidRDefault="009606D4" w:rsidP="00C33032">
            <w:pPr>
              <w:jc w:val="both"/>
              <w:rPr>
                <w:sz w:val="20"/>
                <w:szCs w:val="20"/>
                <w:lang w:val="en-US" w:bidi="ru-RU"/>
              </w:rPr>
            </w:pPr>
            <w:r w:rsidRPr="00E81F01">
              <w:rPr>
                <w:sz w:val="20"/>
                <w:szCs w:val="20"/>
                <w:lang w:val="en-US" w:bidi="ru-RU"/>
              </w:rPr>
              <w:t>3</w:t>
            </w:r>
          </w:p>
        </w:tc>
        <w:tc>
          <w:tcPr>
            <w:tcW w:w="1468" w:type="pct"/>
          </w:tcPr>
          <w:p w14:paraId="428A619C" w14:textId="77777777" w:rsidR="009606D4" w:rsidRPr="00E81F01" w:rsidRDefault="009606D4" w:rsidP="00C33032">
            <w:pPr>
              <w:pStyle w:val="Other0"/>
              <w:shd w:val="clear" w:color="auto" w:fill="auto"/>
              <w:spacing w:after="240"/>
              <w:rPr>
                <w:rFonts w:ascii="Times New Roman" w:hAnsi="Times New Roman" w:cs="Times New Roman"/>
                <w:color w:val="000000"/>
                <w:lang w:bidi="ru-RU"/>
              </w:rPr>
            </w:pPr>
            <w:r w:rsidRPr="00E81F01">
              <w:rPr>
                <w:rFonts w:ascii="Times New Roman" w:hAnsi="Times New Roman" w:cs="Times New Roman"/>
                <w:color w:val="000000"/>
              </w:rPr>
              <w:t>Передвижное жилье</w:t>
            </w:r>
          </w:p>
        </w:tc>
        <w:tc>
          <w:tcPr>
            <w:tcW w:w="376" w:type="pct"/>
          </w:tcPr>
          <w:p w14:paraId="51CF84FF" w14:textId="77777777" w:rsidR="009606D4" w:rsidRPr="00E81F01" w:rsidRDefault="009606D4" w:rsidP="00C33032">
            <w:pPr>
              <w:jc w:val="both"/>
              <w:rPr>
                <w:sz w:val="20"/>
                <w:szCs w:val="20"/>
                <w:lang w:bidi="ru-RU"/>
              </w:rPr>
            </w:pPr>
            <w:r w:rsidRPr="00E81F01">
              <w:rPr>
                <w:sz w:val="20"/>
                <w:szCs w:val="20"/>
                <w:lang w:bidi="ru-RU"/>
              </w:rPr>
              <w:t>2.4</w:t>
            </w:r>
          </w:p>
        </w:tc>
        <w:tc>
          <w:tcPr>
            <w:tcW w:w="2906" w:type="pct"/>
          </w:tcPr>
          <w:p w14:paraId="212E16FC"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размеры земельного участка – не подлежат установлению; ‒ максимальные размеры земельного участка – не подлежат установлению; ‒ минимальные отступы от границ земельного участка – 3 м.; ‒ минимальный отступ от границ земельного участка (от красных линий) – 5 м</w:t>
            </w:r>
          </w:p>
          <w:p w14:paraId="00348E0E" w14:textId="77777777" w:rsidR="009606D4" w:rsidRPr="00E81F01" w:rsidRDefault="009606D4" w:rsidP="00C33032">
            <w:pPr>
              <w:pStyle w:val="Other0"/>
              <w:jc w:val="both"/>
              <w:rPr>
                <w:rFonts w:ascii="Times New Roman" w:hAnsi="Times New Roman" w:cs="Times New Roman"/>
                <w:color w:val="000000"/>
                <w:lang w:bidi="ru-RU"/>
              </w:rPr>
            </w:pPr>
            <w:r w:rsidRPr="00E81F01">
              <w:rPr>
                <w:rFonts w:ascii="Times New Roman" w:hAnsi="Times New Roman" w:cs="Times New Roman"/>
                <w:color w:val="000000"/>
                <w:lang w:bidi="ru-RU"/>
              </w:rPr>
              <w:t>‒ предельное количество этажей – 1; ‒ максимальный процент застройки – 40</w:t>
            </w:r>
          </w:p>
        </w:tc>
      </w:tr>
      <w:tr w:rsidR="009606D4" w:rsidRPr="00E81F01" w14:paraId="2FC769CF" w14:textId="77777777" w:rsidTr="00C33032">
        <w:trPr>
          <w:trHeight w:val="3723"/>
          <w:jc w:val="center"/>
        </w:trPr>
        <w:tc>
          <w:tcPr>
            <w:tcW w:w="250" w:type="pct"/>
          </w:tcPr>
          <w:p w14:paraId="06C20412" w14:textId="77777777" w:rsidR="009606D4" w:rsidRPr="00E81F01" w:rsidRDefault="009606D4" w:rsidP="00C33032">
            <w:pPr>
              <w:jc w:val="both"/>
              <w:rPr>
                <w:sz w:val="20"/>
                <w:szCs w:val="20"/>
                <w:lang w:bidi="ru-RU"/>
              </w:rPr>
            </w:pPr>
            <w:r w:rsidRPr="00E81F01">
              <w:rPr>
                <w:sz w:val="20"/>
                <w:szCs w:val="20"/>
                <w:lang w:bidi="ru-RU"/>
              </w:rPr>
              <w:lastRenderedPageBreak/>
              <w:t>4</w:t>
            </w:r>
          </w:p>
        </w:tc>
        <w:tc>
          <w:tcPr>
            <w:tcW w:w="1468" w:type="pct"/>
          </w:tcPr>
          <w:p w14:paraId="5C22E6E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Оказание услуг</w:t>
            </w:r>
          </w:p>
          <w:p w14:paraId="420106E2" w14:textId="77777777" w:rsidR="009606D4" w:rsidRPr="00E81F01" w:rsidRDefault="009606D4" w:rsidP="00C33032">
            <w:pPr>
              <w:jc w:val="both"/>
              <w:rPr>
                <w:b/>
                <w:sz w:val="20"/>
                <w:szCs w:val="20"/>
                <w:lang w:bidi="ru-RU"/>
              </w:rPr>
            </w:pPr>
            <w:r w:rsidRPr="00E81F01">
              <w:rPr>
                <w:iCs/>
                <w:color w:val="000000"/>
                <w:sz w:val="20"/>
                <w:szCs w:val="20"/>
                <w:lang w:bidi="ru-RU"/>
              </w:rPr>
              <w:t>связи</w:t>
            </w:r>
          </w:p>
        </w:tc>
        <w:tc>
          <w:tcPr>
            <w:tcW w:w="376" w:type="pct"/>
          </w:tcPr>
          <w:p w14:paraId="3C71D336" w14:textId="77777777" w:rsidR="009606D4" w:rsidRPr="00E81F01" w:rsidRDefault="009606D4" w:rsidP="00C33032">
            <w:pPr>
              <w:jc w:val="both"/>
              <w:rPr>
                <w:sz w:val="20"/>
                <w:szCs w:val="20"/>
                <w:lang w:bidi="ru-RU"/>
              </w:rPr>
            </w:pPr>
            <w:r w:rsidRPr="00E81F01">
              <w:rPr>
                <w:sz w:val="20"/>
                <w:szCs w:val="20"/>
                <w:lang w:bidi="ru-RU"/>
              </w:rPr>
              <w:t>3.2.3</w:t>
            </w:r>
          </w:p>
        </w:tc>
        <w:tc>
          <w:tcPr>
            <w:tcW w:w="2906" w:type="pct"/>
          </w:tcPr>
          <w:p w14:paraId="75C0808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- 200</w:t>
            </w:r>
          </w:p>
          <w:p w14:paraId="75109B6E"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- 600</w:t>
            </w:r>
          </w:p>
          <w:p w14:paraId="1927AEB1"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2658D27" w14:textId="77777777" w:rsidR="009606D4" w:rsidRPr="00E81F01" w:rsidRDefault="009606D4" w:rsidP="009606D4">
            <w:pPr>
              <w:pStyle w:val="Other0"/>
              <w:numPr>
                <w:ilvl w:val="0"/>
                <w:numId w:val="12"/>
              </w:numPr>
              <w:shd w:val="clear" w:color="auto" w:fill="auto"/>
              <w:tabs>
                <w:tab w:val="left" w:pos="163"/>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2CE4C445"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- 1 от границы смежного земельного участка</w:t>
            </w:r>
          </w:p>
          <w:p w14:paraId="5F4A6042"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Максимальное количество надземных этажей - 2 Максимальная высота зданий, строений, сооружений, м не подлежит установлению</w:t>
            </w:r>
          </w:p>
          <w:p w14:paraId="435BB1F9" w14:textId="77777777" w:rsidR="009606D4" w:rsidRPr="00E81F01" w:rsidRDefault="009606D4" w:rsidP="00C33032">
            <w:pPr>
              <w:pStyle w:val="Other0"/>
              <w:jc w:val="both"/>
              <w:rPr>
                <w:rFonts w:ascii="Times New Roman" w:hAnsi="Times New Roman"/>
                <w:b/>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4F5AE336" w14:textId="77777777" w:rsidTr="00C33032">
        <w:trPr>
          <w:trHeight w:val="3723"/>
          <w:jc w:val="center"/>
        </w:trPr>
        <w:tc>
          <w:tcPr>
            <w:tcW w:w="250" w:type="pct"/>
          </w:tcPr>
          <w:p w14:paraId="10330790" w14:textId="77777777" w:rsidR="009606D4" w:rsidRPr="00E81F01" w:rsidRDefault="009606D4" w:rsidP="00C33032">
            <w:pPr>
              <w:jc w:val="both"/>
              <w:rPr>
                <w:sz w:val="20"/>
                <w:szCs w:val="20"/>
                <w:lang w:val="en-US" w:bidi="ru-RU"/>
              </w:rPr>
            </w:pPr>
            <w:r w:rsidRPr="00E81F01">
              <w:rPr>
                <w:sz w:val="20"/>
                <w:szCs w:val="20"/>
                <w:lang w:val="en-US" w:bidi="ru-RU"/>
              </w:rPr>
              <w:t>5</w:t>
            </w:r>
          </w:p>
        </w:tc>
        <w:tc>
          <w:tcPr>
            <w:tcW w:w="1468" w:type="pct"/>
          </w:tcPr>
          <w:p w14:paraId="10B5DF3B" w14:textId="77777777" w:rsidR="009606D4" w:rsidRPr="00E81F01" w:rsidRDefault="009606D4" w:rsidP="00C33032">
            <w:pPr>
              <w:jc w:val="both"/>
              <w:rPr>
                <w:b/>
                <w:sz w:val="20"/>
                <w:szCs w:val="20"/>
                <w:lang w:bidi="ru-RU"/>
              </w:rPr>
            </w:pPr>
            <w:r w:rsidRPr="00E81F01">
              <w:rPr>
                <w:color w:val="000000"/>
                <w:sz w:val="20"/>
                <w:szCs w:val="20"/>
                <w:lang w:bidi="ru-RU"/>
              </w:rPr>
              <w:t>Общежития</w:t>
            </w:r>
          </w:p>
        </w:tc>
        <w:tc>
          <w:tcPr>
            <w:tcW w:w="376" w:type="pct"/>
          </w:tcPr>
          <w:p w14:paraId="2C418B97" w14:textId="77777777" w:rsidR="009606D4" w:rsidRPr="00E81F01" w:rsidRDefault="009606D4" w:rsidP="00C33032">
            <w:pPr>
              <w:jc w:val="both"/>
              <w:rPr>
                <w:sz w:val="20"/>
                <w:szCs w:val="20"/>
                <w:lang w:bidi="ru-RU"/>
              </w:rPr>
            </w:pPr>
            <w:r w:rsidRPr="00E81F01">
              <w:rPr>
                <w:sz w:val="20"/>
                <w:szCs w:val="20"/>
                <w:lang w:bidi="ru-RU"/>
              </w:rPr>
              <w:t>3.2.4</w:t>
            </w:r>
          </w:p>
        </w:tc>
        <w:tc>
          <w:tcPr>
            <w:tcW w:w="2906" w:type="pct"/>
          </w:tcPr>
          <w:p w14:paraId="6994D953"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0E622B35"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не подлежит установлению</w:t>
            </w:r>
          </w:p>
          <w:p w14:paraId="672052D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E17D47B" w14:textId="77777777" w:rsidR="009606D4" w:rsidRPr="00E81F01" w:rsidRDefault="009606D4" w:rsidP="009606D4">
            <w:pPr>
              <w:pStyle w:val="Other0"/>
              <w:numPr>
                <w:ilvl w:val="0"/>
                <w:numId w:val="13"/>
              </w:numPr>
              <w:shd w:val="clear" w:color="auto" w:fill="auto"/>
              <w:tabs>
                <w:tab w:val="left" w:pos="163"/>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533F579C" w14:textId="77777777" w:rsidR="009606D4" w:rsidRPr="00E81F01" w:rsidRDefault="009606D4" w:rsidP="00C33032">
            <w:pPr>
              <w:jc w:val="both"/>
              <w:rPr>
                <w:b/>
                <w:sz w:val="20"/>
                <w:szCs w:val="20"/>
                <w:lang w:bidi="ru-RU"/>
              </w:rPr>
            </w:pPr>
            <w:r w:rsidRPr="00E81F01">
              <w:rPr>
                <w:color w:val="000000"/>
                <w:sz w:val="20"/>
                <w:szCs w:val="20"/>
                <w:lang w:bidi="ru-RU"/>
              </w:rPr>
              <w:t>- 1 от границы смежного земельного участка</w:t>
            </w:r>
          </w:p>
          <w:p w14:paraId="4010EF36" w14:textId="77777777" w:rsidR="009606D4" w:rsidRPr="00E81F01" w:rsidRDefault="009606D4" w:rsidP="00C33032">
            <w:pPr>
              <w:jc w:val="both"/>
              <w:rPr>
                <w:b/>
                <w:sz w:val="20"/>
                <w:szCs w:val="20"/>
                <w:lang w:bidi="ru-RU"/>
              </w:rPr>
            </w:pPr>
            <w:r w:rsidRPr="00E81F01">
              <w:rPr>
                <w:color w:val="000000"/>
                <w:sz w:val="20"/>
                <w:szCs w:val="20"/>
                <w:lang w:bidi="ru-RU"/>
              </w:rPr>
              <w:t>Максимальное количество надземных этажей - 4</w:t>
            </w:r>
          </w:p>
          <w:p w14:paraId="64B5C7E7" w14:textId="77777777" w:rsidR="009606D4" w:rsidRPr="00E81F01" w:rsidRDefault="009606D4" w:rsidP="00C33032">
            <w:pPr>
              <w:jc w:val="both"/>
              <w:rPr>
                <w:color w:val="000000"/>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p w14:paraId="2CC2C83A"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-10</w:t>
            </w:r>
          </w:p>
          <w:p w14:paraId="478834B5" w14:textId="77777777" w:rsidR="009606D4" w:rsidRPr="00E81F01" w:rsidRDefault="009606D4" w:rsidP="00C33032">
            <w:pPr>
              <w:jc w:val="both"/>
              <w:rPr>
                <w:b/>
                <w:sz w:val="20"/>
                <w:szCs w:val="20"/>
                <w:lang w:bidi="ru-RU"/>
              </w:rPr>
            </w:pPr>
          </w:p>
        </w:tc>
      </w:tr>
      <w:tr w:rsidR="009606D4" w:rsidRPr="00E81F01" w14:paraId="228916FE" w14:textId="77777777" w:rsidTr="00C33032">
        <w:trPr>
          <w:trHeight w:val="4196"/>
          <w:jc w:val="center"/>
        </w:trPr>
        <w:tc>
          <w:tcPr>
            <w:tcW w:w="250" w:type="pct"/>
          </w:tcPr>
          <w:p w14:paraId="6CCB7830" w14:textId="77777777" w:rsidR="009606D4" w:rsidRPr="00E81F01" w:rsidRDefault="009606D4" w:rsidP="00C33032">
            <w:pPr>
              <w:jc w:val="both"/>
              <w:rPr>
                <w:sz w:val="20"/>
                <w:szCs w:val="20"/>
                <w:lang w:val="en-US" w:bidi="ru-RU"/>
              </w:rPr>
            </w:pPr>
            <w:r w:rsidRPr="00E81F01">
              <w:rPr>
                <w:sz w:val="20"/>
                <w:szCs w:val="20"/>
                <w:lang w:val="en-US" w:bidi="ru-RU"/>
              </w:rPr>
              <w:t>6</w:t>
            </w:r>
          </w:p>
        </w:tc>
        <w:tc>
          <w:tcPr>
            <w:tcW w:w="1468" w:type="pct"/>
          </w:tcPr>
          <w:p w14:paraId="54CEC704" w14:textId="77777777" w:rsidR="009606D4" w:rsidRPr="00E81F01" w:rsidRDefault="009606D4" w:rsidP="00C33032">
            <w:pPr>
              <w:jc w:val="both"/>
              <w:rPr>
                <w:b/>
                <w:sz w:val="20"/>
                <w:szCs w:val="20"/>
                <w:lang w:bidi="ru-RU"/>
              </w:rPr>
            </w:pPr>
            <w:r w:rsidRPr="00E81F01">
              <w:rPr>
                <w:color w:val="000000"/>
                <w:sz w:val="20"/>
                <w:szCs w:val="20"/>
                <w:lang w:bidi="ru-RU"/>
              </w:rPr>
              <w:t>Бытовое обслуживание</w:t>
            </w:r>
          </w:p>
        </w:tc>
        <w:tc>
          <w:tcPr>
            <w:tcW w:w="376" w:type="pct"/>
          </w:tcPr>
          <w:p w14:paraId="1BB5CEC7" w14:textId="77777777" w:rsidR="009606D4" w:rsidRPr="00E81F01" w:rsidRDefault="009606D4" w:rsidP="00C33032">
            <w:pPr>
              <w:jc w:val="both"/>
              <w:rPr>
                <w:sz w:val="20"/>
                <w:szCs w:val="20"/>
                <w:lang w:bidi="ru-RU"/>
              </w:rPr>
            </w:pPr>
            <w:r w:rsidRPr="00E81F01">
              <w:rPr>
                <w:sz w:val="20"/>
                <w:szCs w:val="20"/>
                <w:lang w:bidi="ru-RU"/>
              </w:rPr>
              <w:t>3.3</w:t>
            </w:r>
          </w:p>
        </w:tc>
        <w:tc>
          <w:tcPr>
            <w:tcW w:w="2906" w:type="pct"/>
          </w:tcPr>
          <w:p w14:paraId="28CA787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- 450</w:t>
            </w:r>
          </w:p>
          <w:p w14:paraId="7A7C54B4"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- 2000</w:t>
            </w:r>
          </w:p>
          <w:p w14:paraId="0ECA77A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85DEC1C" w14:textId="77777777" w:rsidR="009606D4" w:rsidRPr="00E81F01" w:rsidRDefault="009606D4" w:rsidP="009606D4">
            <w:pPr>
              <w:pStyle w:val="Other0"/>
              <w:numPr>
                <w:ilvl w:val="0"/>
                <w:numId w:val="14"/>
              </w:numPr>
              <w:shd w:val="clear" w:color="auto" w:fill="auto"/>
              <w:tabs>
                <w:tab w:val="left" w:pos="163"/>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1637B3DC" w14:textId="77777777" w:rsidR="009606D4" w:rsidRPr="00E81F01" w:rsidRDefault="009606D4" w:rsidP="009606D4">
            <w:pPr>
              <w:pStyle w:val="Other0"/>
              <w:numPr>
                <w:ilvl w:val="0"/>
                <w:numId w:val="14"/>
              </w:numPr>
              <w:shd w:val="clear" w:color="auto" w:fill="auto"/>
              <w:tabs>
                <w:tab w:val="left" w:pos="130"/>
              </w:tabs>
              <w:jc w:val="both"/>
              <w:rPr>
                <w:rFonts w:ascii="Times New Roman" w:hAnsi="Times New Roman" w:cs="Times New Roman"/>
              </w:rPr>
            </w:pPr>
            <w:r w:rsidRPr="00E81F01">
              <w:rPr>
                <w:rFonts w:ascii="Times New Roman" w:hAnsi="Times New Roman" w:cs="Times New Roman"/>
                <w:color w:val="000000"/>
                <w:lang w:bidi="ru-RU"/>
              </w:rPr>
              <w:t>0 в случае размещения на соседнем участке пристроенного здания</w:t>
            </w:r>
          </w:p>
          <w:p w14:paraId="71FBAF8C" w14:textId="77777777" w:rsidR="009606D4" w:rsidRPr="00E81F01" w:rsidRDefault="009606D4" w:rsidP="00C33032">
            <w:pPr>
              <w:jc w:val="both"/>
              <w:rPr>
                <w:b/>
                <w:sz w:val="20"/>
                <w:szCs w:val="20"/>
                <w:lang w:bidi="ru-RU"/>
              </w:rPr>
            </w:pPr>
            <w:r w:rsidRPr="00E81F01">
              <w:rPr>
                <w:color w:val="000000"/>
                <w:sz w:val="20"/>
                <w:szCs w:val="20"/>
                <w:lang w:bidi="ru-RU"/>
              </w:rPr>
              <w:t>- 1 от границы смежного земельного участка</w:t>
            </w:r>
          </w:p>
          <w:p w14:paraId="5F8A89A4" w14:textId="77777777" w:rsidR="009606D4" w:rsidRPr="00E81F01" w:rsidRDefault="009606D4" w:rsidP="00C33032">
            <w:pPr>
              <w:jc w:val="both"/>
              <w:rPr>
                <w:b/>
                <w:sz w:val="20"/>
                <w:szCs w:val="20"/>
                <w:lang w:bidi="ru-RU"/>
              </w:rPr>
            </w:pPr>
            <w:r w:rsidRPr="00E81F01">
              <w:rPr>
                <w:color w:val="000000"/>
                <w:sz w:val="20"/>
                <w:szCs w:val="20"/>
                <w:lang w:bidi="ru-RU"/>
              </w:rPr>
              <w:t>Максимальное количество надземных этажей - 2</w:t>
            </w:r>
          </w:p>
          <w:p w14:paraId="60CF351D" w14:textId="77777777" w:rsidR="009606D4" w:rsidRPr="00E81F01" w:rsidRDefault="009606D4" w:rsidP="00C33032">
            <w:pPr>
              <w:jc w:val="both"/>
              <w:rPr>
                <w:color w:val="000000"/>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p w14:paraId="08357FE4"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077805F4" w14:textId="77777777" w:rsidR="009606D4" w:rsidRPr="00E81F01" w:rsidRDefault="009606D4" w:rsidP="00C33032">
            <w:pPr>
              <w:jc w:val="both"/>
              <w:rPr>
                <w:b/>
                <w:sz w:val="20"/>
                <w:szCs w:val="20"/>
                <w:lang w:bidi="ru-RU"/>
              </w:rPr>
            </w:pPr>
          </w:p>
        </w:tc>
      </w:tr>
      <w:tr w:rsidR="009606D4" w:rsidRPr="00E81F01" w14:paraId="0F4EABD8" w14:textId="77777777" w:rsidTr="00C33032">
        <w:trPr>
          <w:trHeight w:val="3976"/>
          <w:jc w:val="center"/>
        </w:trPr>
        <w:tc>
          <w:tcPr>
            <w:tcW w:w="250" w:type="pct"/>
          </w:tcPr>
          <w:p w14:paraId="0043CE57" w14:textId="77777777" w:rsidR="009606D4" w:rsidRPr="00E81F01" w:rsidRDefault="009606D4" w:rsidP="00C33032">
            <w:pPr>
              <w:jc w:val="both"/>
              <w:rPr>
                <w:sz w:val="20"/>
                <w:szCs w:val="20"/>
                <w:lang w:val="en-US" w:bidi="ru-RU"/>
              </w:rPr>
            </w:pPr>
            <w:r w:rsidRPr="00E81F01">
              <w:rPr>
                <w:sz w:val="20"/>
                <w:szCs w:val="20"/>
                <w:lang w:val="en-US" w:bidi="ru-RU"/>
              </w:rPr>
              <w:lastRenderedPageBreak/>
              <w:t>7</w:t>
            </w:r>
          </w:p>
        </w:tc>
        <w:tc>
          <w:tcPr>
            <w:tcW w:w="1468" w:type="pct"/>
          </w:tcPr>
          <w:p w14:paraId="444F9EB2" w14:textId="77777777" w:rsidR="009606D4" w:rsidRPr="00E81F01" w:rsidRDefault="009606D4" w:rsidP="00C33032">
            <w:pPr>
              <w:jc w:val="both"/>
              <w:rPr>
                <w:b/>
                <w:sz w:val="20"/>
                <w:szCs w:val="20"/>
                <w:lang w:bidi="ru-RU"/>
              </w:rPr>
            </w:pPr>
            <w:r w:rsidRPr="00E81F01">
              <w:rPr>
                <w:color w:val="000000"/>
                <w:sz w:val="20"/>
                <w:szCs w:val="20"/>
                <w:lang w:bidi="ru-RU"/>
              </w:rPr>
              <w:t>Амбулаторно-</w:t>
            </w:r>
            <w:r w:rsidRPr="00E81F01">
              <w:rPr>
                <w:color w:val="000000"/>
                <w:sz w:val="20"/>
                <w:szCs w:val="20"/>
                <w:lang w:bidi="ru-RU"/>
              </w:rPr>
              <w:softHyphen/>
              <w:t>поликлиническое обслуживание</w:t>
            </w:r>
          </w:p>
        </w:tc>
        <w:tc>
          <w:tcPr>
            <w:tcW w:w="376" w:type="pct"/>
          </w:tcPr>
          <w:p w14:paraId="3D87EA42" w14:textId="77777777" w:rsidR="009606D4" w:rsidRPr="00E81F01" w:rsidRDefault="009606D4" w:rsidP="00C33032">
            <w:pPr>
              <w:jc w:val="both"/>
              <w:rPr>
                <w:sz w:val="20"/>
                <w:szCs w:val="20"/>
                <w:lang w:bidi="ru-RU"/>
              </w:rPr>
            </w:pPr>
            <w:r w:rsidRPr="00E81F01">
              <w:rPr>
                <w:sz w:val="20"/>
                <w:szCs w:val="20"/>
                <w:lang w:bidi="ru-RU"/>
              </w:rPr>
              <w:t>3.4.1</w:t>
            </w:r>
          </w:p>
        </w:tc>
        <w:tc>
          <w:tcPr>
            <w:tcW w:w="2906" w:type="pct"/>
          </w:tcPr>
          <w:p w14:paraId="2232B4CE"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- 600</w:t>
            </w:r>
          </w:p>
          <w:p w14:paraId="0E4EF99D"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не подлежит установлению</w:t>
            </w:r>
          </w:p>
          <w:p w14:paraId="06CAA70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77734E1" w14:textId="77777777" w:rsidR="009606D4" w:rsidRPr="00E81F01" w:rsidRDefault="009606D4" w:rsidP="009606D4">
            <w:pPr>
              <w:pStyle w:val="Other0"/>
              <w:numPr>
                <w:ilvl w:val="0"/>
                <w:numId w:val="15"/>
              </w:numPr>
              <w:shd w:val="clear" w:color="auto" w:fill="auto"/>
              <w:tabs>
                <w:tab w:val="left" w:pos="163"/>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23345416" w14:textId="77777777" w:rsidR="009606D4" w:rsidRPr="00E81F01" w:rsidRDefault="009606D4" w:rsidP="009606D4">
            <w:pPr>
              <w:pStyle w:val="Other0"/>
              <w:numPr>
                <w:ilvl w:val="0"/>
                <w:numId w:val="15"/>
              </w:numPr>
              <w:shd w:val="clear" w:color="auto" w:fill="auto"/>
              <w:tabs>
                <w:tab w:val="left" w:pos="130"/>
              </w:tabs>
              <w:jc w:val="both"/>
              <w:rPr>
                <w:rFonts w:ascii="Times New Roman" w:hAnsi="Times New Roman" w:cs="Times New Roman"/>
              </w:rPr>
            </w:pPr>
            <w:r w:rsidRPr="00E81F01">
              <w:rPr>
                <w:rFonts w:ascii="Times New Roman" w:hAnsi="Times New Roman" w:cs="Times New Roman"/>
                <w:color w:val="000000"/>
                <w:lang w:bidi="ru-RU"/>
              </w:rPr>
              <w:t>0 в случае размещения на соседнем участке пристроенного здания</w:t>
            </w:r>
          </w:p>
          <w:p w14:paraId="298A9A3F" w14:textId="77777777" w:rsidR="009606D4" w:rsidRPr="00E81F01" w:rsidRDefault="009606D4" w:rsidP="00C33032">
            <w:pPr>
              <w:jc w:val="both"/>
              <w:rPr>
                <w:b/>
                <w:sz w:val="20"/>
                <w:szCs w:val="20"/>
                <w:lang w:bidi="ru-RU"/>
              </w:rPr>
            </w:pPr>
            <w:r w:rsidRPr="00E81F01">
              <w:rPr>
                <w:color w:val="000000"/>
                <w:sz w:val="20"/>
                <w:szCs w:val="20"/>
                <w:lang w:bidi="ru-RU"/>
              </w:rPr>
              <w:t>- 1 от границы смежного земельного участка</w:t>
            </w:r>
          </w:p>
          <w:p w14:paraId="454C3CF3" w14:textId="77777777" w:rsidR="009606D4" w:rsidRPr="00E81F01" w:rsidRDefault="009606D4" w:rsidP="00C33032">
            <w:pPr>
              <w:jc w:val="both"/>
              <w:rPr>
                <w:b/>
                <w:sz w:val="20"/>
                <w:szCs w:val="20"/>
                <w:lang w:bidi="ru-RU"/>
              </w:rPr>
            </w:pPr>
            <w:r w:rsidRPr="00E81F01">
              <w:rPr>
                <w:color w:val="000000"/>
                <w:sz w:val="20"/>
                <w:szCs w:val="20"/>
                <w:lang w:bidi="ru-RU"/>
              </w:rPr>
              <w:t>Максимальное количество надземных этажей - 4</w:t>
            </w:r>
          </w:p>
          <w:p w14:paraId="18CB1CDB" w14:textId="77777777" w:rsidR="009606D4" w:rsidRPr="00E81F01" w:rsidRDefault="009606D4" w:rsidP="00C33032">
            <w:pPr>
              <w:jc w:val="both"/>
              <w:rPr>
                <w:b/>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p w14:paraId="431ECA96" w14:textId="77777777" w:rsidR="009606D4" w:rsidRPr="00E81F01" w:rsidRDefault="009606D4" w:rsidP="00C33032">
            <w:pPr>
              <w:jc w:val="both"/>
              <w:rPr>
                <w:b/>
                <w:sz w:val="20"/>
                <w:szCs w:val="20"/>
                <w:lang w:bidi="ru-RU"/>
              </w:rPr>
            </w:pPr>
            <w:r w:rsidRPr="00E81F01">
              <w:rPr>
                <w:color w:val="000000"/>
                <w:sz w:val="20"/>
                <w:szCs w:val="20"/>
                <w:lang w:bidi="ru-RU"/>
              </w:rPr>
              <w:t>Минимальный процент озеленения - 40</w:t>
            </w:r>
          </w:p>
        </w:tc>
      </w:tr>
      <w:tr w:rsidR="009606D4" w:rsidRPr="00E81F01" w14:paraId="7CCA9D62" w14:textId="77777777" w:rsidTr="00C33032">
        <w:trPr>
          <w:trHeight w:val="3733"/>
          <w:jc w:val="center"/>
        </w:trPr>
        <w:tc>
          <w:tcPr>
            <w:tcW w:w="250" w:type="pct"/>
          </w:tcPr>
          <w:p w14:paraId="58233EA8" w14:textId="77777777" w:rsidR="009606D4" w:rsidRPr="00E81F01" w:rsidRDefault="009606D4" w:rsidP="00C33032">
            <w:pPr>
              <w:jc w:val="both"/>
              <w:rPr>
                <w:sz w:val="20"/>
                <w:szCs w:val="20"/>
                <w:lang w:val="en-US" w:bidi="ru-RU"/>
              </w:rPr>
            </w:pPr>
            <w:r w:rsidRPr="00E81F01">
              <w:rPr>
                <w:sz w:val="20"/>
                <w:szCs w:val="20"/>
                <w:lang w:val="en-US" w:bidi="ru-RU"/>
              </w:rPr>
              <w:t>8</w:t>
            </w:r>
          </w:p>
        </w:tc>
        <w:tc>
          <w:tcPr>
            <w:tcW w:w="1468" w:type="pct"/>
          </w:tcPr>
          <w:p w14:paraId="5B278DEB" w14:textId="77777777" w:rsidR="009606D4" w:rsidRPr="00E81F01" w:rsidRDefault="009606D4" w:rsidP="00C33032">
            <w:pPr>
              <w:jc w:val="both"/>
              <w:rPr>
                <w:b/>
                <w:sz w:val="20"/>
                <w:szCs w:val="20"/>
                <w:lang w:bidi="ru-RU"/>
              </w:rPr>
            </w:pPr>
            <w:r w:rsidRPr="00E81F01">
              <w:rPr>
                <w:color w:val="000000"/>
                <w:sz w:val="20"/>
                <w:szCs w:val="20"/>
                <w:lang w:bidi="ru-RU"/>
              </w:rPr>
              <w:t>Дошкольное, начальное и среднее общее образование</w:t>
            </w:r>
          </w:p>
        </w:tc>
        <w:tc>
          <w:tcPr>
            <w:tcW w:w="376" w:type="pct"/>
          </w:tcPr>
          <w:p w14:paraId="177C56E0" w14:textId="77777777" w:rsidR="009606D4" w:rsidRPr="00E81F01" w:rsidRDefault="009606D4" w:rsidP="00C33032">
            <w:pPr>
              <w:tabs>
                <w:tab w:val="left" w:pos="720"/>
              </w:tabs>
              <w:jc w:val="both"/>
              <w:rPr>
                <w:sz w:val="20"/>
                <w:szCs w:val="20"/>
                <w:lang w:bidi="ru-RU"/>
              </w:rPr>
            </w:pPr>
            <w:r w:rsidRPr="00E81F01">
              <w:rPr>
                <w:sz w:val="20"/>
                <w:szCs w:val="20"/>
                <w:lang w:bidi="ru-RU"/>
              </w:rPr>
              <w:t>3.5.1</w:t>
            </w:r>
          </w:p>
        </w:tc>
        <w:tc>
          <w:tcPr>
            <w:tcW w:w="2906" w:type="pct"/>
          </w:tcPr>
          <w:p w14:paraId="181D9570"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- 4000</w:t>
            </w:r>
          </w:p>
          <w:p w14:paraId="41FA96CB"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не подлежит установлению</w:t>
            </w:r>
          </w:p>
          <w:p w14:paraId="4577D0E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096CC25" w14:textId="77777777" w:rsidR="009606D4" w:rsidRPr="00E81F01" w:rsidRDefault="009606D4" w:rsidP="009606D4">
            <w:pPr>
              <w:pStyle w:val="Other0"/>
              <w:numPr>
                <w:ilvl w:val="0"/>
                <w:numId w:val="16"/>
              </w:numPr>
              <w:shd w:val="clear" w:color="auto" w:fill="auto"/>
              <w:tabs>
                <w:tab w:val="left" w:pos="15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54227C2F" w14:textId="77777777" w:rsidR="009606D4" w:rsidRPr="00E81F01" w:rsidRDefault="009606D4" w:rsidP="00C33032">
            <w:pPr>
              <w:jc w:val="both"/>
              <w:rPr>
                <w:b/>
                <w:sz w:val="20"/>
                <w:szCs w:val="20"/>
                <w:lang w:bidi="ru-RU"/>
              </w:rPr>
            </w:pPr>
            <w:r w:rsidRPr="00E81F01">
              <w:rPr>
                <w:color w:val="000000"/>
                <w:sz w:val="20"/>
                <w:szCs w:val="20"/>
                <w:lang w:bidi="ru-RU"/>
              </w:rPr>
              <w:t>- 1 от границы смежного земельного участка</w:t>
            </w:r>
          </w:p>
          <w:p w14:paraId="4A03019F" w14:textId="77777777" w:rsidR="009606D4" w:rsidRPr="00E81F01" w:rsidRDefault="009606D4" w:rsidP="00C33032">
            <w:pPr>
              <w:jc w:val="both"/>
              <w:rPr>
                <w:b/>
                <w:sz w:val="20"/>
                <w:szCs w:val="20"/>
                <w:lang w:bidi="ru-RU"/>
              </w:rPr>
            </w:pPr>
            <w:r w:rsidRPr="00E81F01">
              <w:rPr>
                <w:color w:val="000000"/>
                <w:sz w:val="20"/>
                <w:szCs w:val="20"/>
                <w:lang w:bidi="ru-RU"/>
              </w:rPr>
              <w:t>Предельное количество этажей или предельная высота зданий, строений, сооружений не подлежат установлению - 3</w:t>
            </w:r>
          </w:p>
          <w:p w14:paraId="706215D6" w14:textId="77777777" w:rsidR="009606D4" w:rsidRPr="00E81F01" w:rsidRDefault="009606D4" w:rsidP="00C33032">
            <w:pPr>
              <w:jc w:val="both"/>
              <w:rPr>
                <w:b/>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p w14:paraId="7DECB437" w14:textId="77777777" w:rsidR="009606D4" w:rsidRPr="00E81F01" w:rsidRDefault="009606D4" w:rsidP="00C33032">
            <w:pPr>
              <w:pStyle w:val="Other0"/>
              <w:jc w:val="both"/>
              <w:rPr>
                <w:rFonts w:ascii="Times New Roman" w:hAnsi="Times New Roman"/>
                <w:b/>
                <w:lang w:bidi="ru-RU"/>
              </w:rPr>
            </w:pPr>
            <w:r w:rsidRPr="00E81F01">
              <w:rPr>
                <w:rFonts w:ascii="Times New Roman" w:hAnsi="Times New Roman" w:cs="Times New Roman"/>
                <w:color w:val="000000"/>
                <w:lang w:bidi="ru-RU"/>
              </w:rPr>
              <w:t>Минимальный процент озеленения - 20</w:t>
            </w:r>
          </w:p>
        </w:tc>
      </w:tr>
      <w:tr w:rsidR="009606D4" w:rsidRPr="00E81F01" w14:paraId="7B03A264" w14:textId="77777777" w:rsidTr="00C33032">
        <w:trPr>
          <w:trHeight w:val="3263"/>
          <w:jc w:val="center"/>
        </w:trPr>
        <w:tc>
          <w:tcPr>
            <w:tcW w:w="250" w:type="pct"/>
          </w:tcPr>
          <w:p w14:paraId="0404BF1A" w14:textId="77777777" w:rsidR="009606D4" w:rsidRPr="00E81F01" w:rsidRDefault="009606D4" w:rsidP="00C33032">
            <w:pPr>
              <w:jc w:val="both"/>
              <w:rPr>
                <w:sz w:val="20"/>
                <w:szCs w:val="20"/>
                <w:lang w:val="en-US" w:bidi="ru-RU"/>
              </w:rPr>
            </w:pPr>
            <w:r w:rsidRPr="00E81F01">
              <w:rPr>
                <w:sz w:val="20"/>
                <w:szCs w:val="20"/>
                <w:lang w:val="en-US" w:bidi="ru-RU"/>
              </w:rPr>
              <w:t>9</w:t>
            </w:r>
          </w:p>
        </w:tc>
        <w:tc>
          <w:tcPr>
            <w:tcW w:w="1468" w:type="pct"/>
          </w:tcPr>
          <w:p w14:paraId="4523FDB8" w14:textId="77777777" w:rsidR="009606D4" w:rsidRPr="00E81F01" w:rsidRDefault="009606D4" w:rsidP="00C33032">
            <w:pPr>
              <w:jc w:val="both"/>
              <w:rPr>
                <w:b/>
                <w:sz w:val="20"/>
                <w:szCs w:val="20"/>
                <w:lang w:bidi="ru-RU"/>
              </w:rPr>
            </w:pPr>
            <w:r w:rsidRPr="00E81F01">
              <w:rPr>
                <w:color w:val="000000"/>
                <w:sz w:val="20"/>
                <w:szCs w:val="20"/>
                <w:lang w:bidi="ru-RU"/>
              </w:rPr>
              <w:t>Объекты культурно</w:t>
            </w:r>
            <w:r w:rsidRPr="00E81F01">
              <w:rPr>
                <w:color w:val="000000"/>
                <w:sz w:val="20"/>
                <w:szCs w:val="20"/>
                <w:lang w:bidi="ru-RU"/>
              </w:rPr>
              <w:softHyphen/>
              <w:t>-досуговой деятельности</w:t>
            </w:r>
          </w:p>
        </w:tc>
        <w:tc>
          <w:tcPr>
            <w:tcW w:w="376" w:type="pct"/>
          </w:tcPr>
          <w:p w14:paraId="10C95B4E" w14:textId="77777777" w:rsidR="009606D4" w:rsidRPr="00E81F01" w:rsidRDefault="009606D4" w:rsidP="00C33032">
            <w:pPr>
              <w:jc w:val="both"/>
              <w:rPr>
                <w:sz w:val="20"/>
                <w:szCs w:val="20"/>
                <w:lang w:bidi="ru-RU"/>
              </w:rPr>
            </w:pPr>
            <w:r w:rsidRPr="00E81F01">
              <w:rPr>
                <w:sz w:val="20"/>
                <w:szCs w:val="20"/>
                <w:lang w:bidi="ru-RU"/>
              </w:rPr>
              <w:t>3.6.1</w:t>
            </w:r>
          </w:p>
        </w:tc>
        <w:tc>
          <w:tcPr>
            <w:tcW w:w="2906" w:type="pct"/>
          </w:tcPr>
          <w:p w14:paraId="17C0828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4F5D0C13"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не подлежит установлению</w:t>
            </w:r>
          </w:p>
          <w:p w14:paraId="3FA51F3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CABC43E" w14:textId="77777777" w:rsidR="009606D4" w:rsidRPr="00E81F01" w:rsidRDefault="009606D4" w:rsidP="009606D4">
            <w:pPr>
              <w:pStyle w:val="Other0"/>
              <w:numPr>
                <w:ilvl w:val="0"/>
                <w:numId w:val="17"/>
              </w:numPr>
              <w:shd w:val="clear" w:color="auto" w:fill="auto"/>
              <w:tabs>
                <w:tab w:val="left" w:pos="15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24946600" w14:textId="77777777" w:rsidR="009606D4" w:rsidRPr="00E81F01" w:rsidRDefault="009606D4" w:rsidP="00C33032">
            <w:pPr>
              <w:jc w:val="both"/>
              <w:rPr>
                <w:b/>
                <w:sz w:val="20"/>
                <w:szCs w:val="20"/>
                <w:lang w:bidi="ru-RU"/>
              </w:rPr>
            </w:pPr>
            <w:r w:rsidRPr="00E81F01">
              <w:rPr>
                <w:color w:val="000000"/>
                <w:sz w:val="20"/>
                <w:szCs w:val="20"/>
                <w:lang w:bidi="ru-RU"/>
              </w:rPr>
              <w:t>- 1 от границы смежного земельного участка</w:t>
            </w:r>
          </w:p>
          <w:p w14:paraId="6C19E1EB" w14:textId="77777777" w:rsidR="009606D4" w:rsidRPr="00E81F01" w:rsidRDefault="009606D4" w:rsidP="00C33032">
            <w:pPr>
              <w:jc w:val="both"/>
              <w:rPr>
                <w:b/>
                <w:sz w:val="20"/>
                <w:szCs w:val="20"/>
                <w:lang w:bidi="ru-RU"/>
              </w:rPr>
            </w:pPr>
            <w:r w:rsidRPr="00E81F01">
              <w:rPr>
                <w:color w:val="000000"/>
                <w:sz w:val="20"/>
                <w:szCs w:val="20"/>
                <w:lang w:bidi="ru-RU"/>
              </w:rPr>
              <w:t>Максимальная высота зданий, строений, сооружений, м - 20</w:t>
            </w:r>
          </w:p>
          <w:p w14:paraId="37FCDEFF" w14:textId="77777777" w:rsidR="009606D4" w:rsidRPr="00E81F01" w:rsidRDefault="009606D4" w:rsidP="00C33032">
            <w:pPr>
              <w:jc w:val="both"/>
              <w:rPr>
                <w:b/>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tc>
      </w:tr>
      <w:tr w:rsidR="009606D4" w:rsidRPr="00E81F01" w14:paraId="6557B94F" w14:textId="77777777" w:rsidTr="00C33032">
        <w:trPr>
          <w:trHeight w:val="3263"/>
          <w:jc w:val="center"/>
        </w:trPr>
        <w:tc>
          <w:tcPr>
            <w:tcW w:w="250" w:type="pct"/>
          </w:tcPr>
          <w:p w14:paraId="5579DAA7" w14:textId="77777777" w:rsidR="009606D4" w:rsidRPr="00E81F01" w:rsidRDefault="009606D4" w:rsidP="00C33032">
            <w:pPr>
              <w:jc w:val="both"/>
              <w:rPr>
                <w:sz w:val="20"/>
                <w:szCs w:val="20"/>
                <w:lang w:val="en-US" w:bidi="ru-RU"/>
              </w:rPr>
            </w:pPr>
            <w:r w:rsidRPr="00E81F01">
              <w:rPr>
                <w:sz w:val="20"/>
                <w:szCs w:val="20"/>
                <w:lang w:val="en-US" w:bidi="ru-RU"/>
              </w:rPr>
              <w:lastRenderedPageBreak/>
              <w:t>10</w:t>
            </w:r>
          </w:p>
        </w:tc>
        <w:tc>
          <w:tcPr>
            <w:tcW w:w="1468" w:type="pct"/>
          </w:tcPr>
          <w:p w14:paraId="3EC60A1E" w14:textId="77777777" w:rsidR="009606D4" w:rsidRPr="00E81F01" w:rsidRDefault="009606D4" w:rsidP="00C33032">
            <w:pPr>
              <w:jc w:val="both"/>
              <w:rPr>
                <w:b/>
                <w:sz w:val="20"/>
                <w:szCs w:val="20"/>
                <w:lang w:bidi="ru-RU"/>
              </w:rPr>
            </w:pPr>
            <w:r w:rsidRPr="00E81F01">
              <w:rPr>
                <w:color w:val="000000"/>
                <w:sz w:val="20"/>
                <w:szCs w:val="20"/>
                <w:lang w:bidi="ru-RU"/>
              </w:rPr>
              <w:t>Парки культуры и отдыха</w:t>
            </w:r>
          </w:p>
        </w:tc>
        <w:tc>
          <w:tcPr>
            <w:tcW w:w="376" w:type="pct"/>
          </w:tcPr>
          <w:p w14:paraId="4E7EE562" w14:textId="77777777" w:rsidR="009606D4" w:rsidRPr="00E81F01" w:rsidRDefault="009606D4" w:rsidP="00C33032">
            <w:pPr>
              <w:jc w:val="both"/>
              <w:rPr>
                <w:sz w:val="20"/>
                <w:szCs w:val="20"/>
                <w:lang w:bidi="ru-RU"/>
              </w:rPr>
            </w:pPr>
            <w:r w:rsidRPr="00E81F01">
              <w:rPr>
                <w:sz w:val="20"/>
                <w:szCs w:val="20"/>
                <w:lang w:bidi="ru-RU"/>
              </w:rPr>
              <w:t>3.6.2</w:t>
            </w:r>
          </w:p>
        </w:tc>
        <w:tc>
          <w:tcPr>
            <w:tcW w:w="2906" w:type="pct"/>
          </w:tcPr>
          <w:p w14:paraId="7532BB30"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- 5000</w:t>
            </w:r>
          </w:p>
          <w:p w14:paraId="3644116E"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не подлежит установлению</w:t>
            </w:r>
          </w:p>
          <w:p w14:paraId="6C5D7F80"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9F149D5" w14:textId="77777777" w:rsidR="009606D4" w:rsidRPr="00E81F01" w:rsidRDefault="009606D4" w:rsidP="009606D4">
            <w:pPr>
              <w:pStyle w:val="Other0"/>
              <w:numPr>
                <w:ilvl w:val="0"/>
                <w:numId w:val="18"/>
              </w:numPr>
              <w:shd w:val="clear" w:color="auto" w:fill="auto"/>
              <w:tabs>
                <w:tab w:val="left" w:pos="15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18AA65CB" w14:textId="77777777" w:rsidR="009606D4" w:rsidRPr="00E81F01" w:rsidRDefault="009606D4" w:rsidP="00C33032">
            <w:pPr>
              <w:jc w:val="both"/>
              <w:rPr>
                <w:b/>
                <w:sz w:val="20"/>
                <w:szCs w:val="20"/>
                <w:lang w:bidi="ru-RU"/>
              </w:rPr>
            </w:pPr>
            <w:r w:rsidRPr="00E81F01">
              <w:rPr>
                <w:color w:val="000000"/>
                <w:sz w:val="20"/>
                <w:szCs w:val="20"/>
                <w:lang w:bidi="ru-RU"/>
              </w:rPr>
              <w:t>- 1 от границы смежного земельного участка</w:t>
            </w:r>
          </w:p>
          <w:p w14:paraId="5C0FE86C" w14:textId="77777777" w:rsidR="009606D4" w:rsidRPr="00E81F01" w:rsidRDefault="009606D4" w:rsidP="00C33032">
            <w:pPr>
              <w:jc w:val="both"/>
              <w:rPr>
                <w:b/>
                <w:sz w:val="20"/>
                <w:szCs w:val="20"/>
                <w:lang w:bidi="ru-RU"/>
              </w:rPr>
            </w:pPr>
            <w:r w:rsidRPr="00E81F01">
              <w:rPr>
                <w:color w:val="000000"/>
                <w:sz w:val="20"/>
                <w:szCs w:val="20"/>
                <w:lang w:bidi="ru-RU"/>
              </w:rPr>
              <w:t>Максимальная высота зданий, строений, сооружений, м - 9</w:t>
            </w:r>
          </w:p>
          <w:p w14:paraId="6954629B" w14:textId="77777777" w:rsidR="009606D4" w:rsidRPr="00E81F01" w:rsidRDefault="009606D4" w:rsidP="00C33032">
            <w:pPr>
              <w:jc w:val="both"/>
              <w:rPr>
                <w:b/>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tc>
      </w:tr>
      <w:tr w:rsidR="009606D4" w:rsidRPr="00E81F01" w14:paraId="4A4C9B60" w14:textId="77777777" w:rsidTr="00C33032">
        <w:trPr>
          <w:trHeight w:val="3263"/>
          <w:jc w:val="center"/>
        </w:trPr>
        <w:tc>
          <w:tcPr>
            <w:tcW w:w="250" w:type="pct"/>
          </w:tcPr>
          <w:p w14:paraId="716D0634" w14:textId="77777777" w:rsidR="009606D4" w:rsidRPr="00E81F01" w:rsidRDefault="009606D4" w:rsidP="00C33032">
            <w:pPr>
              <w:jc w:val="both"/>
              <w:rPr>
                <w:sz w:val="20"/>
                <w:szCs w:val="20"/>
                <w:lang w:val="en-US" w:bidi="ru-RU"/>
              </w:rPr>
            </w:pPr>
            <w:r w:rsidRPr="00E81F01">
              <w:rPr>
                <w:sz w:val="20"/>
                <w:szCs w:val="20"/>
                <w:lang w:val="en-US" w:bidi="ru-RU"/>
              </w:rPr>
              <w:t>11</w:t>
            </w:r>
          </w:p>
        </w:tc>
        <w:tc>
          <w:tcPr>
            <w:tcW w:w="1468" w:type="pct"/>
          </w:tcPr>
          <w:p w14:paraId="7E93F86A" w14:textId="77777777" w:rsidR="009606D4" w:rsidRPr="00E81F01" w:rsidRDefault="009606D4" w:rsidP="00C33032">
            <w:pPr>
              <w:jc w:val="both"/>
              <w:rPr>
                <w:color w:val="000000"/>
                <w:sz w:val="20"/>
                <w:szCs w:val="20"/>
                <w:lang w:bidi="ru-RU"/>
              </w:rPr>
            </w:pPr>
            <w:r w:rsidRPr="00E81F01">
              <w:rPr>
                <w:color w:val="000000"/>
                <w:sz w:val="20"/>
                <w:szCs w:val="20"/>
                <w:lang w:bidi="ru-RU"/>
              </w:rPr>
              <w:t>Обеспечение деятельности в области гидрометеорологии</w:t>
            </w:r>
          </w:p>
          <w:p w14:paraId="0DAE00B5" w14:textId="77777777" w:rsidR="009606D4" w:rsidRPr="00E81F01" w:rsidRDefault="009606D4" w:rsidP="00C33032">
            <w:pPr>
              <w:jc w:val="both"/>
              <w:rPr>
                <w:b/>
                <w:sz w:val="20"/>
                <w:szCs w:val="20"/>
                <w:lang w:bidi="ru-RU"/>
              </w:rPr>
            </w:pPr>
            <w:r w:rsidRPr="00E81F01">
              <w:rPr>
                <w:color w:val="000000"/>
                <w:sz w:val="20"/>
                <w:szCs w:val="20"/>
                <w:lang w:bidi="ru-RU"/>
              </w:rPr>
              <w:t xml:space="preserve">и </w:t>
            </w:r>
            <w:r w:rsidRPr="00E81F01">
              <w:rPr>
                <w:color w:val="000000"/>
                <w:sz w:val="20"/>
                <w:szCs w:val="20"/>
                <w:shd w:val="clear" w:color="auto" w:fill="FFFFFF"/>
              </w:rPr>
              <w:t>смежных с ней областях</w:t>
            </w:r>
          </w:p>
        </w:tc>
        <w:tc>
          <w:tcPr>
            <w:tcW w:w="376" w:type="pct"/>
          </w:tcPr>
          <w:p w14:paraId="675DDF84" w14:textId="77777777" w:rsidR="009606D4" w:rsidRPr="00E81F01" w:rsidRDefault="009606D4" w:rsidP="00C33032">
            <w:pPr>
              <w:jc w:val="both"/>
              <w:rPr>
                <w:sz w:val="20"/>
                <w:szCs w:val="20"/>
                <w:lang w:bidi="ru-RU"/>
              </w:rPr>
            </w:pPr>
            <w:r w:rsidRPr="00E81F01">
              <w:rPr>
                <w:sz w:val="20"/>
                <w:szCs w:val="20"/>
                <w:lang w:bidi="ru-RU"/>
              </w:rPr>
              <w:t>3.9.1</w:t>
            </w:r>
          </w:p>
        </w:tc>
        <w:tc>
          <w:tcPr>
            <w:tcW w:w="2906" w:type="pct"/>
          </w:tcPr>
          <w:p w14:paraId="1754BAE6" w14:textId="77777777" w:rsidR="009606D4" w:rsidRPr="00E81F01" w:rsidRDefault="009606D4" w:rsidP="00C33032">
            <w:pPr>
              <w:jc w:val="both"/>
              <w:rPr>
                <w:b/>
                <w:sz w:val="20"/>
                <w:szCs w:val="20"/>
                <w:lang w:bidi="ru-RU"/>
              </w:rPr>
            </w:pPr>
            <w:r w:rsidRPr="00E81F01">
              <w:rPr>
                <w:color w:val="000000"/>
                <w:sz w:val="20"/>
                <w:szCs w:val="20"/>
                <w:lang w:bidi="ru-RU"/>
              </w:rPr>
              <w:t>Предельные (минимальные и (или) максимальные) размеры земельных участков, в том числе их площадь, не подлежат установлению</w:t>
            </w:r>
            <w:r w:rsidRPr="00E81F01">
              <w:rPr>
                <w:sz w:val="20"/>
                <w:szCs w:val="20"/>
                <w:lang w:bidi="ru-RU"/>
              </w:rPr>
              <w:tab/>
            </w:r>
            <w:r w:rsidRPr="00E81F01">
              <w:rPr>
                <w:sz w:val="20"/>
                <w:szCs w:val="20"/>
                <w:lang w:bidi="ru-RU"/>
              </w:rPr>
              <w:tab/>
            </w:r>
          </w:p>
          <w:p w14:paraId="2892CB45" w14:textId="77777777" w:rsidR="009606D4" w:rsidRPr="00E81F01" w:rsidRDefault="009606D4" w:rsidP="00C33032">
            <w:pPr>
              <w:jc w:val="both"/>
              <w:rPr>
                <w:color w:val="000000"/>
                <w:sz w:val="20"/>
                <w:szCs w:val="20"/>
                <w:lang w:bidi="ru-RU"/>
              </w:rPr>
            </w:pPr>
            <w:r w:rsidRPr="00E81F01">
              <w:rPr>
                <w:color w:val="000000"/>
                <w:sz w:val="20"/>
                <w:szCs w:val="20"/>
                <w:lang w:bidi="ru-RU"/>
              </w:rPr>
              <w:t>Минимальные отступы от границ земельных участков в целях определения мест допустимого размещения зданий,</w:t>
            </w:r>
          </w:p>
          <w:p w14:paraId="228CD502"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строений, сооружений, за пределами которых запрещено строительство зданий, строений, сооружений, м:</w:t>
            </w:r>
          </w:p>
          <w:p w14:paraId="0FD47762" w14:textId="77777777" w:rsidR="009606D4" w:rsidRPr="00E81F01" w:rsidRDefault="009606D4" w:rsidP="009606D4">
            <w:pPr>
              <w:pStyle w:val="Other0"/>
              <w:numPr>
                <w:ilvl w:val="0"/>
                <w:numId w:val="19"/>
              </w:numPr>
              <w:shd w:val="clear" w:color="auto" w:fill="auto"/>
              <w:tabs>
                <w:tab w:val="left" w:pos="163"/>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64F4B348" w14:textId="77777777" w:rsidR="009606D4" w:rsidRPr="00E81F01" w:rsidRDefault="009606D4" w:rsidP="00C33032">
            <w:pPr>
              <w:jc w:val="both"/>
              <w:rPr>
                <w:b/>
                <w:sz w:val="20"/>
                <w:szCs w:val="20"/>
                <w:lang w:bidi="ru-RU"/>
              </w:rPr>
            </w:pPr>
            <w:r w:rsidRPr="00E81F01">
              <w:rPr>
                <w:color w:val="000000"/>
                <w:sz w:val="20"/>
                <w:szCs w:val="20"/>
                <w:lang w:bidi="ru-RU"/>
              </w:rPr>
              <w:t>- 1 от границы смежного земельного участка</w:t>
            </w:r>
          </w:p>
          <w:p w14:paraId="1A8EB257" w14:textId="77777777" w:rsidR="009606D4" w:rsidRPr="00E81F01" w:rsidRDefault="009606D4" w:rsidP="00C33032">
            <w:pPr>
              <w:jc w:val="both"/>
              <w:rPr>
                <w:b/>
                <w:sz w:val="20"/>
                <w:szCs w:val="20"/>
                <w:lang w:bidi="ru-RU"/>
              </w:rPr>
            </w:pPr>
            <w:r w:rsidRPr="00E81F01">
              <w:rPr>
                <w:color w:val="000000"/>
                <w:sz w:val="20"/>
                <w:szCs w:val="20"/>
                <w:lang w:bidi="ru-RU"/>
              </w:rPr>
              <w:t>Предельное количество этажей или предельная высота зданий, строений, сооружений не подлежат установлению</w:t>
            </w:r>
          </w:p>
          <w:p w14:paraId="6F5C7DA2" w14:textId="77777777" w:rsidR="009606D4" w:rsidRPr="00E81F01" w:rsidRDefault="009606D4" w:rsidP="00C33032">
            <w:pPr>
              <w:jc w:val="both"/>
              <w:rPr>
                <w:b/>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tc>
      </w:tr>
      <w:tr w:rsidR="009606D4" w:rsidRPr="00E81F01" w14:paraId="3FEA1DCC" w14:textId="77777777" w:rsidTr="00C33032">
        <w:trPr>
          <w:trHeight w:val="3276"/>
          <w:jc w:val="center"/>
        </w:trPr>
        <w:tc>
          <w:tcPr>
            <w:tcW w:w="250" w:type="pct"/>
          </w:tcPr>
          <w:p w14:paraId="77F17E86" w14:textId="77777777" w:rsidR="009606D4" w:rsidRPr="00E81F01" w:rsidRDefault="009606D4" w:rsidP="00C33032">
            <w:pPr>
              <w:jc w:val="both"/>
              <w:rPr>
                <w:sz w:val="20"/>
                <w:szCs w:val="20"/>
                <w:lang w:val="en-US" w:bidi="ru-RU"/>
              </w:rPr>
            </w:pPr>
            <w:r w:rsidRPr="00E81F01">
              <w:rPr>
                <w:sz w:val="20"/>
                <w:szCs w:val="20"/>
                <w:lang w:val="en-US" w:bidi="ru-RU"/>
              </w:rPr>
              <w:t>12</w:t>
            </w:r>
          </w:p>
        </w:tc>
        <w:tc>
          <w:tcPr>
            <w:tcW w:w="1468" w:type="pct"/>
          </w:tcPr>
          <w:p w14:paraId="068FD3EB" w14:textId="77777777" w:rsidR="009606D4" w:rsidRPr="00E81F01" w:rsidRDefault="009606D4" w:rsidP="00C33032">
            <w:pPr>
              <w:jc w:val="both"/>
              <w:rPr>
                <w:b/>
                <w:sz w:val="20"/>
                <w:szCs w:val="20"/>
                <w:lang w:bidi="ru-RU"/>
              </w:rPr>
            </w:pPr>
            <w:r w:rsidRPr="00E81F01">
              <w:rPr>
                <w:color w:val="000000"/>
                <w:sz w:val="20"/>
                <w:szCs w:val="20"/>
                <w:lang w:bidi="ru-RU"/>
              </w:rPr>
              <w:t>Амбулаторное ветеринарное обслуживание</w:t>
            </w:r>
          </w:p>
        </w:tc>
        <w:tc>
          <w:tcPr>
            <w:tcW w:w="376" w:type="pct"/>
          </w:tcPr>
          <w:p w14:paraId="56C18DF3" w14:textId="77777777" w:rsidR="009606D4" w:rsidRPr="00E81F01" w:rsidRDefault="009606D4" w:rsidP="00C33032">
            <w:pPr>
              <w:jc w:val="both"/>
              <w:rPr>
                <w:sz w:val="20"/>
                <w:szCs w:val="20"/>
                <w:lang w:bidi="ru-RU"/>
              </w:rPr>
            </w:pPr>
            <w:r w:rsidRPr="00E81F01">
              <w:rPr>
                <w:sz w:val="20"/>
                <w:szCs w:val="20"/>
                <w:lang w:bidi="ru-RU"/>
              </w:rPr>
              <w:t>3.10.1</w:t>
            </w:r>
          </w:p>
        </w:tc>
        <w:tc>
          <w:tcPr>
            <w:tcW w:w="2906" w:type="pct"/>
          </w:tcPr>
          <w:p w14:paraId="5A6F8A3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w:t>
            </w:r>
          </w:p>
          <w:p w14:paraId="0416C2F1" w14:textId="77777777" w:rsidR="009606D4" w:rsidRPr="00E81F01" w:rsidRDefault="009606D4" w:rsidP="009606D4">
            <w:pPr>
              <w:pStyle w:val="Other0"/>
              <w:numPr>
                <w:ilvl w:val="0"/>
                <w:numId w:val="20"/>
              </w:numPr>
              <w:shd w:val="clear" w:color="auto" w:fill="auto"/>
              <w:tabs>
                <w:tab w:val="left" w:pos="130"/>
              </w:tabs>
              <w:jc w:val="both"/>
              <w:rPr>
                <w:rFonts w:ascii="Times New Roman" w:hAnsi="Times New Roman" w:cs="Times New Roman"/>
              </w:rPr>
            </w:pPr>
            <w:r w:rsidRPr="00E81F01">
              <w:rPr>
                <w:rFonts w:ascii="Times New Roman" w:hAnsi="Times New Roman" w:cs="Times New Roman"/>
                <w:color w:val="000000"/>
                <w:lang w:bidi="ru-RU"/>
              </w:rPr>
              <w:t>400</w:t>
            </w:r>
          </w:p>
          <w:p w14:paraId="7841524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w:t>
            </w:r>
          </w:p>
          <w:p w14:paraId="7CFEF0AB" w14:textId="77777777" w:rsidR="009606D4" w:rsidRPr="00E81F01" w:rsidRDefault="009606D4" w:rsidP="00C33032">
            <w:pPr>
              <w:jc w:val="both"/>
              <w:rPr>
                <w:b/>
                <w:sz w:val="20"/>
                <w:szCs w:val="20"/>
                <w:lang w:bidi="ru-RU"/>
              </w:rPr>
            </w:pPr>
            <w:r w:rsidRPr="00E81F01">
              <w:rPr>
                <w:color w:val="000000"/>
                <w:sz w:val="20"/>
                <w:szCs w:val="20"/>
                <w:lang w:bidi="ru-RU"/>
              </w:rPr>
              <w:t>1000</w:t>
            </w:r>
          </w:p>
          <w:p w14:paraId="5B63BFD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CC36E5A" w14:textId="77777777" w:rsidR="009606D4" w:rsidRPr="00E81F01" w:rsidRDefault="009606D4" w:rsidP="009606D4">
            <w:pPr>
              <w:pStyle w:val="Other0"/>
              <w:numPr>
                <w:ilvl w:val="0"/>
                <w:numId w:val="21"/>
              </w:numPr>
              <w:shd w:val="clear" w:color="auto" w:fill="auto"/>
              <w:tabs>
                <w:tab w:val="left" w:pos="15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106D44F8" w14:textId="77777777" w:rsidR="009606D4" w:rsidRPr="00E81F01" w:rsidRDefault="009606D4" w:rsidP="00C33032">
            <w:pPr>
              <w:jc w:val="both"/>
              <w:rPr>
                <w:b/>
                <w:sz w:val="20"/>
                <w:szCs w:val="20"/>
                <w:lang w:bidi="ru-RU"/>
              </w:rPr>
            </w:pPr>
            <w:r w:rsidRPr="00E81F01">
              <w:rPr>
                <w:color w:val="000000"/>
                <w:sz w:val="20"/>
                <w:szCs w:val="20"/>
                <w:lang w:bidi="ru-RU"/>
              </w:rPr>
              <w:t>- 1 от границы смежного земельного участка</w:t>
            </w:r>
          </w:p>
          <w:p w14:paraId="4AFBA281" w14:textId="77777777" w:rsidR="009606D4" w:rsidRPr="00E81F01" w:rsidRDefault="009606D4" w:rsidP="00C33032">
            <w:pPr>
              <w:jc w:val="both"/>
              <w:rPr>
                <w:b/>
                <w:sz w:val="20"/>
                <w:szCs w:val="20"/>
                <w:lang w:bidi="ru-RU"/>
              </w:rPr>
            </w:pPr>
            <w:r w:rsidRPr="00E81F01">
              <w:rPr>
                <w:color w:val="000000"/>
                <w:sz w:val="20"/>
                <w:szCs w:val="20"/>
                <w:lang w:bidi="ru-RU"/>
              </w:rPr>
              <w:t>Максимальное количество надземных этажей - 3</w:t>
            </w:r>
          </w:p>
          <w:p w14:paraId="3296027C" w14:textId="77777777" w:rsidR="009606D4" w:rsidRPr="00E81F01" w:rsidRDefault="009606D4" w:rsidP="00C33032">
            <w:pPr>
              <w:jc w:val="both"/>
              <w:rPr>
                <w:b/>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tc>
      </w:tr>
      <w:tr w:rsidR="009606D4" w:rsidRPr="00E81F01" w14:paraId="07C8532B" w14:textId="77777777" w:rsidTr="00C33032">
        <w:trPr>
          <w:trHeight w:val="3710"/>
          <w:jc w:val="center"/>
        </w:trPr>
        <w:tc>
          <w:tcPr>
            <w:tcW w:w="250" w:type="pct"/>
          </w:tcPr>
          <w:p w14:paraId="1385F148" w14:textId="77777777" w:rsidR="009606D4" w:rsidRPr="00E81F01" w:rsidRDefault="009606D4" w:rsidP="00C33032">
            <w:pPr>
              <w:jc w:val="both"/>
              <w:rPr>
                <w:sz w:val="20"/>
                <w:szCs w:val="20"/>
                <w:lang w:bidi="ru-RU"/>
              </w:rPr>
            </w:pPr>
            <w:r w:rsidRPr="00E81F01">
              <w:rPr>
                <w:sz w:val="20"/>
                <w:szCs w:val="20"/>
                <w:lang w:bidi="ru-RU"/>
              </w:rPr>
              <w:lastRenderedPageBreak/>
              <w:t>13</w:t>
            </w:r>
          </w:p>
        </w:tc>
        <w:tc>
          <w:tcPr>
            <w:tcW w:w="1468" w:type="pct"/>
          </w:tcPr>
          <w:p w14:paraId="1486064A" w14:textId="77777777" w:rsidR="009606D4" w:rsidRPr="00E81F01" w:rsidRDefault="009606D4" w:rsidP="00C33032">
            <w:pPr>
              <w:jc w:val="both"/>
              <w:rPr>
                <w:b/>
                <w:sz w:val="20"/>
                <w:szCs w:val="20"/>
                <w:lang w:bidi="ru-RU"/>
              </w:rPr>
            </w:pPr>
            <w:r w:rsidRPr="00E81F01">
              <w:rPr>
                <w:color w:val="000000"/>
                <w:sz w:val="20"/>
                <w:szCs w:val="20"/>
                <w:lang w:bidi="ru-RU"/>
              </w:rPr>
              <w:t>Магазины</w:t>
            </w:r>
          </w:p>
        </w:tc>
        <w:tc>
          <w:tcPr>
            <w:tcW w:w="376" w:type="pct"/>
          </w:tcPr>
          <w:p w14:paraId="74AC0205" w14:textId="77777777" w:rsidR="009606D4" w:rsidRPr="00E81F01" w:rsidRDefault="009606D4" w:rsidP="00C33032">
            <w:pPr>
              <w:jc w:val="both"/>
              <w:rPr>
                <w:sz w:val="20"/>
                <w:szCs w:val="20"/>
                <w:lang w:bidi="ru-RU"/>
              </w:rPr>
            </w:pPr>
            <w:r w:rsidRPr="00E81F01">
              <w:rPr>
                <w:sz w:val="20"/>
                <w:szCs w:val="20"/>
                <w:lang w:bidi="ru-RU"/>
              </w:rPr>
              <w:t>4.4</w:t>
            </w:r>
          </w:p>
        </w:tc>
        <w:tc>
          <w:tcPr>
            <w:tcW w:w="2906" w:type="pct"/>
          </w:tcPr>
          <w:p w14:paraId="05D6826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- 350</w:t>
            </w:r>
          </w:p>
          <w:p w14:paraId="1155D515" w14:textId="77777777" w:rsidR="009606D4" w:rsidRPr="00E81F01" w:rsidRDefault="009606D4" w:rsidP="00C33032">
            <w:pPr>
              <w:pStyle w:val="Other0"/>
              <w:shd w:val="clear" w:color="auto" w:fill="auto"/>
              <w:spacing w:line="233" w:lineRule="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-5000</w:t>
            </w:r>
          </w:p>
          <w:p w14:paraId="24DC3F6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07A064D" w14:textId="77777777" w:rsidR="009606D4" w:rsidRPr="00E81F01" w:rsidRDefault="009606D4" w:rsidP="009606D4">
            <w:pPr>
              <w:pStyle w:val="Other0"/>
              <w:numPr>
                <w:ilvl w:val="0"/>
                <w:numId w:val="23"/>
              </w:numPr>
              <w:shd w:val="clear" w:color="auto" w:fill="auto"/>
              <w:tabs>
                <w:tab w:val="left" w:pos="15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5450794F" w14:textId="77777777" w:rsidR="009606D4" w:rsidRPr="00E81F01" w:rsidRDefault="009606D4" w:rsidP="00C33032">
            <w:pPr>
              <w:jc w:val="both"/>
              <w:rPr>
                <w:b/>
                <w:sz w:val="20"/>
                <w:szCs w:val="20"/>
                <w:lang w:bidi="ru-RU"/>
              </w:rPr>
            </w:pPr>
            <w:r w:rsidRPr="00E81F01">
              <w:rPr>
                <w:color w:val="000000"/>
                <w:sz w:val="20"/>
                <w:szCs w:val="20"/>
                <w:lang w:bidi="ru-RU"/>
              </w:rPr>
              <w:t>- 1 от границы смежного земельного участка</w:t>
            </w:r>
          </w:p>
          <w:p w14:paraId="2E4AB486" w14:textId="77777777" w:rsidR="009606D4" w:rsidRPr="00E81F01" w:rsidRDefault="009606D4" w:rsidP="00C33032">
            <w:pPr>
              <w:jc w:val="both"/>
              <w:rPr>
                <w:b/>
                <w:sz w:val="20"/>
                <w:szCs w:val="20"/>
                <w:lang w:bidi="ru-RU"/>
              </w:rPr>
            </w:pPr>
            <w:r w:rsidRPr="00E81F01">
              <w:rPr>
                <w:color w:val="000000"/>
                <w:sz w:val="20"/>
                <w:szCs w:val="20"/>
                <w:lang w:bidi="ru-RU"/>
              </w:rPr>
              <w:t>Максимальная высота зданий, строений, сооружений, м - 20</w:t>
            </w:r>
          </w:p>
          <w:p w14:paraId="02FC56F2" w14:textId="77777777" w:rsidR="009606D4" w:rsidRPr="00E81F01" w:rsidRDefault="009606D4" w:rsidP="00C33032">
            <w:pPr>
              <w:jc w:val="both"/>
              <w:rPr>
                <w:color w:val="000000"/>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p w14:paraId="25A0225C"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0B52EFDB" w14:textId="77777777" w:rsidR="009606D4" w:rsidRPr="00E81F01" w:rsidRDefault="009606D4" w:rsidP="00C33032">
            <w:pPr>
              <w:jc w:val="both"/>
            </w:pPr>
          </w:p>
        </w:tc>
      </w:tr>
      <w:tr w:rsidR="009606D4" w:rsidRPr="00E81F01" w14:paraId="3805C4D3" w14:textId="77777777" w:rsidTr="00C33032">
        <w:trPr>
          <w:trHeight w:val="3723"/>
          <w:jc w:val="center"/>
        </w:trPr>
        <w:tc>
          <w:tcPr>
            <w:tcW w:w="250" w:type="pct"/>
          </w:tcPr>
          <w:p w14:paraId="2B2B4B59" w14:textId="77777777" w:rsidR="009606D4" w:rsidRPr="00E81F01" w:rsidRDefault="009606D4" w:rsidP="00C33032">
            <w:pPr>
              <w:jc w:val="both"/>
              <w:rPr>
                <w:sz w:val="20"/>
                <w:szCs w:val="20"/>
                <w:lang w:bidi="ru-RU"/>
              </w:rPr>
            </w:pPr>
            <w:r w:rsidRPr="00E81F01">
              <w:rPr>
                <w:sz w:val="20"/>
                <w:szCs w:val="20"/>
                <w:lang w:bidi="ru-RU"/>
              </w:rPr>
              <w:t>14</w:t>
            </w:r>
          </w:p>
        </w:tc>
        <w:tc>
          <w:tcPr>
            <w:tcW w:w="1468" w:type="pct"/>
          </w:tcPr>
          <w:p w14:paraId="36F66E0C" w14:textId="77777777" w:rsidR="009606D4" w:rsidRPr="00E81F01" w:rsidRDefault="009606D4" w:rsidP="00C33032">
            <w:pPr>
              <w:jc w:val="both"/>
              <w:rPr>
                <w:b/>
                <w:sz w:val="20"/>
                <w:szCs w:val="20"/>
                <w:lang w:bidi="ru-RU"/>
              </w:rPr>
            </w:pPr>
            <w:r w:rsidRPr="00E81F01">
              <w:rPr>
                <w:color w:val="000000"/>
                <w:sz w:val="20"/>
                <w:szCs w:val="20"/>
                <w:lang w:bidi="ru-RU"/>
              </w:rPr>
              <w:t>Гостиничное обслуживание</w:t>
            </w:r>
          </w:p>
        </w:tc>
        <w:tc>
          <w:tcPr>
            <w:tcW w:w="376" w:type="pct"/>
          </w:tcPr>
          <w:p w14:paraId="26E89E99" w14:textId="77777777" w:rsidR="009606D4" w:rsidRPr="00E81F01" w:rsidRDefault="009606D4" w:rsidP="00C33032">
            <w:pPr>
              <w:jc w:val="both"/>
              <w:rPr>
                <w:sz w:val="20"/>
                <w:szCs w:val="20"/>
                <w:lang w:bidi="ru-RU"/>
              </w:rPr>
            </w:pPr>
            <w:r w:rsidRPr="00E81F01">
              <w:rPr>
                <w:sz w:val="20"/>
                <w:szCs w:val="20"/>
                <w:lang w:bidi="ru-RU"/>
              </w:rPr>
              <w:t>4.7</w:t>
            </w:r>
          </w:p>
        </w:tc>
        <w:tc>
          <w:tcPr>
            <w:tcW w:w="2906" w:type="pct"/>
          </w:tcPr>
          <w:p w14:paraId="45191E10"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6FA3146A"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 не подлежит установлению</w:t>
            </w:r>
          </w:p>
          <w:p w14:paraId="5E53271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70F4525" w14:textId="77777777" w:rsidR="009606D4" w:rsidRPr="00E81F01" w:rsidRDefault="009606D4" w:rsidP="009606D4">
            <w:pPr>
              <w:pStyle w:val="Other0"/>
              <w:numPr>
                <w:ilvl w:val="0"/>
                <w:numId w:val="24"/>
              </w:numPr>
              <w:shd w:val="clear" w:color="auto" w:fill="auto"/>
              <w:tabs>
                <w:tab w:val="left" w:pos="15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5FDC6139" w14:textId="77777777" w:rsidR="009606D4" w:rsidRPr="00E81F01" w:rsidRDefault="009606D4" w:rsidP="00C33032">
            <w:pPr>
              <w:jc w:val="both"/>
              <w:rPr>
                <w:b/>
                <w:sz w:val="20"/>
                <w:szCs w:val="20"/>
                <w:lang w:bidi="ru-RU"/>
              </w:rPr>
            </w:pPr>
            <w:r w:rsidRPr="00E81F01">
              <w:rPr>
                <w:color w:val="000000"/>
                <w:sz w:val="20"/>
                <w:szCs w:val="20"/>
                <w:lang w:bidi="ru-RU"/>
              </w:rPr>
              <w:t>- 1 от границы смежного земельного участка</w:t>
            </w:r>
          </w:p>
          <w:p w14:paraId="248ABE2C" w14:textId="77777777" w:rsidR="009606D4" w:rsidRPr="00E81F01" w:rsidRDefault="009606D4" w:rsidP="00C33032">
            <w:pPr>
              <w:jc w:val="both"/>
              <w:rPr>
                <w:b/>
                <w:sz w:val="20"/>
                <w:szCs w:val="20"/>
                <w:lang w:bidi="ru-RU"/>
              </w:rPr>
            </w:pPr>
            <w:r w:rsidRPr="00E81F01">
              <w:rPr>
                <w:color w:val="000000"/>
                <w:sz w:val="20"/>
                <w:szCs w:val="20"/>
                <w:lang w:bidi="ru-RU"/>
              </w:rPr>
              <w:t>Максимальная высота зданий, строений, сооружений, м - 30</w:t>
            </w:r>
          </w:p>
          <w:p w14:paraId="79AE5820" w14:textId="77777777" w:rsidR="009606D4" w:rsidRPr="00E81F01" w:rsidRDefault="009606D4" w:rsidP="00C33032">
            <w:pPr>
              <w:jc w:val="both"/>
              <w:rPr>
                <w:color w:val="000000"/>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p w14:paraId="3077C208"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7D5B70DD" w14:textId="77777777" w:rsidR="009606D4" w:rsidRPr="00E81F01" w:rsidRDefault="009606D4" w:rsidP="00C33032">
            <w:pPr>
              <w:jc w:val="both"/>
              <w:rPr>
                <w:b/>
                <w:sz w:val="20"/>
                <w:szCs w:val="20"/>
                <w:lang w:bidi="ru-RU"/>
              </w:rPr>
            </w:pPr>
          </w:p>
        </w:tc>
      </w:tr>
      <w:tr w:rsidR="009606D4" w:rsidRPr="00E81F01" w14:paraId="0D679A81" w14:textId="77777777" w:rsidTr="00C33032">
        <w:trPr>
          <w:trHeight w:val="3263"/>
          <w:jc w:val="center"/>
        </w:trPr>
        <w:tc>
          <w:tcPr>
            <w:tcW w:w="250" w:type="pct"/>
          </w:tcPr>
          <w:p w14:paraId="505C93EA" w14:textId="77777777" w:rsidR="009606D4" w:rsidRPr="00E81F01" w:rsidRDefault="009606D4" w:rsidP="00C33032">
            <w:pPr>
              <w:jc w:val="both"/>
              <w:rPr>
                <w:sz w:val="20"/>
                <w:szCs w:val="20"/>
                <w:lang w:bidi="ru-RU"/>
              </w:rPr>
            </w:pPr>
            <w:r w:rsidRPr="00E81F01">
              <w:rPr>
                <w:sz w:val="20"/>
                <w:szCs w:val="20"/>
                <w:lang w:bidi="ru-RU"/>
              </w:rPr>
              <w:t>15</w:t>
            </w:r>
          </w:p>
        </w:tc>
        <w:tc>
          <w:tcPr>
            <w:tcW w:w="1468" w:type="pct"/>
          </w:tcPr>
          <w:p w14:paraId="0AA359DE" w14:textId="77777777" w:rsidR="009606D4" w:rsidRPr="00E81F01" w:rsidRDefault="009606D4" w:rsidP="00C33032">
            <w:pPr>
              <w:jc w:val="both"/>
              <w:rPr>
                <w:b/>
                <w:sz w:val="20"/>
                <w:szCs w:val="20"/>
                <w:lang w:bidi="ru-RU"/>
              </w:rPr>
            </w:pPr>
            <w:r w:rsidRPr="00E81F01">
              <w:rPr>
                <w:color w:val="000000"/>
                <w:sz w:val="20"/>
                <w:szCs w:val="20"/>
                <w:lang w:bidi="ru-RU"/>
              </w:rPr>
              <w:t>Обеспечение занятий спортом в помещениях</w:t>
            </w:r>
          </w:p>
        </w:tc>
        <w:tc>
          <w:tcPr>
            <w:tcW w:w="376" w:type="pct"/>
          </w:tcPr>
          <w:p w14:paraId="37BB55AB" w14:textId="77777777" w:rsidR="009606D4" w:rsidRPr="00E81F01" w:rsidRDefault="009606D4" w:rsidP="00C33032">
            <w:pPr>
              <w:jc w:val="both"/>
              <w:rPr>
                <w:sz w:val="20"/>
                <w:szCs w:val="20"/>
                <w:lang w:bidi="ru-RU"/>
              </w:rPr>
            </w:pPr>
            <w:r w:rsidRPr="00E81F01">
              <w:rPr>
                <w:sz w:val="20"/>
                <w:szCs w:val="20"/>
                <w:lang w:bidi="ru-RU"/>
              </w:rPr>
              <w:t>5.1.2</w:t>
            </w:r>
          </w:p>
        </w:tc>
        <w:tc>
          <w:tcPr>
            <w:tcW w:w="2906" w:type="pct"/>
          </w:tcPr>
          <w:p w14:paraId="28D2478E" w14:textId="77777777" w:rsidR="009606D4" w:rsidRPr="00E81F01" w:rsidRDefault="009606D4" w:rsidP="00C33032">
            <w:pPr>
              <w:jc w:val="both"/>
              <w:rPr>
                <w:color w:val="000000"/>
                <w:sz w:val="20"/>
                <w:szCs w:val="20"/>
                <w:lang w:bidi="ru-RU"/>
              </w:rPr>
            </w:pPr>
            <w:r w:rsidRPr="00E81F01">
              <w:rPr>
                <w:color w:val="000000"/>
                <w:sz w:val="20"/>
                <w:szCs w:val="20"/>
                <w:lang w:bidi="ru-RU"/>
              </w:rPr>
              <w:t>Минимальные размеры земельных участков (площадь), кв.м – 1000</w:t>
            </w:r>
          </w:p>
          <w:p w14:paraId="260FE289"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не подлежит установлению</w:t>
            </w:r>
          </w:p>
          <w:p w14:paraId="4A727457"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3E60DE4" w14:textId="77777777" w:rsidR="009606D4" w:rsidRPr="00E81F01" w:rsidRDefault="009606D4" w:rsidP="009606D4">
            <w:pPr>
              <w:pStyle w:val="Other0"/>
              <w:numPr>
                <w:ilvl w:val="0"/>
                <w:numId w:val="25"/>
              </w:numPr>
              <w:shd w:val="clear" w:color="auto" w:fill="auto"/>
              <w:tabs>
                <w:tab w:val="left" w:pos="163"/>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4BAFA6F7" w14:textId="77777777" w:rsidR="009606D4" w:rsidRPr="00E81F01" w:rsidRDefault="009606D4" w:rsidP="00C33032">
            <w:pPr>
              <w:jc w:val="both"/>
              <w:rPr>
                <w:b/>
                <w:sz w:val="20"/>
                <w:szCs w:val="20"/>
                <w:lang w:bidi="ru-RU"/>
              </w:rPr>
            </w:pPr>
            <w:r w:rsidRPr="00E81F01">
              <w:rPr>
                <w:color w:val="000000"/>
                <w:sz w:val="20"/>
                <w:szCs w:val="20"/>
                <w:lang w:bidi="ru-RU"/>
              </w:rPr>
              <w:t>- 1 от границы смежного земельного участка</w:t>
            </w:r>
          </w:p>
          <w:p w14:paraId="2CA521F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- 20</w:t>
            </w:r>
          </w:p>
          <w:p w14:paraId="56156243" w14:textId="77777777" w:rsidR="009606D4" w:rsidRPr="00E81F01" w:rsidRDefault="009606D4" w:rsidP="00C33032">
            <w:pPr>
              <w:jc w:val="both"/>
              <w:rPr>
                <w:b/>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tc>
      </w:tr>
      <w:tr w:rsidR="009606D4" w:rsidRPr="00E81F01" w14:paraId="5023EC15" w14:textId="77777777" w:rsidTr="00C33032">
        <w:trPr>
          <w:trHeight w:val="3263"/>
          <w:jc w:val="center"/>
        </w:trPr>
        <w:tc>
          <w:tcPr>
            <w:tcW w:w="250" w:type="pct"/>
          </w:tcPr>
          <w:p w14:paraId="5A9F0B7F" w14:textId="77777777" w:rsidR="009606D4" w:rsidRPr="00E81F01" w:rsidRDefault="009606D4" w:rsidP="00C33032">
            <w:pPr>
              <w:jc w:val="both"/>
              <w:rPr>
                <w:sz w:val="20"/>
                <w:szCs w:val="20"/>
                <w:lang w:bidi="ru-RU"/>
              </w:rPr>
            </w:pPr>
            <w:r w:rsidRPr="00E81F01">
              <w:rPr>
                <w:sz w:val="20"/>
                <w:szCs w:val="20"/>
                <w:lang w:bidi="ru-RU"/>
              </w:rPr>
              <w:lastRenderedPageBreak/>
              <w:t>16</w:t>
            </w:r>
          </w:p>
        </w:tc>
        <w:tc>
          <w:tcPr>
            <w:tcW w:w="1468" w:type="pct"/>
          </w:tcPr>
          <w:p w14:paraId="2288EFAA" w14:textId="77777777" w:rsidR="009606D4" w:rsidRPr="00E81F01" w:rsidRDefault="009606D4" w:rsidP="00C33032">
            <w:pPr>
              <w:jc w:val="both"/>
              <w:rPr>
                <w:b/>
                <w:sz w:val="20"/>
                <w:szCs w:val="20"/>
                <w:lang w:bidi="ru-RU"/>
              </w:rPr>
            </w:pPr>
            <w:r w:rsidRPr="00E81F01">
              <w:rPr>
                <w:color w:val="000000"/>
                <w:sz w:val="20"/>
                <w:szCs w:val="20"/>
                <w:lang w:bidi="ru-RU"/>
              </w:rPr>
              <w:t>Площадки для занятий спортом</w:t>
            </w:r>
          </w:p>
        </w:tc>
        <w:tc>
          <w:tcPr>
            <w:tcW w:w="376" w:type="pct"/>
          </w:tcPr>
          <w:p w14:paraId="7A5F0F24" w14:textId="77777777" w:rsidR="009606D4" w:rsidRPr="00E81F01" w:rsidRDefault="009606D4" w:rsidP="00C33032">
            <w:pPr>
              <w:jc w:val="both"/>
              <w:rPr>
                <w:sz w:val="20"/>
                <w:szCs w:val="20"/>
                <w:lang w:bidi="ru-RU"/>
              </w:rPr>
            </w:pPr>
            <w:r w:rsidRPr="00E81F01">
              <w:rPr>
                <w:sz w:val="20"/>
                <w:szCs w:val="20"/>
                <w:lang w:bidi="ru-RU"/>
              </w:rPr>
              <w:t>5.1.3</w:t>
            </w:r>
          </w:p>
        </w:tc>
        <w:tc>
          <w:tcPr>
            <w:tcW w:w="2906" w:type="pct"/>
          </w:tcPr>
          <w:p w14:paraId="2BD4D5B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- 200</w:t>
            </w:r>
          </w:p>
          <w:p w14:paraId="1F18584D"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- 7000</w:t>
            </w:r>
          </w:p>
          <w:p w14:paraId="040054F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BC97801" w14:textId="77777777" w:rsidR="009606D4" w:rsidRPr="00E81F01" w:rsidRDefault="009606D4" w:rsidP="009606D4">
            <w:pPr>
              <w:pStyle w:val="Other0"/>
              <w:numPr>
                <w:ilvl w:val="0"/>
                <w:numId w:val="26"/>
              </w:numPr>
              <w:shd w:val="clear" w:color="auto" w:fill="auto"/>
              <w:tabs>
                <w:tab w:val="left" w:pos="15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1B0D8F23" w14:textId="77777777" w:rsidR="009606D4" w:rsidRPr="00E81F01" w:rsidRDefault="009606D4" w:rsidP="00C33032">
            <w:pPr>
              <w:jc w:val="both"/>
              <w:rPr>
                <w:b/>
                <w:sz w:val="20"/>
                <w:szCs w:val="20"/>
                <w:lang w:bidi="ru-RU"/>
              </w:rPr>
            </w:pPr>
            <w:r w:rsidRPr="00E81F01">
              <w:rPr>
                <w:color w:val="000000"/>
                <w:sz w:val="20"/>
                <w:szCs w:val="20"/>
                <w:lang w:bidi="ru-RU"/>
              </w:rPr>
              <w:t>- 1 от границы смежного земельного участка</w:t>
            </w:r>
          </w:p>
          <w:p w14:paraId="72390435" w14:textId="77777777" w:rsidR="009606D4" w:rsidRPr="00E81F01" w:rsidRDefault="009606D4" w:rsidP="00C33032">
            <w:pPr>
              <w:jc w:val="both"/>
              <w:rPr>
                <w:b/>
                <w:sz w:val="20"/>
                <w:szCs w:val="20"/>
                <w:lang w:bidi="ru-RU"/>
              </w:rPr>
            </w:pPr>
            <w:r w:rsidRPr="00E81F01">
              <w:rPr>
                <w:color w:val="000000"/>
                <w:sz w:val="20"/>
                <w:szCs w:val="20"/>
                <w:lang w:bidi="ru-RU"/>
              </w:rPr>
              <w:t>Максимальное количество надземных этажей - 1</w:t>
            </w:r>
          </w:p>
          <w:p w14:paraId="106364EF" w14:textId="77777777" w:rsidR="009606D4" w:rsidRPr="00E81F01" w:rsidRDefault="009606D4" w:rsidP="00C33032">
            <w:pPr>
              <w:jc w:val="both"/>
              <w:rPr>
                <w:b/>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tc>
      </w:tr>
      <w:tr w:rsidR="009606D4" w:rsidRPr="00E81F01" w14:paraId="5839D93D" w14:textId="77777777" w:rsidTr="00C33032">
        <w:trPr>
          <w:trHeight w:val="3263"/>
          <w:jc w:val="center"/>
        </w:trPr>
        <w:tc>
          <w:tcPr>
            <w:tcW w:w="250" w:type="pct"/>
          </w:tcPr>
          <w:p w14:paraId="0D24B182" w14:textId="77777777" w:rsidR="009606D4" w:rsidRPr="00E81F01" w:rsidRDefault="009606D4" w:rsidP="00C33032">
            <w:pPr>
              <w:jc w:val="both"/>
              <w:rPr>
                <w:sz w:val="20"/>
                <w:szCs w:val="20"/>
                <w:lang w:bidi="ru-RU"/>
              </w:rPr>
            </w:pPr>
            <w:r w:rsidRPr="00E81F01">
              <w:rPr>
                <w:sz w:val="20"/>
                <w:szCs w:val="20"/>
                <w:lang w:bidi="ru-RU"/>
              </w:rPr>
              <w:t>17</w:t>
            </w:r>
          </w:p>
        </w:tc>
        <w:tc>
          <w:tcPr>
            <w:tcW w:w="1468" w:type="pct"/>
          </w:tcPr>
          <w:p w14:paraId="53BA6D77" w14:textId="77777777" w:rsidR="009606D4" w:rsidRPr="00E81F01" w:rsidRDefault="009606D4" w:rsidP="00C33032">
            <w:pPr>
              <w:jc w:val="both"/>
              <w:rPr>
                <w:b/>
                <w:sz w:val="20"/>
                <w:szCs w:val="20"/>
                <w:lang w:bidi="ru-RU"/>
              </w:rPr>
            </w:pPr>
            <w:r w:rsidRPr="00E81F01">
              <w:rPr>
                <w:color w:val="000000"/>
                <w:sz w:val="20"/>
                <w:szCs w:val="20"/>
                <w:lang w:bidi="ru-RU"/>
              </w:rPr>
              <w:t>Обеспечение внутреннего правопорядка</w:t>
            </w:r>
          </w:p>
        </w:tc>
        <w:tc>
          <w:tcPr>
            <w:tcW w:w="376" w:type="pct"/>
          </w:tcPr>
          <w:p w14:paraId="320652A3" w14:textId="77777777" w:rsidR="009606D4" w:rsidRPr="00E81F01" w:rsidRDefault="009606D4" w:rsidP="00C33032">
            <w:pPr>
              <w:jc w:val="both"/>
              <w:rPr>
                <w:sz w:val="20"/>
                <w:szCs w:val="20"/>
                <w:lang w:bidi="ru-RU"/>
              </w:rPr>
            </w:pPr>
            <w:r w:rsidRPr="00E81F01">
              <w:rPr>
                <w:sz w:val="20"/>
                <w:szCs w:val="20"/>
                <w:lang w:bidi="ru-RU"/>
              </w:rPr>
              <w:t>8.3</w:t>
            </w:r>
          </w:p>
        </w:tc>
        <w:tc>
          <w:tcPr>
            <w:tcW w:w="2906" w:type="pct"/>
          </w:tcPr>
          <w:p w14:paraId="379CF9F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- 400</w:t>
            </w:r>
          </w:p>
          <w:p w14:paraId="1C2EBF98"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не подлежит установлению</w:t>
            </w:r>
          </w:p>
          <w:p w14:paraId="4878E08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04B026B" w14:textId="77777777" w:rsidR="009606D4" w:rsidRPr="00E81F01" w:rsidRDefault="009606D4" w:rsidP="009606D4">
            <w:pPr>
              <w:pStyle w:val="Other0"/>
              <w:numPr>
                <w:ilvl w:val="0"/>
                <w:numId w:val="27"/>
              </w:numPr>
              <w:shd w:val="clear" w:color="auto" w:fill="auto"/>
              <w:tabs>
                <w:tab w:val="left" w:pos="15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38A8BF7A" w14:textId="77777777" w:rsidR="009606D4" w:rsidRPr="00E81F01" w:rsidRDefault="009606D4" w:rsidP="00C33032">
            <w:pPr>
              <w:jc w:val="both"/>
              <w:rPr>
                <w:b/>
                <w:sz w:val="20"/>
                <w:szCs w:val="20"/>
                <w:lang w:bidi="ru-RU"/>
              </w:rPr>
            </w:pPr>
            <w:r w:rsidRPr="00E81F01">
              <w:rPr>
                <w:color w:val="000000"/>
                <w:sz w:val="20"/>
                <w:szCs w:val="20"/>
                <w:lang w:bidi="ru-RU"/>
              </w:rPr>
              <w:t>- 1 от границы смежного земельного участка</w:t>
            </w:r>
          </w:p>
          <w:p w14:paraId="3CC687C8" w14:textId="77777777" w:rsidR="009606D4" w:rsidRPr="00E81F01" w:rsidRDefault="009606D4" w:rsidP="00C33032">
            <w:pPr>
              <w:jc w:val="both"/>
              <w:rPr>
                <w:b/>
                <w:sz w:val="20"/>
                <w:szCs w:val="20"/>
                <w:lang w:bidi="ru-RU"/>
              </w:rPr>
            </w:pPr>
            <w:r w:rsidRPr="00E81F01">
              <w:rPr>
                <w:color w:val="000000"/>
                <w:sz w:val="20"/>
                <w:szCs w:val="20"/>
                <w:lang w:bidi="ru-RU"/>
              </w:rPr>
              <w:t>Максимальная высота зданий, строений, сооружений, м - 20</w:t>
            </w:r>
          </w:p>
          <w:p w14:paraId="2753E30B" w14:textId="77777777" w:rsidR="009606D4" w:rsidRPr="00E81F01" w:rsidRDefault="009606D4" w:rsidP="00C33032">
            <w:pPr>
              <w:jc w:val="both"/>
              <w:rPr>
                <w:b/>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tc>
      </w:tr>
      <w:tr w:rsidR="009606D4" w:rsidRPr="00E81F01" w14:paraId="7D36B7F2" w14:textId="77777777" w:rsidTr="00C33032">
        <w:trPr>
          <w:trHeight w:val="3223"/>
          <w:jc w:val="center"/>
        </w:trPr>
        <w:tc>
          <w:tcPr>
            <w:tcW w:w="250" w:type="pct"/>
          </w:tcPr>
          <w:p w14:paraId="3E4FD480" w14:textId="77777777" w:rsidR="009606D4" w:rsidRPr="00E81F01" w:rsidRDefault="009606D4" w:rsidP="00C33032">
            <w:pPr>
              <w:jc w:val="both"/>
              <w:rPr>
                <w:sz w:val="20"/>
                <w:szCs w:val="20"/>
                <w:lang w:bidi="ru-RU"/>
              </w:rPr>
            </w:pPr>
            <w:r w:rsidRPr="00E81F01">
              <w:rPr>
                <w:sz w:val="20"/>
                <w:szCs w:val="20"/>
                <w:lang w:bidi="ru-RU"/>
              </w:rPr>
              <w:t>18</w:t>
            </w:r>
          </w:p>
        </w:tc>
        <w:tc>
          <w:tcPr>
            <w:tcW w:w="1468" w:type="pct"/>
          </w:tcPr>
          <w:p w14:paraId="1797F61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Предоставление</w:t>
            </w:r>
          </w:p>
          <w:p w14:paraId="3BC87DB0" w14:textId="77777777" w:rsidR="009606D4" w:rsidRPr="00E81F01" w:rsidRDefault="009606D4" w:rsidP="00C33032">
            <w:pPr>
              <w:jc w:val="both"/>
              <w:rPr>
                <w:b/>
                <w:sz w:val="20"/>
                <w:szCs w:val="20"/>
                <w:lang w:bidi="ru-RU"/>
              </w:rPr>
            </w:pPr>
            <w:r w:rsidRPr="00E81F01">
              <w:rPr>
                <w:iCs/>
                <w:color w:val="000000"/>
                <w:sz w:val="20"/>
                <w:szCs w:val="20"/>
                <w:lang w:bidi="ru-RU"/>
              </w:rPr>
              <w:t>коммунальных услуг</w:t>
            </w:r>
          </w:p>
        </w:tc>
        <w:tc>
          <w:tcPr>
            <w:tcW w:w="376" w:type="pct"/>
          </w:tcPr>
          <w:p w14:paraId="158A9EA9" w14:textId="77777777" w:rsidR="009606D4" w:rsidRPr="00E81F01" w:rsidRDefault="009606D4" w:rsidP="00C33032">
            <w:pPr>
              <w:jc w:val="both"/>
              <w:rPr>
                <w:sz w:val="20"/>
                <w:szCs w:val="20"/>
                <w:lang w:bidi="ru-RU"/>
              </w:rPr>
            </w:pPr>
            <w:r w:rsidRPr="00E81F01">
              <w:rPr>
                <w:sz w:val="20"/>
                <w:szCs w:val="20"/>
                <w:lang w:bidi="ru-RU"/>
              </w:rPr>
              <w:t>3.1.1</w:t>
            </w:r>
          </w:p>
        </w:tc>
        <w:tc>
          <w:tcPr>
            <w:tcW w:w="2906" w:type="pct"/>
          </w:tcPr>
          <w:p w14:paraId="01F56515" w14:textId="77777777" w:rsidR="009606D4" w:rsidRPr="00E81F01" w:rsidRDefault="009606D4" w:rsidP="00C33032">
            <w:pPr>
              <w:jc w:val="both"/>
              <w:rPr>
                <w:b/>
                <w:sz w:val="20"/>
                <w:szCs w:val="20"/>
                <w:lang w:bidi="ru-RU"/>
              </w:rPr>
            </w:pPr>
            <w:r w:rsidRPr="00E81F01">
              <w:rPr>
                <w:color w:val="000000"/>
                <w:sz w:val="20"/>
                <w:szCs w:val="20"/>
                <w:lang w:bidi="ru-RU"/>
              </w:rPr>
              <w:t>Предельные (минимальные и (или) максимальные) размеры земельных участков, в том числе их площадь, не подлежат установлению</w:t>
            </w:r>
          </w:p>
          <w:p w14:paraId="3E338622"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9ADA656" w14:textId="77777777" w:rsidR="009606D4" w:rsidRPr="00E81F01" w:rsidRDefault="009606D4" w:rsidP="009606D4">
            <w:pPr>
              <w:pStyle w:val="Other0"/>
              <w:numPr>
                <w:ilvl w:val="0"/>
                <w:numId w:val="29"/>
              </w:numPr>
              <w:shd w:val="clear" w:color="auto" w:fill="auto"/>
              <w:tabs>
                <w:tab w:val="left" w:pos="163"/>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75D315DE" w14:textId="77777777" w:rsidR="009606D4" w:rsidRPr="00E81F01" w:rsidRDefault="009606D4" w:rsidP="00C33032">
            <w:pPr>
              <w:jc w:val="both"/>
              <w:rPr>
                <w:b/>
                <w:sz w:val="20"/>
                <w:szCs w:val="20"/>
                <w:lang w:bidi="ru-RU"/>
              </w:rPr>
            </w:pPr>
            <w:r w:rsidRPr="00E81F01">
              <w:rPr>
                <w:color w:val="000000"/>
                <w:sz w:val="20"/>
                <w:szCs w:val="20"/>
                <w:lang w:bidi="ru-RU"/>
              </w:rPr>
              <w:t>- 1 от границы смежного земельного участка</w:t>
            </w:r>
          </w:p>
          <w:p w14:paraId="3DFAE3AE" w14:textId="77777777" w:rsidR="009606D4" w:rsidRPr="00E81F01" w:rsidRDefault="009606D4" w:rsidP="00C33032">
            <w:pPr>
              <w:jc w:val="both"/>
              <w:rPr>
                <w:b/>
                <w:sz w:val="20"/>
                <w:szCs w:val="20"/>
                <w:lang w:bidi="ru-RU"/>
              </w:rPr>
            </w:pPr>
            <w:r w:rsidRPr="00E81F01">
              <w:rPr>
                <w:color w:val="000000"/>
                <w:sz w:val="20"/>
                <w:szCs w:val="20"/>
                <w:lang w:bidi="ru-RU"/>
              </w:rPr>
              <w:t>Максимальное количество надземных этажей - 1</w:t>
            </w:r>
          </w:p>
          <w:p w14:paraId="5CFD51C4" w14:textId="77777777" w:rsidR="009606D4" w:rsidRPr="00E81F01" w:rsidRDefault="009606D4" w:rsidP="00C33032">
            <w:pPr>
              <w:pStyle w:val="Other0"/>
              <w:jc w:val="both"/>
              <w:rPr>
                <w:rFonts w:ascii="Times New Roman" w:hAnsi="Times New Roman"/>
                <w:b/>
                <w:lang w:bidi="ru-RU"/>
              </w:rPr>
            </w:pPr>
            <w:r w:rsidRPr="00E81F01">
              <w:rPr>
                <w:rFonts w:ascii="Times New Roman" w:hAnsi="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5DE22F40" w14:textId="77777777" w:rsidTr="00C33032">
        <w:trPr>
          <w:trHeight w:val="3723"/>
          <w:jc w:val="center"/>
        </w:trPr>
        <w:tc>
          <w:tcPr>
            <w:tcW w:w="250" w:type="pct"/>
          </w:tcPr>
          <w:p w14:paraId="373BC6C3" w14:textId="77777777" w:rsidR="009606D4" w:rsidRPr="00E81F01" w:rsidRDefault="009606D4" w:rsidP="00C33032">
            <w:pPr>
              <w:jc w:val="both"/>
              <w:rPr>
                <w:sz w:val="20"/>
                <w:szCs w:val="20"/>
                <w:lang w:bidi="ru-RU"/>
              </w:rPr>
            </w:pPr>
            <w:r w:rsidRPr="00E81F01">
              <w:rPr>
                <w:sz w:val="20"/>
                <w:szCs w:val="20"/>
                <w:lang w:bidi="ru-RU"/>
              </w:rPr>
              <w:lastRenderedPageBreak/>
              <w:t>19</w:t>
            </w:r>
          </w:p>
        </w:tc>
        <w:tc>
          <w:tcPr>
            <w:tcW w:w="1468" w:type="pct"/>
          </w:tcPr>
          <w:p w14:paraId="0B44E675" w14:textId="77777777" w:rsidR="009606D4" w:rsidRPr="00E81F01" w:rsidRDefault="009606D4" w:rsidP="00C33032">
            <w:pPr>
              <w:jc w:val="both"/>
              <w:rPr>
                <w:b/>
                <w:sz w:val="20"/>
                <w:szCs w:val="20"/>
                <w:lang w:bidi="ru-RU"/>
              </w:rPr>
            </w:pPr>
            <w:r w:rsidRPr="00E81F01">
              <w:rPr>
                <w:color w:val="000000"/>
                <w:sz w:val="20"/>
                <w:szCs w:val="20"/>
                <w:lang w:bidi="ru-RU"/>
              </w:rPr>
              <w:t>Административные здания организаций, обеспечивающих предоставление коммунальных услуг</w:t>
            </w:r>
          </w:p>
        </w:tc>
        <w:tc>
          <w:tcPr>
            <w:tcW w:w="376" w:type="pct"/>
          </w:tcPr>
          <w:p w14:paraId="6D49D225" w14:textId="77777777" w:rsidR="009606D4" w:rsidRPr="00E81F01" w:rsidRDefault="009606D4" w:rsidP="00C33032">
            <w:pPr>
              <w:jc w:val="both"/>
              <w:rPr>
                <w:sz w:val="20"/>
                <w:szCs w:val="20"/>
                <w:lang w:bidi="ru-RU"/>
              </w:rPr>
            </w:pPr>
            <w:r w:rsidRPr="00E81F01">
              <w:rPr>
                <w:sz w:val="20"/>
                <w:szCs w:val="20"/>
                <w:lang w:bidi="ru-RU"/>
              </w:rPr>
              <w:t>3.1.2</w:t>
            </w:r>
          </w:p>
        </w:tc>
        <w:tc>
          <w:tcPr>
            <w:tcW w:w="2906" w:type="pct"/>
          </w:tcPr>
          <w:p w14:paraId="440FC5C2"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- 400</w:t>
            </w:r>
          </w:p>
          <w:p w14:paraId="2C22881B"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- 2000</w:t>
            </w:r>
          </w:p>
          <w:p w14:paraId="43CC4B7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F784EBB" w14:textId="77777777" w:rsidR="009606D4" w:rsidRPr="00E81F01" w:rsidRDefault="009606D4" w:rsidP="009606D4">
            <w:pPr>
              <w:pStyle w:val="Other0"/>
              <w:numPr>
                <w:ilvl w:val="0"/>
                <w:numId w:val="30"/>
              </w:numPr>
              <w:shd w:val="clear" w:color="auto" w:fill="auto"/>
              <w:tabs>
                <w:tab w:val="left" w:pos="15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15711362" w14:textId="77777777" w:rsidR="009606D4" w:rsidRPr="00E81F01" w:rsidRDefault="009606D4" w:rsidP="00C33032">
            <w:pPr>
              <w:jc w:val="both"/>
              <w:rPr>
                <w:b/>
                <w:sz w:val="20"/>
                <w:szCs w:val="20"/>
                <w:lang w:bidi="ru-RU"/>
              </w:rPr>
            </w:pPr>
            <w:r w:rsidRPr="00E81F01">
              <w:rPr>
                <w:color w:val="000000"/>
                <w:sz w:val="20"/>
                <w:szCs w:val="20"/>
                <w:lang w:bidi="ru-RU"/>
              </w:rPr>
              <w:t>- 1 от границы смежного земельного участка</w:t>
            </w:r>
          </w:p>
          <w:p w14:paraId="2E0159F7" w14:textId="77777777" w:rsidR="009606D4" w:rsidRPr="00E81F01" w:rsidRDefault="009606D4" w:rsidP="00C33032">
            <w:pPr>
              <w:jc w:val="both"/>
              <w:rPr>
                <w:b/>
                <w:sz w:val="20"/>
                <w:szCs w:val="20"/>
                <w:lang w:bidi="ru-RU"/>
              </w:rPr>
            </w:pPr>
            <w:r w:rsidRPr="00E81F01">
              <w:rPr>
                <w:color w:val="000000"/>
                <w:sz w:val="20"/>
                <w:szCs w:val="20"/>
                <w:lang w:bidi="ru-RU"/>
              </w:rPr>
              <w:t>Максимальное количество надземных этажей - 3</w:t>
            </w:r>
          </w:p>
          <w:p w14:paraId="04E51786" w14:textId="77777777" w:rsidR="009606D4" w:rsidRPr="00E81F01" w:rsidRDefault="009606D4" w:rsidP="00C33032">
            <w:pPr>
              <w:jc w:val="both"/>
              <w:rPr>
                <w:color w:val="000000"/>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p w14:paraId="63C42B65"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77C1B8F9" w14:textId="77777777" w:rsidR="009606D4" w:rsidRPr="00E81F01" w:rsidRDefault="009606D4" w:rsidP="00C33032">
            <w:pPr>
              <w:jc w:val="both"/>
              <w:rPr>
                <w:b/>
                <w:sz w:val="20"/>
                <w:szCs w:val="20"/>
                <w:lang w:bidi="ru-RU"/>
              </w:rPr>
            </w:pPr>
          </w:p>
        </w:tc>
      </w:tr>
      <w:tr w:rsidR="009606D4" w:rsidRPr="00E81F01" w14:paraId="3BACC28D" w14:textId="77777777" w:rsidTr="00C33032">
        <w:trPr>
          <w:trHeight w:val="2330"/>
          <w:jc w:val="center"/>
        </w:trPr>
        <w:tc>
          <w:tcPr>
            <w:tcW w:w="250" w:type="pct"/>
          </w:tcPr>
          <w:p w14:paraId="493BA1C3" w14:textId="77777777" w:rsidR="009606D4" w:rsidRPr="00E81F01" w:rsidRDefault="009606D4" w:rsidP="00C33032">
            <w:pPr>
              <w:jc w:val="both"/>
              <w:rPr>
                <w:sz w:val="20"/>
                <w:szCs w:val="20"/>
                <w:lang w:val="en-US" w:bidi="ru-RU"/>
              </w:rPr>
            </w:pPr>
            <w:r w:rsidRPr="00E81F01">
              <w:rPr>
                <w:sz w:val="20"/>
                <w:szCs w:val="20"/>
                <w:lang w:val="en-US" w:bidi="ru-RU"/>
              </w:rPr>
              <w:t>20</w:t>
            </w:r>
          </w:p>
        </w:tc>
        <w:tc>
          <w:tcPr>
            <w:tcW w:w="1468" w:type="pct"/>
          </w:tcPr>
          <w:p w14:paraId="0FB984D1" w14:textId="77777777" w:rsidR="009606D4" w:rsidRPr="00E81F01" w:rsidRDefault="009606D4" w:rsidP="00C33032">
            <w:pPr>
              <w:jc w:val="both"/>
              <w:rPr>
                <w:sz w:val="20"/>
                <w:szCs w:val="20"/>
              </w:rPr>
            </w:pPr>
            <w:r w:rsidRPr="00E81F01">
              <w:rPr>
                <w:sz w:val="20"/>
                <w:szCs w:val="20"/>
              </w:rPr>
              <w:t>Для индивидуального жилищного строительства*</w:t>
            </w:r>
          </w:p>
          <w:p w14:paraId="5B290AA2" w14:textId="77777777" w:rsidR="009606D4" w:rsidRPr="00E81F01" w:rsidRDefault="009606D4" w:rsidP="00C33032">
            <w:pPr>
              <w:jc w:val="both"/>
              <w:rPr>
                <w:sz w:val="20"/>
                <w:szCs w:val="20"/>
              </w:rPr>
            </w:pPr>
          </w:p>
          <w:p w14:paraId="5089D858" w14:textId="77777777" w:rsidR="009606D4" w:rsidRPr="00E81F01" w:rsidRDefault="009606D4" w:rsidP="00C33032">
            <w:pPr>
              <w:jc w:val="both"/>
              <w:rPr>
                <w:color w:val="000000"/>
                <w:sz w:val="20"/>
                <w:szCs w:val="20"/>
                <w:lang w:bidi="ru-RU"/>
              </w:rPr>
            </w:pPr>
            <w:r w:rsidRPr="00E81F01">
              <w:rPr>
                <w:sz w:val="20"/>
                <w:szCs w:val="20"/>
              </w:rPr>
              <w:t xml:space="preserve">*** В </w:t>
            </w:r>
            <w:r w:rsidRPr="00E81F01">
              <w:rPr>
                <w:i/>
                <w:sz w:val="20"/>
                <w:szCs w:val="20"/>
              </w:rPr>
              <w:t>случае образования земельных участков из земельных участков и (или) земель, государственная собственность на которые не разграничена, такое образование осуществляется исключительно по инициативе органа, уполномоченного на распоряжение такими земельными участками и (или) землями, государственная собственность на которые не разграничена.</w:t>
            </w:r>
          </w:p>
        </w:tc>
        <w:tc>
          <w:tcPr>
            <w:tcW w:w="376" w:type="pct"/>
          </w:tcPr>
          <w:p w14:paraId="533D8C99" w14:textId="77777777" w:rsidR="009606D4" w:rsidRPr="00E81F01" w:rsidRDefault="009606D4" w:rsidP="00C33032">
            <w:pPr>
              <w:jc w:val="both"/>
              <w:rPr>
                <w:sz w:val="20"/>
                <w:szCs w:val="20"/>
                <w:lang w:bidi="ru-RU"/>
              </w:rPr>
            </w:pPr>
            <w:r w:rsidRPr="00E81F01">
              <w:rPr>
                <w:sz w:val="20"/>
                <w:szCs w:val="20"/>
              </w:rPr>
              <w:t>2.1</w:t>
            </w:r>
          </w:p>
        </w:tc>
        <w:tc>
          <w:tcPr>
            <w:tcW w:w="2906" w:type="pct"/>
          </w:tcPr>
          <w:p w14:paraId="7B47A13F" w14:textId="77777777" w:rsidR="009606D4" w:rsidRPr="00E81F01" w:rsidRDefault="009606D4" w:rsidP="00C33032">
            <w:pPr>
              <w:jc w:val="both"/>
              <w:rPr>
                <w:color w:val="000000"/>
                <w:sz w:val="20"/>
                <w:szCs w:val="20"/>
                <w:lang w:bidi="ru-RU"/>
              </w:rPr>
            </w:pPr>
            <w:r w:rsidRPr="00E81F01">
              <w:rPr>
                <w:color w:val="000000"/>
                <w:sz w:val="20"/>
                <w:szCs w:val="20"/>
                <w:lang w:bidi="ru-RU"/>
              </w:rPr>
              <w:t>Минимальные размеры земельных участков (площадь), кв.м - 600</w:t>
            </w:r>
          </w:p>
          <w:p w14:paraId="0601DBA9" w14:textId="77777777" w:rsidR="009606D4" w:rsidRPr="00E81F01" w:rsidRDefault="009606D4" w:rsidP="00C33032">
            <w:pPr>
              <w:jc w:val="both"/>
              <w:rPr>
                <w:color w:val="000000"/>
                <w:sz w:val="20"/>
                <w:szCs w:val="20"/>
                <w:lang w:bidi="ru-RU"/>
              </w:rPr>
            </w:pPr>
            <w:r w:rsidRPr="00E81F01">
              <w:rPr>
                <w:color w:val="000000"/>
                <w:sz w:val="20"/>
                <w:szCs w:val="20"/>
                <w:lang w:bidi="ru-RU"/>
              </w:rPr>
              <w:t>Максимальные размеры земельных участков (площадь), кв.м - 1000. До 2000 кв.м. в случае образования участков для граждан, имеющих трех и более детей.</w:t>
            </w:r>
          </w:p>
          <w:p w14:paraId="105499EB" w14:textId="77777777" w:rsidR="009606D4" w:rsidRPr="00E81F01" w:rsidRDefault="009606D4" w:rsidP="00C33032">
            <w:pPr>
              <w:jc w:val="both"/>
              <w:rPr>
                <w:color w:val="000000"/>
                <w:sz w:val="20"/>
                <w:szCs w:val="20"/>
                <w:lang w:bidi="ru-RU"/>
              </w:rPr>
            </w:pPr>
            <w:r w:rsidRPr="00E81F01">
              <w:rPr>
                <w:color w:val="000000"/>
                <w:sz w:val="20"/>
                <w:szCs w:val="20"/>
                <w:lang w:bidi="ru-RU"/>
              </w:rPr>
              <w:t>Минимальные размеры земельных участков (ширина), м - 16</w:t>
            </w:r>
          </w:p>
          <w:p w14:paraId="18A196B4" w14:textId="77777777" w:rsidR="009606D4" w:rsidRPr="00E81F01" w:rsidRDefault="009606D4" w:rsidP="00C33032">
            <w:pPr>
              <w:jc w:val="both"/>
              <w:rPr>
                <w:color w:val="000000"/>
                <w:sz w:val="20"/>
                <w:szCs w:val="20"/>
                <w:lang w:bidi="ru-RU"/>
              </w:rPr>
            </w:pPr>
            <w:r w:rsidRPr="00E81F01">
              <w:rPr>
                <w:color w:val="000000"/>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A1F3210" w14:textId="77777777" w:rsidR="009606D4" w:rsidRPr="00E81F01" w:rsidRDefault="009606D4" w:rsidP="00C33032">
            <w:pPr>
              <w:jc w:val="both"/>
              <w:rPr>
                <w:color w:val="000000"/>
                <w:sz w:val="20"/>
                <w:szCs w:val="20"/>
                <w:lang w:bidi="ru-RU"/>
              </w:rPr>
            </w:pPr>
            <w:r w:rsidRPr="00E81F01">
              <w:rPr>
                <w:color w:val="000000"/>
                <w:sz w:val="20"/>
                <w:szCs w:val="20"/>
                <w:lang w:bidi="ru-RU"/>
              </w:rPr>
              <w:t>-</w:t>
            </w:r>
            <w:r w:rsidRPr="00E81F01">
              <w:rPr>
                <w:color w:val="000000"/>
                <w:sz w:val="20"/>
                <w:szCs w:val="20"/>
                <w:lang w:bidi="ru-RU"/>
              </w:rPr>
              <w:tab/>
              <w:t>3 от границы земельного участка, примыкающей к улице или проезду</w:t>
            </w:r>
          </w:p>
          <w:p w14:paraId="69D04BE7" w14:textId="77777777" w:rsidR="009606D4" w:rsidRPr="00E81F01" w:rsidRDefault="009606D4" w:rsidP="00C33032">
            <w:pPr>
              <w:jc w:val="both"/>
              <w:rPr>
                <w:color w:val="000000"/>
                <w:sz w:val="20"/>
                <w:szCs w:val="20"/>
                <w:lang w:bidi="ru-RU"/>
              </w:rPr>
            </w:pPr>
            <w:r w:rsidRPr="00E81F01">
              <w:rPr>
                <w:color w:val="000000"/>
                <w:sz w:val="20"/>
                <w:szCs w:val="20"/>
                <w:lang w:bidi="ru-RU"/>
              </w:rPr>
              <w:t>-</w:t>
            </w:r>
            <w:r w:rsidRPr="00E81F01">
              <w:rPr>
                <w:color w:val="000000"/>
                <w:sz w:val="20"/>
                <w:szCs w:val="20"/>
                <w:lang w:bidi="ru-RU"/>
              </w:rPr>
              <w:tab/>
              <w:t>1 от границы смежного земельного участка</w:t>
            </w:r>
          </w:p>
          <w:p w14:paraId="76FCD0AE" w14:textId="77777777" w:rsidR="009606D4" w:rsidRPr="00E81F01" w:rsidRDefault="009606D4" w:rsidP="00C33032">
            <w:pPr>
              <w:jc w:val="both"/>
              <w:rPr>
                <w:color w:val="000000"/>
                <w:sz w:val="20"/>
                <w:szCs w:val="20"/>
                <w:lang w:bidi="ru-RU"/>
              </w:rPr>
            </w:pPr>
            <w:r w:rsidRPr="00E81F01">
              <w:rPr>
                <w:color w:val="000000"/>
                <w:sz w:val="20"/>
                <w:szCs w:val="20"/>
                <w:lang w:bidi="ru-RU"/>
              </w:rPr>
              <w:t>Максимальное количество надземных этажей - 3</w:t>
            </w:r>
          </w:p>
          <w:p w14:paraId="5BDE9566" w14:textId="77777777" w:rsidR="009606D4" w:rsidRPr="00E81F01" w:rsidRDefault="009606D4" w:rsidP="00C33032">
            <w:pPr>
              <w:jc w:val="both"/>
              <w:rPr>
                <w:color w:val="000000"/>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p w14:paraId="0516635E" w14:textId="77777777" w:rsidR="009606D4" w:rsidRPr="00E81F01" w:rsidRDefault="009606D4" w:rsidP="00C33032">
            <w:pPr>
              <w:jc w:val="both"/>
              <w:rPr>
                <w:color w:val="000000"/>
                <w:sz w:val="20"/>
                <w:szCs w:val="20"/>
                <w:lang w:bidi="ru-RU"/>
              </w:rPr>
            </w:pPr>
            <w:r w:rsidRPr="00E81F01">
              <w:rPr>
                <w:color w:val="000000"/>
                <w:sz w:val="20"/>
                <w:szCs w:val="20"/>
                <w:lang w:bidi="ru-RU"/>
              </w:rPr>
              <w:t>Высота ограждений земельных участков жилой застройки - до 1,8 м.</w:t>
            </w:r>
          </w:p>
          <w:p w14:paraId="46EEC38C" w14:textId="77777777" w:rsidR="009606D4" w:rsidRPr="00E81F01" w:rsidRDefault="009606D4" w:rsidP="00C33032">
            <w:pPr>
              <w:jc w:val="both"/>
              <w:rPr>
                <w:color w:val="000000"/>
                <w:sz w:val="20"/>
                <w:szCs w:val="20"/>
                <w:lang w:bidi="ru-RU"/>
              </w:rPr>
            </w:pPr>
            <w:r w:rsidRPr="00E81F01">
              <w:rPr>
                <w:color w:val="000000"/>
                <w:sz w:val="20"/>
                <w:szCs w:val="20"/>
                <w:lang w:bidi="ru-RU"/>
              </w:rPr>
              <w:t>В случае образования земельных участков, а также перераспределения земельных участков, или уточнение границ земельных участков по документам раннее возникшего права, площадь таких земельных участков принимается по площади указанной в документах.</w:t>
            </w:r>
          </w:p>
          <w:p w14:paraId="50D0A6C1" w14:textId="77777777" w:rsidR="009606D4" w:rsidRPr="00E81F01" w:rsidRDefault="009606D4" w:rsidP="00C33032">
            <w:pPr>
              <w:jc w:val="both"/>
              <w:rPr>
                <w:color w:val="000000"/>
                <w:sz w:val="20"/>
                <w:szCs w:val="20"/>
                <w:lang w:bidi="ru-RU"/>
              </w:rPr>
            </w:pPr>
            <w:r w:rsidRPr="00E81F01">
              <w:rPr>
                <w:color w:val="000000"/>
                <w:sz w:val="20"/>
                <w:szCs w:val="20"/>
                <w:lang w:bidi="ru-RU"/>
              </w:rPr>
              <w:t>В случае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площадь земельных участков не может превышать, рассчитанную как сумма предельного (максимального) и предельного (минимального) размеров земельных участков.</w:t>
            </w:r>
          </w:p>
          <w:p w14:paraId="6F9A0C3B" w14:textId="77777777" w:rsidR="009606D4" w:rsidRPr="00E81F01" w:rsidRDefault="009606D4" w:rsidP="00C33032">
            <w:pPr>
              <w:jc w:val="both"/>
              <w:rPr>
                <w:color w:val="000000"/>
                <w:sz w:val="20"/>
                <w:szCs w:val="20"/>
                <w:lang w:bidi="ru-RU"/>
              </w:rPr>
            </w:pPr>
            <w:r w:rsidRPr="00E81F01">
              <w:rPr>
                <w:color w:val="000000"/>
                <w:sz w:val="20"/>
                <w:szCs w:val="20"/>
                <w:lang w:bidi="ru-RU"/>
              </w:rPr>
              <w:t>Обязательные технико-экономические показатели жилых домов:</w:t>
            </w:r>
          </w:p>
          <w:p w14:paraId="03D436A3" w14:textId="77777777" w:rsidR="009606D4" w:rsidRPr="00E81F01" w:rsidRDefault="009606D4" w:rsidP="00C33032">
            <w:pPr>
              <w:jc w:val="both"/>
              <w:rPr>
                <w:color w:val="000000"/>
                <w:sz w:val="20"/>
                <w:szCs w:val="20"/>
                <w:lang w:bidi="ru-RU"/>
              </w:rPr>
            </w:pPr>
            <w:r w:rsidRPr="00E81F01">
              <w:rPr>
                <w:color w:val="000000"/>
                <w:sz w:val="20"/>
                <w:szCs w:val="20"/>
                <w:lang w:bidi="ru-RU"/>
              </w:rPr>
              <w:t>-</w:t>
            </w:r>
            <w:r w:rsidRPr="00E81F01">
              <w:rPr>
                <w:color w:val="000000"/>
                <w:sz w:val="20"/>
                <w:szCs w:val="20"/>
                <w:lang w:bidi="ru-RU"/>
              </w:rPr>
              <w:tab/>
              <w:t>минимальная общая площадь всех помещений жилого дома - не менее 33 кв. метров;</w:t>
            </w:r>
          </w:p>
          <w:p w14:paraId="7F40C0C9" w14:textId="77777777" w:rsidR="009606D4" w:rsidRPr="00E81F01" w:rsidRDefault="009606D4" w:rsidP="00C33032">
            <w:pPr>
              <w:jc w:val="both"/>
              <w:rPr>
                <w:color w:val="000000"/>
                <w:sz w:val="20"/>
                <w:szCs w:val="20"/>
                <w:lang w:bidi="ru-RU"/>
              </w:rPr>
            </w:pPr>
            <w:r w:rsidRPr="00E81F01">
              <w:rPr>
                <w:color w:val="000000"/>
                <w:sz w:val="20"/>
                <w:szCs w:val="20"/>
                <w:lang w:bidi="ru-RU"/>
              </w:rPr>
              <w:t>-</w:t>
            </w:r>
            <w:r w:rsidRPr="00E81F01">
              <w:rPr>
                <w:color w:val="000000"/>
                <w:sz w:val="20"/>
                <w:szCs w:val="20"/>
                <w:lang w:bidi="ru-RU"/>
              </w:rPr>
              <w:tab/>
              <w:t>высота помещений не менее 2,5 метров, в мансардном этаже не менее 2,3 метров;</w:t>
            </w:r>
          </w:p>
          <w:p w14:paraId="7230DA59" w14:textId="77777777" w:rsidR="009606D4" w:rsidRPr="00E81F01" w:rsidRDefault="009606D4" w:rsidP="00C33032">
            <w:pPr>
              <w:jc w:val="both"/>
              <w:rPr>
                <w:color w:val="000000"/>
                <w:sz w:val="20"/>
                <w:szCs w:val="20"/>
                <w:lang w:bidi="ru-RU"/>
              </w:rPr>
            </w:pPr>
            <w:r w:rsidRPr="00E81F01">
              <w:rPr>
                <w:color w:val="000000"/>
                <w:sz w:val="20"/>
                <w:szCs w:val="20"/>
                <w:lang w:bidi="ru-RU"/>
              </w:rPr>
              <w:t>-</w:t>
            </w:r>
            <w:r w:rsidRPr="00E81F01">
              <w:rPr>
                <w:color w:val="000000"/>
                <w:sz w:val="20"/>
                <w:szCs w:val="20"/>
                <w:lang w:bidi="ru-RU"/>
              </w:rPr>
              <w:tab/>
              <w:t>тип фундамента: монолитная железобетонная плита, малозаглубленный или глубокого залегания ленточный фундамент (монолитный железобетон или из фундаментных блоков), свайный фундамент (металлические или железобетонные сваи).</w:t>
            </w:r>
          </w:p>
          <w:p w14:paraId="573587EF" w14:textId="77777777" w:rsidR="009606D4" w:rsidRPr="00E81F01" w:rsidRDefault="009606D4" w:rsidP="00C33032">
            <w:pPr>
              <w:jc w:val="both"/>
              <w:rPr>
                <w:color w:val="000000"/>
                <w:sz w:val="20"/>
                <w:szCs w:val="20"/>
                <w:lang w:bidi="ru-RU"/>
              </w:rPr>
            </w:pPr>
            <w:r w:rsidRPr="00E81F01">
              <w:rPr>
                <w:color w:val="000000"/>
                <w:sz w:val="20"/>
                <w:szCs w:val="20"/>
                <w:lang w:bidi="ru-RU"/>
              </w:rPr>
              <w:lastRenderedPageBreak/>
              <w:t>типы ограждающих конструкций (стены): брус, монолитный железобетон, монолитный железобетонный каркас с заполнением стеновыми блоками (газоблок, пеноблок и т.д.), кирпич, деревянный или металлический (в т. ч. ЛСТК).</w:t>
            </w:r>
          </w:p>
        </w:tc>
      </w:tr>
      <w:tr w:rsidR="009606D4" w:rsidRPr="00E81F01" w14:paraId="13DB1C79" w14:textId="77777777" w:rsidTr="00C33032">
        <w:trPr>
          <w:trHeight w:val="2330"/>
          <w:jc w:val="center"/>
        </w:trPr>
        <w:tc>
          <w:tcPr>
            <w:tcW w:w="250" w:type="pct"/>
          </w:tcPr>
          <w:p w14:paraId="6DB0762F" w14:textId="77777777" w:rsidR="009606D4" w:rsidRPr="00E81F01" w:rsidRDefault="009606D4" w:rsidP="00C33032">
            <w:pPr>
              <w:jc w:val="both"/>
              <w:rPr>
                <w:sz w:val="20"/>
                <w:szCs w:val="20"/>
                <w:lang w:val="en-US" w:bidi="ru-RU"/>
              </w:rPr>
            </w:pPr>
            <w:r w:rsidRPr="00E81F01">
              <w:rPr>
                <w:sz w:val="20"/>
                <w:szCs w:val="20"/>
                <w:lang w:bidi="ru-RU"/>
              </w:rPr>
              <w:lastRenderedPageBreak/>
              <w:t>2</w:t>
            </w:r>
            <w:r w:rsidRPr="00E81F01">
              <w:rPr>
                <w:sz w:val="20"/>
                <w:szCs w:val="20"/>
                <w:lang w:val="en-US" w:bidi="ru-RU"/>
              </w:rPr>
              <w:t>1</w:t>
            </w:r>
          </w:p>
        </w:tc>
        <w:tc>
          <w:tcPr>
            <w:tcW w:w="1468" w:type="pct"/>
          </w:tcPr>
          <w:p w14:paraId="25B2D68C" w14:textId="77777777" w:rsidR="009606D4" w:rsidRPr="00E81F01" w:rsidRDefault="009606D4" w:rsidP="00C33032">
            <w:pPr>
              <w:jc w:val="both"/>
              <w:rPr>
                <w:b/>
                <w:sz w:val="20"/>
                <w:szCs w:val="20"/>
                <w:lang w:bidi="ru-RU"/>
              </w:rPr>
            </w:pPr>
            <w:r w:rsidRPr="00E81F01">
              <w:rPr>
                <w:color w:val="000000"/>
                <w:sz w:val="20"/>
                <w:szCs w:val="20"/>
                <w:lang w:bidi="ru-RU"/>
              </w:rPr>
              <w:t>Земельные участки (территории) общего пользования</w:t>
            </w:r>
          </w:p>
        </w:tc>
        <w:tc>
          <w:tcPr>
            <w:tcW w:w="376" w:type="pct"/>
          </w:tcPr>
          <w:p w14:paraId="58DD7ADF" w14:textId="77777777" w:rsidR="009606D4" w:rsidRPr="00E81F01" w:rsidRDefault="009606D4" w:rsidP="00C33032">
            <w:pPr>
              <w:jc w:val="both"/>
              <w:rPr>
                <w:sz w:val="20"/>
                <w:szCs w:val="20"/>
                <w:lang w:bidi="ru-RU"/>
              </w:rPr>
            </w:pPr>
            <w:r w:rsidRPr="00E81F01">
              <w:rPr>
                <w:sz w:val="20"/>
                <w:szCs w:val="20"/>
                <w:lang w:bidi="ru-RU"/>
              </w:rPr>
              <w:t>12.0</w:t>
            </w:r>
          </w:p>
        </w:tc>
        <w:tc>
          <w:tcPr>
            <w:tcW w:w="2906" w:type="pct"/>
          </w:tcPr>
          <w:p w14:paraId="43BF97D3" w14:textId="77777777" w:rsidR="009606D4" w:rsidRPr="00E81F01" w:rsidRDefault="009606D4" w:rsidP="00C33032">
            <w:pPr>
              <w:jc w:val="both"/>
              <w:rPr>
                <w:b/>
                <w:sz w:val="20"/>
                <w:szCs w:val="20"/>
                <w:lang w:bidi="ru-RU"/>
              </w:rPr>
            </w:pPr>
            <w:r w:rsidRPr="00E81F01">
              <w:rPr>
                <w:color w:val="000000"/>
                <w:sz w:val="20"/>
                <w:szCs w:val="20"/>
                <w:lang w:bidi="ru-RU"/>
              </w:rPr>
              <w:t>Предельные (минимальные и (или) максимальные) размеры земельных участков, в том числе их площадь, не подлежат установлению</w:t>
            </w:r>
          </w:p>
          <w:p w14:paraId="28305930" w14:textId="77777777" w:rsidR="009606D4" w:rsidRPr="00E81F01" w:rsidRDefault="009606D4" w:rsidP="00C33032">
            <w:pPr>
              <w:jc w:val="both"/>
              <w:rPr>
                <w:b/>
                <w:sz w:val="20"/>
                <w:szCs w:val="20"/>
                <w:lang w:bidi="ru-RU"/>
              </w:rPr>
            </w:pPr>
            <w:r w:rsidRPr="00E81F01">
              <w:rPr>
                <w:color w:val="000000"/>
                <w:sz w:val="20"/>
                <w:szCs w:val="20"/>
                <w:lang w:bidi="ru-RU"/>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1DA509D" w14:textId="77777777" w:rsidR="009606D4" w:rsidRPr="00E81F01" w:rsidRDefault="009606D4" w:rsidP="00C33032">
            <w:pPr>
              <w:jc w:val="both"/>
              <w:rPr>
                <w:b/>
                <w:sz w:val="20"/>
                <w:szCs w:val="20"/>
                <w:lang w:bidi="ru-RU"/>
              </w:rPr>
            </w:pPr>
            <w:r w:rsidRPr="00E81F01">
              <w:rPr>
                <w:color w:val="000000"/>
                <w:sz w:val="20"/>
                <w:szCs w:val="20"/>
                <w:lang w:bidi="ru-RU"/>
              </w:rPr>
              <w:t>Предельное количество этажей или предельная высота зданий, строений, сооружений не подлежат установлению</w:t>
            </w:r>
          </w:p>
          <w:p w14:paraId="0F53907F" w14:textId="77777777" w:rsidR="009606D4" w:rsidRPr="00E81F01" w:rsidRDefault="009606D4" w:rsidP="00C33032">
            <w:pPr>
              <w:jc w:val="both"/>
              <w:rPr>
                <w:b/>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tc>
      </w:tr>
    </w:tbl>
    <w:p w14:paraId="57E01A9C" w14:textId="77777777" w:rsidR="009606D4" w:rsidRPr="00E81F01" w:rsidRDefault="009606D4" w:rsidP="009606D4">
      <w:pPr>
        <w:spacing w:line="1" w:lineRule="exact"/>
        <w:rPr>
          <w:sz w:val="2"/>
          <w:szCs w:val="2"/>
        </w:rPr>
      </w:pPr>
      <w:r w:rsidRPr="00E81F01">
        <w:br w:type="page"/>
      </w:r>
    </w:p>
    <w:p w14:paraId="4B69A58B" w14:textId="77777777" w:rsidR="009606D4" w:rsidRPr="00E81F01" w:rsidRDefault="009606D4" w:rsidP="009606D4">
      <w:pPr>
        <w:jc w:val="both"/>
        <w:outlineLvl w:val="2"/>
        <w:rPr>
          <w:b/>
          <w:lang w:bidi="ru-RU"/>
        </w:rPr>
      </w:pPr>
      <w:bookmarkStart w:id="11" w:name="_Toc180414894"/>
      <w:r w:rsidRPr="00E81F01">
        <w:rPr>
          <w:b/>
          <w:lang w:bidi="ru-RU"/>
        </w:rPr>
        <w:lastRenderedPageBreak/>
        <w:t>1.2 Условно разрешенные виды использования земельных участков и объектов капитального строительства</w:t>
      </w:r>
      <w:bookmarkEnd w:id="11"/>
      <w:r w:rsidRPr="00E81F01">
        <w:rPr>
          <w:b/>
          <w:lang w:bidi="ru-RU"/>
        </w:rPr>
        <w:t xml:space="preserve"> </w:t>
      </w:r>
    </w:p>
    <w:tbl>
      <w:tblPr>
        <w:tblpPr w:leftFromText="180" w:rightFromText="180" w:vertAnchor="text" w:tblpXSpec="center" w:tblpY="1"/>
        <w:tblOverlap w:val="never"/>
        <w:tblW w:w="58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7"/>
        <w:gridCol w:w="2116"/>
        <w:gridCol w:w="1010"/>
        <w:gridCol w:w="7411"/>
      </w:tblGrid>
      <w:tr w:rsidR="009606D4" w:rsidRPr="00E81F01" w14:paraId="67749D54" w14:textId="77777777" w:rsidTr="00C33032">
        <w:trPr>
          <w:trHeight w:hRule="exact" w:val="1258"/>
          <w:tblHeader/>
        </w:trPr>
        <w:tc>
          <w:tcPr>
            <w:tcW w:w="234" w:type="pct"/>
            <w:vMerge w:val="restart"/>
            <w:shd w:val="clear" w:color="auto" w:fill="FFFFFF"/>
            <w:vAlign w:val="center"/>
          </w:tcPr>
          <w:p w14:paraId="2F009B4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 п/п</w:t>
            </w:r>
          </w:p>
        </w:tc>
        <w:tc>
          <w:tcPr>
            <w:tcW w:w="1414" w:type="pct"/>
            <w:gridSpan w:val="2"/>
            <w:shd w:val="clear" w:color="auto" w:fill="FFFFFF"/>
          </w:tcPr>
          <w:p w14:paraId="45523EE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Виды разрешенного использования земельных участков и объектов капитального строительства</w:t>
            </w:r>
          </w:p>
        </w:tc>
        <w:tc>
          <w:tcPr>
            <w:tcW w:w="3352" w:type="pct"/>
            <w:shd w:val="clear" w:color="auto" w:fill="FFFFFF"/>
            <w:vAlign w:val="center"/>
          </w:tcPr>
          <w:p w14:paraId="7F43CF4C" w14:textId="77777777" w:rsidR="009606D4" w:rsidRPr="00E81F01" w:rsidRDefault="009606D4" w:rsidP="00C33032">
            <w:pPr>
              <w:pStyle w:val="Other0"/>
              <w:shd w:val="clear" w:color="auto" w:fill="auto"/>
              <w:ind w:right="-221"/>
              <w:jc w:val="both"/>
              <w:rPr>
                <w:rFonts w:ascii="Times New Roman" w:hAnsi="Times New Roman" w:cs="Times New Roman"/>
              </w:rPr>
            </w:pPr>
            <w:r w:rsidRPr="00E81F01">
              <w:rPr>
                <w:rFonts w:ascii="Times New Roman" w:hAnsi="Times New Roman" w:cs="Times New Roman"/>
                <w:color w:val="000000"/>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18FB9319" w14:textId="77777777" w:rsidTr="00C33032">
        <w:trPr>
          <w:trHeight w:hRule="exact" w:val="250"/>
          <w:tblHeader/>
        </w:trPr>
        <w:tc>
          <w:tcPr>
            <w:tcW w:w="234" w:type="pct"/>
            <w:vMerge/>
            <w:shd w:val="clear" w:color="auto" w:fill="FFFFFF"/>
            <w:vAlign w:val="center"/>
          </w:tcPr>
          <w:p w14:paraId="7FC49021" w14:textId="77777777" w:rsidR="009606D4" w:rsidRPr="00E81F01" w:rsidRDefault="009606D4" w:rsidP="00C33032">
            <w:pPr>
              <w:rPr>
                <w:sz w:val="20"/>
                <w:szCs w:val="20"/>
              </w:rPr>
            </w:pPr>
          </w:p>
        </w:tc>
        <w:tc>
          <w:tcPr>
            <w:tcW w:w="957" w:type="pct"/>
            <w:shd w:val="clear" w:color="auto" w:fill="FFFFFF"/>
            <w:vAlign w:val="bottom"/>
          </w:tcPr>
          <w:p w14:paraId="32DA426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наименование</w:t>
            </w:r>
          </w:p>
        </w:tc>
        <w:tc>
          <w:tcPr>
            <w:tcW w:w="457" w:type="pct"/>
            <w:shd w:val="clear" w:color="auto" w:fill="FFFFFF"/>
            <w:vAlign w:val="bottom"/>
          </w:tcPr>
          <w:p w14:paraId="7A32C33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код</w:t>
            </w:r>
          </w:p>
        </w:tc>
        <w:tc>
          <w:tcPr>
            <w:tcW w:w="3352" w:type="pct"/>
            <w:shd w:val="clear" w:color="auto" w:fill="FFFFFF"/>
            <w:vAlign w:val="center"/>
          </w:tcPr>
          <w:p w14:paraId="0878AFC3" w14:textId="77777777" w:rsidR="009606D4" w:rsidRPr="00E81F01" w:rsidRDefault="009606D4" w:rsidP="00C33032">
            <w:pPr>
              <w:ind w:right="-221"/>
              <w:jc w:val="both"/>
              <w:rPr>
                <w:sz w:val="20"/>
                <w:szCs w:val="20"/>
              </w:rPr>
            </w:pPr>
          </w:p>
        </w:tc>
      </w:tr>
      <w:tr w:rsidR="009606D4" w:rsidRPr="00E81F01" w14:paraId="73334E5E" w14:textId="77777777" w:rsidTr="00C33032">
        <w:trPr>
          <w:trHeight w:hRule="exact" w:val="250"/>
          <w:tblHeader/>
        </w:trPr>
        <w:tc>
          <w:tcPr>
            <w:tcW w:w="234" w:type="pct"/>
            <w:vMerge/>
            <w:shd w:val="clear" w:color="auto" w:fill="FFFFFF"/>
            <w:vAlign w:val="center"/>
          </w:tcPr>
          <w:p w14:paraId="0646F5F6" w14:textId="77777777" w:rsidR="009606D4" w:rsidRPr="00E81F01" w:rsidRDefault="009606D4" w:rsidP="00C33032">
            <w:pPr>
              <w:rPr>
                <w:sz w:val="20"/>
                <w:szCs w:val="20"/>
              </w:rPr>
            </w:pPr>
          </w:p>
        </w:tc>
        <w:tc>
          <w:tcPr>
            <w:tcW w:w="957" w:type="pct"/>
            <w:shd w:val="clear" w:color="auto" w:fill="FFFFFF"/>
            <w:vAlign w:val="bottom"/>
          </w:tcPr>
          <w:p w14:paraId="6B56839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1</w:t>
            </w:r>
          </w:p>
        </w:tc>
        <w:tc>
          <w:tcPr>
            <w:tcW w:w="457" w:type="pct"/>
            <w:shd w:val="clear" w:color="auto" w:fill="FFFFFF"/>
            <w:vAlign w:val="bottom"/>
          </w:tcPr>
          <w:p w14:paraId="7103B5B6" w14:textId="77777777" w:rsidR="009606D4" w:rsidRPr="00E81F01" w:rsidRDefault="009606D4" w:rsidP="00C33032">
            <w:pPr>
              <w:pStyle w:val="Other0"/>
              <w:shd w:val="clear" w:color="auto" w:fill="auto"/>
              <w:ind w:firstLine="440"/>
              <w:jc w:val="center"/>
              <w:rPr>
                <w:rFonts w:ascii="Times New Roman" w:hAnsi="Times New Roman" w:cs="Times New Roman"/>
              </w:rPr>
            </w:pPr>
            <w:r w:rsidRPr="00E81F01">
              <w:rPr>
                <w:rFonts w:ascii="Times New Roman" w:hAnsi="Times New Roman" w:cs="Times New Roman"/>
                <w:color w:val="000000"/>
                <w:lang w:bidi="ru-RU"/>
              </w:rPr>
              <w:t>2</w:t>
            </w:r>
          </w:p>
        </w:tc>
        <w:tc>
          <w:tcPr>
            <w:tcW w:w="3352" w:type="pct"/>
            <w:shd w:val="clear" w:color="auto" w:fill="FFFFFF"/>
            <w:vAlign w:val="center"/>
          </w:tcPr>
          <w:p w14:paraId="365EF03E" w14:textId="77777777" w:rsidR="009606D4" w:rsidRPr="00E81F01" w:rsidRDefault="009606D4" w:rsidP="00C33032">
            <w:pPr>
              <w:pStyle w:val="Other0"/>
              <w:shd w:val="clear" w:color="auto" w:fill="auto"/>
              <w:ind w:right="127"/>
              <w:jc w:val="center"/>
              <w:rPr>
                <w:rFonts w:ascii="Times New Roman" w:hAnsi="Times New Roman" w:cs="Times New Roman"/>
              </w:rPr>
            </w:pPr>
            <w:r w:rsidRPr="00E81F01">
              <w:rPr>
                <w:rFonts w:ascii="Times New Roman" w:hAnsi="Times New Roman" w:cs="Times New Roman"/>
                <w:color w:val="000000"/>
                <w:lang w:bidi="ru-RU"/>
              </w:rPr>
              <w:t>3</w:t>
            </w:r>
          </w:p>
        </w:tc>
      </w:tr>
      <w:tr w:rsidR="009606D4" w:rsidRPr="00E81F01" w14:paraId="189FA1F6" w14:textId="77777777" w:rsidTr="00C33032">
        <w:trPr>
          <w:trHeight w:val="3040"/>
        </w:trPr>
        <w:tc>
          <w:tcPr>
            <w:tcW w:w="234" w:type="pct"/>
            <w:shd w:val="clear" w:color="auto" w:fill="FFFFFF"/>
          </w:tcPr>
          <w:p w14:paraId="12524FC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1</w:t>
            </w:r>
          </w:p>
        </w:tc>
        <w:tc>
          <w:tcPr>
            <w:tcW w:w="957" w:type="pct"/>
            <w:shd w:val="clear" w:color="auto" w:fill="FFFFFF"/>
          </w:tcPr>
          <w:p w14:paraId="7ACC5BC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Размещение гаражей для собственных нужд</w:t>
            </w:r>
          </w:p>
        </w:tc>
        <w:tc>
          <w:tcPr>
            <w:tcW w:w="457" w:type="pct"/>
            <w:shd w:val="clear" w:color="auto" w:fill="FFFFFF"/>
          </w:tcPr>
          <w:p w14:paraId="0CEA38F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2.7.2</w:t>
            </w:r>
          </w:p>
        </w:tc>
        <w:tc>
          <w:tcPr>
            <w:tcW w:w="3352" w:type="pct"/>
            <w:shd w:val="clear" w:color="auto" w:fill="FFFFFF"/>
          </w:tcPr>
          <w:p w14:paraId="1097200A"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20</w:t>
            </w:r>
          </w:p>
          <w:p w14:paraId="10B4D2BD"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- 40</w:t>
            </w:r>
          </w:p>
          <w:p w14:paraId="04054B7F" w14:textId="77777777" w:rsidR="009606D4" w:rsidRPr="00E81F01" w:rsidRDefault="009606D4" w:rsidP="00C33032">
            <w:pPr>
              <w:pStyle w:val="Other0"/>
              <w:shd w:val="clear" w:color="auto" w:fill="auto"/>
              <w:ind w:right="127"/>
              <w:jc w:val="both"/>
              <w:rPr>
                <w:rFonts w:ascii="Times New Roman" w:hAnsi="Times New Roman" w:cs="Times New Roman"/>
                <w:color w:val="000000"/>
                <w:lang w:bidi="ru-RU"/>
              </w:rPr>
            </w:pPr>
            <w:r w:rsidRPr="00E81F01">
              <w:rPr>
                <w:rFonts w:ascii="Times New Roman" w:hAnsi="Times New Roman" w:cs="Times New Roman"/>
                <w:color w:val="000000"/>
                <w:lang w:bidi="ru-RU"/>
              </w:rPr>
              <w:t xml:space="preserve">Минимальные отступы от границ земельных участков в целях </w:t>
            </w:r>
          </w:p>
          <w:p w14:paraId="5A2DE867"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E39AA22" w14:textId="77777777" w:rsidR="009606D4" w:rsidRPr="00E81F01" w:rsidRDefault="009606D4" w:rsidP="009606D4">
            <w:pPr>
              <w:pStyle w:val="Other0"/>
              <w:numPr>
                <w:ilvl w:val="0"/>
                <w:numId w:val="31"/>
              </w:numPr>
              <w:shd w:val="clear" w:color="auto" w:fill="auto"/>
              <w:tabs>
                <w:tab w:val="left" w:pos="120"/>
              </w:tabs>
              <w:ind w:right="127"/>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7540B7B6" w14:textId="77777777" w:rsidR="009606D4" w:rsidRPr="00E81F01" w:rsidRDefault="009606D4" w:rsidP="009606D4">
            <w:pPr>
              <w:pStyle w:val="Other0"/>
              <w:numPr>
                <w:ilvl w:val="0"/>
                <w:numId w:val="31"/>
              </w:numPr>
              <w:shd w:val="clear" w:color="auto" w:fill="auto"/>
              <w:tabs>
                <w:tab w:val="left" w:pos="144"/>
              </w:tabs>
              <w:ind w:right="127"/>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4ED4A765"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- 3</w:t>
            </w:r>
          </w:p>
          <w:p w14:paraId="4F26A548" w14:textId="77777777" w:rsidR="009606D4" w:rsidRPr="00E81F01" w:rsidRDefault="009606D4" w:rsidP="00C33032">
            <w:pPr>
              <w:pStyle w:val="Other0"/>
              <w:ind w:right="127"/>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4187EE85" w14:textId="77777777" w:rsidTr="00C33032">
        <w:trPr>
          <w:trHeight w:val="3123"/>
        </w:trPr>
        <w:tc>
          <w:tcPr>
            <w:tcW w:w="234" w:type="pct"/>
            <w:shd w:val="clear" w:color="auto" w:fill="FFFFFF"/>
          </w:tcPr>
          <w:p w14:paraId="3F1515F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2</w:t>
            </w:r>
          </w:p>
        </w:tc>
        <w:tc>
          <w:tcPr>
            <w:tcW w:w="957" w:type="pct"/>
            <w:shd w:val="clear" w:color="auto" w:fill="FFFFFF"/>
          </w:tcPr>
          <w:p w14:paraId="26F75B2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Государственное управление</w:t>
            </w:r>
          </w:p>
        </w:tc>
        <w:tc>
          <w:tcPr>
            <w:tcW w:w="457" w:type="pct"/>
            <w:shd w:val="clear" w:color="auto" w:fill="FFFFFF"/>
          </w:tcPr>
          <w:p w14:paraId="7A718FA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3.8.1</w:t>
            </w:r>
          </w:p>
        </w:tc>
        <w:tc>
          <w:tcPr>
            <w:tcW w:w="3352" w:type="pct"/>
            <w:shd w:val="clear" w:color="auto" w:fill="FFFFFF"/>
          </w:tcPr>
          <w:p w14:paraId="71A116B7"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- 600</w:t>
            </w:r>
          </w:p>
          <w:p w14:paraId="4BF15FE5"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- 2000</w:t>
            </w:r>
          </w:p>
          <w:p w14:paraId="05F89FF3" w14:textId="77777777" w:rsidR="009606D4" w:rsidRPr="00E81F01" w:rsidRDefault="009606D4" w:rsidP="00C33032">
            <w:pPr>
              <w:pStyle w:val="Other0"/>
              <w:shd w:val="clear" w:color="auto" w:fill="auto"/>
              <w:ind w:right="127"/>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отступы от границ земельных участков в целях</w:t>
            </w:r>
          </w:p>
          <w:p w14:paraId="2E1CD2E5"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 xml:space="preserve">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2D355B6" w14:textId="77777777" w:rsidR="009606D4" w:rsidRPr="00E81F01" w:rsidRDefault="009606D4" w:rsidP="009606D4">
            <w:pPr>
              <w:pStyle w:val="Other0"/>
              <w:numPr>
                <w:ilvl w:val="0"/>
                <w:numId w:val="32"/>
              </w:numPr>
              <w:shd w:val="clear" w:color="auto" w:fill="auto"/>
              <w:tabs>
                <w:tab w:val="left" w:pos="120"/>
              </w:tabs>
              <w:ind w:right="127"/>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208BFBA3" w14:textId="77777777" w:rsidR="009606D4" w:rsidRPr="00E81F01" w:rsidRDefault="009606D4" w:rsidP="009606D4">
            <w:pPr>
              <w:pStyle w:val="Other0"/>
              <w:numPr>
                <w:ilvl w:val="0"/>
                <w:numId w:val="32"/>
              </w:numPr>
              <w:shd w:val="clear" w:color="auto" w:fill="auto"/>
              <w:tabs>
                <w:tab w:val="left" w:pos="144"/>
              </w:tabs>
              <w:ind w:right="127"/>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354171DC"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- 20</w:t>
            </w:r>
          </w:p>
          <w:p w14:paraId="2AB9D000"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-15</w:t>
            </w:r>
          </w:p>
          <w:p w14:paraId="356D69FD" w14:textId="77777777" w:rsidR="009606D4" w:rsidRPr="00E81F01" w:rsidRDefault="009606D4" w:rsidP="00C33032">
            <w:pPr>
              <w:pStyle w:val="Other0"/>
              <w:ind w:right="127"/>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76C019BE" w14:textId="77777777" w:rsidTr="00C33032">
        <w:trPr>
          <w:trHeight w:val="3251"/>
        </w:trPr>
        <w:tc>
          <w:tcPr>
            <w:tcW w:w="234" w:type="pct"/>
            <w:shd w:val="clear" w:color="auto" w:fill="FFFFFF"/>
          </w:tcPr>
          <w:p w14:paraId="16D6357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3</w:t>
            </w:r>
          </w:p>
        </w:tc>
        <w:tc>
          <w:tcPr>
            <w:tcW w:w="957" w:type="pct"/>
            <w:shd w:val="clear" w:color="auto" w:fill="FFFFFF"/>
          </w:tcPr>
          <w:p w14:paraId="32CDE53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Деловое управление</w:t>
            </w:r>
          </w:p>
        </w:tc>
        <w:tc>
          <w:tcPr>
            <w:tcW w:w="457" w:type="pct"/>
            <w:shd w:val="clear" w:color="auto" w:fill="FFFFFF"/>
          </w:tcPr>
          <w:p w14:paraId="1FDEE6F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4.1</w:t>
            </w:r>
          </w:p>
        </w:tc>
        <w:tc>
          <w:tcPr>
            <w:tcW w:w="3352" w:type="pct"/>
            <w:shd w:val="clear" w:color="auto" w:fill="FFFFFF"/>
          </w:tcPr>
          <w:p w14:paraId="454F5ADC"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- 600</w:t>
            </w:r>
          </w:p>
          <w:p w14:paraId="105D8E8E"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- 2000</w:t>
            </w:r>
          </w:p>
          <w:p w14:paraId="70328EE3" w14:textId="77777777" w:rsidR="009606D4" w:rsidRPr="00E81F01" w:rsidRDefault="009606D4" w:rsidP="00C33032">
            <w:pPr>
              <w:pStyle w:val="Other0"/>
              <w:shd w:val="clear" w:color="auto" w:fill="auto"/>
              <w:ind w:right="127"/>
              <w:jc w:val="both"/>
              <w:rPr>
                <w:rFonts w:ascii="Times New Roman" w:hAnsi="Times New Roman" w:cs="Times New Roman"/>
                <w:color w:val="000000"/>
                <w:lang w:bidi="ru-RU"/>
              </w:rPr>
            </w:pPr>
            <w:r w:rsidRPr="00E81F01">
              <w:rPr>
                <w:rFonts w:ascii="Times New Roman" w:hAnsi="Times New Roman" w:cs="Times New Roman"/>
                <w:color w:val="000000"/>
                <w:lang w:bidi="ru-RU"/>
              </w:rPr>
              <w:t xml:space="preserve">Минимальные отступы от границ земельных участков в целях </w:t>
            </w:r>
          </w:p>
          <w:p w14:paraId="5EA0883C"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F9743AE" w14:textId="77777777" w:rsidR="009606D4" w:rsidRPr="00E81F01" w:rsidRDefault="009606D4" w:rsidP="009606D4">
            <w:pPr>
              <w:pStyle w:val="Other0"/>
              <w:numPr>
                <w:ilvl w:val="0"/>
                <w:numId w:val="33"/>
              </w:numPr>
              <w:shd w:val="clear" w:color="auto" w:fill="auto"/>
              <w:tabs>
                <w:tab w:val="left" w:pos="120"/>
              </w:tabs>
              <w:ind w:right="127"/>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790C5AE6" w14:textId="77777777" w:rsidR="009606D4" w:rsidRPr="00E81F01" w:rsidRDefault="009606D4" w:rsidP="009606D4">
            <w:pPr>
              <w:pStyle w:val="Other0"/>
              <w:numPr>
                <w:ilvl w:val="0"/>
                <w:numId w:val="33"/>
              </w:numPr>
              <w:shd w:val="clear" w:color="auto" w:fill="auto"/>
              <w:tabs>
                <w:tab w:val="left" w:pos="144"/>
              </w:tabs>
              <w:ind w:right="127"/>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6A0830F3"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- 20</w:t>
            </w:r>
          </w:p>
          <w:p w14:paraId="574ABCCF"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-10</w:t>
            </w:r>
          </w:p>
          <w:p w14:paraId="693A2591" w14:textId="77777777" w:rsidR="009606D4" w:rsidRPr="00E81F01" w:rsidRDefault="009606D4" w:rsidP="00C33032">
            <w:pPr>
              <w:pStyle w:val="Other0"/>
              <w:ind w:right="127"/>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13D87AF0" w14:textId="77777777" w:rsidTr="00C33032">
        <w:trPr>
          <w:trHeight w:val="2065"/>
        </w:trPr>
        <w:tc>
          <w:tcPr>
            <w:tcW w:w="234" w:type="pct"/>
            <w:vMerge w:val="restart"/>
            <w:tcBorders>
              <w:bottom w:val="single" w:sz="4" w:space="0" w:color="auto"/>
            </w:tcBorders>
            <w:shd w:val="clear" w:color="auto" w:fill="FFFFFF"/>
          </w:tcPr>
          <w:p w14:paraId="42A887B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lastRenderedPageBreak/>
              <w:t>4</w:t>
            </w:r>
          </w:p>
        </w:tc>
        <w:tc>
          <w:tcPr>
            <w:tcW w:w="957" w:type="pct"/>
            <w:vMerge w:val="restart"/>
            <w:tcBorders>
              <w:bottom w:val="single" w:sz="4" w:space="0" w:color="auto"/>
            </w:tcBorders>
            <w:shd w:val="clear" w:color="auto" w:fill="FFFFFF"/>
          </w:tcPr>
          <w:p w14:paraId="566B03FE"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Объекты торговли (торговые центры, торгово</w:t>
            </w:r>
            <w:r w:rsidRPr="00E81F01">
              <w:rPr>
                <w:rFonts w:ascii="Times New Roman" w:hAnsi="Times New Roman" w:cs="Times New Roman"/>
                <w:color w:val="000000"/>
                <w:lang w:bidi="ru-RU"/>
              </w:rPr>
              <w:softHyphen/>
              <w:t>развлекательные центры (комплексы)</w:t>
            </w:r>
          </w:p>
        </w:tc>
        <w:tc>
          <w:tcPr>
            <w:tcW w:w="457" w:type="pct"/>
            <w:tcBorders>
              <w:bottom w:val="single" w:sz="4" w:space="0" w:color="auto"/>
            </w:tcBorders>
            <w:shd w:val="clear" w:color="auto" w:fill="FFFFFF"/>
          </w:tcPr>
          <w:p w14:paraId="62850DE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4.2</w:t>
            </w:r>
          </w:p>
        </w:tc>
        <w:tc>
          <w:tcPr>
            <w:tcW w:w="3352" w:type="pct"/>
            <w:vMerge w:val="restart"/>
            <w:tcBorders>
              <w:bottom w:val="single" w:sz="4" w:space="0" w:color="auto"/>
            </w:tcBorders>
            <w:shd w:val="clear" w:color="auto" w:fill="FFFFFF"/>
          </w:tcPr>
          <w:p w14:paraId="25741118"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- 2000</w:t>
            </w:r>
          </w:p>
          <w:p w14:paraId="70C090F2"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- 10000</w:t>
            </w:r>
          </w:p>
          <w:p w14:paraId="26857BD7" w14:textId="77777777" w:rsidR="009606D4" w:rsidRPr="00E81F01" w:rsidRDefault="009606D4" w:rsidP="00C33032">
            <w:pPr>
              <w:pStyle w:val="Other0"/>
              <w:shd w:val="clear" w:color="auto" w:fill="auto"/>
              <w:ind w:right="127"/>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9ECBE8B" w14:textId="77777777" w:rsidR="009606D4" w:rsidRPr="00E81F01" w:rsidRDefault="009606D4" w:rsidP="009606D4">
            <w:pPr>
              <w:pStyle w:val="Other0"/>
              <w:numPr>
                <w:ilvl w:val="0"/>
                <w:numId w:val="34"/>
              </w:numPr>
              <w:shd w:val="clear" w:color="auto" w:fill="auto"/>
              <w:tabs>
                <w:tab w:val="left" w:pos="139"/>
              </w:tabs>
              <w:jc w:val="both"/>
              <w:rPr>
                <w:rFonts w:ascii="Times New Roman" w:hAnsi="Times New Roman" w:cs="Times New Roman"/>
              </w:rPr>
            </w:pPr>
            <w:r w:rsidRPr="00E81F01">
              <w:rPr>
                <w:rFonts w:ascii="Times New Roman" w:hAnsi="Times New Roman" w:cs="Times New Roman"/>
                <w:color w:val="000000"/>
                <w:lang w:bidi="ru-RU"/>
              </w:rPr>
              <w:t>5 от границы земельного участка, примыкающей к улице</w:t>
            </w:r>
          </w:p>
          <w:p w14:paraId="3A56D9BA" w14:textId="77777777" w:rsidR="009606D4" w:rsidRPr="00E81F01" w:rsidRDefault="009606D4" w:rsidP="009606D4">
            <w:pPr>
              <w:pStyle w:val="Other0"/>
              <w:numPr>
                <w:ilvl w:val="0"/>
                <w:numId w:val="34"/>
              </w:numPr>
              <w:shd w:val="clear" w:color="auto" w:fill="auto"/>
              <w:tabs>
                <w:tab w:val="left" w:pos="125"/>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30EB7862"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- 3 от границы земельного участка, примыкающей к проезду</w:t>
            </w:r>
          </w:p>
          <w:p w14:paraId="547609D6" w14:textId="77777777" w:rsidR="009606D4" w:rsidRPr="00E81F01" w:rsidRDefault="009606D4" w:rsidP="00C33032">
            <w:pPr>
              <w:pStyle w:val="Other0"/>
              <w:shd w:val="clear" w:color="auto" w:fill="auto"/>
              <w:tabs>
                <w:tab w:val="left" w:pos="139"/>
              </w:tabs>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Максимальная высота зданий, строений, сооружений, м - 20</w:t>
            </w:r>
          </w:p>
          <w:p w14:paraId="4F644676" w14:textId="77777777" w:rsidR="009606D4" w:rsidRPr="00E81F01" w:rsidRDefault="009606D4" w:rsidP="00C33032">
            <w:pPr>
              <w:widowControl w:val="0"/>
              <w:ind w:right="132"/>
              <w:jc w:val="both"/>
              <w:rPr>
                <w:rFonts w:eastAsia="Tahoma"/>
                <w:color w:val="000000"/>
                <w:sz w:val="20"/>
                <w:szCs w:val="20"/>
                <w:lang w:bidi="ru-RU"/>
              </w:rPr>
            </w:pPr>
            <w:r w:rsidRPr="00E81F01">
              <w:rPr>
                <w:rFonts w:eastAsia="Tahoma"/>
                <w:color w:val="000000"/>
                <w:sz w:val="20"/>
                <w:szCs w:val="20"/>
                <w:lang w:bidi="ru-RU"/>
              </w:rPr>
              <w:t>Минимальный процент застройки -20</w:t>
            </w:r>
          </w:p>
          <w:p w14:paraId="54EFF009" w14:textId="77777777" w:rsidR="009606D4" w:rsidRPr="00E81F01" w:rsidRDefault="009606D4" w:rsidP="00C33032">
            <w:pPr>
              <w:pStyle w:val="Other0"/>
              <w:tabs>
                <w:tab w:val="left" w:pos="139"/>
              </w:tabs>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- 60</w:t>
            </w:r>
          </w:p>
        </w:tc>
      </w:tr>
      <w:tr w:rsidR="009606D4" w:rsidRPr="00E81F01" w14:paraId="7BCDCC10" w14:textId="77777777" w:rsidTr="00C33032">
        <w:trPr>
          <w:trHeight w:val="1702"/>
        </w:trPr>
        <w:tc>
          <w:tcPr>
            <w:tcW w:w="234" w:type="pct"/>
            <w:vMerge/>
            <w:tcBorders>
              <w:bottom w:val="single" w:sz="4" w:space="0" w:color="auto"/>
            </w:tcBorders>
            <w:shd w:val="clear" w:color="auto" w:fill="FFFFFF"/>
          </w:tcPr>
          <w:p w14:paraId="72F111B7" w14:textId="77777777" w:rsidR="009606D4" w:rsidRPr="00E81F01" w:rsidRDefault="009606D4" w:rsidP="00C33032">
            <w:pPr>
              <w:jc w:val="both"/>
              <w:rPr>
                <w:sz w:val="20"/>
                <w:szCs w:val="20"/>
              </w:rPr>
            </w:pPr>
          </w:p>
        </w:tc>
        <w:tc>
          <w:tcPr>
            <w:tcW w:w="957" w:type="pct"/>
            <w:vMerge/>
            <w:tcBorders>
              <w:bottom w:val="single" w:sz="4" w:space="0" w:color="auto"/>
            </w:tcBorders>
            <w:shd w:val="clear" w:color="auto" w:fill="FFFFFF"/>
          </w:tcPr>
          <w:p w14:paraId="25419317" w14:textId="77777777" w:rsidR="009606D4" w:rsidRPr="00E81F01" w:rsidRDefault="009606D4" w:rsidP="00C33032">
            <w:pPr>
              <w:jc w:val="both"/>
              <w:rPr>
                <w:sz w:val="20"/>
                <w:szCs w:val="20"/>
              </w:rPr>
            </w:pPr>
          </w:p>
        </w:tc>
        <w:tc>
          <w:tcPr>
            <w:tcW w:w="457" w:type="pct"/>
            <w:tcBorders>
              <w:bottom w:val="single" w:sz="4" w:space="0" w:color="auto"/>
            </w:tcBorders>
            <w:shd w:val="clear" w:color="auto" w:fill="FFFFFF"/>
          </w:tcPr>
          <w:p w14:paraId="5FB4ABB3" w14:textId="77777777" w:rsidR="009606D4" w:rsidRPr="00E81F01" w:rsidRDefault="009606D4" w:rsidP="00C33032">
            <w:pPr>
              <w:rPr>
                <w:sz w:val="20"/>
                <w:szCs w:val="20"/>
              </w:rPr>
            </w:pPr>
          </w:p>
        </w:tc>
        <w:tc>
          <w:tcPr>
            <w:tcW w:w="3352" w:type="pct"/>
            <w:vMerge/>
            <w:tcBorders>
              <w:bottom w:val="single" w:sz="4" w:space="0" w:color="auto"/>
            </w:tcBorders>
            <w:shd w:val="clear" w:color="auto" w:fill="FFFFFF"/>
          </w:tcPr>
          <w:p w14:paraId="312BE3C5" w14:textId="77777777" w:rsidR="009606D4" w:rsidRPr="00E81F01" w:rsidRDefault="009606D4" w:rsidP="00C33032">
            <w:pPr>
              <w:pStyle w:val="Other0"/>
              <w:tabs>
                <w:tab w:val="left" w:pos="139"/>
              </w:tabs>
              <w:jc w:val="both"/>
              <w:rPr>
                <w:rFonts w:ascii="Times New Roman" w:hAnsi="Times New Roman" w:cs="Times New Roman"/>
                <w:color w:val="000000"/>
                <w:lang w:bidi="ru-RU"/>
              </w:rPr>
            </w:pPr>
          </w:p>
        </w:tc>
      </w:tr>
      <w:tr w:rsidR="009606D4" w:rsidRPr="00E81F01" w14:paraId="377F9CC4" w14:textId="77777777" w:rsidTr="00C33032">
        <w:trPr>
          <w:trHeight w:val="3324"/>
        </w:trPr>
        <w:tc>
          <w:tcPr>
            <w:tcW w:w="234" w:type="pct"/>
            <w:tcBorders>
              <w:top w:val="single" w:sz="4" w:space="0" w:color="auto"/>
              <w:left w:val="single" w:sz="4" w:space="0" w:color="auto"/>
              <w:right w:val="single" w:sz="4" w:space="0" w:color="auto"/>
            </w:tcBorders>
            <w:shd w:val="clear" w:color="auto" w:fill="FFFFFF"/>
          </w:tcPr>
          <w:p w14:paraId="211A774D" w14:textId="77777777" w:rsidR="009606D4" w:rsidRPr="00E81F01" w:rsidRDefault="009606D4" w:rsidP="00C33032">
            <w:pPr>
              <w:rPr>
                <w:sz w:val="20"/>
                <w:szCs w:val="20"/>
              </w:rPr>
            </w:pPr>
            <w:r w:rsidRPr="00E81F01">
              <w:rPr>
                <w:sz w:val="20"/>
                <w:szCs w:val="20"/>
              </w:rPr>
              <w:t>5</w:t>
            </w:r>
          </w:p>
        </w:tc>
        <w:tc>
          <w:tcPr>
            <w:tcW w:w="957" w:type="pct"/>
            <w:tcBorders>
              <w:top w:val="single" w:sz="4" w:space="0" w:color="auto"/>
              <w:left w:val="single" w:sz="4" w:space="0" w:color="auto"/>
              <w:right w:val="single" w:sz="4" w:space="0" w:color="auto"/>
            </w:tcBorders>
            <w:shd w:val="clear" w:color="auto" w:fill="FFFFFF"/>
          </w:tcPr>
          <w:p w14:paraId="0F5F979F" w14:textId="77777777" w:rsidR="009606D4" w:rsidRPr="00E81F01" w:rsidRDefault="009606D4" w:rsidP="00C33032">
            <w:pPr>
              <w:jc w:val="both"/>
              <w:rPr>
                <w:sz w:val="20"/>
                <w:szCs w:val="20"/>
              </w:rPr>
            </w:pPr>
            <w:r w:rsidRPr="00E81F01">
              <w:rPr>
                <w:sz w:val="20"/>
                <w:szCs w:val="20"/>
              </w:rPr>
              <w:t>Банковская и страховая деятельность</w:t>
            </w:r>
          </w:p>
        </w:tc>
        <w:tc>
          <w:tcPr>
            <w:tcW w:w="457" w:type="pct"/>
            <w:tcBorders>
              <w:top w:val="single" w:sz="4" w:space="0" w:color="auto"/>
              <w:left w:val="single" w:sz="4" w:space="0" w:color="auto"/>
              <w:right w:val="single" w:sz="4" w:space="0" w:color="auto"/>
            </w:tcBorders>
            <w:shd w:val="clear" w:color="auto" w:fill="FFFFFF"/>
          </w:tcPr>
          <w:p w14:paraId="61486FA6" w14:textId="77777777" w:rsidR="009606D4" w:rsidRPr="00E81F01" w:rsidRDefault="009606D4" w:rsidP="00C33032">
            <w:pPr>
              <w:rPr>
                <w:sz w:val="20"/>
                <w:szCs w:val="20"/>
              </w:rPr>
            </w:pPr>
            <w:r w:rsidRPr="00E81F01">
              <w:rPr>
                <w:sz w:val="20"/>
                <w:szCs w:val="20"/>
              </w:rPr>
              <w:t>4.5</w:t>
            </w:r>
          </w:p>
        </w:tc>
        <w:tc>
          <w:tcPr>
            <w:tcW w:w="3352" w:type="pct"/>
            <w:tcBorders>
              <w:top w:val="single" w:sz="4" w:space="0" w:color="auto"/>
              <w:left w:val="single" w:sz="4" w:space="0" w:color="auto"/>
              <w:right w:val="single" w:sz="4" w:space="0" w:color="auto"/>
            </w:tcBorders>
            <w:shd w:val="clear" w:color="auto" w:fill="FFFFFF"/>
          </w:tcPr>
          <w:p w14:paraId="32F018AF"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размеры земельных участков (площадь), кв.м - 600</w:t>
            </w:r>
          </w:p>
          <w:p w14:paraId="3FEFC233"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Максимальные размеры земельных участков (площадь), кв.м - 2000</w:t>
            </w:r>
          </w:p>
          <w:p w14:paraId="6BF9E316"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C89A48C" w14:textId="77777777" w:rsidR="009606D4" w:rsidRPr="00E81F01" w:rsidRDefault="009606D4" w:rsidP="009606D4">
            <w:pPr>
              <w:pStyle w:val="Other0"/>
              <w:numPr>
                <w:ilvl w:val="0"/>
                <w:numId w:val="35"/>
              </w:numPr>
              <w:shd w:val="clear" w:color="auto" w:fill="auto"/>
              <w:tabs>
                <w:tab w:val="left" w:pos="130"/>
              </w:tabs>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777A7BE1" w14:textId="77777777" w:rsidR="009606D4" w:rsidRPr="00E81F01" w:rsidRDefault="009606D4" w:rsidP="009606D4">
            <w:pPr>
              <w:pStyle w:val="Other0"/>
              <w:numPr>
                <w:ilvl w:val="0"/>
                <w:numId w:val="35"/>
              </w:numPr>
              <w:shd w:val="clear" w:color="auto" w:fill="auto"/>
              <w:tabs>
                <w:tab w:val="left" w:pos="144"/>
              </w:tabs>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1 от границы смежного земельного участка</w:t>
            </w:r>
          </w:p>
          <w:p w14:paraId="30EF4BAB"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Максимальная высота зданий, строений, сооружений, м - 20</w:t>
            </w:r>
          </w:p>
          <w:p w14:paraId="6736AC5F" w14:textId="77777777" w:rsidR="009606D4" w:rsidRPr="00E81F01" w:rsidRDefault="009606D4" w:rsidP="00C33032">
            <w:pPr>
              <w:pStyle w:val="Other0"/>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109AF8AA" w14:textId="77777777" w:rsidTr="00C33032">
        <w:trPr>
          <w:trHeight w:val="3378"/>
        </w:trPr>
        <w:tc>
          <w:tcPr>
            <w:tcW w:w="234" w:type="pct"/>
            <w:tcBorders>
              <w:top w:val="single" w:sz="4" w:space="0" w:color="auto"/>
              <w:left w:val="single" w:sz="4" w:space="0" w:color="auto"/>
              <w:right w:val="single" w:sz="4" w:space="0" w:color="auto"/>
            </w:tcBorders>
            <w:shd w:val="clear" w:color="auto" w:fill="FFFFFF"/>
          </w:tcPr>
          <w:p w14:paraId="35ADE664" w14:textId="77777777" w:rsidR="009606D4" w:rsidRPr="00E81F01" w:rsidRDefault="009606D4" w:rsidP="00C33032">
            <w:pPr>
              <w:rPr>
                <w:sz w:val="20"/>
                <w:szCs w:val="20"/>
              </w:rPr>
            </w:pPr>
            <w:r w:rsidRPr="00E81F01">
              <w:rPr>
                <w:sz w:val="20"/>
                <w:szCs w:val="20"/>
              </w:rPr>
              <w:t>6</w:t>
            </w:r>
          </w:p>
        </w:tc>
        <w:tc>
          <w:tcPr>
            <w:tcW w:w="957" w:type="pct"/>
            <w:tcBorders>
              <w:top w:val="single" w:sz="4" w:space="0" w:color="auto"/>
              <w:left w:val="single" w:sz="4" w:space="0" w:color="auto"/>
              <w:right w:val="single" w:sz="4" w:space="0" w:color="auto"/>
            </w:tcBorders>
            <w:shd w:val="clear" w:color="auto" w:fill="FFFFFF"/>
          </w:tcPr>
          <w:p w14:paraId="6B6C6656" w14:textId="77777777" w:rsidR="009606D4" w:rsidRPr="00E81F01" w:rsidRDefault="009606D4" w:rsidP="00C33032">
            <w:pPr>
              <w:jc w:val="both"/>
              <w:rPr>
                <w:sz w:val="20"/>
                <w:szCs w:val="20"/>
              </w:rPr>
            </w:pPr>
            <w:r w:rsidRPr="00E81F01">
              <w:rPr>
                <w:sz w:val="20"/>
                <w:szCs w:val="20"/>
              </w:rPr>
              <w:t>Общественное питание</w:t>
            </w:r>
          </w:p>
        </w:tc>
        <w:tc>
          <w:tcPr>
            <w:tcW w:w="457" w:type="pct"/>
            <w:tcBorders>
              <w:top w:val="single" w:sz="4" w:space="0" w:color="auto"/>
              <w:left w:val="single" w:sz="4" w:space="0" w:color="auto"/>
              <w:right w:val="single" w:sz="4" w:space="0" w:color="auto"/>
            </w:tcBorders>
            <w:shd w:val="clear" w:color="auto" w:fill="FFFFFF"/>
          </w:tcPr>
          <w:p w14:paraId="389EF38B" w14:textId="77777777" w:rsidR="009606D4" w:rsidRPr="00E81F01" w:rsidRDefault="009606D4" w:rsidP="00C33032">
            <w:pPr>
              <w:rPr>
                <w:sz w:val="20"/>
                <w:szCs w:val="20"/>
              </w:rPr>
            </w:pPr>
            <w:r w:rsidRPr="00E81F01">
              <w:rPr>
                <w:sz w:val="20"/>
                <w:szCs w:val="20"/>
              </w:rPr>
              <w:t>4.6</w:t>
            </w:r>
          </w:p>
        </w:tc>
        <w:tc>
          <w:tcPr>
            <w:tcW w:w="3352" w:type="pct"/>
            <w:tcBorders>
              <w:top w:val="single" w:sz="4" w:space="0" w:color="auto"/>
              <w:left w:val="single" w:sz="4" w:space="0" w:color="auto"/>
              <w:right w:val="single" w:sz="4" w:space="0" w:color="auto"/>
            </w:tcBorders>
            <w:shd w:val="clear" w:color="auto" w:fill="FFFFFF"/>
          </w:tcPr>
          <w:p w14:paraId="44F1F08A"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размеры земельных участков (площадь), кв.м - 400</w:t>
            </w:r>
          </w:p>
          <w:p w14:paraId="10A5BE32"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Максимальные размеры земельных участков (площадь), кв.м - 2000</w:t>
            </w:r>
          </w:p>
          <w:p w14:paraId="417E3265"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160294E" w14:textId="77777777" w:rsidR="009606D4" w:rsidRPr="00E81F01" w:rsidRDefault="009606D4" w:rsidP="009606D4">
            <w:pPr>
              <w:pStyle w:val="Other0"/>
              <w:numPr>
                <w:ilvl w:val="0"/>
                <w:numId w:val="36"/>
              </w:numPr>
              <w:shd w:val="clear" w:color="auto" w:fill="auto"/>
              <w:tabs>
                <w:tab w:val="left" w:pos="130"/>
              </w:tabs>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011D5C4C" w14:textId="77777777" w:rsidR="009606D4" w:rsidRPr="00E81F01" w:rsidRDefault="009606D4" w:rsidP="009606D4">
            <w:pPr>
              <w:pStyle w:val="Other0"/>
              <w:numPr>
                <w:ilvl w:val="0"/>
                <w:numId w:val="36"/>
              </w:numPr>
              <w:shd w:val="clear" w:color="auto" w:fill="auto"/>
              <w:tabs>
                <w:tab w:val="left" w:pos="144"/>
              </w:tabs>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1 от границы смежного земельного участка</w:t>
            </w:r>
          </w:p>
          <w:p w14:paraId="5E6A839C"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Максимальная высота зданий, строений, сооружений, м - 20</w:t>
            </w:r>
          </w:p>
          <w:p w14:paraId="3747D3C3"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-15</w:t>
            </w:r>
          </w:p>
          <w:p w14:paraId="5993A7D8" w14:textId="77777777" w:rsidR="009606D4" w:rsidRPr="00E81F01" w:rsidRDefault="009606D4" w:rsidP="00C33032">
            <w:pPr>
              <w:pStyle w:val="Other0"/>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1563D622" w14:textId="77777777" w:rsidTr="00C33032">
        <w:trPr>
          <w:trHeight w:val="3276"/>
        </w:trPr>
        <w:tc>
          <w:tcPr>
            <w:tcW w:w="234" w:type="pct"/>
            <w:tcBorders>
              <w:top w:val="single" w:sz="4" w:space="0" w:color="auto"/>
              <w:left w:val="single" w:sz="4" w:space="0" w:color="auto"/>
              <w:right w:val="single" w:sz="4" w:space="0" w:color="auto"/>
            </w:tcBorders>
            <w:shd w:val="clear" w:color="auto" w:fill="FFFFFF"/>
          </w:tcPr>
          <w:p w14:paraId="24425A84" w14:textId="77777777" w:rsidR="009606D4" w:rsidRPr="00E81F01" w:rsidRDefault="009606D4" w:rsidP="00C33032">
            <w:pPr>
              <w:rPr>
                <w:sz w:val="20"/>
                <w:szCs w:val="20"/>
                <w:lang w:val="en-US"/>
              </w:rPr>
            </w:pPr>
            <w:r w:rsidRPr="00E81F01">
              <w:rPr>
                <w:sz w:val="20"/>
                <w:szCs w:val="20"/>
                <w:lang w:val="en-US"/>
              </w:rPr>
              <w:lastRenderedPageBreak/>
              <w:t>7</w:t>
            </w:r>
          </w:p>
        </w:tc>
        <w:tc>
          <w:tcPr>
            <w:tcW w:w="957" w:type="pct"/>
            <w:tcBorders>
              <w:top w:val="single" w:sz="4" w:space="0" w:color="auto"/>
              <w:left w:val="single" w:sz="4" w:space="0" w:color="auto"/>
              <w:right w:val="single" w:sz="4" w:space="0" w:color="auto"/>
            </w:tcBorders>
            <w:shd w:val="clear" w:color="auto" w:fill="FFFFFF"/>
          </w:tcPr>
          <w:p w14:paraId="20973BBE" w14:textId="77777777" w:rsidR="009606D4" w:rsidRPr="00E81F01" w:rsidRDefault="009606D4" w:rsidP="00C33032">
            <w:pPr>
              <w:jc w:val="both"/>
              <w:rPr>
                <w:color w:val="000000"/>
                <w:sz w:val="20"/>
                <w:szCs w:val="20"/>
                <w:lang w:bidi="ru-RU"/>
              </w:rPr>
            </w:pPr>
            <w:r w:rsidRPr="00E81F01">
              <w:rPr>
                <w:color w:val="000000"/>
                <w:sz w:val="20"/>
                <w:szCs w:val="20"/>
                <w:lang w:bidi="ru-RU"/>
              </w:rPr>
              <w:t>Ведение огородничества</w:t>
            </w:r>
          </w:p>
          <w:p w14:paraId="64DBADEE" w14:textId="77777777" w:rsidR="009606D4" w:rsidRPr="00E81F01" w:rsidRDefault="009606D4" w:rsidP="00C33032">
            <w:pPr>
              <w:jc w:val="both"/>
              <w:rPr>
                <w:sz w:val="20"/>
                <w:szCs w:val="20"/>
              </w:rPr>
            </w:pPr>
          </w:p>
        </w:tc>
        <w:tc>
          <w:tcPr>
            <w:tcW w:w="457" w:type="pct"/>
            <w:tcBorders>
              <w:top w:val="single" w:sz="4" w:space="0" w:color="auto"/>
              <w:left w:val="single" w:sz="4" w:space="0" w:color="auto"/>
              <w:right w:val="single" w:sz="4" w:space="0" w:color="auto"/>
            </w:tcBorders>
            <w:shd w:val="clear" w:color="auto" w:fill="FFFFFF"/>
          </w:tcPr>
          <w:p w14:paraId="5AAC6F5B" w14:textId="77777777" w:rsidR="009606D4" w:rsidRPr="00E81F01" w:rsidRDefault="009606D4" w:rsidP="00C33032">
            <w:pPr>
              <w:rPr>
                <w:sz w:val="20"/>
                <w:szCs w:val="20"/>
              </w:rPr>
            </w:pPr>
            <w:r w:rsidRPr="00E81F01">
              <w:rPr>
                <w:sz w:val="20"/>
                <w:szCs w:val="20"/>
              </w:rPr>
              <w:t>13.1</w:t>
            </w:r>
          </w:p>
        </w:tc>
        <w:tc>
          <w:tcPr>
            <w:tcW w:w="3352" w:type="pct"/>
            <w:tcBorders>
              <w:top w:val="single" w:sz="4" w:space="0" w:color="auto"/>
              <w:left w:val="single" w:sz="4" w:space="0" w:color="auto"/>
              <w:right w:val="single" w:sz="4" w:space="0" w:color="auto"/>
            </w:tcBorders>
            <w:shd w:val="clear" w:color="auto" w:fill="FFFFFF"/>
          </w:tcPr>
          <w:p w14:paraId="2438E57B"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w:t>
            </w:r>
          </w:p>
          <w:p w14:paraId="35C856FB" w14:textId="77777777" w:rsidR="009606D4" w:rsidRPr="00E81F01" w:rsidRDefault="009606D4" w:rsidP="00C33032">
            <w:pPr>
              <w:pStyle w:val="Other0"/>
              <w:shd w:val="clear" w:color="auto" w:fill="auto"/>
              <w:ind w:left="64" w:right="7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Максимальные размеры земельных участков (площадь), кв.м - 1500</w:t>
            </w:r>
          </w:p>
          <w:p w14:paraId="61BDB6F8"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621357D" w14:textId="77777777" w:rsidR="009606D4" w:rsidRPr="00E81F01" w:rsidRDefault="009606D4" w:rsidP="00C33032">
            <w:pPr>
              <w:pStyle w:val="Other0"/>
              <w:shd w:val="clear" w:color="auto" w:fill="auto"/>
              <w:tabs>
                <w:tab w:val="left" w:pos="120"/>
              </w:tabs>
              <w:ind w:left="64" w:right="72"/>
              <w:jc w:val="both"/>
              <w:rPr>
                <w:rFonts w:ascii="Times New Roman" w:hAnsi="Times New Roman" w:cs="Times New Roman"/>
              </w:rPr>
            </w:pPr>
            <w:r w:rsidRPr="00E81F01">
              <w:rPr>
                <w:rFonts w:ascii="Times New Roman" w:hAnsi="Times New Roman" w:cs="Times New Roman"/>
                <w:color w:val="000000"/>
                <w:lang w:bidi="ru-RU"/>
              </w:rPr>
              <w:t>- 3 от границы земельного участка, примыкающей к улице или проезду</w:t>
            </w:r>
          </w:p>
          <w:p w14:paraId="030DDDBF" w14:textId="77777777" w:rsidR="009606D4" w:rsidRPr="00E81F01" w:rsidRDefault="009606D4" w:rsidP="00C33032">
            <w:pPr>
              <w:pStyle w:val="Other0"/>
              <w:shd w:val="clear" w:color="auto" w:fill="auto"/>
              <w:ind w:left="64" w:right="72"/>
              <w:jc w:val="both"/>
              <w:rPr>
                <w:rFonts w:ascii="Times New Roman" w:hAnsi="Times New Roman" w:cs="Times New Roman"/>
                <w:color w:val="000000"/>
                <w:lang w:bidi="ru-RU"/>
              </w:rPr>
            </w:pPr>
            <w:r w:rsidRPr="00E81F01">
              <w:rPr>
                <w:rFonts w:ascii="Times New Roman" w:hAnsi="Times New Roman" w:cs="Times New Roman"/>
                <w:color w:val="000000"/>
                <w:lang w:bidi="ru-RU"/>
              </w:rPr>
              <w:t>- 1 от границы смежного земельного участка</w:t>
            </w:r>
          </w:p>
          <w:p w14:paraId="460099FD" w14:textId="77777777" w:rsidR="009606D4" w:rsidRPr="00E81F01" w:rsidRDefault="009606D4" w:rsidP="00C33032">
            <w:pPr>
              <w:pStyle w:val="Other0"/>
              <w:shd w:val="clear" w:color="auto" w:fill="auto"/>
              <w:ind w:left="64" w:right="7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Максимальное количество надземных этажей - 1</w:t>
            </w:r>
          </w:p>
          <w:p w14:paraId="20206232" w14:textId="77777777" w:rsidR="009606D4" w:rsidRPr="00E81F01" w:rsidRDefault="009606D4" w:rsidP="00C33032">
            <w:pPr>
              <w:pStyle w:val="Other0"/>
              <w:ind w:left="64" w:right="7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216FB6BC" w14:textId="77777777" w:rsidTr="00C33032">
        <w:trPr>
          <w:trHeight w:hRule="exact" w:val="3946"/>
        </w:trPr>
        <w:tc>
          <w:tcPr>
            <w:tcW w:w="234" w:type="pct"/>
            <w:tcBorders>
              <w:left w:val="single" w:sz="4" w:space="0" w:color="auto"/>
              <w:right w:val="single" w:sz="4" w:space="0" w:color="auto"/>
            </w:tcBorders>
            <w:shd w:val="clear" w:color="auto" w:fill="FFFFFF"/>
          </w:tcPr>
          <w:p w14:paraId="321A9225" w14:textId="77777777" w:rsidR="009606D4" w:rsidRPr="00E81F01" w:rsidRDefault="009606D4" w:rsidP="00C33032">
            <w:pPr>
              <w:rPr>
                <w:sz w:val="20"/>
                <w:szCs w:val="20"/>
                <w:lang w:val="en-US"/>
              </w:rPr>
            </w:pPr>
            <w:r w:rsidRPr="00E81F01">
              <w:rPr>
                <w:sz w:val="20"/>
                <w:szCs w:val="20"/>
                <w:lang w:val="en-US"/>
              </w:rPr>
              <w:t>8</w:t>
            </w:r>
          </w:p>
        </w:tc>
        <w:tc>
          <w:tcPr>
            <w:tcW w:w="957" w:type="pct"/>
            <w:tcBorders>
              <w:left w:val="single" w:sz="4" w:space="0" w:color="auto"/>
              <w:right w:val="single" w:sz="4" w:space="0" w:color="auto"/>
            </w:tcBorders>
            <w:shd w:val="clear" w:color="auto" w:fill="FFFFFF"/>
          </w:tcPr>
          <w:p w14:paraId="40656D55" w14:textId="77777777" w:rsidR="009606D4" w:rsidRPr="00E81F01" w:rsidRDefault="009606D4" w:rsidP="00C33032">
            <w:pPr>
              <w:jc w:val="both"/>
              <w:rPr>
                <w:color w:val="000000"/>
                <w:sz w:val="20"/>
                <w:szCs w:val="20"/>
                <w:lang w:bidi="ru-RU"/>
              </w:rPr>
            </w:pPr>
            <w:r w:rsidRPr="00E81F01">
              <w:rPr>
                <w:color w:val="000000"/>
                <w:sz w:val="20"/>
                <w:szCs w:val="20"/>
                <w:lang w:bidi="ru-RU"/>
              </w:rPr>
              <w:t>Туристическое обслуживание</w:t>
            </w:r>
          </w:p>
        </w:tc>
        <w:tc>
          <w:tcPr>
            <w:tcW w:w="457" w:type="pct"/>
            <w:tcBorders>
              <w:left w:val="single" w:sz="4" w:space="0" w:color="auto"/>
              <w:right w:val="single" w:sz="4" w:space="0" w:color="auto"/>
            </w:tcBorders>
            <w:shd w:val="clear" w:color="auto" w:fill="FFFFFF"/>
          </w:tcPr>
          <w:p w14:paraId="0E203232" w14:textId="77777777" w:rsidR="009606D4" w:rsidRPr="00E81F01" w:rsidRDefault="009606D4" w:rsidP="00C33032">
            <w:pPr>
              <w:rPr>
                <w:sz w:val="20"/>
                <w:szCs w:val="20"/>
              </w:rPr>
            </w:pPr>
            <w:r w:rsidRPr="00E81F01">
              <w:rPr>
                <w:sz w:val="20"/>
                <w:szCs w:val="20"/>
              </w:rPr>
              <w:t>5.2.1</w:t>
            </w:r>
          </w:p>
        </w:tc>
        <w:tc>
          <w:tcPr>
            <w:tcW w:w="3352" w:type="pct"/>
            <w:tcBorders>
              <w:top w:val="single" w:sz="4" w:space="0" w:color="auto"/>
              <w:left w:val="single" w:sz="4" w:space="0" w:color="auto"/>
              <w:bottom w:val="single" w:sz="4" w:space="0" w:color="auto"/>
              <w:right w:val="single" w:sz="4" w:space="0" w:color="auto"/>
            </w:tcBorders>
            <w:shd w:val="clear" w:color="auto" w:fill="auto"/>
            <w:vAlign w:val="bottom"/>
          </w:tcPr>
          <w:p w14:paraId="04325340"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19B082BD"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239440E3"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98A0F19" w14:textId="77777777" w:rsidR="009606D4" w:rsidRPr="00E81F01" w:rsidRDefault="009606D4" w:rsidP="009606D4">
            <w:pPr>
              <w:pStyle w:val="Other0"/>
              <w:numPr>
                <w:ilvl w:val="0"/>
                <w:numId w:val="40"/>
              </w:numPr>
              <w:shd w:val="clear" w:color="auto" w:fill="auto"/>
              <w:tabs>
                <w:tab w:val="left" w:pos="120"/>
              </w:tabs>
              <w:ind w:left="64" w:right="72"/>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1071E244" w14:textId="77777777" w:rsidR="009606D4" w:rsidRPr="00E81F01" w:rsidRDefault="009606D4" w:rsidP="009606D4">
            <w:pPr>
              <w:pStyle w:val="Other0"/>
              <w:numPr>
                <w:ilvl w:val="0"/>
                <w:numId w:val="40"/>
              </w:numPr>
              <w:shd w:val="clear" w:color="auto" w:fill="auto"/>
              <w:tabs>
                <w:tab w:val="left" w:pos="144"/>
              </w:tabs>
              <w:ind w:left="64" w:right="72"/>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7C01F64F" w14:textId="77777777" w:rsidR="009606D4" w:rsidRPr="00E81F01" w:rsidRDefault="009606D4" w:rsidP="00C33032">
            <w:pPr>
              <w:pStyle w:val="Other0"/>
              <w:shd w:val="clear" w:color="auto" w:fill="auto"/>
              <w:ind w:left="64" w:right="7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725329F6"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7B7DA68B"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E6B1D28" w14:textId="77777777" w:rsidR="009606D4" w:rsidRPr="00E81F01" w:rsidRDefault="009606D4" w:rsidP="00C33032">
            <w:pPr>
              <w:widowControl w:val="0"/>
              <w:ind w:right="132"/>
              <w:jc w:val="both"/>
              <w:rPr>
                <w:rFonts w:eastAsia="Tahoma"/>
                <w:color w:val="000000"/>
                <w:sz w:val="20"/>
                <w:szCs w:val="20"/>
                <w:lang w:bidi="ru-RU"/>
              </w:rPr>
            </w:pPr>
            <w:r w:rsidRPr="00E81F01">
              <w:rPr>
                <w:rFonts w:eastAsia="Tahoma"/>
                <w:color w:val="000000"/>
                <w:sz w:val="20"/>
                <w:szCs w:val="20"/>
                <w:lang w:bidi="ru-RU"/>
              </w:rPr>
              <w:t xml:space="preserve">  Минимальный процент застройки -10</w:t>
            </w:r>
          </w:p>
          <w:p w14:paraId="0E4A4859"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52C63661" w14:textId="77777777" w:rsidR="009606D4" w:rsidRPr="00E81F01" w:rsidRDefault="009606D4" w:rsidP="00C33032">
            <w:pPr>
              <w:pStyle w:val="Other0"/>
              <w:shd w:val="clear" w:color="auto" w:fill="auto"/>
              <w:ind w:left="64" w:right="72"/>
              <w:jc w:val="both"/>
              <w:rPr>
                <w:rFonts w:ascii="Times New Roman" w:hAnsi="Times New Roman" w:cs="Times New Roman"/>
              </w:rPr>
            </w:pPr>
          </w:p>
          <w:p w14:paraId="1920FBFC" w14:textId="77777777" w:rsidR="009606D4" w:rsidRPr="00E81F01" w:rsidRDefault="009606D4" w:rsidP="00C33032">
            <w:pPr>
              <w:pStyle w:val="Other0"/>
              <w:shd w:val="clear" w:color="auto" w:fill="auto"/>
              <w:ind w:left="64" w:right="72"/>
              <w:jc w:val="both"/>
              <w:rPr>
                <w:rFonts w:ascii="Times New Roman" w:hAnsi="Times New Roman" w:cs="Times New Roman"/>
                <w:color w:val="000000"/>
                <w:lang w:bidi="ru-RU"/>
              </w:rPr>
            </w:pPr>
          </w:p>
        </w:tc>
      </w:tr>
      <w:tr w:rsidR="009606D4" w:rsidRPr="00E81F01" w14:paraId="08F40BBC" w14:textId="77777777" w:rsidTr="00C33032">
        <w:trPr>
          <w:trHeight w:val="4948"/>
        </w:trPr>
        <w:tc>
          <w:tcPr>
            <w:tcW w:w="234" w:type="pct"/>
            <w:tcBorders>
              <w:left w:val="single" w:sz="4" w:space="0" w:color="auto"/>
              <w:right w:val="single" w:sz="4" w:space="0" w:color="auto"/>
            </w:tcBorders>
            <w:shd w:val="clear" w:color="auto" w:fill="FFFFFF"/>
          </w:tcPr>
          <w:p w14:paraId="55C20903" w14:textId="77777777" w:rsidR="009606D4" w:rsidRPr="00E81F01" w:rsidRDefault="009606D4" w:rsidP="00C33032">
            <w:pPr>
              <w:rPr>
                <w:sz w:val="20"/>
                <w:szCs w:val="20"/>
              </w:rPr>
            </w:pPr>
            <w:r w:rsidRPr="00E81F01">
              <w:rPr>
                <w:sz w:val="20"/>
                <w:szCs w:val="20"/>
              </w:rPr>
              <w:lastRenderedPageBreak/>
              <w:t>9</w:t>
            </w:r>
          </w:p>
        </w:tc>
        <w:tc>
          <w:tcPr>
            <w:tcW w:w="957" w:type="pct"/>
            <w:tcBorders>
              <w:left w:val="single" w:sz="4" w:space="0" w:color="auto"/>
              <w:right w:val="single" w:sz="4" w:space="0" w:color="auto"/>
            </w:tcBorders>
            <w:shd w:val="clear" w:color="auto" w:fill="FFFFFF"/>
          </w:tcPr>
          <w:p w14:paraId="0FE09335" w14:textId="77777777" w:rsidR="009606D4" w:rsidRPr="00E81F01" w:rsidRDefault="009606D4" w:rsidP="00C33032">
            <w:pPr>
              <w:pStyle w:val="Other0"/>
              <w:shd w:val="clear" w:color="auto" w:fill="auto"/>
              <w:spacing w:after="220"/>
              <w:jc w:val="both"/>
              <w:rPr>
                <w:rFonts w:ascii="Times New Roman" w:hAnsi="Times New Roman" w:cs="Times New Roman"/>
              </w:rPr>
            </w:pPr>
            <w:r w:rsidRPr="00E81F01">
              <w:rPr>
                <w:rFonts w:ascii="Times New Roman" w:hAnsi="Times New Roman" w:cs="Times New Roman"/>
              </w:rPr>
              <w:t>Для ведения личного подсобного хозяйства (приусадебный земельный участок)</w:t>
            </w:r>
          </w:p>
          <w:p w14:paraId="357C06E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eastAsia="Times New Roman" w:hAnsi="Times New Roman" w:cs="Times New Roman"/>
                <w:i/>
                <w:iCs/>
              </w:rPr>
              <w:t>*** Данный вид разрешённого использования</w:t>
            </w:r>
          </w:p>
          <w:p w14:paraId="7222DEE1" w14:textId="77777777" w:rsidR="009606D4" w:rsidRPr="00E81F01" w:rsidRDefault="009606D4" w:rsidP="00C33032">
            <w:pPr>
              <w:jc w:val="both"/>
              <w:rPr>
                <w:color w:val="000000"/>
                <w:sz w:val="20"/>
                <w:szCs w:val="20"/>
                <w:lang w:bidi="ru-RU"/>
              </w:rPr>
            </w:pPr>
            <w:r w:rsidRPr="00E81F01">
              <w:rPr>
                <w:i/>
                <w:iCs/>
                <w:sz w:val="20"/>
                <w:szCs w:val="20"/>
              </w:rPr>
              <w:t>распространяется в границах сельских населённых пунктов</w:t>
            </w:r>
          </w:p>
        </w:tc>
        <w:tc>
          <w:tcPr>
            <w:tcW w:w="457" w:type="pct"/>
            <w:tcBorders>
              <w:left w:val="single" w:sz="4" w:space="0" w:color="auto"/>
              <w:right w:val="single" w:sz="4" w:space="0" w:color="auto"/>
            </w:tcBorders>
            <w:shd w:val="clear" w:color="auto" w:fill="FFFFFF"/>
          </w:tcPr>
          <w:p w14:paraId="3ECD58B2" w14:textId="77777777" w:rsidR="009606D4" w:rsidRPr="00E81F01" w:rsidRDefault="009606D4" w:rsidP="00C33032">
            <w:pPr>
              <w:rPr>
                <w:sz w:val="20"/>
                <w:szCs w:val="20"/>
              </w:rPr>
            </w:pPr>
            <w:r w:rsidRPr="00E81F01">
              <w:rPr>
                <w:sz w:val="20"/>
                <w:szCs w:val="20"/>
              </w:rPr>
              <w:t>2.2</w:t>
            </w:r>
          </w:p>
        </w:tc>
        <w:tc>
          <w:tcPr>
            <w:tcW w:w="3352" w:type="pct"/>
            <w:tcBorders>
              <w:top w:val="single" w:sz="4" w:space="0" w:color="auto"/>
              <w:left w:val="single" w:sz="4" w:space="0" w:color="auto"/>
              <w:right w:val="single" w:sz="4" w:space="0" w:color="auto"/>
            </w:tcBorders>
            <w:shd w:val="clear" w:color="auto" w:fill="auto"/>
          </w:tcPr>
          <w:p w14:paraId="66D08159"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67FF279E" w14:textId="77777777" w:rsidR="009606D4" w:rsidRPr="00E81F01" w:rsidRDefault="009606D4" w:rsidP="00C33032">
            <w:pPr>
              <w:pStyle w:val="Other0"/>
              <w:shd w:val="clear" w:color="auto" w:fill="auto"/>
              <w:ind w:left="64" w:right="72"/>
              <w:jc w:val="both"/>
              <w:rPr>
                <w:rFonts w:ascii="Times New Roman" w:hAnsi="Times New Roman" w:cs="Times New Roman"/>
                <w:color w:val="000000"/>
                <w:lang w:bidi="ru-RU"/>
              </w:rPr>
            </w:pPr>
            <w:r w:rsidRPr="00E81F01">
              <w:rPr>
                <w:rFonts w:ascii="Times New Roman" w:hAnsi="Times New Roman" w:cs="Times New Roman"/>
              </w:rPr>
              <w:t>Максимальные размеры земельных участков (площадь), кв.м - 2000</w:t>
            </w:r>
          </w:p>
          <w:p w14:paraId="429FD501"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8BB63D4" w14:textId="77777777" w:rsidR="009606D4" w:rsidRPr="00E81F01" w:rsidRDefault="009606D4" w:rsidP="009606D4">
            <w:pPr>
              <w:pStyle w:val="Other0"/>
              <w:numPr>
                <w:ilvl w:val="0"/>
                <w:numId w:val="41"/>
              </w:numPr>
              <w:shd w:val="clear" w:color="auto" w:fill="auto"/>
              <w:tabs>
                <w:tab w:val="left" w:pos="120"/>
              </w:tabs>
              <w:ind w:left="64" w:right="7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7F1750A" w14:textId="77777777" w:rsidR="009606D4" w:rsidRPr="00E81F01" w:rsidRDefault="009606D4" w:rsidP="00C33032">
            <w:pPr>
              <w:pStyle w:val="Other0"/>
              <w:shd w:val="clear" w:color="auto" w:fill="auto"/>
              <w:ind w:left="64" w:right="72"/>
              <w:jc w:val="both"/>
              <w:rPr>
                <w:rFonts w:ascii="Times New Roman" w:hAnsi="Times New Roman" w:cs="Times New Roman"/>
                <w:color w:val="000000"/>
                <w:lang w:bidi="ru-RU"/>
              </w:rPr>
            </w:pPr>
            <w:r w:rsidRPr="00E81F01">
              <w:rPr>
                <w:rFonts w:ascii="Times New Roman" w:hAnsi="Times New Roman" w:cs="Times New Roman"/>
              </w:rPr>
              <w:t>- 1 от границы смежного земельного участка</w:t>
            </w:r>
          </w:p>
          <w:p w14:paraId="2523BCE1"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6711B8B6" w14:textId="77777777" w:rsidR="009606D4" w:rsidRPr="00E81F01" w:rsidRDefault="009606D4" w:rsidP="00C33032">
            <w:pPr>
              <w:pStyle w:val="Other0"/>
              <w:shd w:val="clear" w:color="auto" w:fill="auto"/>
              <w:ind w:left="64" w:right="72"/>
              <w:jc w:val="both"/>
              <w:rPr>
                <w:rFonts w:ascii="Times New Roman" w:hAnsi="Times New Roman" w:cs="Times New Roman"/>
                <w:color w:val="000000"/>
                <w:lang w:bidi="ru-RU"/>
              </w:rPr>
            </w:pPr>
            <w:r w:rsidRPr="00E81F01">
              <w:rPr>
                <w:rFonts w:ascii="Times New Roman" w:hAnsi="Times New Roman" w:cs="Times New Roman"/>
              </w:rPr>
              <w:t>Максимальная высота зданий, строений, сооружений, м - 20</w:t>
            </w:r>
          </w:p>
          <w:p w14:paraId="2DE80811" w14:textId="77777777" w:rsidR="009606D4" w:rsidRPr="00E81F01" w:rsidRDefault="009606D4" w:rsidP="00C33032">
            <w:pPr>
              <w:pStyle w:val="Other0"/>
              <w:shd w:val="clear" w:color="auto" w:fill="auto"/>
              <w:ind w:left="64" w:right="72"/>
              <w:jc w:val="both"/>
              <w:rPr>
                <w:rFonts w:ascii="Times New Roman" w:hAnsi="Times New Roman" w:cs="Times New Roman"/>
                <w:color w:val="000000"/>
                <w:lang w:bidi="ru-RU"/>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98A47DF" w14:textId="77777777" w:rsidR="009606D4" w:rsidRPr="00E81F01" w:rsidRDefault="009606D4" w:rsidP="00C33032">
            <w:pPr>
              <w:pStyle w:val="Other0"/>
              <w:ind w:left="64" w:right="72"/>
              <w:jc w:val="both"/>
              <w:rPr>
                <w:rFonts w:ascii="Times New Roman" w:hAnsi="Times New Roman" w:cs="Times New Roman"/>
                <w:color w:val="000000"/>
                <w:lang w:bidi="ru-RU"/>
              </w:rPr>
            </w:pPr>
            <w:r w:rsidRPr="00E81F01">
              <w:rPr>
                <w:rFonts w:ascii="Times New Roman" w:hAnsi="Times New Roman" w:cs="Times New Roman"/>
              </w:rPr>
              <w:t>Настоящий вид разрешенного использования земельных участков и объектов капитального строительства применяется в отношении земельных участков, расположенных в границах населенных пунктов.</w:t>
            </w:r>
          </w:p>
        </w:tc>
      </w:tr>
      <w:tr w:rsidR="009606D4" w:rsidRPr="00E81F01" w14:paraId="758CAD41" w14:textId="77777777" w:rsidTr="00C33032">
        <w:trPr>
          <w:trHeight w:hRule="exact" w:val="3045"/>
        </w:trPr>
        <w:tc>
          <w:tcPr>
            <w:tcW w:w="234" w:type="pct"/>
            <w:tcBorders>
              <w:left w:val="single" w:sz="4" w:space="0" w:color="auto"/>
              <w:bottom w:val="single" w:sz="4" w:space="0" w:color="auto"/>
              <w:right w:val="single" w:sz="4" w:space="0" w:color="auto"/>
            </w:tcBorders>
            <w:shd w:val="clear" w:color="auto" w:fill="FFFFFF"/>
          </w:tcPr>
          <w:p w14:paraId="1572D6FC" w14:textId="77777777" w:rsidR="009606D4" w:rsidRPr="00E81F01" w:rsidRDefault="009606D4" w:rsidP="00C33032">
            <w:pPr>
              <w:jc w:val="both"/>
              <w:rPr>
                <w:sz w:val="20"/>
                <w:szCs w:val="20"/>
                <w:lang w:val="en-US"/>
              </w:rPr>
            </w:pPr>
            <w:r w:rsidRPr="00E81F01">
              <w:rPr>
                <w:sz w:val="20"/>
                <w:szCs w:val="20"/>
                <w:lang w:val="en-US"/>
              </w:rPr>
              <w:t xml:space="preserve">  10</w:t>
            </w:r>
          </w:p>
          <w:p w14:paraId="71AE310C" w14:textId="77777777" w:rsidR="009606D4" w:rsidRPr="00E81F01" w:rsidRDefault="009606D4" w:rsidP="00C33032">
            <w:pPr>
              <w:jc w:val="both"/>
              <w:rPr>
                <w:sz w:val="20"/>
                <w:szCs w:val="20"/>
              </w:rPr>
            </w:pPr>
          </w:p>
          <w:p w14:paraId="429C9FB5" w14:textId="77777777" w:rsidR="009606D4" w:rsidRPr="00E81F01" w:rsidRDefault="009606D4" w:rsidP="00C33032">
            <w:pPr>
              <w:jc w:val="both"/>
              <w:rPr>
                <w:sz w:val="20"/>
                <w:szCs w:val="20"/>
              </w:rPr>
            </w:pPr>
          </w:p>
          <w:p w14:paraId="0DA7B075" w14:textId="77777777" w:rsidR="009606D4" w:rsidRPr="00E81F01" w:rsidRDefault="009606D4" w:rsidP="00C33032">
            <w:pPr>
              <w:jc w:val="both"/>
              <w:rPr>
                <w:sz w:val="20"/>
                <w:szCs w:val="20"/>
              </w:rPr>
            </w:pPr>
          </w:p>
          <w:p w14:paraId="752939D7" w14:textId="77777777" w:rsidR="009606D4" w:rsidRPr="00E81F01" w:rsidRDefault="009606D4" w:rsidP="00C33032">
            <w:pPr>
              <w:jc w:val="both"/>
              <w:rPr>
                <w:sz w:val="20"/>
                <w:szCs w:val="20"/>
              </w:rPr>
            </w:pPr>
          </w:p>
          <w:p w14:paraId="499CD5EE" w14:textId="77777777" w:rsidR="009606D4" w:rsidRPr="00E81F01" w:rsidRDefault="009606D4" w:rsidP="00C33032">
            <w:pPr>
              <w:jc w:val="both"/>
              <w:rPr>
                <w:sz w:val="20"/>
                <w:szCs w:val="20"/>
              </w:rPr>
            </w:pPr>
          </w:p>
        </w:tc>
        <w:tc>
          <w:tcPr>
            <w:tcW w:w="957" w:type="pct"/>
            <w:shd w:val="clear" w:color="auto" w:fill="FFFFFF"/>
          </w:tcPr>
          <w:p w14:paraId="20C7E9C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Ведение садоводства</w:t>
            </w:r>
          </w:p>
        </w:tc>
        <w:tc>
          <w:tcPr>
            <w:tcW w:w="457" w:type="pct"/>
            <w:shd w:val="clear" w:color="auto" w:fill="FFFFFF"/>
          </w:tcPr>
          <w:p w14:paraId="306104E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13.2</w:t>
            </w:r>
          </w:p>
        </w:tc>
        <w:tc>
          <w:tcPr>
            <w:tcW w:w="3352" w:type="pct"/>
            <w:shd w:val="clear" w:color="auto" w:fill="auto"/>
          </w:tcPr>
          <w:p w14:paraId="150540C6"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0592AA46"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- 1500</w:t>
            </w:r>
          </w:p>
          <w:p w14:paraId="669AF7B3"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rPr>
              <w:t>Минимальные размеры земельных участков (ширина), м - 16</w:t>
            </w:r>
          </w:p>
          <w:p w14:paraId="621D77AD"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F850609" w14:textId="77777777" w:rsidR="009606D4" w:rsidRPr="00E81F01" w:rsidRDefault="009606D4" w:rsidP="00C33032">
            <w:pPr>
              <w:pStyle w:val="Other0"/>
              <w:shd w:val="clear" w:color="auto" w:fill="auto"/>
              <w:tabs>
                <w:tab w:val="left" w:pos="120"/>
              </w:tabs>
              <w:ind w:left="64" w:right="72"/>
              <w:jc w:val="both"/>
              <w:rPr>
                <w:rFonts w:ascii="Times New Roman" w:hAnsi="Times New Roman" w:cs="Times New Roman"/>
              </w:rPr>
            </w:pPr>
            <w:r w:rsidRPr="00E81F01">
              <w:rPr>
                <w:rFonts w:ascii="Times New Roman" w:hAnsi="Times New Roman" w:cs="Times New Roman"/>
              </w:rPr>
              <w:t>- 3 от границы земельного участка, примыкающей к улице или проезду</w:t>
            </w:r>
          </w:p>
          <w:p w14:paraId="4D45471C" w14:textId="77777777" w:rsidR="009606D4" w:rsidRPr="00E81F01" w:rsidRDefault="009606D4" w:rsidP="009606D4">
            <w:pPr>
              <w:pStyle w:val="Other0"/>
              <w:numPr>
                <w:ilvl w:val="0"/>
                <w:numId w:val="201"/>
              </w:numPr>
              <w:shd w:val="clear" w:color="auto" w:fill="auto"/>
              <w:tabs>
                <w:tab w:val="left" w:pos="144"/>
              </w:tabs>
              <w:ind w:left="64" w:right="7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5C5CDB8"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4071EFCC"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E094AEF"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bl>
    <w:p w14:paraId="30DF8F53" w14:textId="77777777" w:rsidR="009606D4" w:rsidRPr="00E81F01" w:rsidRDefault="009606D4" w:rsidP="009606D4">
      <w:pPr>
        <w:jc w:val="both"/>
        <w:outlineLvl w:val="2"/>
        <w:rPr>
          <w:b/>
        </w:rPr>
      </w:pPr>
      <w:bookmarkStart w:id="12" w:name="_Toc180414895"/>
    </w:p>
    <w:p w14:paraId="0B8A2E9C" w14:textId="77777777" w:rsidR="009606D4" w:rsidRPr="00E81F01" w:rsidRDefault="009606D4" w:rsidP="009606D4">
      <w:pPr>
        <w:jc w:val="both"/>
        <w:outlineLvl w:val="2"/>
        <w:rPr>
          <w:b/>
        </w:rPr>
      </w:pPr>
    </w:p>
    <w:p w14:paraId="4F2AC6C6" w14:textId="77777777" w:rsidR="009606D4" w:rsidRPr="00E81F01" w:rsidRDefault="009606D4" w:rsidP="009606D4">
      <w:pPr>
        <w:jc w:val="both"/>
        <w:outlineLvl w:val="2"/>
        <w:rPr>
          <w:b/>
        </w:rPr>
      </w:pPr>
    </w:p>
    <w:p w14:paraId="37188B4C" w14:textId="77777777" w:rsidR="009606D4" w:rsidRPr="00E81F01" w:rsidRDefault="009606D4" w:rsidP="009606D4">
      <w:pPr>
        <w:jc w:val="both"/>
        <w:outlineLvl w:val="2"/>
        <w:rPr>
          <w:b/>
        </w:rPr>
      </w:pPr>
    </w:p>
    <w:p w14:paraId="43A4B5A1" w14:textId="77777777" w:rsidR="009606D4" w:rsidRPr="00E81F01" w:rsidRDefault="009606D4" w:rsidP="009606D4">
      <w:pPr>
        <w:jc w:val="both"/>
        <w:outlineLvl w:val="2"/>
        <w:rPr>
          <w:b/>
        </w:rPr>
      </w:pPr>
    </w:p>
    <w:p w14:paraId="20D8C538" w14:textId="77777777" w:rsidR="009606D4" w:rsidRPr="00E81F01" w:rsidRDefault="009606D4" w:rsidP="009606D4">
      <w:pPr>
        <w:jc w:val="both"/>
        <w:outlineLvl w:val="2"/>
        <w:rPr>
          <w:b/>
        </w:rPr>
      </w:pPr>
    </w:p>
    <w:p w14:paraId="3712C61E" w14:textId="77777777" w:rsidR="009606D4" w:rsidRPr="00E81F01" w:rsidRDefault="009606D4" w:rsidP="009606D4">
      <w:pPr>
        <w:jc w:val="both"/>
        <w:outlineLvl w:val="2"/>
        <w:rPr>
          <w:b/>
        </w:rPr>
      </w:pPr>
    </w:p>
    <w:p w14:paraId="66473F64" w14:textId="77777777" w:rsidR="009606D4" w:rsidRPr="00E81F01" w:rsidRDefault="009606D4" w:rsidP="009606D4">
      <w:pPr>
        <w:jc w:val="both"/>
        <w:outlineLvl w:val="2"/>
        <w:rPr>
          <w:b/>
        </w:rPr>
      </w:pPr>
      <w:r w:rsidRPr="00E81F01">
        <w:rPr>
          <w:b/>
        </w:rPr>
        <w:t>1.3 Вспомогательные виды разрешенного использования земельных участков и объектов капитального строительства</w:t>
      </w:r>
      <w:bookmarkEnd w:id="12"/>
      <w:r w:rsidRPr="00E81F01">
        <w:rPr>
          <w:b/>
        </w:rPr>
        <w:t xml:space="preserve"> </w:t>
      </w:r>
    </w:p>
    <w:tbl>
      <w:tblPr>
        <w:tblpPr w:leftFromText="180" w:rightFromText="180" w:vertAnchor="text" w:tblpXSpec="center" w:tblpY="1"/>
        <w:tblOverlap w:val="never"/>
        <w:tblW w:w="5826" w:type="pct"/>
        <w:tblCellMar>
          <w:left w:w="10" w:type="dxa"/>
          <w:right w:w="10" w:type="dxa"/>
        </w:tblCellMar>
        <w:tblLook w:val="0000" w:firstRow="0" w:lastRow="0" w:firstColumn="0" w:lastColumn="0" w:noHBand="0" w:noVBand="0"/>
      </w:tblPr>
      <w:tblGrid>
        <w:gridCol w:w="517"/>
        <w:gridCol w:w="1647"/>
        <w:gridCol w:w="860"/>
        <w:gridCol w:w="8030"/>
      </w:tblGrid>
      <w:tr w:rsidR="009606D4" w:rsidRPr="00E81F01" w14:paraId="3288A7D7" w14:textId="77777777" w:rsidTr="00C33032">
        <w:trPr>
          <w:trHeight w:hRule="exact" w:val="1258"/>
        </w:trPr>
        <w:tc>
          <w:tcPr>
            <w:tcW w:w="234" w:type="pct"/>
            <w:vMerge w:val="restart"/>
            <w:tcBorders>
              <w:top w:val="single" w:sz="4" w:space="0" w:color="auto"/>
              <w:left w:val="single" w:sz="4" w:space="0" w:color="auto"/>
            </w:tcBorders>
            <w:shd w:val="clear" w:color="auto" w:fill="FFFFFF"/>
            <w:vAlign w:val="center"/>
          </w:tcPr>
          <w:p w14:paraId="5657DF0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 п/п</w:t>
            </w:r>
          </w:p>
        </w:tc>
        <w:tc>
          <w:tcPr>
            <w:tcW w:w="1134" w:type="pct"/>
            <w:gridSpan w:val="2"/>
            <w:tcBorders>
              <w:top w:val="single" w:sz="4" w:space="0" w:color="auto"/>
              <w:left w:val="single" w:sz="4" w:space="0" w:color="auto"/>
            </w:tcBorders>
            <w:shd w:val="clear" w:color="auto" w:fill="FFFFFF"/>
          </w:tcPr>
          <w:p w14:paraId="041316F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Виды разрешенного использования земельных участков и объектов капитального строительства</w:t>
            </w:r>
          </w:p>
        </w:tc>
        <w:tc>
          <w:tcPr>
            <w:tcW w:w="3632" w:type="pct"/>
            <w:vMerge w:val="restart"/>
            <w:tcBorders>
              <w:top w:val="single" w:sz="4" w:space="0" w:color="auto"/>
              <w:left w:val="single" w:sz="4" w:space="0" w:color="auto"/>
              <w:right w:val="single" w:sz="4" w:space="0" w:color="auto"/>
            </w:tcBorders>
            <w:shd w:val="clear" w:color="auto" w:fill="FFFFFF"/>
            <w:vAlign w:val="center"/>
          </w:tcPr>
          <w:p w14:paraId="6B65916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6A47A7BD" w14:textId="77777777" w:rsidTr="00C33032">
        <w:trPr>
          <w:trHeight w:hRule="exact" w:val="250"/>
        </w:trPr>
        <w:tc>
          <w:tcPr>
            <w:tcW w:w="234" w:type="pct"/>
            <w:vMerge/>
            <w:tcBorders>
              <w:left w:val="single" w:sz="4" w:space="0" w:color="auto"/>
            </w:tcBorders>
            <w:shd w:val="clear" w:color="auto" w:fill="FFFFFF"/>
            <w:vAlign w:val="center"/>
          </w:tcPr>
          <w:p w14:paraId="3F9BA139" w14:textId="77777777" w:rsidR="009606D4" w:rsidRPr="00E81F01" w:rsidRDefault="009606D4" w:rsidP="00C33032">
            <w:pPr>
              <w:rPr>
                <w:sz w:val="20"/>
                <w:szCs w:val="20"/>
              </w:rPr>
            </w:pPr>
          </w:p>
        </w:tc>
        <w:tc>
          <w:tcPr>
            <w:tcW w:w="745" w:type="pct"/>
            <w:tcBorders>
              <w:top w:val="single" w:sz="4" w:space="0" w:color="auto"/>
              <w:left w:val="single" w:sz="4" w:space="0" w:color="auto"/>
            </w:tcBorders>
            <w:shd w:val="clear" w:color="auto" w:fill="FFFFFF"/>
            <w:vAlign w:val="bottom"/>
          </w:tcPr>
          <w:p w14:paraId="5084D17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наименование</w:t>
            </w:r>
          </w:p>
        </w:tc>
        <w:tc>
          <w:tcPr>
            <w:tcW w:w="389" w:type="pct"/>
            <w:tcBorders>
              <w:top w:val="single" w:sz="4" w:space="0" w:color="auto"/>
              <w:left w:val="single" w:sz="4" w:space="0" w:color="auto"/>
            </w:tcBorders>
            <w:shd w:val="clear" w:color="auto" w:fill="FFFFFF"/>
            <w:vAlign w:val="bottom"/>
          </w:tcPr>
          <w:p w14:paraId="1263855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код</w:t>
            </w:r>
          </w:p>
        </w:tc>
        <w:tc>
          <w:tcPr>
            <w:tcW w:w="3632" w:type="pct"/>
            <w:vMerge/>
            <w:tcBorders>
              <w:left w:val="single" w:sz="4" w:space="0" w:color="auto"/>
              <w:right w:val="single" w:sz="4" w:space="0" w:color="auto"/>
            </w:tcBorders>
            <w:shd w:val="clear" w:color="auto" w:fill="FFFFFF"/>
            <w:vAlign w:val="center"/>
          </w:tcPr>
          <w:p w14:paraId="0EFF114E" w14:textId="77777777" w:rsidR="009606D4" w:rsidRPr="00E81F01" w:rsidRDefault="009606D4" w:rsidP="00C33032">
            <w:pPr>
              <w:rPr>
                <w:sz w:val="20"/>
                <w:szCs w:val="20"/>
              </w:rPr>
            </w:pPr>
          </w:p>
        </w:tc>
      </w:tr>
      <w:tr w:rsidR="009606D4" w:rsidRPr="00E81F01" w14:paraId="1791BEF1" w14:textId="77777777" w:rsidTr="00C33032">
        <w:trPr>
          <w:trHeight w:hRule="exact" w:val="254"/>
        </w:trPr>
        <w:tc>
          <w:tcPr>
            <w:tcW w:w="234" w:type="pct"/>
            <w:vMerge/>
            <w:tcBorders>
              <w:left w:val="single" w:sz="4" w:space="0" w:color="auto"/>
              <w:bottom w:val="single" w:sz="4" w:space="0" w:color="auto"/>
            </w:tcBorders>
            <w:shd w:val="clear" w:color="auto" w:fill="FFFFFF"/>
            <w:vAlign w:val="center"/>
          </w:tcPr>
          <w:p w14:paraId="59FAE5A9" w14:textId="77777777" w:rsidR="009606D4" w:rsidRPr="00E81F01" w:rsidRDefault="009606D4" w:rsidP="00C33032">
            <w:pPr>
              <w:rPr>
                <w:sz w:val="20"/>
                <w:szCs w:val="20"/>
              </w:rPr>
            </w:pPr>
          </w:p>
        </w:tc>
        <w:tc>
          <w:tcPr>
            <w:tcW w:w="745" w:type="pct"/>
            <w:tcBorders>
              <w:top w:val="single" w:sz="4" w:space="0" w:color="auto"/>
              <w:left w:val="single" w:sz="4" w:space="0" w:color="auto"/>
              <w:bottom w:val="single" w:sz="4" w:space="0" w:color="auto"/>
            </w:tcBorders>
            <w:shd w:val="clear" w:color="auto" w:fill="FFFFFF"/>
            <w:vAlign w:val="bottom"/>
          </w:tcPr>
          <w:p w14:paraId="094962B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1</w:t>
            </w:r>
          </w:p>
        </w:tc>
        <w:tc>
          <w:tcPr>
            <w:tcW w:w="389" w:type="pct"/>
            <w:tcBorders>
              <w:top w:val="single" w:sz="4" w:space="0" w:color="auto"/>
              <w:left w:val="single" w:sz="4" w:space="0" w:color="auto"/>
              <w:bottom w:val="single" w:sz="4" w:space="0" w:color="auto"/>
            </w:tcBorders>
            <w:shd w:val="clear" w:color="auto" w:fill="FFFFFF"/>
            <w:vAlign w:val="bottom"/>
          </w:tcPr>
          <w:p w14:paraId="5F5D6DB5" w14:textId="77777777" w:rsidR="009606D4" w:rsidRPr="00E81F01" w:rsidRDefault="009606D4" w:rsidP="00C33032">
            <w:pPr>
              <w:pStyle w:val="Other0"/>
              <w:shd w:val="clear" w:color="auto" w:fill="auto"/>
              <w:ind w:firstLine="440"/>
              <w:rPr>
                <w:rFonts w:ascii="Times New Roman" w:hAnsi="Times New Roman" w:cs="Times New Roman"/>
              </w:rPr>
            </w:pPr>
            <w:r w:rsidRPr="00E81F01">
              <w:rPr>
                <w:rFonts w:ascii="Times New Roman" w:hAnsi="Times New Roman" w:cs="Times New Roman"/>
                <w:color w:val="000000"/>
                <w:lang w:bidi="ru-RU"/>
              </w:rPr>
              <w:t>2</w:t>
            </w:r>
          </w:p>
        </w:tc>
        <w:tc>
          <w:tcPr>
            <w:tcW w:w="3632" w:type="pct"/>
            <w:tcBorders>
              <w:top w:val="single" w:sz="4" w:space="0" w:color="auto"/>
              <w:left w:val="single" w:sz="4" w:space="0" w:color="auto"/>
              <w:bottom w:val="single" w:sz="4" w:space="0" w:color="auto"/>
              <w:right w:val="single" w:sz="4" w:space="0" w:color="auto"/>
            </w:tcBorders>
            <w:shd w:val="clear" w:color="auto" w:fill="FFFFFF"/>
            <w:vAlign w:val="center"/>
          </w:tcPr>
          <w:p w14:paraId="1E46A76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3</w:t>
            </w:r>
          </w:p>
        </w:tc>
      </w:tr>
      <w:tr w:rsidR="009606D4" w:rsidRPr="00E81F01" w14:paraId="35CF50AB" w14:textId="77777777" w:rsidTr="00C33032">
        <w:trPr>
          <w:trHeight w:val="2896"/>
        </w:trPr>
        <w:tc>
          <w:tcPr>
            <w:tcW w:w="234" w:type="pct"/>
            <w:tcBorders>
              <w:top w:val="single" w:sz="4" w:space="0" w:color="auto"/>
              <w:left w:val="single" w:sz="4" w:space="0" w:color="auto"/>
              <w:bottom w:val="single" w:sz="4" w:space="0" w:color="auto"/>
            </w:tcBorders>
            <w:shd w:val="clear" w:color="auto" w:fill="FFFFFF"/>
          </w:tcPr>
          <w:p w14:paraId="4D56DBD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1</w:t>
            </w:r>
          </w:p>
        </w:tc>
        <w:tc>
          <w:tcPr>
            <w:tcW w:w="745" w:type="pct"/>
            <w:tcBorders>
              <w:top w:val="single" w:sz="4" w:space="0" w:color="auto"/>
              <w:left w:val="single" w:sz="4" w:space="0" w:color="auto"/>
              <w:bottom w:val="single" w:sz="4" w:space="0" w:color="auto"/>
            </w:tcBorders>
            <w:shd w:val="clear" w:color="auto" w:fill="FFFFFF"/>
          </w:tcPr>
          <w:p w14:paraId="183BF0F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Предоставление коммунальных услуг</w:t>
            </w:r>
          </w:p>
        </w:tc>
        <w:tc>
          <w:tcPr>
            <w:tcW w:w="389" w:type="pct"/>
            <w:tcBorders>
              <w:top w:val="single" w:sz="4" w:space="0" w:color="auto"/>
              <w:left w:val="single" w:sz="4" w:space="0" w:color="auto"/>
              <w:bottom w:val="single" w:sz="4" w:space="0" w:color="auto"/>
            </w:tcBorders>
            <w:shd w:val="clear" w:color="auto" w:fill="FFFFFF"/>
          </w:tcPr>
          <w:p w14:paraId="4E97055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3.1.1</w:t>
            </w:r>
          </w:p>
        </w:tc>
        <w:tc>
          <w:tcPr>
            <w:tcW w:w="3633" w:type="pct"/>
            <w:tcBorders>
              <w:top w:val="single" w:sz="4" w:space="0" w:color="auto"/>
              <w:left w:val="single" w:sz="4" w:space="0" w:color="auto"/>
              <w:bottom w:val="single" w:sz="4" w:space="0" w:color="auto"/>
              <w:right w:val="single" w:sz="4" w:space="0" w:color="auto"/>
            </w:tcBorders>
            <w:shd w:val="clear" w:color="auto" w:fill="FFFFFF"/>
          </w:tcPr>
          <w:p w14:paraId="12B5F3B8" w14:textId="77777777" w:rsidR="009606D4" w:rsidRPr="00E81F01" w:rsidRDefault="009606D4" w:rsidP="00C33032">
            <w:pPr>
              <w:pStyle w:val="Other0"/>
              <w:shd w:val="clear" w:color="auto" w:fill="auto"/>
              <w:ind w:right="132"/>
              <w:jc w:val="both"/>
              <w:rPr>
                <w:rFonts w:ascii="Times New Roman" w:hAnsi="Times New Roman" w:cs="Times New Roman"/>
              </w:rPr>
            </w:pPr>
            <w:r w:rsidRPr="00E81F01">
              <w:rPr>
                <w:rFonts w:ascii="Times New Roman" w:hAnsi="Times New Roman" w:cs="Times New Roman"/>
                <w:color w:val="000000"/>
                <w:lang w:bidi="ru-RU"/>
              </w:rPr>
              <w:t>Предельные (минимальные и (или) максимальные) размеры земельных участков, в том числе их площадь, не подлежат установлению</w:t>
            </w:r>
          </w:p>
          <w:p w14:paraId="69538407" w14:textId="77777777" w:rsidR="009606D4" w:rsidRPr="00E81F01" w:rsidRDefault="009606D4" w:rsidP="00C33032">
            <w:pPr>
              <w:pStyle w:val="Other0"/>
              <w:shd w:val="clear" w:color="auto" w:fill="auto"/>
              <w:ind w:right="132"/>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3FCE47F" w14:textId="77777777" w:rsidR="009606D4" w:rsidRPr="00E81F01" w:rsidRDefault="009606D4" w:rsidP="009606D4">
            <w:pPr>
              <w:pStyle w:val="Other0"/>
              <w:numPr>
                <w:ilvl w:val="0"/>
                <w:numId w:val="42"/>
              </w:numPr>
              <w:shd w:val="clear" w:color="auto" w:fill="auto"/>
              <w:tabs>
                <w:tab w:val="left" w:pos="130"/>
              </w:tabs>
              <w:ind w:right="132"/>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57D6C1D0" w14:textId="77777777" w:rsidR="009606D4" w:rsidRPr="00E81F01" w:rsidRDefault="009606D4" w:rsidP="009606D4">
            <w:pPr>
              <w:pStyle w:val="Other0"/>
              <w:numPr>
                <w:ilvl w:val="0"/>
                <w:numId w:val="42"/>
              </w:numPr>
              <w:shd w:val="clear" w:color="auto" w:fill="auto"/>
              <w:tabs>
                <w:tab w:val="left" w:pos="144"/>
              </w:tabs>
              <w:ind w:right="132"/>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64D6350F" w14:textId="77777777" w:rsidR="009606D4" w:rsidRPr="00E81F01" w:rsidRDefault="009606D4" w:rsidP="00C33032">
            <w:pPr>
              <w:pStyle w:val="Other0"/>
              <w:shd w:val="clear" w:color="auto" w:fill="auto"/>
              <w:ind w:right="132"/>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- 1</w:t>
            </w:r>
          </w:p>
          <w:p w14:paraId="08BE5AE4"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09B19986"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p>
          <w:p w14:paraId="7D5B6219" w14:textId="77777777" w:rsidR="009606D4" w:rsidRPr="00E81F01" w:rsidRDefault="009606D4" w:rsidP="00C33032">
            <w:pPr>
              <w:pStyle w:val="Other0"/>
              <w:ind w:right="132"/>
              <w:jc w:val="both"/>
              <w:rPr>
                <w:rFonts w:ascii="Times New Roman" w:hAnsi="Times New Roman" w:cs="Times New Roman"/>
              </w:rPr>
            </w:pPr>
          </w:p>
        </w:tc>
      </w:tr>
      <w:tr w:rsidR="009606D4" w:rsidRPr="00E81F01" w14:paraId="58AFA2BC" w14:textId="77777777" w:rsidTr="00C33032">
        <w:trPr>
          <w:trHeight w:val="3797"/>
        </w:trPr>
        <w:tc>
          <w:tcPr>
            <w:tcW w:w="234" w:type="pct"/>
            <w:tcBorders>
              <w:top w:val="single" w:sz="4" w:space="0" w:color="auto"/>
              <w:left w:val="single" w:sz="4" w:space="0" w:color="auto"/>
              <w:bottom w:val="single" w:sz="4" w:space="0" w:color="auto"/>
            </w:tcBorders>
            <w:shd w:val="clear" w:color="auto" w:fill="FFFFFF"/>
          </w:tcPr>
          <w:p w14:paraId="6D56861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2</w:t>
            </w:r>
          </w:p>
        </w:tc>
        <w:tc>
          <w:tcPr>
            <w:tcW w:w="745" w:type="pct"/>
            <w:tcBorders>
              <w:top w:val="single" w:sz="4" w:space="0" w:color="auto"/>
              <w:left w:val="single" w:sz="4" w:space="0" w:color="auto"/>
              <w:bottom w:val="single" w:sz="4" w:space="0" w:color="auto"/>
            </w:tcBorders>
            <w:shd w:val="clear" w:color="auto" w:fill="FFFFFF"/>
          </w:tcPr>
          <w:p w14:paraId="2B61FAC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Служебные гаражи</w:t>
            </w:r>
          </w:p>
        </w:tc>
        <w:tc>
          <w:tcPr>
            <w:tcW w:w="389" w:type="pct"/>
            <w:tcBorders>
              <w:top w:val="single" w:sz="4" w:space="0" w:color="auto"/>
              <w:left w:val="single" w:sz="4" w:space="0" w:color="auto"/>
              <w:bottom w:val="single" w:sz="4" w:space="0" w:color="auto"/>
            </w:tcBorders>
            <w:shd w:val="clear" w:color="auto" w:fill="FFFFFF"/>
          </w:tcPr>
          <w:p w14:paraId="68DDFAD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4.9</w:t>
            </w:r>
          </w:p>
        </w:tc>
        <w:tc>
          <w:tcPr>
            <w:tcW w:w="3632" w:type="pct"/>
            <w:tcBorders>
              <w:top w:val="single" w:sz="4" w:space="0" w:color="auto"/>
              <w:left w:val="single" w:sz="4" w:space="0" w:color="auto"/>
              <w:bottom w:val="single" w:sz="4" w:space="0" w:color="auto"/>
              <w:right w:val="single" w:sz="4" w:space="0" w:color="auto"/>
            </w:tcBorders>
            <w:shd w:val="clear" w:color="auto" w:fill="FFFFFF"/>
            <w:vAlign w:val="bottom"/>
          </w:tcPr>
          <w:p w14:paraId="26ED929B" w14:textId="77777777" w:rsidR="009606D4" w:rsidRPr="00E81F01" w:rsidRDefault="009606D4" w:rsidP="00C33032">
            <w:pPr>
              <w:pStyle w:val="Other0"/>
              <w:shd w:val="clear" w:color="auto" w:fill="auto"/>
              <w:ind w:right="132"/>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не подлежит установлению</w:t>
            </w:r>
          </w:p>
          <w:p w14:paraId="031DFF22" w14:textId="77777777" w:rsidR="009606D4" w:rsidRPr="00E81F01" w:rsidRDefault="009606D4" w:rsidP="00C33032">
            <w:pPr>
              <w:pStyle w:val="Other0"/>
              <w:shd w:val="clear" w:color="auto" w:fill="auto"/>
              <w:ind w:right="132"/>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30D15F05" w14:textId="77777777" w:rsidR="009606D4" w:rsidRPr="00E81F01" w:rsidRDefault="009606D4" w:rsidP="00C33032">
            <w:pPr>
              <w:pStyle w:val="Other0"/>
              <w:shd w:val="clear" w:color="auto" w:fill="auto"/>
              <w:ind w:right="132"/>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w:t>
            </w:r>
          </w:p>
          <w:p w14:paraId="6B3707FA" w14:textId="77777777" w:rsidR="009606D4" w:rsidRPr="00E81F01" w:rsidRDefault="009606D4" w:rsidP="00C33032">
            <w:pPr>
              <w:pStyle w:val="Other0"/>
              <w:shd w:val="clear" w:color="auto" w:fill="auto"/>
              <w:ind w:right="132"/>
              <w:jc w:val="both"/>
              <w:rPr>
                <w:rFonts w:ascii="Times New Roman" w:hAnsi="Times New Roman" w:cs="Times New Roman"/>
              </w:rPr>
            </w:pPr>
            <w:r w:rsidRPr="00E81F01">
              <w:rPr>
                <w:rFonts w:ascii="Times New Roman" w:hAnsi="Times New Roman" w:cs="Times New Roman"/>
                <w:color w:val="000000"/>
                <w:lang w:bidi="ru-RU"/>
              </w:rPr>
              <w:t>сооружений, за пределами которых запрещено строительство зданий, строений (за исключением стоянок для хранения автотранспортных средств открытого типа), сооружений, м:</w:t>
            </w:r>
          </w:p>
          <w:p w14:paraId="3939E567" w14:textId="77777777" w:rsidR="009606D4" w:rsidRPr="00E81F01" w:rsidRDefault="009606D4" w:rsidP="009606D4">
            <w:pPr>
              <w:pStyle w:val="Other0"/>
              <w:numPr>
                <w:ilvl w:val="0"/>
                <w:numId w:val="43"/>
              </w:numPr>
              <w:shd w:val="clear" w:color="auto" w:fill="auto"/>
              <w:tabs>
                <w:tab w:val="left" w:pos="130"/>
              </w:tabs>
              <w:ind w:right="132"/>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7D226353" w14:textId="77777777" w:rsidR="009606D4" w:rsidRPr="00E81F01" w:rsidRDefault="009606D4" w:rsidP="009606D4">
            <w:pPr>
              <w:pStyle w:val="Other0"/>
              <w:numPr>
                <w:ilvl w:val="0"/>
                <w:numId w:val="43"/>
              </w:numPr>
              <w:shd w:val="clear" w:color="auto" w:fill="auto"/>
              <w:tabs>
                <w:tab w:val="left" w:pos="144"/>
              </w:tabs>
              <w:ind w:right="132"/>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2B496F39" w14:textId="77777777" w:rsidR="009606D4" w:rsidRPr="00E81F01" w:rsidRDefault="009606D4" w:rsidP="00C33032">
            <w:pPr>
              <w:pStyle w:val="Other0"/>
              <w:shd w:val="clear" w:color="auto" w:fill="auto"/>
              <w:ind w:right="132"/>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- 5</w:t>
            </w:r>
          </w:p>
          <w:p w14:paraId="3B3CB227" w14:textId="77777777" w:rsidR="009606D4" w:rsidRPr="00E81F01" w:rsidRDefault="009606D4" w:rsidP="00C33032">
            <w:pPr>
              <w:pStyle w:val="Other0"/>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228B50D8" w14:textId="77777777" w:rsidR="009606D4" w:rsidRPr="00E81F01" w:rsidRDefault="009606D4" w:rsidP="00C33032">
            <w:pPr>
              <w:pStyle w:val="Other0"/>
              <w:ind w:right="132"/>
              <w:jc w:val="both"/>
              <w:rPr>
                <w:rFonts w:ascii="Times New Roman" w:hAnsi="Times New Roman" w:cs="Times New Roman"/>
              </w:rPr>
            </w:pPr>
          </w:p>
          <w:p w14:paraId="55A93DAB" w14:textId="77777777" w:rsidR="009606D4" w:rsidRPr="00E81F01" w:rsidRDefault="009606D4" w:rsidP="00C33032">
            <w:pPr>
              <w:pStyle w:val="Other0"/>
              <w:ind w:right="132"/>
              <w:jc w:val="both"/>
              <w:rPr>
                <w:rFonts w:ascii="Times New Roman" w:hAnsi="Times New Roman" w:cs="Times New Roman"/>
              </w:rPr>
            </w:pPr>
          </w:p>
        </w:tc>
      </w:tr>
      <w:tr w:rsidR="009606D4" w:rsidRPr="00E81F01" w14:paraId="1C398EF5" w14:textId="77777777" w:rsidTr="00C33032">
        <w:trPr>
          <w:trHeight w:val="2865"/>
        </w:trPr>
        <w:tc>
          <w:tcPr>
            <w:tcW w:w="234" w:type="pct"/>
            <w:tcBorders>
              <w:top w:val="single" w:sz="4" w:space="0" w:color="auto"/>
              <w:left w:val="single" w:sz="4" w:space="0" w:color="auto"/>
              <w:bottom w:val="single" w:sz="4" w:space="0" w:color="auto"/>
              <w:right w:val="single" w:sz="6" w:space="0" w:color="auto"/>
            </w:tcBorders>
            <w:shd w:val="clear" w:color="auto" w:fill="FFFFFF"/>
          </w:tcPr>
          <w:p w14:paraId="6502E96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3</w:t>
            </w:r>
          </w:p>
        </w:tc>
        <w:tc>
          <w:tcPr>
            <w:tcW w:w="745" w:type="pct"/>
            <w:tcBorders>
              <w:top w:val="single" w:sz="4" w:space="0" w:color="auto"/>
              <w:left w:val="single" w:sz="6" w:space="0" w:color="auto"/>
              <w:bottom w:val="single" w:sz="4" w:space="0" w:color="auto"/>
              <w:right w:val="single" w:sz="6" w:space="0" w:color="auto"/>
            </w:tcBorders>
            <w:shd w:val="clear" w:color="auto" w:fill="FFFFFF"/>
          </w:tcPr>
          <w:p w14:paraId="3BC1E05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Земельные участки (территории) общего пользования</w:t>
            </w:r>
          </w:p>
        </w:tc>
        <w:tc>
          <w:tcPr>
            <w:tcW w:w="389" w:type="pct"/>
            <w:tcBorders>
              <w:top w:val="single" w:sz="4" w:space="0" w:color="auto"/>
              <w:left w:val="single" w:sz="6" w:space="0" w:color="auto"/>
              <w:bottom w:val="single" w:sz="4" w:space="0" w:color="auto"/>
              <w:right w:val="single" w:sz="6" w:space="0" w:color="auto"/>
            </w:tcBorders>
            <w:shd w:val="clear" w:color="auto" w:fill="FFFFFF"/>
          </w:tcPr>
          <w:p w14:paraId="17C8A9C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12.0</w:t>
            </w:r>
          </w:p>
        </w:tc>
        <w:tc>
          <w:tcPr>
            <w:tcW w:w="3632" w:type="pct"/>
            <w:tcBorders>
              <w:top w:val="single" w:sz="4" w:space="0" w:color="auto"/>
              <w:left w:val="single" w:sz="6" w:space="0" w:color="auto"/>
              <w:bottom w:val="single" w:sz="4" w:space="0" w:color="auto"/>
              <w:right w:val="single" w:sz="4" w:space="0" w:color="auto"/>
            </w:tcBorders>
            <w:shd w:val="clear" w:color="auto" w:fill="FFFFFF"/>
            <w:vAlign w:val="bottom"/>
          </w:tcPr>
          <w:p w14:paraId="0826CD6E" w14:textId="77777777" w:rsidR="009606D4" w:rsidRPr="00E81F01" w:rsidRDefault="009606D4" w:rsidP="00C33032">
            <w:pPr>
              <w:pStyle w:val="Other0"/>
              <w:shd w:val="clear" w:color="auto" w:fill="auto"/>
              <w:ind w:right="132"/>
              <w:jc w:val="both"/>
              <w:rPr>
                <w:rFonts w:ascii="Times New Roman" w:hAnsi="Times New Roman" w:cs="Times New Roman"/>
              </w:rPr>
            </w:pPr>
            <w:r w:rsidRPr="00E81F01">
              <w:rPr>
                <w:rFonts w:ascii="Times New Roman" w:hAnsi="Times New Roman" w:cs="Times New Roman"/>
                <w:color w:val="000000"/>
                <w:lang w:bidi="ru-RU"/>
              </w:rPr>
              <w:t>Предельные (минимальные и (или) максимальные) размеры земельных участков, в том числе их площадь, не подлежат установлению</w:t>
            </w:r>
          </w:p>
          <w:p w14:paraId="53A3B207" w14:textId="77777777" w:rsidR="009606D4" w:rsidRPr="00E81F01" w:rsidRDefault="009606D4" w:rsidP="00C33032">
            <w:pPr>
              <w:pStyle w:val="Other0"/>
              <w:shd w:val="clear" w:color="auto" w:fill="auto"/>
              <w:ind w:right="132"/>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9F191CE" w14:textId="77777777" w:rsidR="009606D4" w:rsidRPr="00E81F01" w:rsidRDefault="009606D4" w:rsidP="00C33032">
            <w:pPr>
              <w:pStyle w:val="Other0"/>
              <w:shd w:val="clear" w:color="auto" w:fill="auto"/>
              <w:ind w:right="132"/>
              <w:jc w:val="both"/>
              <w:rPr>
                <w:rFonts w:ascii="Times New Roman" w:hAnsi="Times New Roman" w:cs="Times New Roman"/>
              </w:rPr>
            </w:pPr>
            <w:r w:rsidRPr="00E81F01">
              <w:rPr>
                <w:rFonts w:ascii="Times New Roman" w:hAnsi="Times New Roman" w:cs="Times New Roman"/>
                <w:color w:val="000000"/>
                <w:lang w:bidi="ru-RU"/>
              </w:rPr>
              <w:t>Предельное количество этажей или предельная высота зданий, строений, сооружений не подлежат установлению</w:t>
            </w:r>
          </w:p>
          <w:p w14:paraId="53736ED1" w14:textId="77777777" w:rsidR="009606D4" w:rsidRPr="00E81F01" w:rsidRDefault="009606D4" w:rsidP="00C33032">
            <w:pPr>
              <w:pStyle w:val="Other0"/>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0E6F1FBF" w14:textId="77777777" w:rsidR="009606D4" w:rsidRPr="00E81F01" w:rsidRDefault="009606D4" w:rsidP="00C33032">
            <w:pPr>
              <w:pStyle w:val="Other0"/>
              <w:ind w:right="132"/>
              <w:jc w:val="both"/>
              <w:rPr>
                <w:rFonts w:ascii="Times New Roman" w:hAnsi="Times New Roman" w:cs="Times New Roman"/>
                <w:color w:val="000000"/>
                <w:lang w:bidi="ru-RU"/>
              </w:rPr>
            </w:pPr>
          </w:p>
          <w:p w14:paraId="5821915E" w14:textId="77777777" w:rsidR="009606D4" w:rsidRPr="00E81F01" w:rsidRDefault="009606D4" w:rsidP="00C33032">
            <w:pPr>
              <w:pStyle w:val="Other0"/>
              <w:ind w:right="132"/>
              <w:jc w:val="both"/>
              <w:rPr>
                <w:rFonts w:ascii="Times New Roman" w:hAnsi="Times New Roman" w:cs="Times New Roman"/>
                <w:color w:val="000000"/>
                <w:lang w:bidi="ru-RU"/>
              </w:rPr>
            </w:pPr>
          </w:p>
          <w:p w14:paraId="1AD298B8" w14:textId="77777777" w:rsidR="009606D4" w:rsidRPr="00E81F01" w:rsidRDefault="009606D4" w:rsidP="00C33032">
            <w:pPr>
              <w:pStyle w:val="Other0"/>
              <w:ind w:right="132"/>
              <w:jc w:val="both"/>
              <w:rPr>
                <w:rFonts w:ascii="Times New Roman" w:hAnsi="Times New Roman" w:cs="Times New Roman"/>
              </w:rPr>
            </w:pPr>
          </w:p>
        </w:tc>
      </w:tr>
    </w:tbl>
    <w:p w14:paraId="672E04C0" w14:textId="77777777" w:rsidR="009606D4" w:rsidRPr="00E81F01" w:rsidRDefault="009606D4" w:rsidP="009606D4">
      <w:pPr>
        <w:jc w:val="both"/>
      </w:pPr>
    </w:p>
    <w:p w14:paraId="6B7918FB" w14:textId="77777777" w:rsidR="009606D4" w:rsidRPr="00E81F01" w:rsidRDefault="009606D4" w:rsidP="009606D4">
      <w:pPr>
        <w:pStyle w:val="Heading30"/>
        <w:keepNext/>
        <w:keepLines/>
        <w:numPr>
          <w:ilvl w:val="1"/>
          <w:numId w:val="44"/>
        </w:numPr>
        <w:shd w:val="clear" w:color="auto" w:fill="auto"/>
        <w:ind w:left="0" w:hanging="721"/>
        <w:jc w:val="both"/>
        <w:rPr>
          <w:rFonts w:ascii="Times New Roman" w:hAnsi="Times New Roman" w:cs="Times New Roman"/>
          <w:sz w:val="24"/>
          <w:szCs w:val="24"/>
        </w:rPr>
      </w:pPr>
      <w:bookmarkStart w:id="13" w:name="bookmark12"/>
      <w:bookmarkStart w:id="14" w:name="bookmark11"/>
      <w:bookmarkStart w:id="15" w:name="_Toc180414896"/>
      <w:bookmarkStart w:id="16" w:name="bookmark10"/>
      <w:r w:rsidRPr="00E81F01">
        <w:rPr>
          <w:rFonts w:ascii="Times New Roman" w:hAnsi="Times New Roman" w:cs="Times New Roman"/>
          <w:color w:val="000000"/>
          <w:sz w:val="24"/>
          <w:szCs w:val="24"/>
          <w:lang w:bidi="ru-RU"/>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13"/>
      <w:bookmarkEnd w:id="14"/>
      <w:bookmarkEnd w:id="15"/>
      <w:bookmarkEnd w:id="16"/>
    </w:p>
    <w:p w14:paraId="1FC05038"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Водоохранная зона (65:03-6.156),</w:t>
      </w:r>
    </w:p>
    <w:p w14:paraId="2FD231B6"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Прибрежная защитная полоса (65:03-6.163),</w:t>
      </w:r>
    </w:p>
    <w:p w14:paraId="2DC9E3E4"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Водоохранная зона (65:03-6.287),</w:t>
      </w:r>
    </w:p>
    <w:p w14:paraId="35387453"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Прибрежная защитная полоса (65:03-6.288),</w:t>
      </w:r>
    </w:p>
    <w:p w14:paraId="51D36D77"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Водоохранная зона (65:03-6.188),</w:t>
      </w:r>
    </w:p>
    <w:p w14:paraId="371B5BDA"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Охранная зона инженерных коммуникаций (65:03-6.2),</w:t>
      </w:r>
    </w:p>
    <w:p w14:paraId="2F9F8A12"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Охранная зона инженерных коммуникаций (65:04-6.1),</w:t>
      </w:r>
    </w:p>
    <w:p w14:paraId="1680A025"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Охранная зона инженерных коммуникаций (65:03-6.12),</w:t>
      </w:r>
    </w:p>
    <w:p w14:paraId="5F8C697B"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lastRenderedPageBreak/>
        <w:t>Охранная зона инженерных коммуникаций (65:03-6.5),</w:t>
      </w:r>
    </w:p>
    <w:p w14:paraId="28B77CCF"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Водоохранная зона (65:04-6.111),</w:t>
      </w:r>
    </w:p>
    <w:p w14:paraId="223BE4F9"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Прибрежная защитная полоса (65:04-6.112),</w:t>
      </w:r>
    </w:p>
    <w:p w14:paraId="6ECBDAC7"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Прибрежная защитная полоса (65:03-6. 189),</w:t>
      </w:r>
    </w:p>
    <w:p w14:paraId="1D94F896"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Охранная зона инженерных коммуникаций (65:04-6.6),</w:t>
      </w:r>
    </w:p>
    <w:p w14:paraId="7711425E"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Охранная зона инженерных коммуникаций (65:04-6.8),</w:t>
      </w:r>
    </w:p>
    <w:p w14:paraId="6C2C12F9"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Зоны с особыми условиями использования территории (65:03-6.152),</w:t>
      </w:r>
    </w:p>
    <w:p w14:paraId="71E0B9FD"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Иная зона с особыми условиями использования территории (65:03-6.6),</w:t>
      </w:r>
    </w:p>
    <w:p w14:paraId="554C0F87"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Водоохранная зона (65:03-6.167),</w:t>
      </w:r>
    </w:p>
    <w:p w14:paraId="61FC882E"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Прибрежная защитная полоса (65:03-6.172),</w:t>
      </w:r>
    </w:p>
    <w:p w14:paraId="30013A42"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Охранная зона инженерных коммуникаций (65:03-6.1),</w:t>
      </w:r>
    </w:p>
    <w:p w14:paraId="3A24BEE2" w14:textId="77777777" w:rsidR="009606D4" w:rsidRPr="00E81F01" w:rsidRDefault="009606D4" w:rsidP="009606D4">
      <w:pPr>
        <w:pStyle w:val="Bodytext20"/>
        <w:numPr>
          <w:ilvl w:val="0"/>
          <w:numId w:val="45"/>
        </w:numPr>
        <w:shd w:val="clear" w:color="auto" w:fill="auto"/>
        <w:tabs>
          <w:tab w:val="left" w:pos="-284"/>
        </w:tabs>
        <w:ind w:left="426" w:hanging="1147"/>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Охранная зона линий и сооружений связи и линий и сооружений радиофикации (65:03-6.284)</w:t>
      </w:r>
    </w:p>
    <w:p w14:paraId="2EBBB3D4" w14:textId="77777777" w:rsidR="009606D4" w:rsidRPr="00E81F01" w:rsidRDefault="009606D4" w:rsidP="009606D4">
      <w:pPr>
        <w:pStyle w:val="a3"/>
        <w:ind w:left="-709" w:firstLine="709"/>
        <w:rPr>
          <w:sz w:val="24"/>
        </w:rPr>
      </w:pPr>
      <w:r w:rsidRPr="00E81F01">
        <w:rPr>
          <w:color w:val="000000"/>
          <w:sz w:val="24"/>
          <w:lang w:bidi="ru-RU"/>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71EE89AE" w14:textId="77777777" w:rsidR="009606D4" w:rsidRPr="00E81F01" w:rsidRDefault="009606D4" w:rsidP="009606D4">
      <w:pPr>
        <w:tabs>
          <w:tab w:val="left" w:pos="0"/>
        </w:tabs>
        <w:ind w:left="-709" w:hanging="992"/>
        <w:jc w:val="both"/>
      </w:pPr>
      <w:r w:rsidRPr="00E81F01">
        <w:rPr>
          <w:color w:val="000000"/>
          <w:lang w:bidi="ru-RU"/>
        </w:rPr>
        <w:t xml:space="preserve">                 </w:t>
      </w:r>
      <w:r w:rsidRPr="00E81F01">
        <w:rPr>
          <w:color w:val="000000"/>
          <w:lang w:bidi="ru-RU"/>
        </w:rPr>
        <w:tab/>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6724C4DB" w14:textId="77777777" w:rsidR="009606D4" w:rsidRPr="00E81F01" w:rsidRDefault="009606D4" w:rsidP="009606D4">
      <w:pPr>
        <w:pStyle w:val="1"/>
        <w:suppressAutoHyphens/>
        <w:spacing w:before="480" w:after="240"/>
        <w:rPr>
          <w:b w:val="0"/>
          <w:color w:val="000000"/>
          <w:sz w:val="24"/>
        </w:rPr>
      </w:pPr>
      <w:bookmarkStart w:id="17" w:name="_Toc180414897"/>
      <w:r w:rsidRPr="00E81F01">
        <w:rPr>
          <w:b w:val="0"/>
          <w:color w:val="000000"/>
          <w:sz w:val="24"/>
        </w:rPr>
        <w:t>2.ЗОНА ЗАСТРОЙКИ СРЕДНЕЭТАЖНЫМИ ДОМАМИ (Ж-3)</w:t>
      </w:r>
      <w:bookmarkEnd w:id="17"/>
    </w:p>
    <w:p w14:paraId="08A0EE16" w14:textId="77777777" w:rsidR="009606D4" w:rsidRPr="00E81F01" w:rsidRDefault="009606D4" w:rsidP="009606D4">
      <w:pPr>
        <w:jc w:val="both"/>
        <w:outlineLvl w:val="2"/>
        <w:rPr>
          <w:b/>
        </w:rPr>
      </w:pPr>
      <w:bookmarkStart w:id="18" w:name="_Toc180414898"/>
      <w:r w:rsidRPr="00E81F01">
        <w:rPr>
          <w:b/>
        </w:rPr>
        <w:t>2.1 Основные виды разрешенного использования земельных участков и объектов капитального строительства</w:t>
      </w:r>
      <w:bookmarkEnd w:id="18"/>
      <w:r w:rsidRPr="00E81F01">
        <w:rPr>
          <w:b/>
        </w:rPr>
        <w:t xml:space="preserve"> </w:t>
      </w:r>
    </w:p>
    <w:p w14:paraId="20DA8462" w14:textId="77777777" w:rsidR="009606D4" w:rsidRPr="00E81F01" w:rsidRDefault="009606D4" w:rsidP="009606D4">
      <w:pPr>
        <w:jc w:val="both"/>
        <w:outlineLvl w:val="2"/>
        <w:rPr>
          <w:b/>
        </w:rPr>
      </w:pPr>
    </w:p>
    <w:tbl>
      <w:tblPr>
        <w:tblpPr w:leftFromText="180" w:rightFromText="180" w:vertAnchor="text" w:tblpXSpec="center" w:tblpY="1"/>
        <w:tblOverlap w:val="never"/>
        <w:tblW w:w="57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6"/>
        <w:gridCol w:w="1892"/>
        <w:gridCol w:w="615"/>
        <w:gridCol w:w="7964"/>
      </w:tblGrid>
      <w:tr w:rsidR="009606D4" w:rsidRPr="00E81F01" w14:paraId="4CECD77B" w14:textId="77777777" w:rsidTr="00C33032">
        <w:trPr>
          <w:trHeight w:hRule="exact" w:val="1475"/>
          <w:tblHeader/>
        </w:trPr>
        <w:tc>
          <w:tcPr>
            <w:tcW w:w="196" w:type="pct"/>
            <w:vMerge w:val="restart"/>
            <w:shd w:val="clear" w:color="auto" w:fill="FFFFFF"/>
            <w:vAlign w:val="center"/>
          </w:tcPr>
          <w:p w14:paraId="7A15548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lastRenderedPageBreak/>
              <w:t>№</w:t>
            </w:r>
          </w:p>
          <w:p w14:paraId="1F58B05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п/п</w:t>
            </w:r>
          </w:p>
        </w:tc>
        <w:tc>
          <w:tcPr>
            <w:tcW w:w="1150" w:type="pct"/>
            <w:gridSpan w:val="2"/>
            <w:shd w:val="clear" w:color="auto" w:fill="FFFFFF"/>
          </w:tcPr>
          <w:p w14:paraId="28719F4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Виды разрешенного использования земельных участков и объектов капитального строительства</w:t>
            </w:r>
          </w:p>
        </w:tc>
        <w:tc>
          <w:tcPr>
            <w:tcW w:w="3654" w:type="pct"/>
            <w:vMerge w:val="restart"/>
            <w:shd w:val="clear" w:color="auto" w:fill="FFFFFF"/>
            <w:vAlign w:val="center"/>
          </w:tcPr>
          <w:p w14:paraId="29F8E81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33E89147" w14:textId="77777777" w:rsidTr="00C33032">
        <w:trPr>
          <w:trHeight w:hRule="exact" w:val="250"/>
          <w:tblHeader/>
        </w:trPr>
        <w:tc>
          <w:tcPr>
            <w:tcW w:w="196" w:type="pct"/>
            <w:vMerge/>
            <w:shd w:val="clear" w:color="auto" w:fill="FFFFFF"/>
            <w:vAlign w:val="center"/>
          </w:tcPr>
          <w:p w14:paraId="35135FB4" w14:textId="77777777" w:rsidR="009606D4" w:rsidRPr="00E81F01" w:rsidRDefault="009606D4" w:rsidP="00C33032">
            <w:pPr>
              <w:rPr>
                <w:sz w:val="20"/>
                <w:szCs w:val="20"/>
              </w:rPr>
            </w:pPr>
          </w:p>
        </w:tc>
        <w:tc>
          <w:tcPr>
            <w:tcW w:w="868" w:type="pct"/>
            <w:shd w:val="clear" w:color="auto" w:fill="FFFFFF"/>
            <w:vAlign w:val="bottom"/>
          </w:tcPr>
          <w:p w14:paraId="434B43F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наименование</w:t>
            </w:r>
          </w:p>
        </w:tc>
        <w:tc>
          <w:tcPr>
            <w:tcW w:w="282" w:type="pct"/>
            <w:shd w:val="clear" w:color="auto" w:fill="FFFFFF"/>
            <w:vAlign w:val="bottom"/>
          </w:tcPr>
          <w:p w14:paraId="397A86A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код</w:t>
            </w:r>
          </w:p>
        </w:tc>
        <w:tc>
          <w:tcPr>
            <w:tcW w:w="3654" w:type="pct"/>
            <w:vMerge/>
            <w:shd w:val="clear" w:color="auto" w:fill="FFFFFF"/>
            <w:vAlign w:val="center"/>
          </w:tcPr>
          <w:p w14:paraId="2C8CE2E1" w14:textId="77777777" w:rsidR="009606D4" w:rsidRPr="00E81F01" w:rsidRDefault="009606D4" w:rsidP="00C33032">
            <w:pPr>
              <w:rPr>
                <w:sz w:val="20"/>
                <w:szCs w:val="20"/>
              </w:rPr>
            </w:pPr>
          </w:p>
        </w:tc>
      </w:tr>
      <w:tr w:rsidR="009606D4" w:rsidRPr="00E81F01" w14:paraId="14B294CB" w14:textId="77777777" w:rsidTr="00C33032">
        <w:trPr>
          <w:trHeight w:hRule="exact" w:val="250"/>
          <w:tblHeader/>
        </w:trPr>
        <w:tc>
          <w:tcPr>
            <w:tcW w:w="196" w:type="pct"/>
            <w:vMerge/>
            <w:shd w:val="clear" w:color="auto" w:fill="FFFFFF"/>
            <w:vAlign w:val="center"/>
          </w:tcPr>
          <w:p w14:paraId="7C1A2BD4" w14:textId="77777777" w:rsidR="009606D4" w:rsidRPr="00E81F01" w:rsidRDefault="009606D4" w:rsidP="00C33032">
            <w:pPr>
              <w:rPr>
                <w:sz w:val="20"/>
                <w:szCs w:val="20"/>
              </w:rPr>
            </w:pPr>
          </w:p>
        </w:tc>
        <w:tc>
          <w:tcPr>
            <w:tcW w:w="868" w:type="pct"/>
            <w:shd w:val="clear" w:color="auto" w:fill="FFFFFF"/>
            <w:vAlign w:val="bottom"/>
          </w:tcPr>
          <w:p w14:paraId="1310587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1</w:t>
            </w:r>
          </w:p>
        </w:tc>
        <w:tc>
          <w:tcPr>
            <w:tcW w:w="282" w:type="pct"/>
            <w:shd w:val="clear" w:color="auto" w:fill="FFFFFF"/>
            <w:vAlign w:val="bottom"/>
          </w:tcPr>
          <w:p w14:paraId="751E3E7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2</w:t>
            </w:r>
          </w:p>
        </w:tc>
        <w:tc>
          <w:tcPr>
            <w:tcW w:w="3654" w:type="pct"/>
            <w:shd w:val="clear" w:color="auto" w:fill="FFFFFF"/>
            <w:vAlign w:val="center"/>
          </w:tcPr>
          <w:p w14:paraId="244F63C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3</w:t>
            </w:r>
          </w:p>
        </w:tc>
      </w:tr>
      <w:tr w:rsidR="009606D4" w:rsidRPr="00E81F01" w14:paraId="706F35DE" w14:textId="77777777" w:rsidTr="00C33032">
        <w:trPr>
          <w:trHeight w:val="5699"/>
        </w:trPr>
        <w:tc>
          <w:tcPr>
            <w:tcW w:w="196" w:type="pct"/>
            <w:shd w:val="clear" w:color="auto" w:fill="FFFFFF"/>
          </w:tcPr>
          <w:p w14:paraId="2202F3A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1</w:t>
            </w:r>
          </w:p>
        </w:tc>
        <w:tc>
          <w:tcPr>
            <w:tcW w:w="868" w:type="pct"/>
            <w:shd w:val="clear" w:color="auto" w:fill="FFFFFF"/>
          </w:tcPr>
          <w:p w14:paraId="6649570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Среднеэтажная жилая застройка</w:t>
            </w:r>
          </w:p>
        </w:tc>
        <w:tc>
          <w:tcPr>
            <w:tcW w:w="282" w:type="pct"/>
            <w:shd w:val="clear" w:color="auto" w:fill="FFFFFF"/>
          </w:tcPr>
          <w:p w14:paraId="269D9FA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2.5</w:t>
            </w:r>
          </w:p>
        </w:tc>
        <w:tc>
          <w:tcPr>
            <w:tcW w:w="3654" w:type="pct"/>
            <w:shd w:val="clear" w:color="auto" w:fill="FFFFFF"/>
          </w:tcPr>
          <w:p w14:paraId="0803D01F" w14:textId="77777777" w:rsidR="009606D4" w:rsidRPr="00E81F01" w:rsidRDefault="009606D4" w:rsidP="00C33032">
            <w:pPr>
              <w:pStyle w:val="Other0"/>
              <w:shd w:val="clear" w:color="auto" w:fill="auto"/>
              <w:ind w:right="140"/>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1553FD0C" w14:textId="77777777" w:rsidR="009606D4" w:rsidRPr="00E81F01" w:rsidRDefault="009606D4" w:rsidP="00C33032">
            <w:pPr>
              <w:pStyle w:val="Other0"/>
              <w:shd w:val="clear" w:color="auto" w:fill="auto"/>
              <w:ind w:right="140"/>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521F6949" w14:textId="77777777" w:rsidR="009606D4" w:rsidRPr="00E81F01" w:rsidRDefault="009606D4" w:rsidP="00C33032">
            <w:pPr>
              <w:pStyle w:val="Other0"/>
              <w:shd w:val="clear" w:color="auto" w:fill="auto"/>
              <w:ind w:right="140"/>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A16EAA4" w14:textId="77777777" w:rsidR="009606D4" w:rsidRPr="00E81F01" w:rsidRDefault="009606D4" w:rsidP="009606D4">
            <w:pPr>
              <w:pStyle w:val="Other0"/>
              <w:numPr>
                <w:ilvl w:val="0"/>
                <w:numId w:val="46"/>
              </w:numPr>
              <w:shd w:val="clear" w:color="auto" w:fill="auto"/>
              <w:tabs>
                <w:tab w:val="left" w:pos="154"/>
              </w:tabs>
              <w:ind w:right="140"/>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7C34563D" w14:textId="77777777" w:rsidR="009606D4" w:rsidRPr="00E81F01" w:rsidRDefault="009606D4" w:rsidP="00C33032">
            <w:pPr>
              <w:pStyle w:val="Other0"/>
              <w:shd w:val="clear" w:color="auto" w:fill="auto"/>
              <w:ind w:right="140"/>
              <w:jc w:val="both"/>
              <w:rPr>
                <w:rFonts w:ascii="Times New Roman" w:hAnsi="Times New Roman" w:cs="Times New Roman"/>
              </w:rPr>
            </w:pPr>
            <w:r w:rsidRPr="00E81F01">
              <w:rPr>
                <w:rFonts w:ascii="Times New Roman" w:hAnsi="Times New Roman" w:cs="Times New Roman"/>
                <w:color w:val="000000"/>
                <w:lang w:bidi="ru-RU"/>
              </w:rPr>
              <w:t>Допускается размещать по красной линии жилые здания со встроенными в первые этажи или пристроенными помещениями общественного назначения, а в условиях реконструкции сложившейся застройки на жилых улицах - жилые здания с квартирами в первых этажах.</w:t>
            </w:r>
          </w:p>
          <w:p w14:paraId="7EDD58FE" w14:textId="77777777" w:rsidR="009606D4" w:rsidRPr="00E81F01" w:rsidRDefault="009606D4" w:rsidP="009606D4">
            <w:pPr>
              <w:pStyle w:val="Other0"/>
              <w:numPr>
                <w:ilvl w:val="0"/>
                <w:numId w:val="46"/>
              </w:numPr>
              <w:shd w:val="clear" w:color="auto" w:fill="auto"/>
              <w:tabs>
                <w:tab w:val="left" w:pos="144"/>
              </w:tabs>
              <w:ind w:right="140"/>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0CAC0BC7" w14:textId="77777777" w:rsidR="009606D4" w:rsidRPr="00E81F01" w:rsidRDefault="009606D4" w:rsidP="00C33032">
            <w:pPr>
              <w:pStyle w:val="Other0"/>
              <w:ind w:right="140"/>
              <w:rPr>
                <w:rFonts w:ascii="Times New Roman" w:hAnsi="Times New Roman" w:cs="Times New Roman"/>
              </w:rPr>
            </w:pPr>
            <w:r w:rsidRPr="00E81F01">
              <w:rPr>
                <w:rFonts w:ascii="Times New Roman" w:hAnsi="Times New Roman" w:cs="Times New Roman"/>
                <w:color w:val="000000"/>
                <w:lang w:bidi="ru-RU"/>
              </w:rPr>
              <w:t>Минимальное количество надземных этажей - 5 Максимальное количество надземных этажей - 8 В случае размещения на первом этаже в зданиях вдоль красных линий нежилых помещений, предельная высота первого этажа должна составлять не менее 3 метров (норма не применяется для существующих объектов капитального строительства).</w:t>
            </w:r>
          </w:p>
          <w:p w14:paraId="3F4C7C61" w14:textId="77777777" w:rsidR="009606D4" w:rsidRPr="00E81F01" w:rsidRDefault="009606D4" w:rsidP="00C33032">
            <w:pPr>
              <w:pStyle w:val="Other0"/>
              <w:shd w:val="clear" w:color="auto" w:fill="auto"/>
              <w:ind w:right="140"/>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744C59B8" w14:textId="77777777" w:rsidR="009606D4" w:rsidRPr="00E81F01" w:rsidRDefault="009606D4" w:rsidP="00C33032">
            <w:pPr>
              <w:pStyle w:val="Other0"/>
              <w:ind w:right="140"/>
              <w:jc w:val="both"/>
              <w:rPr>
                <w:rFonts w:ascii="Times New Roman" w:hAnsi="Times New Roman" w:cs="Times New Roman"/>
                <w:color w:val="000000"/>
                <w:lang w:bidi="ru-RU"/>
              </w:rPr>
            </w:pPr>
            <w:r w:rsidRPr="00E81F01">
              <w:rPr>
                <w:rFonts w:ascii="Times New Roman" w:hAnsi="Times New Roman" w:cs="Times New Roman"/>
                <w:color w:val="000000"/>
                <w:lang w:bidi="ru-RU"/>
              </w:rPr>
              <w:t>Высота ограждений земельных участков жилой застройки - до 1,8 м. Глухие ограждения не применять.</w:t>
            </w:r>
          </w:p>
          <w:p w14:paraId="301AE8CC" w14:textId="77777777" w:rsidR="009606D4" w:rsidRPr="00E81F01" w:rsidRDefault="009606D4" w:rsidP="00C33032">
            <w:pPr>
              <w:pStyle w:val="Other0"/>
              <w:ind w:right="140"/>
              <w:jc w:val="both"/>
              <w:rPr>
                <w:rFonts w:ascii="Times New Roman" w:hAnsi="Times New Roman" w:cs="Times New Roman"/>
                <w:color w:val="000000"/>
                <w:lang w:bidi="ru-RU"/>
              </w:rPr>
            </w:pPr>
          </w:p>
          <w:p w14:paraId="1361A4D1" w14:textId="77777777" w:rsidR="009606D4" w:rsidRPr="00E81F01" w:rsidRDefault="009606D4" w:rsidP="00C33032">
            <w:pPr>
              <w:pStyle w:val="Other0"/>
              <w:ind w:right="140"/>
              <w:jc w:val="both"/>
              <w:rPr>
                <w:rFonts w:ascii="Times New Roman" w:hAnsi="Times New Roman" w:cs="Times New Roman"/>
                <w:color w:val="000000"/>
                <w:lang w:bidi="ru-RU"/>
              </w:rPr>
            </w:pPr>
          </w:p>
          <w:p w14:paraId="23FC9D13" w14:textId="77777777" w:rsidR="009606D4" w:rsidRPr="00E81F01" w:rsidRDefault="009606D4" w:rsidP="00C33032">
            <w:pPr>
              <w:pStyle w:val="Other0"/>
              <w:ind w:right="140"/>
              <w:jc w:val="both"/>
              <w:rPr>
                <w:rFonts w:ascii="Times New Roman" w:hAnsi="Times New Roman" w:cs="Times New Roman"/>
                <w:color w:val="000000"/>
                <w:lang w:bidi="ru-RU"/>
              </w:rPr>
            </w:pPr>
          </w:p>
          <w:p w14:paraId="2D22AFC1" w14:textId="77777777" w:rsidR="009606D4" w:rsidRPr="00E81F01" w:rsidRDefault="009606D4" w:rsidP="00C33032">
            <w:pPr>
              <w:pStyle w:val="Other0"/>
              <w:ind w:right="140"/>
              <w:jc w:val="both"/>
              <w:rPr>
                <w:rFonts w:ascii="Times New Roman" w:hAnsi="Times New Roman" w:cs="Times New Roman"/>
                <w:color w:val="000000"/>
                <w:lang w:bidi="ru-RU"/>
              </w:rPr>
            </w:pPr>
          </w:p>
          <w:p w14:paraId="26BD4E64" w14:textId="77777777" w:rsidR="009606D4" w:rsidRPr="00E81F01" w:rsidRDefault="009606D4" w:rsidP="00C33032">
            <w:pPr>
              <w:pStyle w:val="Other0"/>
              <w:ind w:right="140"/>
              <w:jc w:val="both"/>
              <w:rPr>
                <w:rFonts w:ascii="Times New Roman" w:hAnsi="Times New Roman" w:cs="Times New Roman"/>
                <w:color w:val="000000"/>
                <w:lang w:bidi="ru-RU"/>
              </w:rPr>
            </w:pPr>
          </w:p>
          <w:p w14:paraId="47750C8C" w14:textId="77777777" w:rsidR="009606D4" w:rsidRPr="00E81F01" w:rsidRDefault="009606D4" w:rsidP="00C33032">
            <w:pPr>
              <w:pStyle w:val="Other0"/>
              <w:ind w:right="140"/>
              <w:jc w:val="both"/>
              <w:rPr>
                <w:rFonts w:ascii="Times New Roman" w:hAnsi="Times New Roman" w:cs="Times New Roman"/>
              </w:rPr>
            </w:pPr>
          </w:p>
        </w:tc>
      </w:tr>
      <w:tr w:rsidR="009606D4" w:rsidRPr="00E81F01" w14:paraId="52A40C57" w14:textId="77777777" w:rsidTr="00C33032">
        <w:trPr>
          <w:trHeight w:val="4365"/>
        </w:trPr>
        <w:tc>
          <w:tcPr>
            <w:tcW w:w="196" w:type="pct"/>
            <w:shd w:val="clear" w:color="auto" w:fill="FFFFFF"/>
          </w:tcPr>
          <w:p w14:paraId="75726BC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2</w:t>
            </w:r>
          </w:p>
        </w:tc>
        <w:tc>
          <w:tcPr>
            <w:tcW w:w="868" w:type="pct"/>
            <w:shd w:val="clear" w:color="auto" w:fill="FFFFFF"/>
          </w:tcPr>
          <w:p w14:paraId="419D7AF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Малоэтажная многоквартирная жилая застройка</w:t>
            </w:r>
          </w:p>
        </w:tc>
        <w:tc>
          <w:tcPr>
            <w:tcW w:w="282" w:type="pct"/>
            <w:shd w:val="clear" w:color="auto" w:fill="FFFFFF"/>
          </w:tcPr>
          <w:p w14:paraId="5182850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2.1.1</w:t>
            </w:r>
          </w:p>
        </w:tc>
        <w:tc>
          <w:tcPr>
            <w:tcW w:w="3654" w:type="pct"/>
            <w:shd w:val="clear" w:color="auto" w:fill="FFFFFF"/>
          </w:tcPr>
          <w:p w14:paraId="17366C0F" w14:textId="77777777" w:rsidR="009606D4" w:rsidRPr="00E81F01" w:rsidRDefault="009606D4" w:rsidP="00C33032">
            <w:pPr>
              <w:pStyle w:val="Other0"/>
              <w:shd w:val="clear" w:color="auto" w:fill="auto"/>
              <w:ind w:right="140"/>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1DDC415C" w14:textId="77777777" w:rsidR="009606D4" w:rsidRPr="00E81F01" w:rsidRDefault="009606D4" w:rsidP="00C33032">
            <w:pPr>
              <w:pStyle w:val="Other0"/>
              <w:shd w:val="clear" w:color="auto" w:fill="auto"/>
              <w:ind w:right="140"/>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25C42BF5" w14:textId="77777777" w:rsidR="009606D4" w:rsidRPr="00E81F01" w:rsidRDefault="009606D4" w:rsidP="00C33032">
            <w:pPr>
              <w:pStyle w:val="Other0"/>
              <w:shd w:val="clear" w:color="auto" w:fill="auto"/>
              <w:ind w:right="140"/>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1D71F0E" w14:textId="77777777" w:rsidR="009606D4" w:rsidRPr="00E81F01" w:rsidRDefault="009606D4" w:rsidP="009606D4">
            <w:pPr>
              <w:pStyle w:val="Other0"/>
              <w:numPr>
                <w:ilvl w:val="0"/>
                <w:numId w:val="47"/>
              </w:numPr>
              <w:shd w:val="clear" w:color="auto" w:fill="auto"/>
              <w:tabs>
                <w:tab w:val="left" w:pos="163"/>
              </w:tabs>
              <w:ind w:right="140"/>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 Допускается размещать по красной линии жилые здания со встроенными в первые этажи или пристроенными помещениями общественного назначения, а в условиях реконструкции сложившейся застройки на жилых улицах - жилые здания с квартирами в первых этажах.</w:t>
            </w:r>
          </w:p>
          <w:p w14:paraId="64CF601C" w14:textId="77777777" w:rsidR="009606D4" w:rsidRPr="00E81F01" w:rsidRDefault="009606D4" w:rsidP="009606D4">
            <w:pPr>
              <w:pStyle w:val="Other0"/>
              <w:numPr>
                <w:ilvl w:val="0"/>
                <w:numId w:val="47"/>
              </w:numPr>
              <w:shd w:val="clear" w:color="auto" w:fill="auto"/>
              <w:tabs>
                <w:tab w:val="left" w:pos="144"/>
              </w:tabs>
              <w:ind w:right="140"/>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02A6EE1D" w14:textId="77777777" w:rsidR="009606D4" w:rsidRPr="00E81F01" w:rsidRDefault="009606D4" w:rsidP="00C33032">
            <w:pPr>
              <w:pStyle w:val="Other0"/>
              <w:shd w:val="clear" w:color="auto" w:fill="auto"/>
              <w:ind w:right="140"/>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- 4</w:t>
            </w:r>
          </w:p>
          <w:p w14:paraId="59097D24" w14:textId="77777777" w:rsidR="009606D4" w:rsidRPr="00E81F01" w:rsidRDefault="009606D4" w:rsidP="00C33032">
            <w:pPr>
              <w:pStyle w:val="Other0"/>
              <w:shd w:val="clear" w:color="auto" w:fill="auto"/>
              <w:ind w:right="140"/>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5C12A72B" w14:textId="77777777" w:rsidR="009606D4" w:rsidRPr="00E81F01" w:rsidRDefault="009606D4" w:rsidP="00C33032">
            <w:pPr>
              <w:pStyle w:val="Other0"/>
              <w:ind w:right="140"/>
              <w:jc w:val="both"/>
              <w:rPr>
                <w:rFonts w:ascii="Times New Roman" w:hAnsi="Times New Roman" w:cs="Times New Roman"/>
              </w:rPr>
            </w:pPr>
            <w:r w:rsidRPr="00E81F01">
              <w:rPr>
                <w:rFonts w:ascii="Times New Roman" w:hAnsi="Times New Roman" w:cs="Times New Roman"/>
                <w:color w:val="000000"/>
                <w:lang w:bidi="ru-RU"/>
              </w:rPr>
              <w:t>Высота ограждений земельных участков жилой застройки - до 1,8 м. Глухие ограждения не применять.</w:t>
            </w:r>
          </w:p>
        </w:tc>
      </w:tr>
      <w:tr w:rsidR="009606D4" w:rsidRPr="00E81F01" w14:paraId="16032600" w14:textId="77777777" w:rsidTr="00C33032">
        <w:trPr>
          <w:trHeight w:val="2704"/>
        </w:trPr>
        <w:tc>
          <w:tcPr>
            <w:tcW w:w="196" w:type="pct"/>
            <w:shd w:val="clear" w:color="auto" w:fill="FFFFFF"/>
          </w:tcPr>
          <w:p w14:paraId="7A7A38C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lastRenderedPageBreak/>
              <w:t>3</w:t>
            </w:r>
          </w:p>
        </w:tc>
        <w:tc>
          <w:tcPr>
            <w:tcW w:w="868" w:type="pct"/>
            <w:shd w:val="clear" w:color="auto" w:fill="FFFFFF"/>
          </w:tcPr>
          <w:p w14:paraId="3DE0F59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Размещение гаражей для собственных нужд</w:t>
            </w:r>
          </w:p>
        </w:tc>
        <w:tc>
          <w:tcPr>
            <w:tcW w:w="282" w:type="pct"/>
            <w:shd w:val="clear" w:color="auto" w:fill="FFFFFF"/>
          </w:tcPr>
          <w:p w14:paraId="7A3AB72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2.7.2</w:t>
            </w:r>
          </w:p>
        </w:tc>
        <w:tc>
          <w:tcPr>
            <w:tcW w:w="3654" w:type="pct"/>
            <w:shd w:val="clear" w:color="auto" w:fill="FFFFFF"/>
            <w:vAlign w:val="center"/>
          </w:tcPr>
          <w:p w14:paraId="399286A7"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20</w:t>
            </w:r>
          </w:p>
          <w:p w14:paraId="454482D1"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- 40</w:t>
            </w:r>
          </w:p>
          <w:p w14:paraId="705B771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FF3E3FF" w14:textId="77777777" w:rsidR="009606D4" w:rsidRPr="00E81F01" w:rsidRDefault="009606D4" w:rsidP="009606D4">
            <w:pPr>
              <w:pStyle w:val="Other0"/>
              <w:numPr>
                <w:ilvl w:val="0"/>
                <w:numId w:val="48"/>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4A7EB495" w14:textId="77777777" w:rsidR="009606D4" w:rsidRPr="00E81F01" w:rsidRDefault="009606D4" w:rsidP="009606D4">
            <w:pPr>
              <w:pStyle w:val="Other0"/>
              <w:numPr>
                <w:ilvl w:val="0"/>
                <w:numId w:val="48"/>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79E2973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- 1</w:t>
            </w:r>
          </w:p>
          <w:p w14:paraId="04CFDFB7" w14:textId="77777777" w:rsidR="009606D4" w:rsidRPr="00E81F01" w:rsidRDefault="009606D4" w:rsidP="00C33032">
            <w:pPr>
              <w:pStyle w:val="Other0"/>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35C634F1" w14:textId="77777777" w:rsidR="009606D4" w:rsidRPr="00E81F01" w:rsidRDefault="009606D4" w:rsidP="00C33032">
            <w:pPr>
              <w:pStyle w:val="Other0"/>
              <w:ind w:right="142"/>
              <w:jc w:val="both"/>
              <w:rPr>
                <w:rFonts w:ascii="Times New Roman" w:hAnsi="Times New Roman" w:cs="Times New Roman"/>
                <w:color w:val="000000"/>
                <w:lang w:bidi="ru-RU"/>
              </w:rPr>
            </w:pPr>
          </w:p>
          <w:p w14:paraId="0FE9C3A4" w14:textId="77777777" w:rsidR="009606D4" w:rsidRPr="00E81F01" w:rsidRDefault="009606D4" w:rsidP="00C33032">
            <w:pPr>
              <w:pStyle w:val="Other0"/>
              <w:ind w:right="142"/>
              <w:jc w:val="both"/>
              <w:rPr>
                <w:rFonts w:ascii="Times New Roman" w:hAnsi="Times New Roman" w:cs="Times New Roman"/>
              </w:rPr>
            </w:pPr>
          </w:p>
        </w:tc>
      </w:tr>
      <w:tr w:rsidR="009606D4" w:rsidRPr="00E81F01" w14:paraId="1FD74129" w14:textId="77777777" w:rsidTr="00C33032">
        <w:trPr>
          <w:trHeight w:val="2812"/>
        </w:trPr>
        <w:tc>
          <w:tcPr>
            <w:tcW w:w="196" w:type="pct"/>
            <w:shd w:val="clear" w:color="auto" w:fill="FFFFFF"/>
          </w:tcPr>
          <w:p w14:paraId="11D5830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4</w:t>
            </w:r>
          </w:p>
        </w:tc>
        <w:tc>
          <w:tcPr>
            <w:tcW w:w="868" w:type="pct"/>
            <w:shd w:val="clear" w:color="auto" w:fill="FFFFFF"/>
          </w:tcPr>
          <w:p w14:paraId="4711544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Оказание услуг связи</w:t>
            </w:r>
          </w:p>
        </w:tc>
        <w:tc>
          <w:tcPr>
            <w:tcW w:w="282" w:type="pct"/>
            <w:shd w:val="clear" w:color="auto" w:fill="FFFFFF"/>
          </w:tcPr>
          <w:p w14:paraId="7EDAF75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3.2.3</w:t>
            </w:r>
          </w:p>
        </w:tc>
        <w:tc>
          <w:tcPr>
            <w:tcW w:w="3654" w:type="pct"/>
            <w:shd w:val="clear" w:color="auto" w:fill="FFFFFF"/>
          </w:tcPr>
          <w:p w14:paraId="3150A73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w:t>
            </w:r>
            <w:r w:rsidRPr="00E81F01">
              <w:rPr>
                <w:rFonts w:ascii="Times New Roman" w:hAnsi="Times New Roman" w:cs="Times New Roman"/>
              </w:rPr>
              <w:t xml:space="preserve"> - </w:t>
            </w:r>
            <w:r w:rsidRPr="00E81F01">
              <w:rPr>
                <w:rFonts w:ascii="Times New Roman" w:hAnsi="Times New Roman" w:cs="Times New Roman"/>
                <w:color w:val="000000"/>
                <w:lang w:bidi="ru-RU"/>
              </w:rPr>
              <w:t>200</w:t>
            </w:r>
          </w:p>
          <w:p w14:paraId="7E2CC41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-2000</w:t>
            </w:r>
          </w:p>
          <w:p w14:paraId="166CC7D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63BFA4B" w14:textId="77777777" w:rsidR="009606D4" w:rsidRPr="00E81F01" w:rsidRDefault="009606D4" w:rsidP="009606D4">
            <w:pPr>
              <w:pStyle w:val="Other0"/>
              <w:numPr>
                <w:ilvl w:val="0"/>
                <w:numId w:val="49"/>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25FDF201" w14:textId="77777777" w:rsidR="009606D4" w:rsidRPr="00E81F01" w:rsidRDefault="009606D4" w:rsidP="009606D4">
            <w:pPr>
              <w:pStyle w:val="Other0"/>
              <w:numPr>
                <w:ilvl w:val="0"/>
                <w:numId w:val="49"/>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1A39D34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- 5</w:t>
            </w:r>
          </w:p>
          <w:p w14:paraId="376B0623" w14:textId="77777777" w:rsidR="009606D4" w:rsidRPr="00E81F01" w:rsidRDefault="009606D4" w:rsidP="00C33032">
            <w:pPr>
              <w:pStyle w:val="Other0"/>
              <w:ind w:right="142"/>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68370DFA" w14:textId="77777777" w:rsidTr="00C33032">
        <w:trPr>
          <w:trHeight w:val="3299"/>
        </w:trPr>
        <w:tc>
          <w:tcPr>
            <w:tcW w:w="196" w:type="pct"/>
            <w:shd w:val="clear" w:color="auto" w:fill="FFFFFF"/>
          </w:tcPr>
          <w:p w14:paraId="1FEB909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5</w:t>
            </w:r>
          </w:p>
        </w:tc>
        <w:tc>
          <w:tcPr>
            <w:tcW w:w="868" w:type="pct"/>
            <w:shd w:val="clear" w:color="auto" w:fill="FFFFFF"/>
          </w:tcPr>
          <w:p w14:paraId="2B16003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Общежития</w:t>
            </w:r>
          </w:p>
        </w:tc>
        <w:tc>
          <w:tcPr>
            <w:tcW w:w="282" w:type="pct"/>
            <w:shd w:val="clear" w:color="auto" w:fill="FFFFFF"/>
          </w:tcPr>
          <w:p w14:paraId="0613FDC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3.2.4</w:t>
            </w:r>
          </w:p>
        </w:tc>
        <w:tc>
          <w:tcPr>
            <w:tcW w:w="3654" w:type="pct"/>
            <w:shd w:val="clear" w:color="auto" w:fill="FFFFFF"/>
            <w:vAlign w:val="bottom"/>
          </w:tcPr>
          <w:p w14:paraId="47FB780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- 1500</w:t>
            </w:r>
          </w:p>
          <w:p w14:paraId="1539BD3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631C40F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DF62697" w14:textId="77777777" w:rsidR="009606D4" w:rsidRPr="00E81F01" w:rsidRDefault="009606D4" w:rsidP="009606D4">
            <w:pPr>
              <w:pStyle w:val="Other0"/>
              <w:numPr>
                <w:ilvl w:val="0"/>
                <w:numId w:val="50"/>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77335248" w14:textId="77777777" w:rsidR="009606D4" w:rsidRPr="00E81F01" w:rsidRDefault="009606D4" w:rsidP="009606D4">
            <w:pPr>
              <w:pStyle w:val="Other0"/>
              <w:numPr>
                <w:ilvl w:val="0"/>
                <w:numId w:val="50"/>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06E895C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- 30</w:t>
            </w:r>
          </w:p>
          <w:p w14:paraId="23C6FCCA" w14:textId="77777777" w:rsidR="009606D4" w:rsidRPr="00E81F01" w:rsidRDefault="009606D4" w:rsidP="00C33032">
            <w:pPr>
              <w:pStyle w:val="Other0"/>
              <w:shd w:val="clear" w:color="auto" w:fill="auto"/>
              <w:ind w:right="132"/>
              <w:jc w:val="both"/>
              <w:rPr>
                <w:rFonts w:ascii="Times New Roman" w:hAnsi="Times New Roman"/>
                <w:color w:val="000000"/>
                <w:lang w:bidi="ru-RU"/>
              </w:rPr>
            </w:pPr>
            <w:r w:rsidRPr="00E81F01">
              <w:rPr>
                <w:rFonts w:ascii="Times New Roman" w:hAnsi="Times New Roman" w:cs="Times New Roman"/>
                <w:color w:val="000000"/>
                <w:lang w:bidi="ru-RU"/>
              </w:rPr>
              <w:t xml:space="preserve">Максимальный процент застройки в границах земельного участка не подлежит установлению. </w:t>
            </w:r>
            <w:r w:rsidRPr="00E81F01">
              <w:rPr>
                <w:rFonts w:ascii="Times New Roman" w:hAnsi="Times New Roman"/>
                <w:color w:val="000000"/>
                <w:lang w:bidi="ru-RU"/>
              </w:rPr>
              <w:t xml:space="preserve"> </w:t>
            </w:r>
          </w:p>
          <w:p w14:paraId="23DC90C6"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-10</w:t>
            </w:r>
          </w:p>
          <w:p w14:paraId="5FAAC907"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p>
          <w:p w14:paraId="35EF0E39"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p>
          <w:p w14:paraId="2F018423" w14:textId="77777777" w:rsidR="009606D4" w:rsidRPr="00E81F01" w:rsidRDefault="009606D4" w:rsidP="00C33032">
            <w:pPr>
              <w:pStyle w:val="Other0"/>
              <w:ind w:right="142"/>
              <w:jc w:val="both"/>
              <w:rPr>
                <w:rFonts w:ascii="Times New Roman" w:hAnsi="Times New Roman" w:cs="Times New Roman"/>
              </w:rPr>
            </w:pPr>
          </w:p>
        </w:tc>
      </w:tr>
      <w:tr w:rsidR="009606D4" w:rsidRPr="00E81F01" w14:paraId="10CECE23" w14:textId="77777777" w:rsidTr="00C33032">
        <w:trPr>
          <w:trHeight w:val="3215"/>
        </w:trPr>
        <w:tc>
          <w:tcPr>
            <w:tcW w:w="196" w:type="pct"/>
            <w:shd w:val="clear" w:color="auto" w:fill="FFFFFF"/>
          </w:tcPr>
          <w:p w14:paraId="232012C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lastRenderedPageBreak/>
              <w:t>6</w:t>
            </w:r>
          </w:p>
        </w:tc>
        <w:tc>
          <w:tcPr>
            <w:tcW w:w="868" w:type="pct"/>
            <w:shd w:val="clear" w:color="auto" w:fill="FFFFFF"/>
          </w:tcPr>
          <w:p w14:paraId="207E1A4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Бытовое обслуживание</w:t>
            </w:r>
          </w:p>
        </w:tc>
        <w:tc>
          <w:tcPr>
            <w:tcW w:w="282" w:type="pct"/>
            <w:shd w:val="clear" w:color="auto" w:fill="FFFFFF"/>
          </w:tcPr>
          <w:p w14:paraId="20C35E3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3.3</w:t>
            </w:r>
          </w:p>
        </w:tc>
        <w:tc>
          <w:tcPr>
            <w:tcW w:w="3654" w:type="pct"/>
            <w:shd w:val="clear" w:color="auto" w:fill="FFFFFF"/>
          </w:tcPr>
          <w:p w14:paraId="0202ACA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- 450</w:t>
            </w:r>
          </w:p>
          <w:p w14:paraId="3BA5D3B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- 2000</w:t>
            </w:r>
          </w:p>
          <w:p w14:paraId="63B6E50C"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w:t>
            </w:r>
          </w:p>
          <w:p w14:paraId="7A7DF39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строений, сооружений, за пределами которых запрещено строительство зданий, строений, сооружений, м:</w:t>
            </w:r>
          </w:p>
          <w:p w14:paraId="4CF7002F" w14:textId="77777777" w:rsidR="009606D4" w:rsidRPr="00E81F01" w:rsidRDefault="009606D4" w:rsidP="009606D4">
            <w:pPr>
              <w:pStyle w:val="Other0"/>
              <w:numPr>
                <w:ilvl w:val="0"/>
                <w:numId w:val="51"/>
              </w:numPr>
              <w:shd w:val="clear" w:color="auto" w:fill="auto"/>
              <w:tabs>
                <w:tab w:val="left" w:pos="163"/>
              </w:tabs>
              <w:ind w:right="142"/>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3ACEEF8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2FC8E45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48EBC713" w14:textId="77777777" w:rsidR="009606D4" w:rsidRPr="00E81F01" w:rsidRDefault="009606D4" w:rsidP="00C33032">
            <w:pPr>
              <w:pStyle w:val="Other0"/>
              <w:shd w:val="clear" w:color="auto" w:fill="auto"/>
              <w:ind w:right="132"/>
              <w:jc w:val="both"/>
              <w:rPr>
                <w:rFonts w:ascii="Times New Roman" w:hAnsi="Times New Roman"/>
                <w:color w:val="000000"/>
                <w:lang w:bidi="ru-RU"/>
              </w:rPr>
            </w:pPr>
            <w:r w:rsidRPr="00E81F01">
              <w:rPr>
                <w:rFonts w:ascii="Times New Roman" w:hAnsi="Times New Roman" w:cs="Times New Roman"/>
              </w:rPr>
              <w:t xml:space="preserve">Максимальный процент застройки в границах земельного участка не подлежит установлению. </w:t>
            </w:r>
            <w:r w:rsidRPr="00E81F01">
              <w:rPr>
                <w:rFonts w:ascii="Times New Roman" w:hAnsi="Times New Roman"/>
                <w:color w:val="000000"/>
                <w:lang w:bidi="ru-RU"/>
              </w:rPr>
              <w:t xml:space="preserve"> </w:t>
            </w:r>
          </w:p>
          <w:p w14:paraId="184100F7" w14:textId="77777777" w:rsidR="009606D4" w:rsidRPr="00E81F01" w:rsidRDefault="009606D4" w:rsidP="00C33032">
            <w:pPr>
              <w:pStyle w:val="Other0"/>
              <w:shd w:val="clear" w:color="auto" w:fill="auto"/>
              <w:ind w:right="132"/>
              <w:jc w:val="both"/>
              <w:rPr>
                <w:rFonts w:ascii="Times New Roman" w:hAnsi="Times New Roman" w:cs="Times New Roman"/>
              </w:rPr>
            </w:pPr>
            <w:r w:rsidRPr="00E81F01">
              <w:rPr>
                <w:rFonts w:ascii="Times New Roman" w:hAnsi="Times New Roman" w:cs="Times New Roman"/>
                <w:color w:val="000000"/>
                <w:lang w:bidi="ru-RU"/>
              </w:rPr>
              <w:t xml:space="preserve">Минимальный процент застройки -15 </w:t>
            </w:r>
          </w:p>
        </w:tc>
      </w:tr>
      <w:tr w:rsidR="009606D4" w:rsidRPr="00E81F01" w14:paraId="40349E8C" w14:textId="77777777" w:rsidTr="00C33032">
        <w:trPr>
          <w:trHeight w:val="3273"/>
        </w:trPr>
        <w:tc>
          <w:tcPr>
            <w:tcW w:w="196" w:type="pct"/>
            <w:shd w:val="clear" w:color="auto" w:fill="FFFFFF"/>
          </w:tcPr>
          <w:p w14:paraId="68C6D65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7</w:t>
            </w:r>
          </w:p>
        </w:tc>
        <w:tc>
          <w:tcPr>
            <w:tcW w:w="868" w:type="pct"/>
            <w:shd w:val="clear" w:color="auto" w:fill="FFFFFF"/>
          </w:tcPr>
          <w:p w14:paraId="2F1A190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Амбулаторно</w:t>
            </w:r>
            <w:r w:rsidRPr="00E81F01">
              <w:rPr>
                <w:rFonts w:ascii="Times New Roman" w:hAnsi="Times New Roman" w:cs="Times New Roman"/>
              </w:rPr>
              <w:softHyphen/>
              <w:t>поликлиническое обслуживание</w:t>
            </w:r>
          </w:p>
        </w:tc>
        <w:tc>
          <w:tcPr>
            <w:tcW w:w="282" w:type="pct"/>
            <w:shd w:val="clear" w:color="auto" w:fill="FFFFFF"/>
          </w:tcPr>
          <w:p w14:paraId="173F15A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3.4.1</w:t>
            </w:r>
          </w:p>
        </w:tc>
        <w:tc>
          <w:tcPr>
            <w:tcW w:w="3654" w:type="pct"/>
            <w:shd w:val="clear" w:color="auto" w:fill="FFFFFF"/>
          </w:tcPr>
          <w:p w14:paraId="6A2FA2E1"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40887671"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4E34ABAF"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5AB4239" w14:textId="77777777" w:rsidR="009606D4" w:rsidRPr="00E81F01" w:rsidRDefault="009606D4" w:rsidP="009606D4">
            <w:pPr>
              <w:pStyle w:val="Other0"/>
              <w:numPr>
                <w:ilvl w:val="0"/>
                <w:numId w:val="52"/>
              </w:numPr>
              <w:shd w:val="clear" w:color="auto" w:fill="auto"/>
              <w:tabs>
                <w:tab w:val="left" w:pos="163"/>
              </w:tabs>
              <w:ind w:right="283"/>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61862E5" w14:textId="77777777" w:rsidR="009606D4" w:rsidRPr="00E81F01" w:rsidRDefault="009606D4" w:rsidP="009606D4">
            <w:pPr>
              <w:pStyle w:val="Other0"/>
              <w:numPr>
                <w:ilvl w:val="0"/>
                <w:numId w:val="52"/>
              </w:numPr>
              <w:shd w:val="clear" w:color="auto" w:fill="auto"/>
              <w:tabs>
                <w:tab w:val="left" w:pos="144"/>
              </w:tabs>
              <w:ind w:right="283"/>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096AB09"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p w14:paraId="7F2C2273"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B32A018" w14:textId="77777777" w:rsidR="009606D4" w:rsidRPr="00E81F01" w:rsidRDefault="009606D4" w:rsidP="00C33032">
            <w:pPr>
              <w:pStyle w:val="Other0"/>
              <w:ind w:right="283"/>
              <w:jc w:val="both"/>
              <w:rPr>
                <w:rFonts w:ascii="Times New Roman" w:hAnsi="Times New Roman" w:cs="Times New Roman"/>
              </w:rPr>
            </w:pPr>
            <w:r w:rsidRPr="00E81F01">
              <w:rPr>
                <w:rFonts w:ascii="Times New Roman" w:hAnsi="Times New Roman" w:cs="Times New Roman"/>
              </w:rPr>
              <w:t>Минимальный процент озеленения - 30</w:t>
            </w:r>
          </w:p>
        </w:tc>
      </w:tr>
      <w:tr w:rsidR="009606D4" w:rsidRPr="00E81F01" w14:paraId="3CD1154C" w14:textId="77777777" w:rsidTr="00C33032">
        <w:trPr>
          <w:trHeight w:val="4769"/>
        </w:trPr>
        <w:tc>
          <w:tcPr>
            <w:tcW w:w="196" w:type="pct"/>
            <w:shd w:val="clear" w:color="auto" w:fill="FFFFFF"/>
          </w:tcPr>
          <w:p w14:paraId="3DB334E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8</w:t>
            </w:r>
          </w:p>
        </w:tc>
        <w:tc>
          <w:tcPr>
            <w:tcW w:w="868" w:type="pct"/>
            <w:shd w:val="clear" w:color="auto" w:fill="FFFFFF"/>
          </w:tcPr>
          <w:p w14:paraId="1F0260A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Стационарное медицинское обслуживание</w:t>
            </w:r>
          </w:p>
        </w:tc>
        <w:tc>
          <w:tcPr>
            <w:tcW w:w="282" w:type="pct"/>
            <w:shd w:val="clear" w:color="auto" w:fill="FFFFFF"/>
          </w:tcPr>
          <w:p w14:paraId="3942F0D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3.4.2</w:t>
            </w:r>
          </w:p>
        </w:tc>
        <w:tc>
          <w:tcPr>
            <w:tcW w:w="3654" w:type="pct"/>
            <w:shd w:val="clear" w:color="auto" w:fill="FFFFFF"/>
          </w:tcPr>
          <w:p w14:paraId="581E197B"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- 3000</w:t>
            </w:r>
          </w:p>
          <w:p w14:paraId="15C4786D"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2D4CA0ED"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FC667D5" w14:textId="77777777" w:rsidR="009606D4" w:rsidRPr="00E81F01" w:rsidRDefault="009606D4" w:rsidP="009606D4">
            <w:pPr>
              <w:pStyle w:val="Other0"/>
              <w:numPr>
                <w:ilvl w:val="0"/>
                <w:numId w:val="53"/>
              </w:numPr>
              <w:shd w:val="clear" w:color="auto" w:fill="auto"/>
              <w:tabs>
                <w:tab w:val="left" w:pos="163"/>
              </w:tabs>
              <w:ind w:right="283"/>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98A3803" w14:textId="77777777" w:rsidR="009606D4" w:rsidRPr="00E81F01" w:rsidRDefault="009606D4" w:rsidP="009606D4">
            <w:pPr>
              <w:pStyle w:val="Other0"/>
              <w:numPr>
                <w:ilvl w:val="0"/>
                <w:numId w:val="53"/>
              </w:numPr>
              <w:shd w:val="clear" w:color="auto" w:fill="auto"/>
              <w:tabs>
                <w:tab w:val="left" w:pos="144"/>
              </w:tabs>
              <w:ind w:right="283"/>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369398A4"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5753A557"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3EFAEBAC"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B3002FF"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Минимальный процент озеленения - 20</w:t>
            </w:r>
          </w:p>
          <w:p w14:paraId="3BEFBE7D" w14:textId="77777777" w:rsidR="009606D4" w:rsidRPr="00E81F01" w:rsidRDefault="009606D4" w:rsidP="00C33032">
            <w:pPr>
              <w:pStyle w:val="Other0"/>
              <w:ind w:right="283"/>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776B90AE" w14:textId="77777777" w:rsidR="009606D4" w:rsidRPr="00E81F01" w:rsidRDefault="009606D4" w:rsidP="00C33032">
            <w:pPr>
              <w:pStyle w:val="Other0"/>
              <w:ind w:right="283"/>
              <w:jc w:val="both"/>
              <w:rPr>
                <w:rFonts w:ascii="Times New Roman" w:hAnsi="Times New Roman" w:cs="Times New Roman"/>
              </w:rPr>
            </w:pPr>
          </w:p>
          <w:p w14:paraId="749A6A27" w14:textId="77777777" w:rsidR="009606D4" w:rsidRPr="00E81F01" w:rsidRDefault="009606D4" w:rsidP="00C33032">
            <w:pPr>
              <w:pStyle w:val="Other0"/>
              <w:ind w:right="283"/>
              <w:jc w:val="both"/>
              <w:rPr>
                <w:rFonts w:ascii="Times New Roman" w:hAnsi="Times New Roman" w:cs="Times New Roman"/>
              </w:rPr>
            </w:pPr>
          </w:p>
          <w:p w14:paraId="62E75F9D" w14:textId="77777777" w:rsidR="009606D4" w:rsidRPr="00E81F01" w:rsidRDefault="009606D4" w:rsidP="00C33032">
            <w:pPr>
              <w:pStyle w:val="Other0"/>
              <w:ind w:right="283"/>
              <w:jc w:val="both"/>
              <w:rPr>
                <w:rFonts w:ascii="Times New Roman" w:hAnsi="Times New Roman" w:cs="Times New Roman"/>
              </w:rPr>
            </w:pPr>
          </w:p>
          <w:p w14:paraId="614BF734" w14:textId="77777777" w:rsidR="009606D4" w:rsidRPr="00E81F01" w:rsidRDefault="009606D4" w:rsidP="00C33032">
            <w:pPr>
              <w:pStyle w:val="Other0"/>
              <w:ind w:right="283"/>
              <w:jc w:val="both"/>
              <w:rPr>
                <w:rFonts w:ascii="Times New Roman" w:hAnsi="Times New Roman" w:cs="Times New Roman"/>
              </w:rPr>
            </w:pPr>
          </w:p>
          <w:p w14:paraId="3A5778AE" w14:textId="77777777" w:rsidR="009606D4" w:rsidRPr="00E81F01" w:rsidRDefault="009606D4" w:rsidP="00C33032">
            <w:pPr>
              <w:pStyle w:val="Other0"/>
              <w:ind w:right="283"/>
              <w:jc w:val="both"/>
              <w:rPr>
                <w:rFonts w:ascii="Times New Roman" w:hAnsi="Times New Roman" w:cs="Times New Roman"/>
              </w:rPr>
            </w:pPr>
          </w:p>
          <w:p w14:paraId="48BD8F8A" w14:textId="77777777" w:rsidR="009606D4" w:rsidRPr="00E81F01" w:rsidRDefault="009606D4" w:rsidP="00C33032">
            <w:pPr>
              <w:pStyle w:val="Other0"/>
              <w:ind w:right="283"/>
              <w:jc w:val="both"/>
              <w:rPr>
                <w:rFonts w:ascii="Times New Roman" w:hAnsi="Times New Roman" w:cs="Times New Roman"/>
              </w:rPr>
            </w:pPr>
          </w:p>
          <w:p w14:paraId="2B38834A" w14:textId="77777777" w:rsidR="009606D4" w:rsidRPr="00E81F01" w:rsidRDefault="009606D4" w:rsidP="00C33032">
            <w:pPr>
              <w:pStyle w:val="Other0"/>
              <w:ind w:right="283"/>
              <w:jc w:val="both"/>
              <w:rPr>
                <w:rFonts w:ascii="Times New Roman" w:hAnsi="Times New Roman" w:cs="Times New Roman"/>
              </w:rPr>
            </w:pPr>
          </w:p>
          <w:p w14:paraId="321185C6" w14:textId="77777777" w:rsidR="009606D4" w:rsidRPr="00E81F01" w:rsidRDefault="009606D4" w:rsidP="00C33032">
            <w:pPr>
              <w:pStyle w:val="Other0"/>
              <w:ind w:right="283"/>
              <w:jc w:val="both"/>
              <w:rPr>
                <w:rFonts w:ascii="Times New Roman" w:hAnsi="Times New Roman" w:cs="Times New Roman"/>
              </w:rPr>
            </w:pPr>
          </w:p>
          <w:p w14:paraId="6545D93D" w14:textId="77777777" w:rsidR="009606D4" w:rsidRPr="00E81F01" w:rsidRDefault="009606D4" w:rsidP="00C33032">
            <w:pPr>
              <w:pStyle w:val="Other0"/>
              <w:ind w:right="283"/>
              <w:jc w:val="both"/>
              <w:rPr>
                <w:rFonts w:ascii="Times New Roman" w:hAnsi="Times New Roman" w:cs="Times New Roman"/>
              </w:rPr>
            </w:pPr>
          </w:p>
          <w:p w14:paraId="43ABF0F8" w14:textId="77777777" w:rsidR="009606D4" w:rsidRPr="00E81F01" w:rsidRDefault="009606D4" w:rsidP="00C33032">
            <w:pPr>
              <w:pStyle w:val="Other0"/>
              <w:ind w:right="283"/>
              <w:jc w:val="both"/>
              <w:rPr>
                <w:rFonts w:ascii="Times New Roman" w:hAnsi="Times New Roman" w:cs="Times New Roman"/>
              </w:rPr>
            </w:pPr>
          </w:p>
          <w:p w14:paraId="364844F1" w14:textId="77777777" w:rsidR="009606D4" w:rsidRPr="00E81F01" w:rsidRDefault="009606D4" w:rsidP="00C33032">
            <w:pPr>
              <w:pStyle w:val="Other0"/>
              <w:ind w:right="283"/>
              <w:jc w:val="both"/>
              <w:rPr>
                <w:rFonts w:ascii="Times New Roman" w:hAnsi="Times New Roman" w:cs="Times New Roman"/>
              </w:rPr>
            </w:pPr>
          </w:p>
          <w:p w14:paraId="0D89AC24" w14:textId="77777777" w:rsidR="009606D4" w:rsidRPr="00E81F01" w:rsidRDefault="009606D4" w:rsidP="00C33032">
            <w:pPr>
              <w:pStyle w:val="Other0"/>
              <w:ind w:right="283"/>
              <w:jc w:val="both"/>
              <w:rPr>
                <w:rFonts w:ascii="Times New Roman" w:hAnsi="Times New Roman" w:cs="Times New Roman"/>
              </w:rPr>
            </w:pPr>
          </w:p>
          <w:p w14:paraId="759DABB4" w14:textId="77777777" w:rsidR="009606D4" w:rsidRPr="00E81F01" w:rsidRDefault="009606D4" w:rsidP="00C33032">
            <w:pPr>
              <w:pStyle w:val="Other0"/>
              <w:ind w:right="283"/>
              <w:jc w:val="both"/>
              <w:rPr>
                <w:rFonts w:ascii="Times New Roman" w:hAnsi="Times New Roman" w:cs="Times New Roman"/>
              </w:rPr>
            </w:pPr>
          </w:p>
        </w:tc>
      </w:tr>
      <w:tr w:rsidR="009606D4" w:rsidRPr="00E81F01" w14:paraId="763B4A0C" w14:textId="77777777" w:rsidTr="00C33032">
        <w:trPr>
          <w:trHeight w:val="3945"/>
        </w:trPr>
        <w:tc>
          <w:tcPr>
            <w:tcW w:w="196" w:type="pct"/>
            <w:shd w:val="clear" w:color="auto" w:fill="FFFFFF"/>
          </w:tcPr>
          <w:p w14:paraId="3C2AD6A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9</w:t>
            </w:r>
          </w:p>
        </w:tc>
        <w:tc>
          <w:tcPr>
            <w:tcW w:w="868" w:type="pct"/>
            <w:shd w:val="clear" w:color="auto" w:fill="FFFFFF"/>
          </w:tcPr>
          <w:p w14:paraId="5279C0E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Дошкольное, начальное и среднее общее образование</w:t>
            </w:r>
          </w:p>
        </w:tc>
        <w:tc>
          <w:tcPr>
            <w:tcW w:w="282" w:type="pct"/>
            <w:shd w:val="clear" w:color="auto" w:fill="FFFFFF"/>
          </w:tcPr>
          <w:p w14:paraId="23EA178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3.5.1</w:t>
            </w:r>
          </w:p>
        </w:tc>
        <w:tc>
          <w:tcPr>
            <w:tcW w:w="3654" w:type="pct"/>
            <w:shd w:val="clear" w:color="auto" w:fill="FFFFFF"/>
          </w:tcPr>
          <w:p w14:paraId="6695D6C2"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- 7000</w:t>
            </w:r>
          </w:p>
          <w:p w14:paraId="1D5CB136"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8072B34"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611216A" w14:textId="77777777" w:rsidR="009606D4" w:rsidRPr="00E81F01" w:rsidRDefault="009606D4" w:rsidP="009606D4">
            <w:pPr>
              <w:pStyle w:val="Other0"/>
              <w:numPr>
                <w:ilvl w:val="0"/>
                <w:numId w:val="54"/>
              </w:numPr>
              <w:shd w:val="clear" w:color="auto" w:fill="auto"/>
              <w:tabs>
                <w:tab w:val="left" w:pos="163"/>
              </w:tabs>
              <w:ind w:right="283"/>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A3BA9D7" w14:textId="77777777" w:rsidR="009606D4" w:rsidRPr="00E81F01" w:rsidRDefault="009606D4" w:rsidP="009606D4">
            <w:pPr>
              <w:pStyle w:val="Other0"/>
              <w:numPr>
                <w:ilvl w:val="0"/>
                <w:numId w:val="54"/>
              </w:numPr>
              <w:shd w:val="clear" w:color="auto" w:fill="auto"/>
              <w:tabs>
                <w:tab w:val="left" w:pos="144"/>
              </w:tabs>
              <w:ind w:right="283"/>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DEF57C6"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72072962"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7CB885E" w14:textId="77777777" w:rsidR="009606D4" w:rsidRPr="00E81F01" w:rsidRDefault="009606D4" w:rsidP="00C33032">
            <w:pPr>
              <w:pStyle w:val="Other0"/>
              <w:ind w:right="283"/>
              <w:jc w:val="both"/>
              <w:rPr>
                <w:rFonts w:ascii="Times New Roman" w:hAnsi="Times New Roman" w:cs="Times New Roman"/>
              </w:rPr>
            </w:pPr>
            <w:r w:rsidRPr="00E81F01">
              <w:rPr>
                <w:rFonts w:ascii="Times New Roman" w:hAnsi="Times New Roman" w:cs="Times New Roman"/>
              </w:rPr>
              <w:t>Минимальный процент озеленения - 20</w:t>
            </w:r>
          </w:p>
        </w:tc>
      </w:tr>
      <w:tr w:rsidR="009606D4" w:rsidRPr="00E81F01" w14:paraId="1BF8E32B" w14:textId="77777777" w:rsidTr="00C33032">
        <w:trPr>
          <w:trHeight w:val="3712"/>
        </w:trPr>
        <w:tc>
          <w:tcPr>
            <w:tcW w:w="196" w:type="pct"/>
            <w:shd w:val="clear" w:color="auto" w:fill="FFFFFF"/>
          </w:tcPr>
          <w:p w14:paraId="5B94AEA3" w14:textId="77777777" w:rsidR="009606D4" w:rsidRPr="00E81F01" w:rsidRDefault="009606D4" w:rsidP="00C33032">
            <w:pPr>
              <w:rPr>
                <w:sz w:val="20"/>
                <w:szCs w:val="20"/>
              </w:rPr>
            </w:pPr>
            <w:r w:rsidRPr="00E81F01">
              <w:rPr>
                <w:sz w:val="20"/>
                <w:szCs w:val="20"/>
              </w:rPr>
              <w:lastRenderedPageBreak/>
              <w:t>10</w:t>
            </w:r>
          </w:p>
        </w:tc>
        <w:tc>
          <w:tcPr>
            <w:tcW w:w="868" w:type="pct"/>
            <w:shd w:val="clear" w:color="auto" w:fill="FFFFFF"/>
          </w:tcPr>
          <w:p w14:paraId="71FC7BDA" w14:textId="77777777" w:rsidR="009606D4" w:rsidRPr="00E81F01" w:rsidRDefault="009606D4" w:rsidP="00C33032">
            <w:pPr>
              <w:rPr>
                <w:sz w:val="20"/>
                <w:szCs w:val="20"/>
              </w:rPr>
            </w:pPr>
            <w:r w:rsidRPr="00E81F01">
              <w:rPr>
                <w:sz w:val="20"/>
                <w:szCs w:val="20"/>
              </w:rPr>
              <w:t>Объекты культурно</w:t>
            </w:r>
            <w:r w:rsidRPr="00E81F01">
              <w:rPr>
                <w:sz w:val="20"/>
                <w:szCs w:val="20"/>
              </w:rPr>
              <w:softHyphen/>
              <w:t>досуговой деятельности</w:t>
            </w:r>
          </w:p>
        </w:tc>
        <w:tc>
          <w:tcPr>
            <w:tcW w:w="282" w:type="pct"/>
            <w:shd w:val="clear" w:color="auto" w:fill="FFFFFF"/>
          </w:tcPr>
          <w:p w14:paraId="7E2855D3" w14:textId="77777777" w:rsidR="009606D4" w:rsidRPr="00E81F01" w:rsidRDefault="009606D4" w:rsidP="00C33032">
            <w:pPr>
              <w:rPr>
                <w:sz w:val="20"/>
                <w:szCs w:val="20"/>
              </w:rPr>
            </w:pPr>
            <w:r w:rsidRPr="00E81F01">
              <w:rPr>
                <w:sz w:val="20"/>
                <w:szCs w:val="20"/>
              </w:rPr>
              <w:t>3.6.1</w:t>
            </w:r>
          </w:p>
        </w:tc>
        <w:tc>
          <w:tcPr>
            <w:tcW w:w="3654" w:type="pct"/>
            <w:shd w:val="clear" w:color="auto" w:fill="FFFFFF"/>
          </w:tcPr>
          <w:p w14:paraId="6C7174C3"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- 1500</w:t>
            </w:r>
          </w:p>
          <w:p w14:paraId="57995972" w14:textId="77777777" w:rsidR="009606D4" w:rsidRPr="00E81F01" w:rsidRDefault="009606D4" w:rsidP="00C33032">
            <w:pPr>
              <w:pStyle w:val="Other0"/>
              <w:shd w:val="clear" w:color="auto" w:fill="auto"/>
              <w:ind w:right="283"/>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310946F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BF3BEA1" w14:textId="77777777" w:rsidR="009606D4" w:rsidRPr="00E81F01" w:rsidRDefault="009606D4" w:rsidP="009606D4">
            <w:pPr>
              <w:pStyle w:val="Other0"/>
              <w:numPr>
                <w:ilvl w:val="0"/>
                <w:numId w:val="55"/>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0E504F9" w14:textId="77777777" w:rsidR="009606D4" w:rsidRPr="00E81F01" w:rsidRDefault="009606D4" w:rsidP="009606D4">
            <w:pPr>
              <w:pStyle w:val="Other0"/>
              <w:numPr>
                <w:ilvl w:val="0"/>
                <w:numId w:val="55"/>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CFCA02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p w14:paraId="1299780D" w14:textId="77777777" w:rsidR="009606D4" w:rsidRPr="00E81F01" w:rsidRDefault="009606D4" w:rsidP="00C33032">
            <w:pPr>
              <w:pStyle w:val="Other0"/>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49F49D0" w14:textId="77777777" w:rsidR="009606D4" w:rsidRPr="00E81F01" w:rsidRDefault="009606D4" w:rsidP="00C33032">
            <w:pPr>
              <w:pStyle w:val="Other0"/>
              <w:ind w:right="142"/>
              <w:jc w:val="both"/>
              <w:rPr>
                <w:rFonts w:ascii="Times New Roman" w:hAnsi="Times New Roman" w:cs="Times New Roman"/>
              </w:rPr>
            </w:pPr>
          </w:p>
          <w:p w14:paraId="0DDF8828" w14:textId="77777777" w:rsidR="009606D4" w:rsidRPr="00E81F01" w:rsidRDefault="009606D4" w:rsidP="00C33032">
            <w:pPr>
              <w:pStyle w:val="Other0"/>
              <w:ind w:right="142"/>
              <w:jc w:val="both"/>
              <w:rPr>
                <w:rFonts w:ascii="Times New Roman" w:hAnsi="Times New Roman" w:cs="Times New Roman"/>
              </w:rPr>
            </w:pPr>
          </w:p>
          <w:p w14:paraId="537726F8" w14:textId="77777777" w:rsidR="009606D4" w:rsidRPr="00E81F01" w:rsidRDefault="009606D4" w:rsidP="00C33032">
            <w:pPr>
              <w:pStyle w:val="Other0"/>
              <w:ind w:right="142"/>
              <w:jc w:val="both"/>
              <w:rPr>
                <w:rFonts w:ascii="Times New Roman" w:hAnsi="Times New Roman" w:cs="Times New Roman"/>
              </w:rPr>
            </w:pPr>
          </w:p>
          <w:p w14:paraId="1D1EDA07" w14:textId="77777777" w:rsidR="009606D4" w:rsidRPr="00E81F01" w:rsidRDefault="009606D4" w:rsidP="00C33032">
            <w:pPr>
              <w:pStyle w:val="Other0"/>
              <w:ind w:right="142"/>
              <w:jc w:val="both"/>
              <w:rPr>
                <w:rFonts w:ascii="Times New Roman" w:hAnsi="Times New Roman" w:cs="Times New Roman"/>
              </w:rPr>
            </w:pPr>
          </w:p>
          <w:p w14:paraId="439F0187" w14:textId="77777777" w:rsidR="009606D4" w:rsidRPr="00E81F01" w:rsidRDefault="009606D4" w:rsidP="00C33032">
            <w:pPr>
              <w:pStyle w:val="Other0"/>
              <w:ind w:right="142"/>
              <w:jc w:val="both"/>
              <w:rPr>
                <w:rFonts w:ascii="Times New Roman" w:hAnsi="Times New Roman" w:cs="Times New Roman"/>
              </w:rPr>
            </w:pPr>
          </w:p>
          <w:p w14:paraId="460A80B8" w14:textId="77777777" w:rsidR="009606D4" w:rsidRPr="00E81F01" w:rsidRDefault="009606D4" w:rsidP="00C33032">
            <w:pPr>
              <w:pStyle w:val="Other0"/>
              <w:ind w:right="142"/>
              <w:jc w:val="both"/>
              <w:rPr>
                <w:rFonts w:ascii="Times New Roman" w:hAnsi="Times New Roman" w:cs="Times New Roman"/>
              </w:rPr>
            </w:pPr>
          </w:p>
        </w:tc>
      </w:tr>
      <w:tr w:rsidR="009606D4" w:rsidRPr="00E81F01" w14:paraId="5EFA5BA2" w14:textId="77777777" w:rsidTr="00C33032">
        <w:trPr>
          <w:trHeight w:val="3286"/>
        </w:trPr>
        <w:tc>
          <w:tcPr>
            <w:tcW w:w="196" w:type="pct"/>
            <w:shd w:val="clear" w:color="auto" w:fill="FFFFFF"/>
          </w:tcPr>
          <w:p w14:paraId="362FB7AC" w14:textId="77777777" w:rsidR="009606D4" w:rsidRPr="00E81F01" w:rsidRDefault="009606D4" w:rsidP="00C33032">
            <w:pPr>
              <w:rPr>
                <w:sz w:val="20"/>
                <w:szCs w:val="20"/>
              </w:rPr>
            </w:pPr>
            <w:r w:rsidRPr="00E81F01">
              <w:rPr>
                <w:sz w:val="20"/>
                <w:szCs w:val="20"/>
              </w:rPr>
              <w:t>11</w:t>
            </w:r>
          </w:p>
        </w:tc>
        <w:tc>
          <w:tcPr>
            <w:tcW w:w="868" w:type="pct"/>
            <w:shd w:val="clear" w:color="auto" w:fill="FFFFFF"/>
          </w:tcPr>
          <w:p w14:paraId="5FA60D29" w14:textId="77777777" w:rsidR="009606D4" w:rsidRPr="00E81F01" w:rsidRDefault="009606D4" w:rsidP="00C33032">
            <w:pPr>
              <w:rPr>
                <w:sz w:val="20"/>
                <w:szCs w:val="20"/>
              </w:rPr>
            </w:pPr>
            <w:r w:rsidRPr="00E81F01">
              <w:rPr>
                <w:sz w:val="20"/>
                <w:szCs w:val="20"/>
              </w:rPr>
              <w:t>Парки культуры и отдыха</w:t>
            </w:r>
          </w:p>
        </w:tc>
        <w:tc>
          <w:tcPr>
            <w:tcW w:w="282" w:type="pct"/>
            <w:shd w:val="clear" w:color="auto" w:fill="FFFFFF"/>
          </w:tcPr>
          <w:p w14:paraId="0053C945" w14:textId="77777777" w:rsidR="009606D4" w:rsidRPr="00E81F01" w:rsidRDefault="009606D4" w:rsidP="00C33032">
            <w:pPr>
              <w:rPr>
                <w:sz w:val="20"/>
                <w:szCs w:val="20"/>
              </w:rPr>
            </w:pPr>
            <w:r w:rsidRPr="00E81F01">
              <w:rPr>
                <w:sz w:val="20"/>
                <w:szCs w:val="20"/>
              </w:rPr>
              <w:t>3.6.2</w:t>
            </w:r>
          </w:p>
        </w:tc>
        <w:tc>
          <w:tcPr>
            <w:tcW w:w="3654" w:type="pct"/>
            <w:shd w:val="clear" w:color="auto" w:fill="FFFFFF"/>
          </w:tcPr>
          <w:p w14:paraId="295D1AB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- 5000</w:t>
            </w:r>
          </w:p>
          <w:p w14:paraId="73D665E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310101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A46B6D9" w14:textId="77777777" w:rsidR="009606D4" w:rsidRPr="00E81F01" w:rsidRDefault="009606D4" w:rsidP="009606D4">
            <w:pPr>
              <w:pStyle w:val="Other0"/>
              <w:numPr>
                <w:ilvl w:val="0"/>
                <w:numId w:val="56"/>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5E170E9" w14:textId="77777777" w:rsidR="009606D4" w:rsidRPr="00E81F01" w:rsidRDefault="009606D4" w:rsidP="009606D4">
            <w:pPr>
              <w:pStyle w:val="Other0"/>
              <w:numPr>
                <w:ilvl w:val="0"/>
                <w:numId w:val="56"/>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4B56F7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4F81F36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4762D78F" w14:textId="77777777" w:rsidR="009606D4" w:rsidRPr="00E81F01" w:rsidRDefault="009606D4" w:rsidP="00C33032">
            <w:pPr>
              <w:pStyle w:val="Other0"/>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 15</w:t>
            </w:r>
          </w:p>
          <w:p w14:paraId="35F46470" w14:textId="77777777" w:rsidR="009606D4" w:rsidRPr="00E81F01" w:rsidRDefault="009606D4" w:rsidP="00C33032">
            <w:pPr>
              <w:pStyle w:val="Other0"/>
              <w:ind w:right="142"/>
              <w:jc w:val="both"/>
              <w:rPr>
                <w:rFonts w:ascii="Times New Roman" w:hAnsi="Times New Roman" w:cs="Times New Roman"/>
              </w:rPr>
            </w:pPr>
          </w:p>
          <w:p w14:paraId="7BBDEE35" w14:textId="77777777" w:rsidR="009606D4" w:rsidRPr="00E81F01" w:rsidRDefault="009606D4" w:rsidP="00C33032">
            <w:pPr>
              <w:pStyle w:val="Other0"/>
              <w:ind w:right="142"/>
              <w:jc w:val="both"/>
              <w:rPr>
                <w:rFonts w:ascii="Times New Roman" w:hAnsi="Times New Roman" w:cs="Times New Roman"/>
              </w:rPr>
            </w:pPr>
          </w:p>
          <w:p w14:paraId="40685912" w14:textId="77777777" w:rsidR="009606D4" w:rsidRPr="00E81F01" w:rsidRDefault="009606D4" w:rsidP="00C33032">
            <w:pPr>
              <w:pStyle w:val="Other0"/>
              <w:ind w:right="142"/>
              <w:jc w:val="both"/>
              <w:rPr>
                <w:rFonts w:ascii="Times New Roman" w:hAnsi="Times New Roman" w:cs="Times New Roman"/>
              </w:rPr>
            </w:pPr>
          </w:p>
          <w:p w14:paraId="7E2DDE14" w14:textId="77777777" w:rsidR="009606D4" w:rsidRPr="00E81F01" w:rsidRDefault="009606D4" w:rsidP="00C33032">
            <w:pPr>
              <w:pStyle w:val="Other0"/>
              <w:ind w:right="142"/>
              <w:jc w:val="both"/>
              <w:rPr>
                <w:rFonts w:ascii="Times New Roman" w:hAnsi="Times New Roman" w:cs="Times New Roman"/>
              </w:rPr>
            </w:pPr>
          </w:p>
          <w:p w14:paraId="40AD9D9A" w14:textId="77777777" w:rsidR="009606D4" w:rsidRPr="00E81F01" w:rsidRDefault="009606D4" w:rsidP="00C33032">
            <w:pPr>
              <w:pStyle w:val="Other0"/>
              <w:ind w:right="142"/>
              <w:jc w:val="both"/>
              <w:rPr>
                <w:rFonts w:ascii="Times New Roman" w:hAnsi="Times New Roman" w:cs="Times New Roman"/>
              </w:rPr>
            </w:pPr>
          </w:p>
          <w:p w14:paraId="5F83EBFE" w14:textId="77777777" w:rsidR="009606D4" w:rsidRPr="00E81F01" w:rsidRDefault="009606D4" w:rsidP="00C33032">
            <w:pPr>
              <w:pStyle w:val="Other0"/>
              <w:ind w:right="142"/>
              <w:jc w:val="both"/>
              <w:rPr>
                <w:rFonts w:ascii="Times New Roman" w:hAnsi="Times New Roman" w:cs="Times New Roman"/>
              </w:rPr>
            </w:pPr>
          </w:p>
          <w:p w14:paraId="63016150" w14:textId="77777777" w:rsidR="009606D4" w:rsidRPr="00E81F01" w:rsidRDefault="009606D4" w:rsidP="00C33032">
            <w:pPr>
              <w:pStyle w:val="Other0"/>
              <w:ind w:right="142"/>
              <w:jc w:val="both"/>
              <w:rPr>
                <w:rFonts w:ascii="Times New Roman" w:hAnsi="Times New Roman" w:cs="Times New Roman"/>
              </w:rPr>
            </w:pPr>
          </w:p>
          <w:p w14:paraId="46FF256F" w14:textId="77777777" w:rsidR="009606D4" w:rsidRPr="00E81F01" w:rsidRDefault="009606D4" w:rsidP="00C33032">
            <w:pPr>
              <w:pStyle w:val="Other0"/>
              <w:ind w:right="142"/>
              <w:jc w:val="both"/>
              <w:rPr>
                <w:rFonts w:ascii="Times New Roman" w:hAnsi="Times New Roman" w:cs="Times New Roman"/>
              </w:rPr>
            </w:pPr>
          </w:p>
          <w:p w14:paraId="454BF854" w14:textId="77777777" w:rsidR="009606D4" w:rsidRPr="00E81F01" w:rsidRDefault="009606D4" w:rsidP="00C33032">
            <w:pPr>
              <w:pStyle w:val="Other0"/>
              <w:ind w:right="142"/>
              <w:jc w:val="both"/>
              <w:rPr>
                <w:rFonts w:ascii="Times New Roman" w:hAnsi="Times New Roman" w:cs="Times New Roman"/>
              </w:rPr>
            </w:pPr>
          </w:p>
          <w:p w14:paraId="0E8282AA" w14:textId="77777777" w:rsidR="009606D4" w:rsidRPr="00E81F01" w:rsidRDefault="009606D4" w:rsidP="00C33032">
            <w:pPr>
              <w:pStyle w:val="Other0"/>
              <w:ind w:right="142"/>
              <w:jc w:val="both"/>
              <w:rPr>
                <w:rFonts w:ascii="Times New Roman" w:hAnsi="Times New Roman" w:cs="Times New Roman"/>
              </w:rPr>
            </w:pPr>
          </w:p>
          <w:p w14:paraId="3FDB668F" w14:textId="77777777" w:rsidR="009606D4" w:rsidRPr="00E81F01" w:rsidRDefault="009606D4" w:rsidP="00C33032">
            <w:pPr>
              <w:pStyle w:val="Other0"/>
              <w:ind w:right="142"/>
              <w:jc w:val="both"/>
              <w:rPr>
                <w:rFonts w:ascii="Times New Roman" w:hAnsi="Times New Roman" w:cs="Times New Roman"/>
              </w:rPr>
            </w:pPr>
          </w:p>
        </w:tc>
      </w:tr>
      <w:tr w:rsidR="009606D4" w:rsidRPr="00E81F01" w14:paraId="075E5151" w14:textId="77777777" w:rsidTr="00C33032">
        <w:trPr>
          <w:trHeight w:val="3237"/>
        </w:trPr>
        <w:tc>
          <w:tcPr>
            <w:tcW w:w="196" w:type="pct"/>
            <w:shd w:val="clear" w:color="auto" w:fill="FFFFFF"/>
          </w:tcPr>
          <w:p w14:paraId="459A2DF8" w14:textId="77777777" w:rsidR="009606D4" w:rsidRPr="00E81F01" w:rsidRDefault="009606D4" w:rsidP="00C33032">
            <w:pPr>
              <w:rPr>
                <w:sz w:val="20"/>
                <w:szCs w:val="20"/>
              </w:rPr>
            </w:pPr>
            <w:r w:rsidRPr="00E81F01">
              <w:rPr>
                <w:sz w:val="20"/>
                <w:szCs w:val="20"/>
              </w:rPr>
              <w:lastRenderedPageBreak/>
              <w:t>12</w:t>
            </w:r>
          </w:p>
        </w:tc>
        <w:tc>
          <w:tcPr>
            <w:tcW w:w="868" w:type="pct"/>
            <w:shd w:val="clear" w:color="auto" w:fill="FFFFFF"/>
          </w:tcPr>
          <w:p w14:paraId="46E24DF2" w14:textId="77777777" w:rsidR="009606D4" w:rsidRPr="00E81F01" w:rsidRDefault="009606D4" w:rsidP="00C33032">
            <w:pPr>
              <w:rPr>
                <w:sz w:val="20"/>
                <w:szCs w:val="20"/>
              </w:rPr>
            </w:pPr>
            <w:r w:rsidRPr="00E81F01">
              <w:rPr>
                <w:sz w:val="20"/>
                <w:szCs w:val="20"/>
              </w:rPr>
              <w:t>Обеспечение деятельности в области гидрометеорологии и смежных с ней областях</w:t>
            </w:r>
          </w:p>
        </w:tc>
        <w:tc>
          <w:tcPr>
            <w:tcW w:w="282" w:type="pct"/>
            <w:shd w:val="clear" w:color="auto" w:fill="FFFFFF"/>
          </w:tcPr>
          <w:p w14:paraId="72D5285C" w14:textId="77777777" w:rsidR="009606D4" w:rsidRPr="00E81F01" w:rsidRDefault="009606D4" w:rsidP="00C33032">
            <w:pPr>
              <w:rPr>
                <w:sz w:val="20"/>
                <w:szCs w:val="20"/>
              </w:rPr>
            </w:pPr>
            <w:r w:rsidRPr="00E81F01">
              <w:rPr>
                <w:sz w:val="20"/>
                <w:szCs w:val="20"/>
              </w:rPr>
              <w:t>3.9.1</w:t>
            </w:r>
          </w:p>
        </w:tc>
        <w:tc>
          <w:tcPr>
            <w:tcW w:w="3654" w:type="pct"/>
            <w:shd w:val="clear" w:color="auto" w:fill="FFFFFF"/>
          </w:tcPr>
          <w:p w14:paraId="767A3D6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4A921BC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240F4F7" w14:textId="77777777" w:rsidR="009606D4" w:rsidRPr="00E81F01" w:rsidRDefault="009606D4" w:rsidP="009606D4">
            <w:pPr>
              <w:pStyle w:val="Other0"/>
              <w:numPr>
                <w:ilvl w:val="0"/>
                <w:numId w:val="57"/>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10286BD" w14:textId="77777777" w:rsidR="009606D4" w:rsidRPr="00E81F01" w:rsidRDefault="009606D4" w:rsidP="009606D4">
            <w:pPr>
              <w:pStyle w:val="Other0"/>
              <w:numPr>
                <w:ilvl w:val="0"/>
                <w:numId w:val="57"/>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8F7E6C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95D9D0A" w14:textId="77777777" w:rsidR="009606D4" w:rsidRPr="00E81F01" w:rsidRDefault="009606D4" w:rsidP="00C33032">
            <w:pPr>
              <w:pStyle w:val="Other0"/>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46D882CB" w14:textId="77777777" w:rsidTr="00C33032">
        <w:trPr>
          <w:trHeight w:val="3201"/>
        </w:trPr>
        <w:tc>
          <w:tcPr>
            <w:tcW w:w="196" w:type="pct"/>
            <w:shd w:val="clear" w:color="auto" w:fill="FFFFFF"/>
          </w:tcPr>
          <w:p w14:paraId="48624B3F" w14:textId="77777777" w:rsidR="009606D4" w:rsidRPr="00E81F01" w:rsidRDefault="009606D4" w:rsidP="00C33032">
            <w:pPr>
              <w:rPr>
                <w:sz w:val="20"/>
                <w:szCs w:val="20"/>
              </w:rPr>
            </w:pPr>
            <w:r w:rsidRPr="00E81F01">
              <w:rPr>
                <w:sz w:val="20"/>
                <w:szCs w:val="20"/>
              </w:rPr>
              <w:t>13</w:t>
            </w:r>
          </w:p>
        </w:tc>
        <w:tc>
          <w:tcPr>
            <w:tcW w:w="868" w:type="pct"/>
            <w:shd w:val="clear" w:color="auto" w:fill="FFFFFF"/>
          </w:tcPr>
          <w:p w14:paraId="7DED79EA" w14:textId="77777777" w:rsidR="009606D4" w:rsidRPr="00E81F01" w:rsidRDefault="009606D4" w:rsidP="00C33032">
            <w:pPr>
              <w:rPr>
                <w:sz w:val="20"/>
                <w:szCs w:val="20"/>
              </w:rPr>
            </w:pPr>
            <w:r w:rsidRPr="00E81F01">
              <w:rPr>
                <w:sz w:val="20"/>
                <w:szCs w:val="20"/>
              </w:rPr>
              <w:t>Амбулаторное ветеринарное обслуживание</w:t>
            </w:r>
          </w:p>
        </w:tc>
        <w:tc>
          <w:tcPr>
            <w:tcW w:w="282" w:type="pct"/>
            <w:shd w:val="clear" w:color="auto" w:fill="FFFFFF"/>
          </w:tcPr>
          <w:p w14:paraId="1A6AF188" w14:textId="77777777" w:rsidR="009606D4" w:rsidRPr="00E81F01" w:rsidRDefault="009606D4" w:rsidP="00C33032">
            <w:pPr>
              <w:rPr>
                <w:sz w:val="20"/>
                <w:szCs w:val="20"/>
              </w:rPr>
            </w:pPr>
            <w:r w:rsidRPr="00E81F01">
              <w:rPr>
                <w:sz w:val="20"/>
                <w:szCs w:val="20"/>
              </w:rPr>
              <w:t>3.10.1</w:t>
            </w:r>
          </w:p>
        </w:tc>
        <w:tc>
          <w:tcPr>
            <w:tcW w:w="3654" w:type="pct"/>
            <w:shd w:val="clear" w:color="auto" w:fill="FFFFFF"/>
          </w:tcPr>
          <w:p w14:paraId="13C0BB1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63D5015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w:t>
            </w:r>
          </w:p>
          <w:p w14:paraId="7DA07C9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0D83926" w14:textId="77777777" w:rsidR="009606D4" w:rsidRPr="00E81F01" w:rsidRDefault="009606D4" w:rsidP="009606D4">
            <w:pPr>
              <w:pStyle w:val="Other0"/>
              <w:numPr>
                <w:ilvl w:val="0"/>
                <w:numId w:val="58"/>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215123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D679BC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5AD0AB3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1245291C" w14:textId="77777777" w:rsidR="009606D4" w:rsidRPr="00E81F01" w:rsidRDefault="009606D4" w:rsidP="00C33032">
            <w:pPr>
              <w:pStyle w:val="Other0"/>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246DFA2" w14:textId="77777777" w:rsidR="009606D4" w:rsidRPr="00E81F01" w:rsidRDefault="009606D4" w:rsidP="00C33032">
            <w:pPr>
              <w:pStyle w:val="Other0"/>
              <w:ind w:right="142"/>
              <w:jc w:val="both"/>
              <w:rPr>
                <w:rFonts w:ascii="Times New Roman" w:hAnsi="Times New Roman" w:cs="Times New Roman"/>
              </w:rPr>
            </w:pPr>
          </w:p>
          <w:p w14:paraId="73FDEFC3" w14:textId="77777777" w:rsidR="009606D4" w:rsidRPr="00E81F01" w:rsidRDefault="009606D4" w:rsidP="00C33032">
            <w:pPr>
              <w:pStyle w:val="Other0"/>
              <w:ind w:right="142"/>
              <w:jc w:val="both"/>
              <w:rPr>
                <w:rFonts w:ascii="Times New Roman" w:hAnsi="Times New Roman" w:cs="Times New Roman"/>
              </w:rPr>
            </w:pPr>
          </w:p>
          <w:p w14:paraId="6FE40898" w14:textId="77777777" w:rsidR="009606D4" w:rsidRPr="00E81F01" w:rsidRDefault="009606D4" w:rsidP="00C33032">
            <w:pPr>
              <w:pStyle w:val="Other0"/>
              <w:ind w:right="142"/>
              <w:jc w:val="both"/>
              <w:rPr>
                <w:rFonts w:ascii="Times New Roman" w:hAnsi="Times New Roman" w:cs="Times New Roman"/>
              </w:rPr>
            </w:pPr>
          </w:p>
          <w:p w14:paraId="1A2AB09F" w14:textId="77777777" w:rsidR="009606D4" w:rsidRPr="00E81F01" w:rsidRDefault="009606D4" w:rsidP="00C33032">
            <w:pPr>
              <w:pStyle w:val="Other0"/>
              <w:ind w:right="142"/>
              <w:jc w:val="both"/>
              <w:rPr>
                <w:rFonts w:ascii="Times New Roman" w:hAnsi="Times New Roman" w:cs="Times New Roman"/>
              </w:rPr>
            </w:pPr>
          </w:p>
          <w:p w14:paraId="72C691E9" w14:textId="77777777" w:rsidR="009606D4" w:rsidRPr="00E81F01" w:rsidRDefault="009606D4" w:rsidP="00C33032">
            <w:pPr>
              <w:pStyle w:val="Other0"/>
              <w:ind w:right="142"/>
              <w:jc w:val="both"/>
              <w:rPr>
                <w:rFonts w:ascii="Times New Roman" w:hAnsi="Times New Roman" w:cs="Times New Roman"/>
              </w:rPr>
            </w:pPr>
          </w:p>
        </w:tc>
      </w:tr>
      <w:tr w:rsidR="009606D4" w:rsidRPr="00E81F01" w14:paraId="16DAAA46" w14:textId="77777777" w:rsidTr="00C33032">
        <w:trPr>
          <w:trHeight w:val="3621"/>
        </w:trPr>
        <w:tc>
          <w:tcPr>
            <w:tcW w:w="196" w:type="pct"/>
            <w:shd w:val="clear" w:color="auto" w:fill="FFFFFF"/>
          </w:tcPr>
          <w:p w14:paraId="7B1E75FE" w14:textId="77777777" w:rsidR="009606D4" w:rsidRPr="00E81F01" w:rsidRDefault="009606D4" w:rsidP="00C33032">
            <w:pPr>
              <w:rPr>
                <w:sz w:val="20"/>
                <w:szCs w:val="20"/>
              </w:rPr>
            </w:pPr>
            <w:r w:rsidRPr="00E81F01">
              <w:rPr>
                <w:sz w:val="20"/>
                <w:szCs w:val="20"/>
              </w:rPr>
              <w:t>14</w:t>
            </w:r>
          </w:p>
        </w:tc>
        <w:tc>
          <w:tcPr>
            <w:tcW w:w="868" w:type="pct"/>
            <w:shd w:val="clear" w:color="auto" w:fill="FFFFFF"/>
          </w:tcPr>
          <w:p w14:paraId="5AA17FB7" w14:textId="77777777" w:rsidR="009606D4" w:rsidRPr="00E81F01" w:rsidRDefault="009606D4" w:rsidP="00C33032">
            <w:pPr>
              <w:rPr>
                <w:sz w:val="20"/>
                <w:szCs w:val="20"/>
              </w:rPr>
            </w:pPr>
            <w:r w:rsidRPr="00E81F01">
              <w:rPr>
                <w:sz w:val="20"/>
                <w:szCs w:val="20"/>
              </w:rPr>
              <w:t>Магазины</w:t>
            </w:r>
          </w:p>
        </w:tc>
        <w:tc>
          <w:tcPr>
            <w:tcW w:w="282" w:type="pct"/>
            <w:shd w:val="clear" w:color="auto" w:fill="FFFFFF"/>
          </w:tcPr>
          <w:p w14:paraId="00AD85CC" w14:textId="77777777" w:rsidR="009606D4" w:rsidRPr="00E81F01" w:rsidRDefault="009606D4" w:rsidP="00C33032">
            <w:pPr>
              <w:rPr>
                <w:sz w:val="20"/>
                <w:szCs w:val="20"/>
              </w:rPr>
            </w:pPr>
            <w:r w:rsidRPr="00E81F01">
              <w:rPr>
                <w:sz w:val="20"/>
                <w:szCs w:val="20"/>
              </w:rPr>
              <w:t>4.4</w:t>
            </w:r>
          </w:p>
        </w:tc>
        <w:tc>
          <w:tcPr>
            <w:tcW w:w="3654" w:type="pct"/>
            <w:shd w:val="clear" w:color="auto" w:fill="FFFFFF"/>
          </w:tcPr>
          <w:p w14:paraId="1BF28F5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- 350</w:t>
            </w:r>
          </w:p>
          <w:p w14:paraId="4370F6B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5FB572C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F0034F9" w14:textId="77777777" w:rsidR="009606D4" w:rsidRPr="00E81F01" w:rsidRDefault="009606D4" w:rsidP="009606D4">
            <w:pPr>
              <w:pStyle w:val="Other0"/>
              <w:numPr>
                <w:ilvl w:val="0"/>
                <w:numId w:val="59"/>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5FD0CA6" w14:textId="77777777" w:rsidR="009606D4" w:rsidRPr="00E81F01" w:rsidRDefault="009606D4" w:rsidP="009606D4">
            <w:pPr>
              <w:pStyle w:val="Other0"/>
              <w:numPr>
                <w:ilvl w:val="0"/>
                <w:numId w:val="59"/>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7DB0E2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- 4</w:t>
            </w:r>
          </w:p>
          <w:p w14:paraId="59B9C8F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475EFEA0" w14:textId="77777777" w:rsidR="009606D4" w:rsidRPr="00E81F01" w:rsidRDefault="009606D4" w:rsidP="00C33032">
            <w:pPr>
              <w:pStyle w:val="Other0"/>
              <w:shd w:val="clear" w:color="auto" w:fill="auto"/>
              <w:ind w:right="132"/>
              <w:jc w:val="both"/>
              <w:rPr>
                <w:rFonts w:ascii="Times New Roman" w:hAnsi="Times New Roman" w:cs="Times New Roman"/>
              </w:rPr>
            </w:pPr>
            <w:r w:rsidRPr="00E81F01">
              <w:rPr>
                <w:rFonts w:ascii="Times New Roman" w:hAnsi="Times New Roman" w:cs="Times New Roman"/>
              </w:rPr>
              <w:t xml:space="preserve">Максимальный процент застройки в границах земельного участка не подлежит установлению. </w:t>
            </w:r>
          </w:p>
          <w:p w14:paraId="225B0CA1"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olor w:val="000000"/>
                <w:lang w:bidi="ru-RU"/>
              </w:rPr>
              <w:t xml:space="preserve"> </w:t>
            </w:r>
            <w:r w:rsidRPr="00E81F01">
              <w:rPr>
                <w:rFonts w:ascii="Times New Roman" w:hAnsi="Times New Roman" w:cs="Times New Roman"/>
                <w:color w:val="000000"/>
                <w:lang w:bidi="ru-RU"/>
              </w:rPr>
              <w:t>Минимальный процент застройки -20</w:t>
            </w:r>
          </w:p>
          <w:p w14:paraId="1A00416D" w14:textId="77777777" w:rsidR="009606D4" w:rsidRPr="00E81F01" w:rsidRDefault="009606D4" w:rsidP="00C33032">
            <w:pPr>
              <w:pStyle w:val="Other0"/>
              <w:ind w:right="142"/>
              <w:jc w:val="both"/>
              <w:rPr>
                <w:rFonts w:ascii="Times New Roman" w:hAnsi="Times New Roman" w:cs="Times New Roman"/>
              </w:rPr>
            </w:pPr>
          </w:p>
        </w:tc>
      </w:tr>
      <w:tr w:rsidR="009606D4" w:rsidRPr="00E81F01" w14:paraId="47394A26" w14:textId="77777777" w:rsidTr="00C33032">
        <w:trPr>
          <w:trHeight w:val="3822"/>
        </w:trPr>
        <w:tc>
          <w:tcPr>
            <w:tcW w:w="196" w:type="pct"/>
            <w:shd w:val="clear" w:color="auto" w:fill="FFFFFF"/>
          </w:tcPr>
          <w:p w14:paraId="5DC2F155" w14:textId="77777777" w:rsidR="009606D4" w:rsidRPr="00E81F01" w:rsidRDefault="009606D4" w:rsidP="00C33032">
            <w:pPr>
              <w:rPr>
                <w:sz w:val="20"/>
                <w:szCs w:val="20"/>
              </w:rPr>
            </w:pPr>
            <w:r w:rsidRPr="00E81F01">
              <w:rPr>
                <w:sz w:val="20"/>
                <w:szCs w:val="20"/>
              </w:rPr>
              <w:lastRenderedPageBreak/>
              <w:t>15</w:t>
            </w:r>
          </w:p>
        </w:tc>
        <w:tc>
          <w:tcPr>
            <w:tcW w:w="868" w:type="pct"/>
            <w:shd w:val="clear" w:color="auto" w:fill="FFFFFF"/>
          </w:tcPr>
          <w:p w14:paraId="1AB122AC" w14:textId="77777777" w:rsidR="009606D4" w:rsidRPr="00E81F01" w:rsidRDefault="009606D4" w:rsidP="00C33032">
            <w:pPr>
              <w:rPr>
                <w:sz w:val="20"/>
                <w:szCs w:val="20"/>
              </w:rPr>
            </w:pPr>
            <w:r w:rsidRPr="00E81F01">
              <w:rPr>
                <w:sz w:val="20"/>
                <w:szCs w:val="20"/>
              </w:rPr>
              <w:t>Гостиничное обслуживание</w:t>
            </w:r>
          </w:p>
        </w:tc>
        <w:tc>
          <w:tcPr>
            <w:tcW w:w="282" w:type="pct"/>
            <w:shd w:val="clear" w:color="auto" w:fill="FFFFFF"/>
          </w:tcPr>
          <w:p w14:paraId="188BDD54" w14:textId="77777777" w:rsidR="009606D4" w:rsidRPr="00E81F01" w:rsidRDefault="009606D4" w:rsidP="00C33032">
            <w:pPr>
              <w:rPr>
                <w:sz w:val="20"/>
                <w:szCs w:val="20"/>
              </w:rPr>
            </w:pPr>
            <w:r w:rsidRPr="00E81F01">
              <w:rPr>
                <w:sz w:val="20"/>
                <w:szCs w:val="20"/>
              </w:rPr>
              <w:t>4.7</w:t>
            </w:r>
          </w:p>
        </w:tc>
        <w:tc>
          <w:tcPr>
            <w:tcW w:w="3654" w:type="pct"/>
            <w:shd w:val="clear" w:color="auto" w:fill="FFFFFF"/>
          </w:tcPr>
          <w:p w14:paraId="48B6A5E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22064B5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685B8C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30D7DA9" w14:textId="77777777" w:rsidR="009606D4" w:rsidRPr="00E81F01" w:rsidRDefault="009606D4" w:rsidP="009606D4">
            <w:pPr>
              <w:pStyle w:val="Other0"/>
              <w:numPr>
                <w:ilvl w:val="0"/>
                <w:numId w:val="60"/>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79A830E" w14:textId="77777777" w:rsidR="009606D4" w:rsidRPr="00E81F01" w:rsidRDefault="009606D4" w:rsidP="009606D4">
            <w:pPr>
              <w:pStyle w:val="Other0"/>
              <w:numPr>
                <w:ilvl w:val="0"/>
                <w:numId w:val="60"/>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DA26E9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0B78E9F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38B4D6F1" w14:textId="77777777" w:rsidR="009606D4" w:rsidRPr="00E81F01" w:rsidRDefault="009606D4" w:rsidP="00C33032">
            <w:pPr>
              <w:pStyle w:val="Other0"/>
              <w:shd w:val="clear" w:color="auto" w:fill="auto"/>
              <w:ind w:right="132"/>
              <w:jc w:val="both"/>
              <w:rPr>
                <w:rFonts w:ascii="Times New Roman" w:hAnsi="Times New Roman"/>
                <w:color w:val="000000"/>
                <w:lang w:bidi="ru-RU"/>
              </w:rPr>
            </w:pPr>
            <w:r w:rsidRPr="00E81F01">
              <w:rPr>
                <w:rFonts w:ascii="Times New Roman" w:hAnsi="Times New Roman" w:cs="Times New Roman"/>
              </w:rPr>
              <w:t xml:space="preserve">Максимальный процент застройки в границах земельного участка не подлежит установлению. </w:t>
            </w:r>
            <w:r w:rsidRPr="00E81F01">
              <w:rPr>
                <w:rFonts w:ascii="Times New Roman" w:hAnsi="Times New Roman"/>
                <w:color w:val="000000"/>
                <w:lang w:bidi="ru-RU"/>
              </w:rPr>
              <w:t xml:space="preserve"> </w:t>
            </w:r>
          </w:p>
          <w:p w14:paraId="0CA69B18"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6E989C64" w14:textId="77777777" w:rsidR="009606D4" w:rsidRPr="00E81F01" w:rsidRDefault="009606D4" w:rsidP="00C33032">
            <w:pPr>
              <w:pStyle w:val="Other0"/>
              <w:ind w:right="142"/>
              <w:jc w:val="both"/>
              <w:rPr>
                <w:rFonts w:ascii="Times New Roman" w:hAnsi="Times New Roman" w:cs="Times New Roman"/>
              </w:rPr>
            </w:pPr>
          </w:p>
          <w:p w14:paraId="6FB49CC4" w14:textId="77777777" w:rsidR="009606D4" w:rsidRPr="00E81F01" w:rsidRDefault="009606D4" w:rsidP="00C33032">
            <w:pPr>
              <w:pStyle w:val="Other0"/>
              <w:ind w:right="142"/>
              <w:jc w:val="both"/>
              <w:rPr>
                <w:rFonts w:ascii="Times New Roman" w:hAnsi="Times New Roman" w:cs="Times New Roman"/>
              </w:rPr>
            </w:pPr>
          </w:p>
          <w:p w14:paraId="7EEEEF87" w14:textId="77777777" w:rsidR="009606D4" w:rsidRPr="00E81F01" w:rsidRDefault="009606D4" w:rsidP="00C33032">
            <w:pPr>
              <w:pStyle w:val="Other0"/>
              <w:ind w:right="142"/>
              <w:jc w:val="both"/>
              <w:rPr>
                <w:rFonts w:ascii="Times New Roman" w:hAnsi="Times New Roman" w:cs="Times New Roman"/>
              </w:rPr>
            </w:pPr>
          </w:p>
          <w:p w14:paraId="2F6816A3" w14:textId="77777777" w:rsidR="009606D4" w:rsidRPr="00E81F01" w:rsidRDefault="009606D4" w:rsidP="00C33032">
            <w:pPr>
              <w:pStyle w:val="Other0"/>
              <w:ind w:right="142"/>
              <w:jc w:val="both"/>
              <w:rPr>
                <w:rFonts w:ascii="Times New Roman" w:hAnsi="Times New Roman" w:cs="Times New Roman"/>
              </w:rPr>
            </w:pPr>
          </w:p>
        </w:tc>
      </w:tr>
      <w:tr w:rsidR="009606D4" w:rsidRPr="00E81F01" w14:paraId="2C8179D1" w14:textId="77777777" w:rsidTr="00C33032">
        <w:trPr>
          <w:trHeight w:val="3312"/>
        </w:trPr>
        <w:tc>
          <w:tcPr>
            <w:tcW w:w="196" w:type="pct"/>
            <w:shd w:val="clear" w:color="auto" w:fill="FFFFFF"/>
          </w:tcPr>
          <w:p w14:paraId="7BDE72F6" w14:textId="77777777" w:rsidR="009606D4" w:rsidRPr="00E81F01" w:rsidRDefault="009606D4" w:rsidP="00C33032">
            <w:pPr>
              <w:rPr>
                <w:sz w:val="20"/>
                <w:szCs w:val="20"/>
              </w:rPr>
            </w:pPr>
            <w:r w:rsidRPr="00E81F01">
              <w:rPr>
                <w:sz w:val="20"/>
                <w:szCs w:val="20"/>
              </w:rPr>
              <w:t>16</w:t>
            </w:r>
          </w:p>
        </w:tc>
        <w:tc>
          <w:tcPr>
            <w:tcW w:w="868" w:type="pct"/>
            <w:shd w:val="clear" w:color="auto" w:fill="FFFFFF"/>
          </w:tcPr>
          <w:p w14:paraId="1FED3B6F" w14:textId="77777777" w:rsidR="009606D4" w:rsidRPr="00E81F01" w:rsidRDefault="009606D4" w:rsidP="00C33032">
            <w:pPr>
              <w:rPr>
                <w:sz w:val="20"/>
                <w:szCs w:val="20"/>
              </w:rPr>
            </w:pPr>
            <w:r w:rsidRPr="00E81F01">
              <w:rPr>
                <w:sz w:val="20"/>
                <w:szCs w:val="20"/>
              </w:rPr>
              <w:t>Обеспечение занятий спортом в помещениях</w:t>
            </w:r>
          </w:p>
        </w:tc>
        <w:tc>
          <w:tcPr>
            <w:tcW w:w="282" w:type="pct"/>
            <w:shd w:val="clear" w:color="auto" w:fill="FFFFFF"/>
          </w:tcPr>
          <w:p w14:paraId="6B0DD2BC" w14:textId="77777777" w:rsidR="009606D4" w:rsidRPr="00E81F01" w:rsidRDefault="009606D4" w:rsidP="00C33032">
            <w:pPr>
              <w:rPr>
                <w:sz w:val="20"/>
                <w:szCs w:val="20"/>
              </w:rPr>
            </w:pPr>
            <w:r w:rsidRPr="00E81F01">
              <w:rPr>
                <w:sz w:val="20"/>
                <w:szCs w:val="20"/>
              </w:rPr>
              <w:t>5.1.2</w:t>
            </w:r>
          </w:p>
        </w:tc>
        <w:tc>
          <w:tcPr>
            <w:tcW w:w="3654" w:type="pct"/>
            <w:shd w:val="clear" w:color="auto" w:fill="FFFFFF"/>
          </w:tcPr>
          <w:p w14:paraId="0C5A661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30B5A8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59B815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9BCEFB3" w14:textId="77777777" w:rsidR="009606D4" w:rsidRPr="00E81F01" w:rsidRDefault="009606D4" w:rsidP="009606D4">
            <w:pPr>
              <w:pStyle w:val="Other0"/>
              <w:numPr>
                <w:ilvl w:val="0"/>
                <w:numId w:val="61"/>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00446665" w14:textId="77777777" w:rsidR="009606D4" w:rsidRPr="00E81F01" w:rsidRDefault="009606D4" w:rsidP="009606D4">
            <w:pPr>
              <w:pStyle w:val="Other0"/>
              <w:numPr>
                <w:ilvl w:val="0"/>
                <w:numId w:val="61"/>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B18E54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6521355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4608B462" w14:textId="77777777" w:rsidR="009606D4" w:rsidRPr="00E81F01" w:rsidRDefault="009606D4" w:rsidP="00C33032">
            <w:pPr>
              <w:pStyle w:val="Other0"/>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6FCE2A6" w14:textId="77777777" w:rsidR="009606D4" w:rsidRPr="00E81F01" w:rsidRDefault="009606D4" w:rsidP="00C33032">
            <w:pPr>
              <w:pStyle w:val="Other0"/>
              <w:ind w:right="142"/>
              <w:jc w:val="both"/>
              <w:rPr>
                <w:rFonts w:ascii="Times New Roman" w:hAnsi="Times New Roman" w:cs="Times New Roman"/>
              </w:rPr>
            </w:pPr>
          </w:p>
          <w:p w14:paraId="3E8FEC59" w14:textId="77777777" w:rsidR="009606D4" w:rsidRPr="00E81F01" w:rsidRDefault="009606D4" w:rsidP="00C33032">
            <w:pPr>
              <w:pStyle w:val="Other0"/>
              <w:ind w:right="142"/>
              <w:jc w:val="both"/>
              <w:rPr>
                <w:rFonts w:ascii="Times New Roman" w:hAnsi="Times New Roman" w:cs="Times New Roman"/>
              </w:rPr>
            </w:pPr>
          </w:p>
          <w:p w14:paraId="326AD758" w14:textId="77777777" w:rsidR="009606D4" w:rsidRPr="00E81F01" w:rsidRDefault="009606D4" w:rsidP="00C33032">
            <w:pPr>
              <w:pStyle w:val="Other0"/>
              <w:ind w:right="142"/>
              <w:jc w:val="both"/>
              <w:rPr>
                <w:rFonts w:ascii="Times New Roman" w:hAnsi="Times New Roman" w:cs="Times New Roman"/>
              </w:rPr>
            </w:pPr>
          </w:p>
          <w:p w14:paraId="47D4099C" w14:textId="77777777" w:rsidR="009606D4" w:rsidRPr="00E81F01" w:rsidRDefault="009606D4" w:rsidP="00C33032">
            <w:pPr>
              <w:pStyle w:val="Other0"/>
              <w:ind w:right="142"/>
              <w:jc w:val="both"/>
              <w:rPr>
                <w:rFonts w:ascii="Times New Roman" w:hAnsi="Times New Roman" w:cs="Times New Roman"/>
              </w:rPr>
            </w:pPr>
          </w:p>
        </w:tc>
      </w:tr>
      <w:tr w:rsidR="009606D4" w:rsidRPr="00E81F01" w14:paraId="6BBBD60F" w14:textId="77777777" w:rsidTr="00C33032">
        <w:trPr>
          <w:trHeight w:val="3417"/>
        </w:trPr>
        <w:tc>
          <w:tcPr>
            <w:tcW w:w="196" w:type="pct"/>
            <w:shd w:val="clear" w:color="auto" w:fill="FFFFFF"/>
          </w:tcPr>
          <w:p w14:paraId="7E2B2016" w14:textId="77777777" w:rsidR="009606D4" w:rsidRPr="00E81F01" w:rsidRDefault="009606D4" w:rsidP="00C33032">
            <w:pPr>
              <w:rPr>
                <w:sz w:val="20"/>
                <w:szCs w:val="20"/>
              </w:rPr>
            </w:pPr>
            <w:r w:rsidRPr="00E81F01">
              <w:rPr>
                <w:sz w:val="20"/>
                <w:szCs w:val="20"/>
              </w:rPr>
              <w:t>17</w:t>
            </w:r>
          </w:p>
        </w:tc>
        <w:tc>
          <w:tcPr>
            <w:tcW w:w="868" w:type="pct"/>
            <w:shd w:val="clear" w:color="auto" w:fill="FFFFFF"/>
          </w:tcPr>
          <w:p w14:paraId="577AF20A" w14:textId="77777777" w:rsidR="009606D4" w:rsidRPr="00E81F01" w:rsidRDefault="009606D4" w:rsidP="00C33032">
            <w:pPr>
              <w:rPr>
                <w:sz w:val="20"/>
                <w:szCs w:val="20"/>
              </w:rPr>
            </w:pPr>
            <w:r w:rsidRPr="00E81F01">
              <w:rPr>
                <w:sz w:val="20"/>
                <w:szCs w:val="20"/>
              </w:rPr>
              <w:t>Площадки для занятий спортом</w:t>
            </w:r>
          </w:p>
        </w:tc>
        <w:tc>
          <w:tcPr>
            <w:tcW w:w="282" w:type="pct"/>
            <w:shd w:val="clear" w:color="auto" w:fill="FFFFFF"/>
          </w:tcPr>
          <w:p w14:paraId="22A441D3" w14:textId="77777777" w:rsidR="009606D4" w:rsidRPr="00E81F01" w:rsidRDefault="009606D4" w:rsidP="00C33032">
            <w:pPr>
              <w:rPr>
                <w:sz w:val="20"/>
                <w:szCs w:val="20"/>
              </w:rPr>
            </w:pPr>
            <w:r w:rsidRPr="00E81F01">
              <w:rPr>
                <w:sz w:val="20"/>
                <w:szCs w:val="20"/>
              </w:rPr>
              <w:t>5.1.3</w:t>
            </w:r>
          </w:p>
        </w:tc>
        <w:tc>
          <w:tcPr>
            <w:tcW w:w="3654" w:type="pct"/>
            <w:shd w:val="clear" w:color="auto" w:fill="FFFFFF"/>
          </w:tcPr>
          <w:p w14:paraId="127E0D7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08D7C24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5845308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162915D" w14:textId="77777777" w:rsidR="009606D4" w:rsidRPr="00E81F01" w:rsidRDefault="009606D4" w:rsidP="009606D4">
            <w:pPr>
              <w:pStyle w:val="Other0"/>
              <w:numPr>
                <w:ilvl w:val="0"/>
                <w:numId w:val="62"/>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D6F8814" w14:textId="77777777" w:rsidR="009606D4" w:rsidRPr="00E81F01" w:rsidRDefault="009606D4" w:rsidP="009606D4">
            <w:pPr>
              <w:pStyle w:val="Other0"/>
              <w:numPr>
                <w:ilvl w:val="0"/>
                <w:numId w:val="62"/>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AC46BA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Максимальная высота зданий, строений, сооружений, м не подлежит установлению</w:t>
            </w:r>
          </w:p>
          <w:p w14:paraId="0C63311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45F6BEA" w14:textId="77777777" w:rsidR="009606D4" w:rsidRPr="00E81F01" w:rsidRDefault="009606D4" w:rsidP="00C33032">
            <w:pPr>
              <w:pStyle w:val="Other0"/>
              <w:ind w:right="142"/>
              <w:jc w:val="both"/>
              <w:rPr>
                <w:rFonts w:ascii="Times New Roman" w:hAnsi="Times New Roman" w:cs="Times New Roman"/>
              </w:rPr>
            </w:pPr>
            <w:r w:rsidRPr="00E81F01">
              <w:rPr>
                <w:rFonts w:ascii="Times New Roman" w:hAnsi="Times New Roman" w:cs="Times New Roman"/>
              </w:rPr>
              <w:t>Минимальный процент озеленения - 10</w:t>
            </w:r>
          </w:p>
        </w:tc>
      </w:tr>
      <w:tr w:rsidR="009606D4" w:rsidRPr="00E81F01" w14:paraId="6CC6D223" w14:textId="77777777" w:rsidTr="00C33032">
        <w:trPr>
          <w:trHeight w:val="3387"/>
        </w:trPr>
        <w:tc>
          <w:tcPr>
            <w:tcW w:w="196" w:type="pct"/>
            <w:shd w:val="clear" w:color="auto" w:fill="FFFFFF"/>
          </w:tcPr>
          <w:p w14:paraId="200FE66D" w14:textId="77777777" w:rsidR="009606D4" w:rsidRPr="00E81F01" w:rsidRDefault="009606D4" w:rsidP="00C33032">
            <w:pPr>
              <w:rPr>
                <w:sz w:val="20"/>
                <w:szCs w:val="20"/>
              </w:rPr>
            </w:pPr>
            <w:r w:rsidRPr="00E81F01">
              <w:rPr>
                <w:sz w:val="20"/>
                <w:szCs w:val="20"/>
              </w:rPr>
              <w:lastRenderedPageBreak/>
              <w:t>18</w:t>
            </w:r>
          </w:p>
        </w:tc>
        <w:tc>
          <w:tcPr>
            <w:tcW w:w="868" w:type="pct"/>
            <w:shd w:val="clear" w:color="auto" w:fill="FFFFFF"/>
          </w:tcPr>
          <w:p w14:paraId="1D07A982" w14:textId="77777777" w:rsidR="009606D4" w:rsidRPr="00E81F01" w:rsidRDefault="009606D4" w:rsidP="00C33032">
            <w:pPr>
              <w:rPr>
                <w:sz w:val="20"/>
                <w:szCs w:val="20"/>
              </w:rPr>
            </w:pPr>
            <w:r w:rsidRPr="00E81F01">
              <w:rPr>
                <w:sz w:val="20"/>
                <w:szCs w:val="20"/>
              </w:rPr>
              <w:t>Обеспечение внутреннего правопорядка</w:t>
            </w:r>
          </w:p>
        </w:tc>
        <w:tc>
          <w:tcPr>
            <w:tcW w:w="282" w:type="pct"/>
            <w:shd w:val="clear" w:color="auto" w:fill="FFFFFF"/>
          </w:tcPr>
          <w:p w14:paraId="49FEA5C2" w14:textId="77777777" w:rsidR="009606D4" w:rsidRPr="00E81F01" w:rsidRDefault="009606D4" w:rsidP="00C33032">
            <w:pPr>
              <w:rPr>
                <w:sz w:val="20"/>
                <w:szCs w:val="20"/>
              </w:rPr>
            </w:pPr>
            <w:r w:rsidRPr="00E81F01">
              <w:rPr>
                <w:sz w:val="20"/>
                <w:szCs w:val="20"/>
              </w:rPr>
              <w:t>8.3</w:t>
            </w:r>
          </w:p>
        </w:tc>
        <w:tc>
          <w:tcPr>
            <w:tcW w:w="3654" w:type="pct"/>
            <w:shd w:val="clear" w:color="auto" w:fill="FFFFFF"/>
          </w:tcPr>
          <w:p w14:paraId="4929F2E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w:t>
            </w:r>
          </w:p>
          <w:p w14:paraId="695818D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73BE3EF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4831094" w14:textId="77777777" w:rsidR="009606D4" w:rsidRPr="00E81F01" w:rsidRDefault="009606D4" w:rsidP="009606D4">
            <w:pPr>
              <w:pStyle w:val="Other0"/>
              <w:numPr>
                <w:ilvl w:val="0"/>
                <w:numId w:val="63"/>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31FDF1A" w14:textId="77777777" w:rsidR="009606D4" w:rsidRPr="00E81F01" w:rsidRDefault="009606D4" w:rsidP="009606D4">
            <w:pPr>
              <w:pStyle w:val="Other0"/>
              <w:numPr>
                <w:ilvl w:val="0"/>
                <w:numId w:val="63"/>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8BE9A0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w:t>
            </w:r>
          </w:p>
          <w:p w14:paraId="5328A1A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 Максимальная высота зданий, строений, сооружений, м не подлежит установлению</w:t>
            </w:r>
          </w:p>
          <w:p w14:paraId="58CDDDE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64AE5291" w14:textId="77777777" w:rsidTr="00C33032">
        <w:trPr>
          <w:trHeight w:val="3250"/>
        </w:trPr>
        <w:tc>
          <w:tcPr>
            <w:tcW w:w="196" w:type="pct"/>
            <w:shd w:val="clear" w:color="auto" w:fill="FFFFFF"/>
          </w:tcPr>
          <w:p w14:paraId="22788626" w14:textId="77777777" w:rsidR="009606D4" w:rsidRPr="00E81F01" w:rsidRDefault="009606D4" w:rsidP="00C33032">
            <w:pPr>
              <w:rPr>
                <w:sz w:val="20"/>
                <w:szCs w:val="20"/>
              </w:rPr>
            </w:pPr>
            <w:r w:rsidRPr="00E81F01">
              <w:rPr>
                <w:sz w:val="20"/>
                <w:szCs w:val="20"/>
              </w:rPr>
              <w:t>19</w:t>
            </w:r>
          </w:p>
        </w:tc>
        <w:tc>
          <w:tcPr>
            <w:tcW w:w="868" w:type="pct"/>
            <w:shd w:val="clear" w:color="auto" w:fill="FFFFFF"/>
          </w:tcPr>
          <w:p w14:paraId="04BF15FB" w14:textId="77777777" w:rsidR="009606D4" w:rsidRPr="00E81F01" w:rsidRDefault="009606D4" w:rsidP="00C33032">
            <w:pPr>
              <w:rPr>
                <w:sz w:val="20"/>
                <w:szCs w:val="20"/>
              </w:rPr>
            </w:pPr>
            <w:r w:rsidRPr="00E81F01">
              <w:rPr>
                <w:sz w:val="20"/>
                <w:szCs w:val="20"/>
              </w:rPr>
              <w:t>Предоставление коммунальных услуг</w:t>
            </w:r>
          </w:p>
        </w:tc>
        <w:tc>
          <w:tcPr>
            <w:tcW w:w="282" w:type="pct"/>
            <w:shd w:val="clear" w:color="auto" w:fill="FFFFFF"/>
          </w:tcPr>
          <w:p w14:paraId="31BAFE2C" w14:textId="77777777" w:rsidR="009606D4" w:rsidRPr="00E81F01" w:rsidRDefault="009606D4" w:rsidP="00C33032">
            <w:pPr>
              <w:rPr>
                <w:sz w:val="20"/>
                <w:szCs w:val="20"/>
              </w:rPr>
            </w:pPr>
            <w:r w:rsidRPr="00E81F01">
              <w:rPr>
                <w:sz w:val="20"/>
                <w:szCs w:val="20"/>
              </w:rPr>
              <w:t>3.1.1</w:t>
            </w:r>
          </w:p>
        </w:tc>
        <w:tc>
          <w:tcPr>
            <w:tcW w:w="3654" w:type="pct"/>
            <w:shd w:val="clear" w:color="auto" w:fill="FFFFFF"/>
            <w:vAlign w:val="bottom"/>
          </w:tcPr>
          <w:p w14:paraId="6DB5BC7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700C234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CB34DC4" w14:textId="77777777" w:rsidR="009606D4" w:rsidRPr="00E81F01" w:rsidRDefault="009606D4" w:rsidP="009606D4">
            <w:pPr>
              <w:pStyle w:val="Other0"/>
              <w:numPr>
                <w:ilvl w:val="0"/>
                <w:numId w:val="64"/>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5BB175F" w14:textId="77777777" w:rsidR="009606D4" w:rsidRPr="00E81F01" w:rsidRDefault="009606D4" w:rsidP="009606D4">
            <w:pPr>
              <w:pStyle w:val="Other0"/>
              <w:numPr>
                <w:ilvl w:val="0"/>
                <w:numId w:val="64"/>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57C4FB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5D0AB56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7EDF45A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67F1751"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65507FD5" w14:textId="77777777" w:rsidTr="00C33032">
        <w:trPr>
          <w:trHeight w:val="3117"/>
        </w:trPr>
        <w:tc>
          <w:tcPr>
            <w:tcW w:w="196" w:type="pct"/>
            <w:shd w:val="clear" w:color="auto" w:fill="FFFFFF"/>
          </w:tcPr>
          <w:p w14:paraId="0EA28435" w14:textId="77777777" w:rsidR="009606D4" w:rsidRPr="00E81F01" w:rsidRDefault="009606D4" w:rsidP="00C33032">
            <w:pPr>
              <w:rPr>
                <w:sz w:val="20"/>
                <w:szCs w:val="20"/>
              </w:rPr>
            </w:pPr>
            <w:r w:rsidRPr="00E81F01">
              <w:rPr>
                <w:sz w:val="20"/>
                <w:szCs w:val="20"/>
              </w:rPr>
              <w:t>20</w:t>
            </w:r>
          </w:p>
        </w:tc>
        <w:tc>
          <w:tcPr>
            <w:tcW w:w="868" w:type="pct"/>
            <w:shd w:val="clear" w:color="auto" w:fill="FFFFFF"/>
          </w:tcPr>
          <w:p w14:paraId="0BB69E94" w14:textId="77777777" w:rsidR="009606D4" w:rsidRPr="00E81F01" w:rsidRDefault="009606D4" w:rsidP="00C33032">
            <w:pPr>
              <w:rPr>
                <w:sz w:val="20"/>
                <w:szCs w:val="20"/>
              </w:rPr>
            </w:pPr>
            <w:r w:rsidRPr="00E81F01">
              <w:rPr>
                <w:sz w:val="20"/>
                <w:szCs w:val="20"/>
              </w:rPr>
              <w:t>Административные здания организаций, обеспечивающих предоставление коммунальных услуг</w:t>
            </w:r>
          </w:p>
        </w:tc>
        <w:tc>
          <w:tcPr>
            <w:tcW w:w="282" w:type="pct"/>
            <w:shd w:val="clear" w:color="auto" w:fill="FFFFFF"/>
          </w:tcPr>
          <w:p w14:paraId="77EE4584" w14:textId="77777777" w:rsidR="009606D4" w:rsidRPr="00E81F01" w:rsidRDefault="009606D4" w:rsidP="00C33032">
            <w:pPr>
              <w:rPr>
                <w:sz w:val="20"/>
                <w:szCs w:val="20"/>
              </w:rPr>
            </w:pPr>
            <w:r w:rsidRPr="00E81F01">
              <w:rPr>
                <w:sz w:val="20"/>
                <w:szCs w:val="20"/>
              </w:rPr>
              <w:t>3.1.2</w:t>
            </w:r>
          </w:p>
        </w:tc>
        <w:tc>
          <w:tcPr>
            <w:tcW w:w="3654" w:type="pct"/>
            <w:shd w:val="clear" w:color="auto" w:fill="FFFFFF"/>
            <w:vAlign w:val="bottom"/>
          </w:tcPr>
          <w:p w14:paraId="0AEDCA2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5F71BF2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29BEBB0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5197AB9" w14:textId="77777777" w:rsidR="009606D4" w:rsidRPr="00E81F01" w:rsidRDefault="009606D4" w:rsidP="009606D4">
            <w:pPr>
              <w:pStyle w:val="Other0"/>
              <w:numPr>
                <w:ilvl w:val="0"/>
                <w:numId w:val="65"/>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0D85BEC3" w14:textId="77777777" w:rsidR="009606D4" w:rsidRPr="00E81F01" w:rsidRDefault="009606D4" w:rsidP="009606D4">
            <w:pPr>
              <w:pStyle w:val="Other0"/>
              <w:numPr>
                <w:ilvl w:val="0"/>
                <w:numId w:val="65"/>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EF3F11D" w14:textId="77777777" w:rsidR="009606D4" w:rsidRPr="00E81F01" w:rsidRDefault="009606D4" w:rsidP="00C33032">
            <w:pPr>
              <w:pStyle w:val="Other0"/>
              <w:shd w:val="clear" w:color="auto" w:fill="auto"/>
              <w:tabs>
                <w:tab w:val="left" w:pos="144"/>
              </w:tabs>
              <w:ind w:right="142"/>
              <w:jc w:val="both"/>
              <w:rPr>
                <w:rFonts w:ascii="Times New Roman" w:hAnsi="Times New Roman" w:cs="Times New Roman"/>
              </w:rPr>
            </w:pPr>
          </w:p>
          <w:p w14:paraId="4F75E12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Максимальная высота зданий, строений, сооружений, м не подлежит установлению</w:t>
            </w:r>
          </w:p>
          <w:p w14:paraId="784BFD38" w14:textId="77777777" w:rsidR="009606D4" w:rsidRPr="00E81F01" w:rsidRDefault="009606D4" w:rsidP="00C33032">
            <w:pPr>
              <w:pStyle w:val="Other0"/>
              <w:shd w:val="clear" w:color="auto" w:fill="auto"/>
              <w:ind w:right="132"/>
              <w:jc w:val="both"/>
              <w:rPr>
                <w:rFonts w:ascii="Times New Roman" w:hAnsi="Times New Roman" w:cs="Times New Roman"/>
              </w:rPr>
            </w:pPr>
            <w:r w:rsidRPr="00E81F01">
              <w:rPr>
                <w:rFonts w:ascii="Times New Roman" w:hAnsi="Times New Roman" w:cs="Times New Roman"/>
              </w:rPr>
              <w:t xml:space="preserve">Максимальный процент застройки в границах земельного участка не подлежит установлению. </w:t>
            </w:r>
          </w:p>
          <w:p w14:paraId="163E3BF1"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olor w:val="000000"/>
                <w:lang w:bidi="ru-RU"/>
              </w:rPr>
              <w:t xml:space="preserve"> </w:t>
            </w:r>
            <w:r w:rsidRPr="00E81F01">
              <w:rPr>
                <w:rFonts w:ascii="Times New Roman" w:hAnsi="Times New Roman" w:cs="Times New Roman"/>
                <w:color w:val="000000"/>
                <w:lang w:bidi="ru-RU"/>
              </w:rPr>
              <w:t>Минимальный процент застройки -10</w:t>
            </w:r>
          </w:p>
          <w:p w14:paraId="6C8E43EC" w14:textId="77777777" w:rsidR="009606D4" w:rsidRPr="00E81F01" w:rsidRDefault="009606D4" w:rsidP="00C33032">
            <w:pPr>
              <w:pStyle w:val="Other0"/>
              <w:shd w:val="clear" w:color="auto" w:fill="auto"/>
              <w:ind w:right="142"/>
              <w:jc w:val="both"/>
              <w:rPr>
                <w:rFonts w:ascii="Times New Roman" w:hAnsi="Times New Roman" w:cs="Times New Roman"/>
              </w:rPr>
            </w:pPr>
          </w:p>
          <w:p w14:paraId="28D0977E" w14:textId="77777777" w:rsidR="009606D4" w:rsidRPr="00E81F01" w:rsidRDefault="009606D4" w:rsidP="00C33032">
            <w:pPr>
              <w:pStyle w:val="Other0"/>
              <w:ind w:right="142"/>
              <w:jc w:val="both"/>
              <w:rPr>
                <w:rFonts w:ascii="Times New Roman" w:hAnsi="Times New Roman" w:cs="Times New Roman"/>
              </w:rPr>
            </w:pPr>
          </w:p>
        </w:tc>
      </w:tr>
      <w:tr w:rsidR="009606D4" w:rsidRPr="00E81F01" w14:paraId="1FF494BC" w14:textId="77777777" w:rsidTr="00C33032">
        <w:trPr>
          <w:trHeight w:hRule="exact" w:val="2971"/>
        </w:trPr>
        <w:tc>
          <w:tcPr>
            <w:tcW w:w="196" w:type="pct"/>
            <w:tcBorders>
              <w:top w:val="single" w:sz="4" w:space="0" w:color="auto"/>
              <w:left w:val="single" w:sz="4" w:space="0" w:color="auto"/>
              <w:bottom w:val="single" w:sz="4" w:space="0" w:color="auto"/>
            </w:tcBorders>
            <w:shd w:val="clear" w:color="auto" w:fill="FFFFFF"/>
          </w:tcPr>
          <w:p w14:paraId="5C44FE0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color w:val="000000"/>
                <w:lang w:bidi="ru-RU"/>
              </w:rPr>
              <w:lastRenderedPageBreak/>
              <w:t>21</w:t>
            </w:r>
          </w:p>
        </w:tc>
        <w:tc>
          <w:tcPr>
            <w:tcW w:w="868" w:type="pct"/>
            <w:tcBorders>
              <w:top w:val="single" w:sz="4" w:space="0" w:color="auto"/>
              <w:left w:val="single" w:sz="4" w:space="0" w:color="auto"/>
              <w:bottom w:val="single" w:sz="4" w:space="0" w:color="auto"/>
            </w:tcBorders>
            <w:shd w:val="clear" w:color="auto" w:fill="FFFFFF"/>
          </w:tcPr>
          <w:p w14:paraId="5DD1F86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Объекты дорожного сервиса</w:t>
            </w:r>
          </w:p>
        </w:tc>
        <w:tc>
          <w:tcPr>
            <w:tcW w:w="282" w:type="pct"/>
            <w:tcBorders>
              <w:top w:val="single" w:sz="4" w:space="0" w:color="auto"/>
              <w:left w:val="single" w:sz="4" w:space="0" w:color="auto"/>
              <w:bottom w:val="single" w:sz="4" w:space="0" w:color="auto"/>
            </w:tcBorders>
            <w:shd w:val="clear" w:color="auto" w:fill="FFFFFF"/>
          </w:tcPr>
          <w:p w14:paraId="5B32970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eastAsia="Times New Roman" w:hAnsi="Times New Roman" w:cs="Times New Roman"/>
                <w:color w:val="000000"/>
                <w:lang w:bidi="ru-RU"/>
              </w:rPr>
              <w:t>4.9.1</w:t>
            </w:r>
          </w:p>
        </w:tc>
        <w:tc>
          <w:tcPr>
            <w:tcW w:w="3654" w:type="pct"/>
            <w:tcBorders>
              <w:top w:val="single" w:sz="4" w:space="0" w:color="auto"/>
              <w:left w:val="single" w:sz="4" w:space="0" w:color="auto"/>
              <w:bottom w:val="single" w:sz="4" w:space="0" w:color="auto"/>
              <w:right w:val="single" w:sz="4" w:space="0" w:color="auto"/>
            </w:tcBorders>
            <w:shd w:val="clear" w:color="auto" w:fill="FFFFFF"/>
            <w:vAlign w:val="bottom"/>
          </w:tcPr>
          <w:p w14:paraId="3ED8AFB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- 200</w:t>
            </w:r>
          </w:p>
          <w:p w14:paraId="19D93CC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кв.м- 10000</w:t>
            </w:r>
          </w:p>
          <w:p w14:paraId="3DFE1EA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8E9A2A9" w14:textId="77777777" w:rsidR="009606D4" w:rsidRPr="00E81F01" w:rsidRDefault="009606D4" w:rsidP="009606D4">
            <w:pPr>
              <w:pStyle w:val="Other0"/>
              <w:numPr>
                <w:ilvl w:val="0"/>
                <w:numId w:val="126"/>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161212A0" w14:textId="77777777" w:rsidR="009606D4" w:rsidRPr="00E81F01" w:rsidRDefault="009606D4" w:rsidP="009606D4">
            <w:pPr>
              <w:pStyle w:val="Other0"/>
              <w:numPr>
                <w:ilvl w:val="0"/>
                <w:numId w:val="126"/>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4E6146D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04E6665E"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Максимальная высота зданий, строений, сооружений, м – 10,</w:t>
            </w:r>
          </w:p>
          <w:p w14:paraId="15F1DE98" w14:textId="77777777" w:rsidR="009606D4" w:rsidRPr="00E81F01" w:rsidRDefault="009606D4" w:rsidP="00C33032">
            <w:pPr>
              <w:pStyle w:val="Other0"/>
              <w:shd w:val="clear" w:color="auto" w:fill="auto"/>
              <w:ind w:right="132"/>
              <w:jc w:val="both"/>
              <w:rPr>
                <w:rFonts w:ascii="Times New Roman" w:hAnsi="Times New Roman"/>
                <w:color w:val="000000"/>
                <w:lang w:bidi="ru-RU"/>
              </w:rPr>
            </w:pPr>
            <w:r w:rsidRPr="00E81F01">
              <w:rPr>
                <w:rFonts w:ascii="Times New Roman" w:hAnsi="Times New Roman" w:cs="Times New Roman"/>
                <w:color w:val="000000"/>
                <w:lang w:bidi="ru-RU"/>
              </w:rPr>
              <w:t xml:space="preserve">Максимальный процент застройки в границах земельного участка не подлежит установлению. </w:t>
            </w:r>
            <w:r w:rsidRPr="00E81F01">
              <w:rPr>
                <w:rFonts w:ascii="Times New Roman" w:hAnsi="Times New Roman"/>
                <w:color w:val="000000"/>
                <w:lang w:bidi="ru-RU"/>
              </w:rPr>
              <w:t xml:space="preserve"> </w:t>
            </w:r>
          </w:p>
          <w:p w14:paraId="7AF53AC4"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2CDC7155"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5E95548B" w14:textId="77777777" w:rsidTr="00C33032">
        <w:trPr>
          <w:trHeight w:hRule="exact" w:val="2852"/>
        </w:trPr>
        <w:tc>
          <w:tcPr>
            <w:tcW w:w="196" w:type="pct"/>
            <w:tcBorders>
              <w:top w:val="single" w:sz="4" w:space="0" w:color="auto"/>
              <w:left w:val="single" w:sz="4" w:space="0" w:color="auto"/>
              <w:bottom w:val="single" w:sz="4" w:space="0" w:color="auto"/>
            </w:tcBorders>
            <w:shd w:val="clear" w:color="auto" w:fill="FFFFFF"/>
          </w:tcPr>
          <w:p w14:paraId="04FAB562" w14:textId="77777777" w:rsidR="009606D4" w:rsidRPr="00E81F01" w:rsidRDefault="009606D4" w:rsidP="00C33032">
            <w:pPr>
              <w:pStyle w:val="Other0"/>
              <w:shd w:val="clear" w:color="auto" w:fill="auto"/>
              <w:jc w:val="center"/>
              <w:rPr>
                <w:rFonts w:ascii="Times New Roman" w:eastAsia="Times New Roman" w:hAnsi="Times New Roman" w:cs="Times New Roman"/>
                <w:color w:val="000000"/>
                <w:lang w:bidi="ru-RU"/>
              </w:rPr>
            </w:pPr>
            <w:r w:rsidRPr="00E81F01">
              <w:rPr>
                <w:rFonts w:ascii="Times New Roman" w:eastAsia="Times New Roman" w:hAnsi="Times New Roman" w:cs="Times New Roman"/>
                <w:color w:val="000000"/>
                <w:lang w:bidi="ru-RU"/>
              </w:rPr>
              <w:t>22</w:t>
            </w:r>
          </w:p>
        </w:tc>
        <w:tc>
          <w:tcPr>
            <w:tcW w:w="868" w:type="pct"/>
            <w:tcBorders>
              <w:top w:val="single" w:sz="4" w:space="0" w:color="auto"/>
              <w:left w:val="single" w:sz="4" w:space="0" w:color="auto"/>
              <w:bottom w:val="single" w:sz="4" w:space="0" w:color="auto"/>
            </w:tcBorders>
            <w:shd w:val="clear" w:color="auto" w:fill="FFFFFF"/>
          </w:tcPr>
          <w:p w14:paraId="210D3636"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Общественное использование объектов капитального строительства</w:t>
            </w:r>
          </w:p>
        </w:tc>
        <w:tc>
          <w:tcPr>
            <w:tcW w:w="282" w:type="pct"/>
            <w:tcBorders>
              <w:top w:val="single" w:sz="4" w:space="0" w:color="auto"/>
              <w:left w:val="single" w:sz="4" w:space="0" w:color="auto"/>
              <w:bottom w:val="single" w:sz="4" w:space="0" w:color="auto"/>
            </w:tcBorders>
            <w:shd w:val="clear" w:color="auto" w:fill="FFFFFF"/>
          </w:tcPr>
          <w:p w14:paraId="12E585A5" w14:textId="77777777" w:rsidR="009606D4" w:rsidRPr="00E81F01" w:rsidRDefault="009606D4" w:rsidP="00C33032">
            <w:pPr>
              <w:pStyle w:val="Other0"/>
              <w:shd w:val="clear" w:color="auto" w:fill="auto"/>
              <w:rPr>
                <w:rFonts w:ascii="Times New Roman" w:eastAsia="Times New Roman" w:hAnsi="Times New Roman" w:cs="Times New Roman"/>
                <w:color w:val="000000"/>
                <w:lang w:bidi="ru-RU"/>
              </w:rPr>
            </w:pPr>
            <w:r w:rsidRPr="00E81F01">
              <w:rPr>
                <w:rFonts w:ascii="Times New Roman" w:eastAsia="Times New Roman" w:hAnsi="Times New Roman" w:cs="Times New Roman"/>
                <w:color w:val="000000"/>
                <w:lang w:bidi="ru-RU"/>
              </w:rPr>
              <w:t>3.0</w:t>
            </w:r>
          </w:p>
        </w:tc>
        <w:tc>
          <w:tcPr>
            <w:tcW w:w="3654" w:type="pct"/>
            <w:tcBorders>
              <w:top w:val="single" w:sz="4" w:space="0" w:color="auto"/>
              <w:left w:val="single" w:sz="4" w:space="0" w:color="auto"/>
              <w:bottom w:val="single" w:sz="4" w:space="0" w:color="auto"/>
              <w:right w:val="single" w:sz="4" w:space="0" w:color="auto"/>
            </w:tcBorders>
            <w:shd w:val="clear" w:color="auto" w:fill="FFFFFF"/>
            <w:vAlign w:val="bottom"/>
          </w:tcPr>
          <w:p w14:paraId="0A44BE1F"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размеры земельных участков (площадь), кв.м - 200</w:t>
            </w:r>
          </w:p>
          <w:p w14:paraId="0A3E6110"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Максимальные размеры земельных участков (площадь), кв.м- 5000</w:t>
            </w:r>
          </w:p>
          <w:p w14:paraId="161E6653"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7484AE1"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1B6D7394"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-1 от границы смежного земельного участка</w:t>
            </w:r>
          </w:p>
          <w:p w14:paraId="50F7C670"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4C849014"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 xml:space="preserve">Максимальная высота зданий, строений, сооружений, м - 10 </w:t>
            </w:r>
          </w:p>
          <w:p w14:paraId="14981D7E" w14:textId="77777777" w:rsidR="009606D4" w:rsidRPr="00E81F01" w:rsidRDefault="009606D4" w:rsidP="00C33032">
            <w:pPr>
              <w:pStyle w:val="Other0"/>
              <w:shd w:val="clear" w:color="auto" w:fill="auto"/>
              <w:ind w:right="132"/>
              <w:jc w:val="both"/>
              <w:rPr>
                <w:rFonts w:ascii="Times New Roman" w:hAnsi="Times New Roman"/>
                <w:color w:val="000000"/>
                <w:lang w:bidi="ru-RU"/>
              </w:rPr>
            </w:pPr>
            <w:r w:rsidRPr="00E81F01">
              <w:rPr>
                <w:rFonts w:ascii="Times New Roman" w:hAnsi="Times New Roman" w:cs="Times New Roman"/>
                <w:color w:val="000000"/>
                <w:lang w:bidi="ru-RU"/>
              </w:rPr>
              <w:t xml:space="preserve">Максимальный процент застройки в границах земельного участка не подлежит установлению. </w:t>
            </w:r>
            <w:r w:rsidRPr="00E81F01">
              <w:rPr>
                <w:rFonts w:ascii="Times New Roman" w:hAnsi="Times New Roman"/>
                <w:color w:val="000000"/>
                <w:lang w:bidi="ru-RU"/>
              </w:rPr>
              <w:t xml:space="preserve"> </w:t>
            </w:r>
          </w:p>
          <w:p w14:paraId="2AB03687"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4528A505"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p>
          <w:p w14:paraId="434F91B3"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p>
        </w:tc>
      </w:tr>
      <w:tr w:rsidR="009606D4" w:rsidRPr="00E81F01" w14:paraId="215DD1DD" w14:textId="77777777" w:rsidTr="00C33032">
        <w:trPr>
          <w:trHeight w:val="2393"/>
        </w:trPr>
        <w:tc>
          <w:tcPr>
            <w:tcW w:w="196" w:type="pct"/>
            <w:shd w:val="clear" w:color="auto" w:fill="FFFFFF"/>
          </w:tcPr>
          <w:p w14:paraId="21D95481" w14:textId="77777777" w:rsidR="009606D4" w:rsidRPr="00E81F01" w:rsidRDefault="009606D4" w:rsidP="00C33032">
            <w:pPr>
              <w:rPr>
                <w:sz w:val="20"/>
                <w:szCs w:val="20"/>
              </w:rPr>
            </w:pPr>
            <w:r w:rsidRPr="00E81F01">
              <w:rPr>
                <w:sz w:val="20"/>
                <w:szCs w:val="20"/>
              </w:rPr>
              <w:t>23</w:t>
            </w:r>
          </w:p>
        </w:tc>
        <w:tc>
          <w:tcPr>
            <w:tcW w:w="868" w:type="pct"/>
            <w:shd w:val="clear" w:color="auto" w:fill="FFFFFF"/>
          </w:tcPr>
          <w:p w14:paraId="298BA3F1" w14:textId="77777777" w:rsidR="009606D4" w:rsidRPr="00E81F01" w:rsidRDefault="009606D4" w:rsidP="00C33032">
            <w:pPr>
              <w:rPr>
                <w:sz w:val="20"/>
                <w:szCs w:val="20"/>
              </w:rPr>
            </w:pPr>
            <w:r w:rsidRPr="00E81F01">
              <w:rPr>
                <w:sz w:val="20"/>
                <w:szCs w:val="20"/>
              </w:rPr>
              <w:t>Земельные участки (территории) общего пользования</w:t>
            </w:r>
          </w:p>
        </w:tc>
        <w:tc>
          <w:tcPr>
            <w:tcW w:w="282" w:type="pct"/>
            <w:shd w:val="clear" w:color="auto" w:fill="FFFFFF"/>
          </w:tcPr>
          <w:p w14:paraId="6D1D2E8A" w14:textId="77777777" w:rsidR="009606D4" w:rsidRPr="00E81F01" w:rsidRDefault="009606D4" w:rsidP="00C33032">
            <w:pPr>
              <w:rPr>
                <w:sz w:val="20"/>
                <w:szCs w:val="20"/>
              </w:rPr>
            </w:pPr>
            <w:r w:rsidRPr="00E81F01">
              <w:rPr>
                <w:sz w:val="20"/>
                <w:szCs w:val="20"/>
              </w:rPr>
              <w:t>12.0</w:t>
            </w:r>
          </w:p>
        </w:tc>
        <w:tc>
          <w:tcPr>
            <w:tcW w:w="3654" w:type="pct"/>
            <w:shd w:val="clear" w:color="auto" w:fill="FFFFFF"/>
            <w:vAlign w:val="bottom"/>
          </w:tcPr>
          <w:p w14:paraId="138F43B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7A26A12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701E3F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E93193A" w14:textId="77777777" w:rsidR="009606D4" w:rsidRPr="00E81F01" w:rsidRDefault="009606D4" w:rsidP="00C33032">
            <w:pPr>
              <w:pStyle w:val="Other0"/>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C3B9D23" w14:textId="77777777" w:rsidR="009606D4" w:rsidRPr="00E81F01" w:rsidRDefault="009606D4" w:rsidP="00C33032">
            <w:pPr>
              <w:pStyle w:val="Other0"/>
              <w:ind w:right="142"/>
              <w:jc w:val="both"/>
              <w:rPr>
                <w:rFonts w:ascii="Times New Roman" w:hAnsi="Times New Roman" w:cs="Times New Roman"/>
              </w:rPr>
            </w:pPr>
          </w:p>
          <w:p w14:paraId="2608241A" w14:textId="77777777" w:rsidR="009606D4" w:rsidRPr="00E81F01" w:rsidRDefault="009606D4" w:rsidP="00C33032">
            <w:pPr>
              <w:pStyle w:val="Other0"/>
              <w:ind w:right="142"/>
              <w:jc w:val="both"/>
              <w:rPr>
                <w:rFonts w:ascii="Times New Roman" w:hAnsi="Times New Roman" w:cs="Times New Roman"/>
              </w:rPr>
            </w:pPr>
          </w:p>
        </w:tc>
      </w:tr>
    </w:tbl>
    <w:p w14:paraId="2748CBA7" w14:textId="77777777" w:rsidR="009606D4" w:rsidRPr="00E81F01" w:rsidRDefault="009606D4" w:rsidP="009606D4">
      <w:pPr>
        <w:jc w:val="both"/>
        <w:rPr>
          <w:b/>
        </w:rPr>
      </w:pPr>
    </w:p>
    <w:p w14:paraId="2EB97A45" w14:textId="77777777" w:rsidR="009606D4" w:rsidRPr="00E81F01" w:rsidRDefault="009606D4" w:rsidP="009606D4">
      <w:pPr>
        <w:spacing w:line="1" w:lineRule="exact"/>
      </w:pPr>
    </w:p>
    <w:p w14:paraId="1C94702D" w14:textId="77777777" w:rsidR="009606D4" w:rsidRPr="00E81F01" w:rsidRDefault="009606D4" w:rsidP="009606D4">
      <w:pPr>
        <w:spacing w:line="1" w:lineRule="exact"/>
      </w:pPr>
    </w:p>
    <w:p w14:paraId="05A0304A" w14:textId="77777777" w:rsidR="009606D4" w:rsidRPr="00E81F01" w:rsidRDefault="009606D4" w:rsidP="009606D4">
      <w:pPr>
        <w:tabs>
          <w:tab w:val="left" w:pos="4050"/>
        </w:tabs>
        <w:jc w:val="both"/>
        <w:outlineLvl w:val="2"/>
        <w:rPr>
          <w:b/>
        </w:rPr>
      </w:pPr>
      <w:bookmarkStart w:id="19" w:name="_Toc180414899"/>
    </w:p>
    <w:p w14:paraId="6D69345D" w14:textId="77777777" w:rsidR="009606D4" w:rsidRPr="00E81F01" w:rsidRDefault="009606D4" w:rsidP="009606D4">
      <w:pPr>
        <w:tabs>
          <w:tab w:val="left" w:pos="4050"/>
        </w:tabs>
        <w:jc w:val="both"/>
        <w:outlineLvl w:val="2"/>
        <w:rPr>
          <w:b/>
        </w:rPr>
      </w:pPr>
      <w:r w:rsidRPr="00E81F01">
        <w:rPr>
          <w:b/>
        </w:rPr>
        <w:t>2.2 Условно разрешенные виды использования земельных участков</w:t>
      </w:r>
      <w:bookmarkEnd w:id="19"/>
    </w:p>
    <w:tbl>
      <w:tblPr>
        <w:tblpPr w:leftFromText="180" w:rightFromText="180" w:vertAnchor="text" w:tblpXSpec="center" w:tblpY="1"/>
        <w:tblOverlap w:val="never"/>
        <w:tblW w:w="55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3158"/>
        <w:gridCol w:w="808"/>
        <w:gridCol w:w="6103"/>
      </w:tblGrid>
      <w:tr w:rsidR="009606D4" w:rsidRPr="00E81F01" w14:paraId="4A14ADF5" w14:textId="77777777" w:rsidTr="00C33032">
        <w:trPr>
          <w:jc w:val="center"/>
        </w:trPr>
        <w:tc>
          <w:tcPr>
            <w:tcW w:w="252" w:type="pct"/>
            <w:vMerge w:val="restart"/>
          </w:tcPr>
          <w:p w14:paraId="780AB770" w14:textId="77777777" w:rsidR="009606D4" w:rsidRPr="00E81F01" w:rsidRDefault="009606D4" w:rsidP="00C33032">
            <w:pPr>
              <w:jc w:val="both"/>
              <w:rPr>
                <w:sz w:val="20"/>
                <w:szCs w:val="20"/>
                <w:lang w:bidi="ru-RU"/>
              </w:rPr>
            </w:pPr>
            <w:r w:rsidRPr="00E81F01">
              <w:rPr>
                <w:sz w:val="20"/>
                <w:szCs w:val="20"/>
                <w:lang w:bidi="ru-RU"/>
              </w:rPr>
              <w:t>№</w:t>
            </w:r>
          </w:p>
          <w:p w14:paraId="4E2C3401" w14:textId="77777777" w:rsidR="009606D4" w:rsidRPr="00E81F01" w:rsidRDefault="009606D4" w:rsidP="00C33032">
            <w:pPr>
              <w:jc w:val="both"/>
              <w:rPr>
                <w:sz w:val="20"/>
                <w:szCs w:val="20"/>
                <w:lang w:bidi="ru-RU"/>
              </w:rPr>
            </w:pPr>
            <w:r w:rsidRPr="00E81F01">
              <w:rPr>
                <w:sz w:val="20"/>
                <w:szCs w:val="20"/>
                <w:lang w:bidi="ru-RU"/>
              </w:rPr>
              <w:t>п/п</w:t>
            </w:r>
          </w:p>
        </w:tc>
        <w:tc>
          <w:tcPr>
            <w:tcW w:w="1870" w:type="pct"/>
            <w:gridSpan w:val="2"/>
          </w:tcPr>
          <w:p w14:paraId="10D3EEFF" w14:textId="77777777" w:rsidR="009606D4" w:rsidRPr="00E81F01" w:rsidRDefault="009606D4" w:rsidP="00C33032">
            <w:pPr>
              <w:jc w:val="both"/>
              <w:rPr>
                <w:sz w:val="20"/>
                <w:szCs w:val="20"/>
                <w:lang w:bidi="ru-RU"/>
              </w:rPr>
            </w:pPr>
            <w:r w:rsidRPr="00E81F01">
              <w:rPr>
                <w:color w:val="000000"/>
                <w:sz w:val="20"/>
                <w:szCs w:val="20"/>
                <w:lang w:bidi="ru-RU"/>
              </w:rPr>
              <w:t>Виды разрешенного использования земельных участков и объектов капитального строительства</w:t>
            </w:r>
          </w:p>
        </w:tc>
        <w:tc>
          <w:tcPr>
            <w:tcW w:w="2878" w:type="pct"/>
            <w:vMerge w:val="restart"/>
          </w:tcPr>
          <w:p w14:paraId="2D845DF1" w14:textId="77777777" w:rsidR="009606D4" w:rsidRPr="00E81F01" w:rsidRDefault="009606D4" w:rsidP="00C33032">
            <w:pPr>
              <w:jc w:val="both"/>
              <w:rPr>
                <w:sz w:val="20"/>
                <w:szCs w:val="20"/>
                <w:lang w:bidi="ru-RU"/>
              </w:rPr>
            </w:pPr>
            <w:r w:rsidRPr="00E81F01">
              <w:rPr>
                <w:color w:val="000000"/>
                <w:sz w:val="20"/>
                <w:szCs w:val="20"/>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458F3699" w14:textId="77777777" w:rsidTr="00C33032">
        <w:trPr>
          <w:jc w:val="center"/>
        </w:trPr>
        <w:tc>
          <w:tcPr>
            <w:tcW w:w="252" w:type="pct"/>
            <w:vMerge/>
          </w:tcPr>
          <w:p w14:paraId="16626DD1" w14:textId="77777777" w:rsidR="009606D4" w:rsidRPr="00E81F01" w:rsidRDefault="009606D4" w:rsidP="00C33032">
            <w:pPr>
              <w:jc w:val="both"/>
              <w:rPr>
                <w:sz w:val="20"/>
                <w:szCs w:val="20"/>
                <w:lang w:bidi="ru-RU"/>
              </w:rPr>
            </w:pPr>
          </w:p>
        </w:tc>
        <w:tc>
          <w:tcPr>
            <w:tcW w:w="1489" w:type="pct"/>
          </w:tcPr>
          <w:p w14:paraId="591BAE49" w14:textId="77777777" w:rsidR="009606D4" w:rsidRPr="00E81F01" w:rsidRDefault="009606D4" w:rsidP="00C33032">
            <w:pPr>
              <w:jc w:val="both"/>
              <w:rPr>
                <w:sz w:val="20"/>
                <w:szCs w:val="20"/>
                <w:lang w:bidi="ru-RU"/>
              </w:rPr>
            </w:pPr>
            <w:r w:rsidRPr="00E81F01">
              <w:rPr>
                <w:color w:val="000000"/>
                <w:sz w:val="20"/>
                <w:szCs w:val="20"/>
                <w:lang w:bidi="ru-RU"/>
              </w:rPr>
              <w:t>наименование</w:t>
            </w:r>
          </w:p>
        </w:tc>
        <w:tc>
          <w:tcPr>
            <w:tcW w:w="381" w:type="pct"/>
          </w:tcPr>
          <w:p w14:paraId="15FA0BAD" w14:textId="77777777" w:rsidR="009606D4" w:rsidRPr="00E81F01" w:rsidRDefault="009606D4" w:rsidP="00C33032">
            <w:pPr>
              <w:jc w:val="both"/>
              <w:rPr>
                <w:sz w:val="20"/>
                <w:szCs w:val="20"/>
                <w:lang w:bidi="ru-RU"/>
              </w:rPr>
            </w:pPr>
            <w:r w:rsidRPr="00E81F01">
              <w:rPr>
                <w:sz w:val="20"/>
                <w:szCs w:val="20"/>
                <w:lang w:bidi="ru-RU"/>
              </w:rPr>
              <w:t>код</w:t>
            </w:r>
          </w:p>
        </w:tc>
        <w:tc>
          <w:tcPr>
            <w:tcW w:w="2878" w:type="pct"/>
            <w:vMerge/>
          </w:tcPr>
          <w:p w14:paraId="349EA791" w14:textId="77777777" w:rsidR="009606D4" w:rsidRPr="00E81F01" w:rsidRDefault="009606D4" w:rsidP="00C33032">
            <w:pPr>
              <w:jc w:val="both"/>
              <w:rPr>
                <w:sz w:val="20"/>
                <w:szCs w:val="20"/>
                <w:lang w:bidi="ru-RU"/>
              </w:rPr>
            </w:pPr>
          </w:p>
        </w:tc>
      </w:tr>
      <w:tr w:rsidR="009606D4" w:rsidRPr="00E81F01" w14:paraId="7DCD9856" w14:textId="77777777" w:rsidTr="00C33032">
        <w:trPr>
          <w:trHeight w:val="130"/>
          <w:jc w:val="center"/>
        </w:trPr>
        <w:tc>
          <w:tcPr>
            <w:tcW w:w="252" w:type="pct"/>
          </w:tcPr>
          <w:p w14:paraId="222E6C04" w14:textId="77777777" w:rsidR="009606D4" w:rsidRPr="00E81F01" w:rsidRDefault="009606D4" w:rsidP="00C33032">
            <w:pPr>
              <w:jc w:val="both"/>
              <w:rPr>
                <w:sz w:val="20"/>
                <w:szCs w:val="20"/>
                <w:lang w:bidi="ru-RU"/>
              </w:rPr>
            </w:pPr>
            <w:r w:rsidRPr="00E81F01">
              <w:rPr>
                <w:sz w:val="20"/>
                <w:szCs w:val="20"/>
                <w:lang w:bidi="ru-RU"/>
              </w:rPr>
              <w:t>1</w:t>
            </w:r>
          </w:p>
        </w:tc>
        <w:tc>
          <w:tcPr>
            <w:tcW w:w="1489" w:type="pct"/>
          </w:tcPr>
          <w:p w14:paraId="69F2A686" w14:textId="77777777" w:rsidR="009606D4" w:rsidRPr="00E81F01" w:rsidRDefault="009606D4" w:rsidP="00C33032">
            <w:pPr>
              <w:rPr>
                <w:sz w:val="20"/>
                <w:szCs w:val="20"/>
                <w:lang w:bidi="ru-RU"/>
              </w:rPr>
            </w:pPr>
            <w:r w:rsidRPr="00E81F01">
              <w:rPr>
                <w:sz w:val="20"/>
                <w:szCs w:val="20"/>
                <w:lang w:bidi="ru-RU"/>
              </w:rPr>
              <w:t>1</w:t>
            </w:r>
          </w:p>
        </w:tc>
        <w:tc>
          <w:tcPr>
            <w:tcW w:w="381" w:type="pct"/>
          </w:tcPr>
          <w:p w14:paraId="1CEB510D" w14:textId="77777777" w:rsidR="009606D4" w:rsidRPr="00E81F01" w:rsidRDefault="009606D4" w:rsidP="00C33032">
            <w:pPr>
              <w:rPr>
                <w:sz w:val="20"/>
                <w:szCs w:val="20"/>
                <w:lang w:bidi="ru-RU"/>
              </w:rPr>
            </w:pPr>
            <w:r w:rsidRPr="00E81F01">
              <w:rPr>
                <w:sz w:val="20"/>
                <w:szCs w:val="20"/>
                <w:lang w:bidi="ru-RU"/>
              </w:rPr>
              <w:t>2</w:t>
            </w:r>
          </w:p>
        </w:tc>
        <w:tc>
          <w:tcPr>
            <w:tcW w:w="2878" w:type="pct"/>
          </w:tcPr>
          <w:p w14:paraId="0A91288E" w14:textId="77777777" w:rsidR="009606D4" w:rsidRPr="00E81F01" w:rsidRDefault="009606D4" w:rsidP="00C33032">
            <w:pPr>
              <w:rPr>
                <w:sz w:val="20"/>
                <w:szCs w:val="20"/>
                <w:lang w:bidi="ru-RU"/>
              </w:rPr>
            </w:pPr>
            <w:r w:rsidRPr="00E81F01">
              <w:rPr>
                <w:sz w:val="20"/>
                <w:szCs w:val="20"/>
                <w:lang w:bidi="ru-RU"/>
              </w:rPr>
              <w:t>3</w:t>
            </w:r>
          </w:p>
        </w:tc>
      </w:tr>
      <w:tr w:rsidR="009606D4" w:rsidRPr="00E81F01" w14:paraId="752A750F" w14:textId="77777777" w:rsidTr="00C33032">
        <w:trPr>
          <w:trHeight w:val="4857"/>
          <w:jc w:val="center"/>
        </w:trPr>
        <w:tc>
          <w:tcPr>
            <w:tcW w:w="252" w:type="pct"/>
          </w:tcPr>
          <w:p w14:paraId="535A29C1" w14:textId="77777777" w:rsidR="009606D4" w:rsidRPr="00E81F01" w:rsidRDefault="009606D4" w:rsidP="00C33032">
            <w:pPr>
              <w:jc w:val="both"/>
              <w:rPr>
                <w:sz w:val="20"/>
                <w:szCs w:val="20"/>
                <w:lang w:bidi="ru-RU"/>
              </w:rPr>
            </w:pPr>
          </w:p>
        </w:tc>
        <w:tc>
          <w:tcPr>
            <w:tcW w:w="1489" w:type="pct"/>
          </w:tcPr>
          <w:p w14:paraId="4500BD89" w14:textId="77777777" w:rsidR="009606D4" w:rsidRPr="00E81F01" w:rsidRDefault="009606D4" w:rsidP="00C33032">
            <w:pPr>
              <w:rPr>
                <w:b/>
                <w:sz w:val="20"/>
                <w:szCs w:val="20"/>
                <w:lang w:bidi="ru-RU"/>
              </w:rPr>
            </w:pPr>
            <w:r w:rsidRPr="00E81F01">
              <w:rPr>
                <w:color w:val="000000"/>
                <w:sz w:val="20"/>
                <w:szCs w:val="20"/>
                <w:lang w:bidi="ru-RU"/>
              </w:rPr>
              <w:t>Многоэтажная жилая застройка (высотная застройка)</w:t>
            </w:r>
          </w:p>
        </w:tc>
        <w:tc>
          <w:tcPr>
            <w:tcW w:w="381" w:type="pct"/>
          </w:tcPr>
          <w:p w14:paraId="4874043D" w14:textId="77777777" w:rsidR="009606D4" w:rsidRPr="00E81F01" w:rsidRDefault="009606D4" w:rsidP="00C33032">
            <w:pPr>
              <w:jc w:val="both"/>
              <w:rPr>
                <w:sz w:val="20"/>
                <w:szCs w:val="20"/>
                <w:lang w:bidi="ru-RU"/>
              </w:rPr>
            </w:pPr>
            <w:r w:rsidRPr="00E81F01">
              <w:rPr>
                <w:sz w:val="20"/>
                <w:szCs w:val="20"/>
                <w:lang w:bidi="ru-RU"/>
              </w:rPr>
              <w:t>2.6</w:t>
            </w:r>
          </w:p>
        </w:tc>
        <w:tc>
          <w:tcPr>
            <w:tcW w:w="2878" w:type="pct"/>
            <w:vAlign w:val="bottom"/>
          </w:tcPr>
          <w:p w14:paraId="25D37F57"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- 3000</w:t>
            </w:r>
          </w:p>
          <w:p w14:paraId="3DC8E4A7"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5EF8AF6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56E39B2" w14:textId="77777777" w:rsidR="009606D4" w:rsidRPr="00E81F01" w:rsidRDefault="009606D4" w:rsidP="009606D4">
            <w:pPr>
              <w:pStyle w:val="Other0"/>
              <w:numPr>
                <w:ilvl w:val="0"/>
                <w:numId w:val="66"/>
              </w:numPr>
              <w:shd w:val="clear" w:color="auto" w:fill="auto"/>
              <w:tabs>
                <w:tab w:val="left" w:pos="125"/>
              </w:tabs>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70A82060"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- 1 от границы смежного земельного участка</w:t>
            </w:r>
          </w:p>
          <w:p w14:paraId="7CEF045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Минимальное количество надземных этажей - 9 Максимальная высота зданий, строений, сооружений, м не подлежит установлению</w:t>
            </w:r>
          </w:p>
          <w:p w14:paraId="7886C5B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Высота первых этажей зданий со стороны красной линии - 6. В случае размещения на первом этаже в зданиях вдоль красных линий нежилых помещений, предельная высота первого этажа должна составлять не менее 3,5 метра.</w:t>
            </w:r>
          </w:p>
          <w:p w14:paraId="655CC3CB" w14:textId="77777777" w:rsidR="009606D4" w:rsidRPr="00E81F01" w:rsidRDefault="009606D4" w:rsidP="00C33032">
            <w:pPr>
              <w:pStyle w:val="Other0"/>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32D01E62" w14:textId="77777777" w:rsidR="009606D4" w:rsidRPr="00E81F01" w:rsidRDefault="009606D4" w:rsidP="00C33032">
            <w:pPr>
              <w:pStyle w:val="Other0"/>
              <w:jc w:val="both"/>
              <w:rPr>
                <w:rFonts w:ascii="Times New Roman" w:hAnsi="Times New Roman" w:cs="Times New Roman"/>
              </w:rPr>
            </w:pPr>
          </w:p>
        </w:tc>
      </w:tr>
      <w:tr w:rsidR="009606D4" w:rsidRPr="00E81F01" w14:paraId="38F12BD1" w14:textId="77777777" w:rsidTr="00C33032">
        <w:trPr>
          <w:trHeight w:val="4183"/>
          <w:jc w:val="center"/>
        </w:trPr>
        <w:tc>
          <w:tcPr>
            <w:tcW w:w="252" w:type="pct"/>
          </w:tcPr>
          <w:p w14:paraId="78D9AA05" w14:textId="77777777" w:rsidR="009606D4" w:rsidRPr="00E81F01" w:rsidRDefault="009606D4" w:rsidP="00C33032">
            <w:pPr>
              <w:jc w:val="both"/>
              <w:rPr>
                <w:sz w:val="20"/>
                <w:szCs w:val="20"/>
                <w:lang w:bidi="ru-RU"/>
              </w:rPr>
            </w:pPr>
            <w:r w:rsidRPr="00E81F01">
              <w:rPr>
                <w:sz w:val="20"/>
                <w:szCs w:val="20"/>
                <w:lang w:bidi="ru-RU"/>
              </w:rPr>
              <w:t>2</w:t>
            </w:r>
          </w:p>
        </w:tc>
        <w:tc>
          <w:tcPr>
            <w:tcW w:w="1489" w:type="pct"/>
          </w:tcPr>
          <w:p w14:paraId="515C7F78" w14:textId="77777777" w:rsidR="009606D4" w:rsidRPr="00E81F01" w:rsidRDefault="009606D4" w:rsidP="00C33032">
            <w:pPr>
              <w:jc w:val="both"/>
              <w:rPr>
                <w:b/>
                <w:sz w:val="20"/>
                <w:szCs w:val="20"/>
                <w:lang w:bidi="ru-RU"/>
              </w:rPr>
            </w:pPr>
            <w:r w:rsidRPr="00E81F01">
              <w:rPr>
                <w:color w:val="000000"/>
                <w:sz w:val="20"/>
                <w:szCs w:val="20"/>
                <w:lang w:bidi="ru-RU"/>
              </w:rPr>
              <w:t>Хранение автотранспорта</w:t>
            </w:r>
          </w:p>
        </w:tc>
        <w:tc>
          <w:tcPr>
            <w:tcW w:w="381" w:type="pct"/>
          </w:tcPr>
          <w:p w14:paraId="64930FF5" w14:textId="77777777" w:rsidR="009606D4" w:rsidRPr="00E81F01" w:rsidRDefault="009606D4" w:rsidP="00C33032">
            <w:pPr>
              <w:jc w:val="both"/>
              <w:rPr>
                <w:sz w:val="20"/>
                <w:szCs w:val="20"/>
                <w:lang w:bidi="ru-RU"/>
              </w:rPr>
            </w:pPr>
            <w:r w:rsidRPr="00E81F01">
              <w:rPr>
                <w:sz w:val="20"/>
                <w:szCs w:val="20"/>
                <w:lang w:bidi="ru-RU"/>
              </w:rPr>
              <w:t>2.7.1</w:t>
            </w:r>
          </w:p>
        </w:tc>
        <w:tc>
          <w:tcPr>
            <w:tcW w:w="2878" w:type="pct"/>
          </w:tcPr>
          <w:p w14:paraId="78D82362"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16D270B2"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- 5000</w:t>
            </w:r>
          </w:p>
          <w:p w14:paraId="223A2D8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CF0D40E" w14:textId="77777777" w:rsidR="009606D4" w:rsidRPr="00E81F01" w:rsidRDefault="009606D4" w:rsidP="009606D4">
            <w:pPr>
              <w:pStyle w:val="Other0"/>
              <w:numPr>
                <w:ilvl w:val="0"/>
                <w:numId w:val="67"/>
              </w:numPr>
              <w:shd w:val="clear" w:color="auto" w:fill="auto"/>
              <w:tabs>
                <w:tab w:val="left" w:pos="125"/>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2E03F248" w14:textId="77777777" w:rsidR="009606D4" w:rsidRPr="00E81F01" w:rsidRDefault="009606D4" w:rsidP="00C33032">
            <w:pPr>
              <w:pStyle w:val="Other0"/>
              <w:shd w:val="clear" w:color="auto" w:fill="auto"/>
              <w:tabs>
                <w:tab w:val="left" w:pos="1230"/>
              </w:tabs>
              <w:jc w:val="both"/>
              <w:rPr>
                <w:rFonts w:ascii="Times New Roman" w:hAnsi="Times New Roman" w:cs="Times New Roman"/>
                <w:color w:val="000000"/>
                <w:lang w:bidi="ru-RU"/>
              </w:rPr>
            </w:pPr>
            <w:r w:rsidRPr="00E81F01">
              <w:rPr>
                <w:rFonts w:ascii="Times New Roman" w:hAnsi="Times New Roman" w:cs="Times New Roman"/>
                <w:color w:val="000000"/>
                <w:lang w:bidi="ru-RU"/>
              </w:rPr>
              <w:t>- 1 от границы смежного земельного участка</w:t>
            </w:r>
          </w:p>
          <w:p w14:paraId="68727BC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- 3</w:t>
            </w:r>
          </w:p>
          <w:p w14:paraId="0B03C0B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подземных этажей - 2</w:t>
            </w:r>
          </w:p>
          <w:p w14:paraId="2A05C9A9"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Максимальная высота зданий, строений, сооружений, м - 10</w:t>
            </w:r>
          </w:p>
          <w:p w14:paraId="3B16184F"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 xml:space="preserve">Максимальный процент застройки в границах земельного участка не подлежит установлению. </w:t>
            </w:r>
          </w:p>
          <w:p w14:paraId="59AF6637" w14:textId="77777777" w:rsidR="009606D4" w:rsidRPr="00E81F01" w:rsidRDefault="009606D4" w:rsidP="00C33032">
            <w:pPr>
              <w:pStyle w:val="Other0"/>
              <w:shd w:val="clear" w:color="auto" w:fill="auto"/>
              <w:ind w:right="132"/>
              <w:jc w:val="both"/>
              <w:rPr>
                <w:rFonts w:ascii="Times New Roman" w:hAnsi="Times New Roman"/>
                <w:b/>
                <w:lang w:bidi="ru-RU"/>
              </w:rPr>
            </w:pPr>
          </w:p>
        </w:tc>
      </w:tr>
      <w:tr w:rsidR="009606D4" w:rsidRPr="00E81F01" w14:paraId="08B318B6" w14:textId="77777777" w:rsidTr="00C33032">
        <w:trPr>
          <w:trHeight w:val="4413"/>
          <w:jc w:val="center"/>
        </w:trPr>
        <w:tc>
          <w:tcPr>
            <w:tcW w:w="252" w:type="pct"/>
          </w:tcPr>
          <w:p w14:paraId="172AB09E" w14:textId="77777777" w:rsidR="009606D4" w:rsidRPr="00E81F01" w:rsidRDefault="009606D4" w:rsidP="00C33032">
            <w:pPr>
              <w:jc w:val="both"/>
              <w:rPr>
                <w:sz w:val="20"/>
                <w:szCs w:val="20"/>
                <w:lang w:bidi="ru-RU"/>
              </w:rPr>
            </w:pPr>
            <w:r w:rsidRPr="00E81F01">
              <w:rPr>
                <w:sz w:val="20"/>
                <w:szCs w:val="20"/>
                <w:lang w:bidi="ru-RU"/>
              </w:rPr>
              <w:t>3</w:t>
            </w:r>
          </w:p>
        </w:tc>
        <w:tc>
          <w:tcPr>
            <w:tcW w:w="1489" w:type="pct"/>
          </w:tcPr>
          <w:p w14:paraId="5BC66002" w14:textId="77777777" w:rsidR="009606D4" w:rsidRPr="00E81F01" w:rsidRDefault="009606D4" w:rsidP="00C33032">
            <w:pPr>
              <w:jc w:val="both"/>
              <w:rPr>
                <w:b/>
                <w:sz w:val="20"/>
                <w:szCs w:val="20"/>
                <w:lang w:bidi="ru-RU"/>
              </w:rPr>
            </w:pPr>
            <w:r w:rsidRPr="00E81F01">
              <w:rPr>
                <w:color w:val="000000"/>
                <w:sz w:val="20"/>
                <w:szCs w:val="20"/>
                <w:lang w:bidi="ru-RU"/>
              </w:rPr>
              <w:t>Государственное управление</w:t>
            </w:r>
          </w:p>
        </w:tc>
        <w:tc>
          <w:tcPr>
            <w:tcW w:w="381" w:type="pct"/>
          </w:tcPr>
          <w:p w14:paraId="645E18EC" w14:textId="77777777" w:rsidR="009606D4" w:rsidRPr="00E81F01" w:rsidRDefault="009606D4" w:rsidP="00C33032">
            <w:pPr>
              <w:jc w:val="both"/>
              <w:rPr>
                <w:sz w:val="20"/>
                <w:szCs w:val="20"/>
                <w:lang w:bidi="ru-RU"/>
              </w:rPr>
            </w:pPr>
            <w:r w:rsidRPr="00E81F01">
              <w:rPr>
                <w:sz w:val="20"/>
                <w:szCs w:val="20"/>
                <w:lang w:bidi="ru-RU"/>
              </w:rPr>
              <w:t>3.8.1</w:t>
            </w:r>
          </w:p>
        </w:tc>
        <w:tc>
          <w:tcPr>
            <w:tcW w:w="2878" w:type="pct"/>
          </w:tcPr>
          <w:p w14:paraId="08EEFAA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531318EF"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не подлежит установлению</w:t>
            </w:r>
          </w:p>
          <w:p w14:paraId="1EB0661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04A1F7A" w14:textId="77777777" w:rsidR="009606D4" w:rsidRPr="00E81F01" w:rsidRDefault="009606D4" w:rsidP="009606D4">
            <w:pPr>
              <w:pStyle w:val="Other0"/>
              <w:numPr>
                <w:ilvl w:val="0"/>
                <w:numId w:val="68"/>
              </w:numPr>
              <w:shd w:val="clear" w:color="auto" w:fill="auto"/>
              <w:tabs>
                <w:tab w:val="left" w:pos="125"/>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66A68D52"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- 1 от границы смежного земельного участка</w:t>
            </w:r>
          </w:p>
          <w:p w14:paraId="1E886253"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- 5</w:t>
            </w:r>
          </w:p>
          <w:p w14:paraId="7130D454"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Максимальное количество подземных этажей - 2 Максимальная высота зданий, строений, сооружений, м не подлежит установлению</w:t>
            </w:r>
          </w:p>
          <w:p w14:paraId="794E93F9"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 xml:space="preserve">Максимальный процент застройки в границах земельного участка не подлежит установлению. </w:t>
            </w:r>
          </w:p>
          <w:p w14:paraId="568FA23B"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olor w:val="000000"/>
                <w:lang w:bidi="ru-RU"/>
              </w:rPr>
              <w:t xml:space="preserve"> </w:t>
            </w:r>
            <w:r w:rsidRPr="00E81F01">
              <w:rPr>
                <w:rFonts w:ascii="Times New Roman" w:hAnsi="Times New Roman" w:cs="Times New Roman"/>
                <w:color w:val="000000"/>
                <w:lang w:bidi="ru-RU"/>
              </w:rPr>
              <w:t>Минимальный процент застройки -15</w:t>
            </w:r>
          </w:p>
          <w:p w14:paraId="5F4F8520" w14:textId="77777777" w:rsidR="009606D4" w:rsidRPr="00E81F01" w:rsidRDefault="009606D4" w:rsidP="00C33032">
            <w:pPr>
              <w:pStyle w:val="Other0"/>
              <w:jc w:val="both"/>
              <w:rPr>
                <w:rFonts w:ascii="Times New Roman" w:hAnsi="Times New Roman"/>
                <w:b/>
                <w:lang w:bidi="ru-RU"/>
              </w:rPr>
            </w:pPr>
          </w:p>
        </w:tc>
      </w:tr>
      <w:tr w:rsidR="009606D4" w:rsidRPr="00E81F01" w14:paraId="43109145" w14:textId="77777777" w:rsidTr="00C33032">
        <w:trPr>
          <w:trHeight w:val="4643"/>
          <w:jc w:val="center"/>
        </w:trPr>
        <w:tc>
          <w:tcPr>
            <w:tcW w:w="252" w:type="pct"/>
          </w:tcPr>
          <w:p w14:paraId="59C7A9CD" w14:textId="77777777" w:rsidR="009606D4" w:rsidRPr="00E81F01" w:rsidRDefault="009606D4" w:rsidP="00C33032">
            <w:pPr>
              <w:jc w:val="both"/>
              <w:rPr>
                <w:sz w:val="20"/>
                <w:szCs w:val="20"/>
                <w:lang w:bidi="ru-RU"/>
              </w:rPr>
            </w:pPr>
            <w:r w:rsidRPr="00E81F01">
              <w:rPr>
                <w:sz w:val="20"/>
                <w:szCs w:val="20"/>
                <w:lang w:bidi="ru-RU"/>
              </w:rPr>
              <w:lastRenderedPageBreak/>
              <w:t>4</w:t>
            </w:r>
          </w:p>
        </w:tc>
        <w:tc>
          <w:tcPr>
            <w:tcW w:w="1489" w:type="pct"/>
          </w:tcPr>
          <w:p w14:paraId="5BC9F357" w14:textId="77777777" w:rsidR="009606D4" w:rsidRPr="00E81F01" w:rsidRDefault="009606D4" w:rsidP="00C33032">
            <w:pPr>
              <w:pStyle w:val="Other0"/>
              <w:shd w:val="clear" w:color="auto" w:fill="auto"/>
              <w:spacing w:after="240"/>
              <w:rPr>
                <w:rFonts w:ascii="Times New Roman" w:hAnsi="Times New Roman" w:cs="Times New Roman"/>
                <w:color w:val="000000"/>
                <w:lang w:bidi="ru-RU"/>
              </w:rPr>
            </w:pPr>
            <w:r w:rsidRPr="00E81F01">
              <w:rPr>
                <w:rFonts w:ascii="Times New Roman" w:hAnsi="Times New Roman" w:cs="Times New Roman"/>
                <w:color w:val="000000"/>
                <w:lang w:bidi="ru-RU"/>
              </w:rPr>
              <w:t>Деловое управление</w:t>
            </w:r>
          </w:p>
        </w:tc>
        <w:tc>
          <w:tcPr>
            <w:tcW w:w="381" w:type="pct"/>
          </w:tcPr>
          <w:p w14:paraId="6D893096" w14:textId="77777777" w:rsidR="009606D4" w:rsidRPr="00E81F01" w:rsidRDefault="009606D4" w:rsidP="00C33032">
            <w:pPr>
              <w:jc w:val="both"/>
              <w:rPr>
                <w:sz w:val="20"/>
                <w:szCs w:val="20"/>
                <w:lang w:bidi="ru-RU"/>
              </w:rPr>
            </w:pPr>
            <w:r w:rsidRPr="00E81F01">
              <w:rPr>
                <w:sz w:val="20"/>
                <w:szCs w:val="20"/>
                <w:lang w:bidi="ru-RU"/>
              </w:rPr>
              <w:t>4.1</w:t>
            </w:r>
          </w:p>
        </w:tc>
        <w:tc>
          <w:tcPr>
            <w:tcW w:w="2878" w:type="pct"/>
          </w:tcPr>
          <w:p w14:paraId="4319DE7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5278F56A"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Максимальные размеры земельных участков (площадь), кв.м - 5000</w:t>
            </w:r>
          </w:p>
          <w:p w14:paraId="056BD07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428D007" w14:textId="77777777" w:rsidR="009606D4" w:rsidRPr="00E81F01" w:rsidRDefault="009606D4" w:rsidP="009606D4">
            <w:pPr>
              <w:pStyle w:val="Other0"/>
              <w:numPr>
                <w:ilvl w:val="0"/>
                <w:numId w:val="69"/>
              </w:numPr>
              <w:shd w:val="clear" w:color="auto" w:fill="auto"/>
              <w:tabs>
                <w:tab w:val="left" w:pos="125"/>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7CC166DE"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- 1 от границы смежного земельного участка</w:t>
            </w:r>
          </w:p>
          <w:p w14:paraId="22945A0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304F3A87"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подземных этажей не подлежит установлению</w:t>
            </w:r>
          </w:p>
          <w:p w14:paraId="6A852169"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Максимальная высота зданий, строений, сооружений, м - 30</w:t>
            </w:r>
          </w:p>
          <w:p w14:paraId="105FA738" w14:textId="77777777" w:rsidR="009606D4" w:rsidRPr="00E81F01" w:rsidRDefault="009606D4" w:rsidP="00C33032">
            <w:pPr>
              <w:pStyle w:val="Other0"/>
              <w:shd w:val="clear" w:color="auto" w:fill="auto"/>
              <w:ind w:right="132"/>
              <w:jc w:val="both"/>
              <w:rPr>
                <w:rFonts w:ascii="Times New Roman" w:hAnsi="Times New Roman"/>
                <w:color w:val="000000"/>
                <w:lang w:bidi="ru-RU"/>
              </w:rPr>
            </w:pPr>
            <w:r w:rsidRPr="00E81F01">
              <w:rPr>
                <w:rFonts w:ascii="Times New Roman" w:hAnsi="Times New Roman" w:cs="Times New Roman"/>
                <w:color w:val="000000"/>
                <w:lang w:bidi="ru-RU"/>
              </w:rPr>
              <w:t xml:space="preserve">Максимальный процент застройки в границах земельного участка не подлежит установлению. </w:t>
            </w:r>
            <w:r w:rsidRPr="00E81F01">
              <w:rPr>
                <w:rFonts w:ascii="Times New Roman" w:hAnsi="Times New Roman"/>
                <w:color w:val="000000"/>
                <w:lang w:bidi="ru-RU"/>
              </w:rPr>
              <w:t xml:space="preserve"> </w:t>
            </w:r>
          </w:p>
          <w:p w14:paraId="409EBC4D"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-10</w:t>
            </w:r>
          </w:p>
          <w:p w14:paraId="24AAAF37" w14:textId="77777777" w:rsidR="009606D4" w:rsidRPr="00E81F01" w:rsidRDefault="009606D4" w:rsidP="00C33032">
            <w:pPr>
              <w:pStyle w:val="Other0"/>
              <w:jc w:val="both"/>
              <w:rPr>
                <w:rFonts w:ascii="Times New Roman" w:hAnsi="Times New Roman" w:cs="Times New Roman"/>
                <w:color w:val="000000"/>
                <w:lang w:bidi="ru-RU"/>
              </w:rPr>
            </w:pPr>
          </w:p>
        </w:tc>
      </w:tr>
      <w:tr w:rsidR="009606D4" w:rsidRPr="00E81F01" w14:paraId="2AFD08A5" w14:textId="77777777" w:rsidTr="00C33032">
        <w:trPr>
          <w:trHeight w:val="4196"/>
          <w:jc w:val="center"/>
        </w:trPr>
        <w:tc>
          <w:tcPr>
            <w:tcW w:w="252" w:type="pct"/>
          </w:tcPr>
          <w:p w14:paraId="6DA1D80F" w14:textId="77777777" w:rsidR="009606D4" w:rsidRPr="00E81F01" w:rsidRDefault="009606D4" w:rsidP="00C33032">
            <w:pPr>
              <w:jc w:val="both"/>
              <w:rPr>
                <w:sz w:val="20"/>
                <w:szCs w:val="20"/>
                <w:lang w:bidi="ru-RU"/>
              </w:rPr>
            </w:pPr>
            <w:r w:rsidRPr="00E81F01">
              <w:rPr>
                <w:sz w:val="20"/>
                <w:szCs w:val="20"/>
                <w:lang w:bidi="ru-RU"/>
              </w:rPr>
              <w:t>5</w:t>
            </w:r>
          </w:p>
        </w:tc>
        <w:tc>
          <w:tcPr>
            <w:tcW w:w="1489" w:type="pct"/>
          </w:tcPr>
          <w:p w14:paraId="74EAA90A" w14:textId="77777777" w:rsidR="009606D4" w:rsidRPr="00E81F01" w:rsidRDefault="009606D4" w:rsidP="00C33032">
            <w:pPr>
              <w:jc w:val="both"/>
              <w:rPr>
                <w:b/>
                <w:sz w:val="20"/>
                <w:szCs w:val="20"/>
                <w:lang w:bidi="ru-RU"/>
              </w:rPr>
            </w:pPr>
            <w:r w:rsidRPr="00E81F01">
              <w:rPr>
                <w:color w:val="000000"/>
                <w:sz w:val="20"/>
                <w:szCs w:val="20"/>
                <w:lang w:bidi="ru-RU"/>
              </w:rPr>
              <w:t>Объекты торговли (торговые центры, торгово</w:t>
            </w:r>
            <w:r w:rsidRPr="00E81F01">
              <w:rPr>
                <w:color w:val="000000"/>
                <w:sz w:val="20"/>
                <w:szCs w:val="20"/>
                <w:lang w:bidi="ru-RU"/>
              </w:rPr>
              <w:softHyphen/>
              <w:t>развлекательные центры (комплексы)</w:t>
            </w:r>
          </w:p>
        </w:tc>
        <w:tc>
          <w:tcPr>
            <w:tcW w:w="381" w:type="pct"/>
          </w:tcPr>
          <w:p w14:paraId="6963CC8E" w14:textId="77777777" w:rsidR="009606D4" w:rsidRPr="00E81F01" w:rsidRDefault="009606D4" w:rsidP="00C33032">
            <w:pPr>
              <w:jc w:val="both"/>
              <w:rPr>
                <w:sz w:val="20"/>
                <w:szCs w:val="20"/>
                <w:lang w:bidi="ru-RU"/>
              </w:rPr>
            </w:pPr>
            <w:r w:rsidRPr="00E81F01">
              <w:rPr>
                <w:sz w:val="20"/>
                <w:szCs w:val="20"/>
                <w:lang w:bidi="ru-RU"/>
              </w:rPr>
              <w:t>4.2</w:t>
            </w:r>
          </w:p>
        </w:tc>
        <w:tc>
          <w:tcPr>
            <w:tcW w:w="2878" w:type="pct"/>
          </w:tcPr>
          <w:p w14:paraId="34AB616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- 2000</w:t>
            </w:r>
          </w:p>
          <w:p w14:paraId="2DC41232"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- 25000</w:t>
            </w:r>
          </w:p>
          <w:p w14:paraId="55FACBF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16FF80F" w14:textId="77777777" w:rsidR="009606D4" w:rsidRPr="00E81F01" w:rsidRDefault="009606D4" w:rsidP="009606D4">
            <w:pPr>
              <w:pStyle w:val="Other0"/>
              <w:numPr>
                <w:ilvl w:val="0"/>
                <w:numId w:val="70"/>
              </w:numPr>
              <w:shd w:val="clear" w:color="auto" w:fill="auto"/>
              <w:tabs>
                <w:tab w:val="left" w:pos="120"/>
              </w:tabs>
              <w:jc w:val="both"/>
              <w:rPr>
                <w:rFonts w:ascii="Times New Roman" w:hAnsi="Times New Roman" w:cs="Times New Roman"/>
              </w:rPr>
            </w:pPr>
            <w:r w:rsidRPr="00E81F01">
              <w:rPr>
                <w:rFonts w:ascii="Times New Roman" w:hAnsi="Times New Roman" w:cs="Times New Roman"/>
                <w:color w:val="000000"/>
                <w:lang w:bidi="ru-RU"/>
              </w:rPr>
              <w:t>5 от границы земельного участка, примыкающей к улице</w:t>
            </w:r>
          </w:p>
          <w:p w14:paraId="0F8C20CF" w14:textId="77777777" w:rsidR="009606D4" w:rsidRPr="00E81F01" w:rsidRDefault="009606D4" w:rsidP="009606D4">
            <w:pPr>
              <w:pStyle w:val="Other0"/>
              <w:numPr>
                <w:ilvl w:val="0"/>
                <w:numId w:val="70"/>
              </w:numPr>
              <w:shd w:val="clear" w:color="auto" w:fill="auto"/>
              <w:tabs>
                <w:tab w:val="left" w:pos="120"/>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0DD35202"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- 3 от границы земельного участка, примыкающей к проезду</w:t>
            </w:r>
          </w:p>
          <w:p w14:paraId="7EFDE207"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- 5</w:t>
            </w:r>
          </w:p>
          <w:p w14:paraId="6CD5156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подземных этажей - 2</w:t>
            </w:r>
          </w:p>
          <w:p w14:paraId="45A43CEF"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Максимальная высота зданий, строений, сооружений, м - 25</w:t>
            </w:r>
          </w:p>
          <w:p w14:paraId="48C26F2C"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 60</w:t>
            </w:r>
          </w:p>
          <w:p w14:paraId="662FB65C"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4F73DD49" w14:textId="77777777" w:rsidR="009606D4" w:rsidRPr="00E81F01" w:rsidRDefault="009606D4" w:rsidP="00C33032">
            <w:pPr>
              <w:pStyle w:val="Other0"/>
              <w:jc w:val="both"/>
              <w:rPr>
                <w:rFonts w:ascii="Times New Roman" w:hAnsi="Times New Roman"/>
                <w:b/>
                <w:lang w:bidi="ru-RU"/>
              </w:rPr>
            </w:pPr>
          </w:p>
        </w:tc>
      </w:tr>
      <w:tr w:rsidR="009606D4" w:rsidRPr="00E81F01" w14:paraId="7DE5D26C" w14:textId="77777777" w:rsidTr="00C33032">
        <w:trPr>
          <w:trHeight w:val="3953"/>
          <w:jc w:val="center"/>
        </w:trPr>
        <w:tc>
          <w:tcPr>
            <w:tcW w:w="252" w:type="pct"/>
          </w:tcPr>
          <w:p w14:paraId="48417496" w14:textId="77777777" w:rsidR="009606D4" w:rsidRPr="00E81F01" w:rsidRDefault="009606D4" w:rsidP="00C33032">
            <w:pPr>
              <w:jc w:val="both"/>
              <w:rPr>
                <w:sz w:val="20"/>
                <w:szCs w:val="20"/>
                <w:lang w:bidi="ru-RU"/>
              </w:rPr>
            </w:pPr>
            <w:r w:rsidRPr="00E81F01">
              <w:rPr>
                <w:sz w:val="20"/>
                <w:szCs w:val="20"/>
                <w:lang w:bidi="ru-RU"/>
              </w:rPr>
              <w:t>6</w:t>
            </w:r>
          </w:p>
        </w:tc>
        <w:tc>
          <w:tcPr>
            <w:tcW w:w="1489" w:type="pct"/>
          </w:tcPr>
          <w:p w14:paraId="122285BF" w14:textId="77777777" w:rsidR="009606D4" w:rsidRPr="00E81F01" w:rsidRDefault="009606D4" w:rsidP="00C33032">
            <w:pPr>
              <w:jc w:val="both"/>
              <w:rPr>
                <w:b/>
                <w:sz w:val="20"/>
                <w:szCs w:val="20"/>
                <w:lang w:bidi="ru-RU"/>
              </w:rPr>
            </w:pPr>
            <w:r w:rsidRPr="00E81F01">
              <w:rPr>
                <w:color w:val="000000"/>
                <w:sz w:val="20"/>
                <w:szCs w:val="20"/>
                <w:lang w:bidi="ru-RU"/>
              </w:rPr>
              <w:t>Банковская и страховая деятельность</w:t>
            </w:r>
          </w:p>
        </w:tc>
        <w:tc>
          <w:tcPr>
            <w:tcW w:w="381" w:type="pct"/>
          </w:tcPr>
          <w:p w14:paraId="5171AF67" w14:textId="77777777" w:rsidR="009606D4" w:rsidRPr="00E81F01" w:rsidRDefault="009606D4" w:rsidP="00C33032">
            <w:pPr>
              <w:jc w:val="both"/>
              <w:rPr>
                <w:sz w:val="20"/>
                <w:szCs w:val="20"/>
                <w:lang w:bidi="ru-RU"/>
              </w:rPr>
            </w:pPr>
            <w:r w:rsidRPr="00E81F01">
              <w:rPr>
                <w:sz w:val="20"/>
                <w:szCs w:val="20"/>
                <w:lang w:bidi="ru-RU"/>
              </w:rPr>
              <w:t>4.5</w:t>
            </w:r>
          </w:p>
        </w:tc>
        <w:tc>
          <w:tcPr>
            <w:tcW w:w="2878" w:type="pct"/>
          </w:tcPr>
          <w:p w14:paraId="1162D30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1747118F"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- 5000</w:t>
            </w:r>
          </w:p>
          <w:p w14:paraId="1C79562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5EA8FF2" w14:textId="77777777" w:rsidR="009606D4" w:rsidRPr="00E81F01" w:rsidRDefault="009606D4" w:rsidP="009606D4">
            <w:pPr>
              <w:pStyle w:val="Other0"/>
              <w:numPr>
                <w:ilvl w:val="0"/>
                <w:numId w:val="71"/>
              </w:numPr>
              <w:shd w:val="clear" w:color="auto" w:fill="auto"/>
              <w:tabs>
                <w:tab w:val="left" w:pos="130"/>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42A13432" w14:textId="77777777" w:rsidR="009606D4" w:rsidRPr="00E81F01" w:rsidRDefault="009606D4" w:rsidP="00C33032">
            <w:pPr>
              <w:jc w:val="both"/>
              <w:rPr>
                <w:b/>
                <w:sz w:val="20"/>
                <w:szCs w:val="20"/>
                <w:lang w:bidi="ru-RU"/>
              </w:rPr>
            </w:pPr>
            <w:r w:rsidRPr="00E81F01">
              <w:rPr>
                <w:color w:val="000000"/>
                <w:sz w:val="20"/>
                <w:szCs w:val="20"/>
                <w:lang w:bidi="ru-RU"/>
              </w:rPr>
              <w:t>- 1 от границы смежного земельного участка</w:t>
            </w:r>
          </w:p>
          <w:p w14:paraId="3D5C309D"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 xml:space="preserve">Максимальное количество надземных этажей - 5 </w:t>
            </w:r>
          </w:p>
          <w:p w14:paraId="14C1D7B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Максимальное количество подземных этажей не подлежит установлению</w:t>
            </w:r>
          </w:p>
          <w:p w14:paraId="6B7C8747" w14:textId="77777777" w:rsidR="009606D4" w:rsidRPr="00E81F01" w:rsidRDefault="009606D4" w:rsidP="00C33032">
            <w:pPr>
              <w:jc w:val="both"/>
              <w:rPr>
                <w:b/>
                <w:sz w:val="20"/>
                <w:szCs w:val="20"/>
                <w:lang w:bidi="ru-RU"/>
              </w:rPr>
            </w:pPr>
            <w:r w:rsidRPr="00E81F01">
              <w:rPr>
                <w:color w:val="000000"/>
                <w:sz w:val="20"/>
                <w:szCs w:val="20"/>
                <w:lang w:bidi="ru-RU"/>
              </w:rPr>
              <w:t>Максимальная высота зданий, строений, сооружений, м - 25</w:t>
            </w:r>
          </w:p>
          <w:p w14:paraId="235E90CD" w14:textId="77777777" w:rsidR="009606D4" w:rsidRPr="00E81F01" w:rsidRDefault="009606D4" w:rsidP="00C33032">
            <w:pPr>
              <w:jc w:val="both"/>
              <w:rPr>
                <w:b/>
                <w:sz w:val="20"/>
                <w:szCs w:val="20"/>
                <w:lang w:bidi="ru-RU"/>
              </w:rPr>
            </w:pPr>
            <w:r w:rsidRPr="00E81F01">
              <w:rPr>
                <w:color w:val="000000"/>
                <w:sz w:val="20"/>
                <w:szCs w:val="20"/>
                <w:lang w:bidi="ru-RU"/>
              </w:rPr>
              <w:t>Максимальный процент застройки в границах земельного участка не подлежит установлению</w:t>
            </w:r>
          </w:p>
        </w:tc>
      </w:tr>
      <w:tr w:rsidR="009606D4" w:rsidRPr="00E81F01" w14:paraId="386C8B7B" w14:textId="77777777" w:rsidTr="00C33032">
        <w:trPr>
          <w:trHeight w:val="3953"/>
          <w:jc w:val="center"/>
        </w:trPr>
        <w:tc>
          <w:tcPr>
            <w:tcW w:w="252" w:type="pct"/>
          </w:tcPr>
          <w:p w14:paraId="74C68426" w14:textId="77777777" w:rsidR="009606D4" w:rsidRPr="00E81F01" w:rsidRDefault="009606D4" w:rsidP="00C33032">
            <w:pPr>
              <w:jc w:val="both"/>
              <w:rPr>
                <w:sz w:val="20"/>
                <w:szCs w:val="20"/>
                <w:lang w:bidi="ru-RU"/>
              </w:rPr>
            </w:pPr>
            <w:r w:rsidRPr="00E81F01">
              <w:rPr>
                <w:sz w:val="20"/>
                <w:szCs w:val="20"/>
                <w:lang w:bidi="ru-RU"/>
              </w:rPr>
              <w:lastRenderedPageBreak/>
              <w:t>7</w:t>
            </w:r>
          </w:p>
        </w:tc>
        <w:tc>
          <w:tcPr>
            <w:tcW w:w="1489" w:type="pct"/>
          </w:tcPr>
          <w:p w14:paraId="7EC89D03" w14:textId="77777777" w:rsidR="009606D4" w:rsidRPr="00E81F01" w:rsidRDefault="009606D4" w:rsidP="00C33032">
            <w:pPr>
              <w:jc w:val="both"/>
              <w:rPr>
                <w:color w:val="000000"/>
                <w:sz w:val="20"/>
                <w:szCs w:val="20"/>
                <w:lang w:bidi="ru-RU"/>
              </w:rPr>
            </w:pPr>
            <w:r w:rsidRPr="00E81F01">
              <w:rPr>
                <w:color w:val="000000"/>
                <w:sz w:val="20"/>
                <w:szCs w:val="20"/>
                <w:lang w:bidi="ru-RU"/>
              </w:rPr>
              <w:t>Общественное питание</w:t>
            </w:r>
          </w:p>
        </w:tc>
        <w:tc>
          <w:tcPr>
            <w:tcW w:w="381" w:type="pct"/>
          </w:tcPr>
          <w:p w14:paraId="713C7BFD" w14:textId="77777777" w:rsidR="009606D4" w:rsidRPr="00E81F01" w:rsidRDefault="009606D4" w:rsidP="00C33032">
            <w:pPr>
              <w:jc w:val="both"/>
              <w:rPr>
                <w:sz w:val="20"/>
                <w:szCs w:val="20"/>
                <w:lang w:bidi="ru-RU"/>
              </w:rPr>
            </w:pPr>
            <w:r w:rsidRPr="00E81F01">
              <w:rPr>
                <w:sz w:val="20"/>
                <w:szCs w:val="20"/>
                <w:lang w:bidi="ru-RU"/>
              </w:rPr>
              <w:t>4.6</w:t>
            </w:r>
          </w:p>
        </w:tc>
        <w:tc>
          <w:tcPr>
            <w:tcW w:w="2878" w:type="pct"/>
          </w:tcPr>
          <w:p w14:paraId="386D9B83"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- 400</w:t>
            </w:r>
          </w:p>
          <w:p w14:paraId="5FF3BB24" w14:textId="77777777" w:rsidR="009606D4" w:rsidRPr="00E81F01" w:rsidRDefault="009606D4" w:rsidP="00C33032">
            <w:pPr>
              <w:jc w:val="both"/>
              <w:rPr>
                <w:color w:val="000000"/>
                <w:sz w:val="20"/>
                <w:szCs w:val="20"/>
                <w:lang w:bidi="ru-RU"/>
              </w:rPr>
            </w:pPr>
            <w:r w:rsidRPr="00E81F01">
              <w:rPr>
                <w:color w:val="000000"/>
                <w:sz w:val="20"/>
                <w:szCs w:val="20"/>
                <w:lang w:bidi="ru-RU"/>
              </w:rPr>
              <w:t>Максимальные размеры земельных участков (площадь), кв.м - 2000</w:t>
            </w:r>
          </w:p>
          <w:p w14:paraId="245F4A0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6A7518B" w14:textId="77777777" w:rsidR="009606D4" w:rsidRPr="00E81F01" w:rsidRDefault="009606D4" w:rsidP="009606D4">
            <w:pPr>
              <w:pStyle w:val="Other0"/>
              <w:numPr>
                <w:ilvl w:val="0"/>
                <w:numId w:val="72"/>
              </w:numPr>
              <w:shd w:val="clear" w:color="auto" w:fill="auto"/>
              <w:tabs>
                <w:tab w:val="left" w:pos="130"/>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0BF03663" w14:textId="77777777" w:rsidR="009606D4" w:rsidRPr="00E81F01" w:rsidRDefault="009606D4" w:rsidP="00C33032">
            <w:pPr>
              <w:jc w:val="both"/>
              <w:rPr>
                <w:color w:val="000000"/>
                <w:sz w:val="20"/>
                <w:szCs w:val="20"/>
                <w:lang w:bidi="ru-RU"/>
              </w:rPr>
            </w:pPr>
            <w:r w:rsidRPr="00E81F01">
              <w:rPr>
                <w:color w:val="000000"/>
                <w:sz w:val="20"/>
                <w:szCs w:val="20"/>
                <w:lang w:bidi="ru-RU"/>
              </w:rPr>
              <w:t>- 1 от границы смежного земельного участка</w:t>
            </w:r>
          </w:p>
          <w:p w14:paraId="1963353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- 4</w:t>
            </w:r>
          </w:p>
          <w:p w14:paraId="0DFDD3EE" w14:textId="77777777" w:rsidR="009606D4" w:rsidRPr="00E81F01" w:rsidRDefault="009606D4" w:rsidP="00C33032">
            <w:pPr>
              <w:jc w:val="both"/>
              <w:rPr>
                <w:color w:val="000000"/>
                <w:sz w:val="20"/>
                <w:szCs w:val="20"/>
                <w:lang w:bidi="ru-RU"/>
              </w:rPr>
            </w:pPr>
            <w:r w:rsidRPr="00E81F01">
              <w:rPr>
                <w:color w:val="000000"/>
                <w:sz w:val="20"/>
                <w:szCs w:val="20"/>
                <w:lang w:bidi="ru-RU"/>
              </w:rPr>
              <w:t>Максимальная высота зданий, строений, сооружений, м - 20</w:t>
            </w:r>
          </w:p>
          <w:p w14:paraId="5DB80D7A" w14:textId="77777777" w:rsidR="009606D4" w:rsidRPr="00E81F01" w:rsidRDefault="009606D4" w:rsidP="00C33032">
            <w:pPr>
              <w:pStyle w:val="Other0"/>
              <w:shd w:val="clear" w:color="auto" w:fill="auto"/>
              <w:ind w:right="132"/>
              <w:jc w:val="both"/>
              <w:rPr>
                <w:rFonts w:ascii="Times New Roman" w:hAnsi="Times New Roman"/>
                <w:color w:val="000000"/>
                <w:lang w:bidi="ru-RU"/>
              </w:rPr>
            </w:pPr>
            <w:r w:rsidRPr="00E81F01">
              <w:rPr>
                <w:rFonts w:ascii="Times New Roman" w:hAnsi="Times New Roman"/>
                <w:color w:val="000000"/>
                <w:lang w:bidi="ru-RU"/>
              </w:rPr>
              <w:t xml:space="preserve">Максимальный процент застройки в границах земельного участка не подлежит установлению.  </w:t>
            </w:r>
          </w:p>
          <w:p w14:paraId="78E9EE1D"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-15</w:t>
            </w:r>
          </w:p>
          <w:p w14:paraId="4160C4D9" w14:textId="77777777" w:rsidR="009606D4" w:rsidRPr="00E81F01" w:rsidRDefault="009606D4" w:rsidP="00C33032">
            <w:pPr>
              <w:jc w:val="both"/>
              <w:rPr>
                <w:color w:val="000000"/>
                <w:sz w:val="20"/>
                <w:szCs w:val="20"/>
                <w:lang w:bidi="ru-RU"/>
              </w:rPr>
            </w:pPr>
          </w:p>
        </w:tc>
      </w:tr>
    </w:tbl>
    <w:p w14:paraId="372FAE93" w14:textId="77777777" w:rsidR="009606D4" w:rsidRPr="00E81F01" w:rsidRDefault="009606D4" w:rsidP="009606D4">
      <w:pPr>
        <w:jc w:val="both"/>
      </w:pPr>
    </w:p>
    <w:p w14:paraId="3B48FC6B" w14:textId="77777777" w:rsidR="009606D4" w:rsidRPr="00E81F01" w:rsidRDefault="009606D4" w:rsidP="009606D4">
      <w:pPr>
        <w:jc w:val="both"/>
        <w:outlineLvl w:val="2"/>
        <w:rPr>
          <w:b/>
        </w:rPr>
      </w:pPr>
      <w:bookmarkStart w:id="20" w:name="_Toc180414900"/>
      <w:r w:rsidRPr="00E81F01">
        <w:rPr>
          <w:b/>
        </w:rPr>
        <w:t>2.3 Вспомогательные виды разрешенного использования земельных участков и объектов капитального строительства</w:t>
      </w:r>
      <w:bookmarkEnd w:id="20"/>
      <w:r w:rsidRPr="00E81F01">
        <w:rPr>
          <w:b/>
        </w:rPr>
        <w:t xml:space="preserve"> </w:t>
      </w:r>
    </w:p>
    <w:tbl>
      <w:tblPr>
        <w:tblpPr w:leftFromText="180" w:rightFromText="180" w:vertAnchor="text" w:tblpXSpec="center" w:tblpY="1"/>
        <w:tblOverlap w:val="never"/>
        <w:tblW w:w="55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gridCol w:w="2524"/>
        <w:gridCol w:w="702"/>
        <w:gridCol w:w="6687"/>
      </w:tblGrid>
      <w:tr w:rsidR="009606D4" w:rsidRPr="00E81F01" w14:paraId="2680DACA" w14:textId="77777777" w:rsidTr="00C33032">
        <w:trPr>
          <w:tblHeader/>
          <w:jc w:val="center"/>
        </w:trPr>
        <w:tc>
          <w:tcPr>
            <w:tcW w:w="256" w:type="pct"/>
            <w:vMerge w:val="restart"/>
          </w:tcPr>
          <w:p w14:paraId="7A08657E" w14:textId="77777777" w:rsidR="009606D4" w:rsidRPr="00E81F01" w:rsidRDefault="009606D4" w:rsidP="00C33032">
            <w:pPr>
              <w:jc w:val="both"/>
              <w:rPr>
                <w:sz w:val="20"/>
                <w:szCs w:val="20"/>
                <w:lang w:bidi="ru-RU"/>
              </w:rPr>
            </w:pPr>
            <w:r w:rsidRPr="00E81F01">
              <w:rPr>
                <w:sz w:val="20"/>
                <w:szCs w:val="20"/>
                <w:lang w:bidi="ru-RU"/>
              </w:rPr>
              <w:t>№</w:t>
            </w:r>
          </w:p>
          <w:p w14:paraId="2F2A7DB3" w14:textId="77777777" w:rsidR="009606D4" w:rsidRPr="00E81F01" w:rsidRDefault="009606D4" w:rsidP="00C33032">
            <w:pPr>
              <w:jc w:val="both"/>
              <w:rPr>
                <w:sz w:val="20"/>
                <w:szCs w:val="20"/>
                <w:lang w:bidi="ru-RU"/>
              </w:rPr>
            </w:pPr>
            <w:r w:rsidRPr="00E81F01">
              <w:rPr>
                <w:sz w:val="20"/>
                <w:szCs w:val="20"/>
                <w:lang w:bidi="ru-RU"/>
              </w:rPr>
              <w:t>п/п</w:t>
            </w:r>
          </w:p>
        </w:tc>
        <w:tc>
          <w:tcPr>
            <w:tcW w:w="1544" w:type="pct"/>
            <w:gridSpan w:val="2"/>
          </w:tcPr>
          <w:p w14:paraId="0C24F74D" w14:textId="77777777" w:rsidR="009606D4" w:rsidRPr="00E81F01" w:rsidRDefault="009606D4" w:rsidP="00C33032">
            <w:pPr>
              <w:jc w:val="both"/>
              <w:rPr>
                <w:sz w:val="20"/>
                <w:szCs w:val="20"/>
                <w:lang w:bidi="ru-RU"/>
              </w:rPr>
            </w:pPr>
            <w:r w:rsidRPr="00E81F01">
              <w:rPr>
                <w:color w:val="000000"/>
                <w:sz w:val="20"/>
                <w:szCs w:val="20"/>
                <w:lang w:bidi="ru-RU"/>
              </w:rPr>
              <w:t>Виды разрешенного использования земельных участков и объектов капитального строительства</w:t>
            </w:r>
          </w:p>
        </w:tc>
        <w:tc>
          <w:tcPr>
            <w:tcW w:w="3200" w:type="pct"/>
            <w:vMerge w:val="restart"/>
          </w:tcPr>
          <w:p w14:paraId="012FEC17" w14:textId="77777777" w:rsidR="009606D4" w:rsidRPr="00E81F01" w:rsidRDefault="009606D4" w:rsidP="00C33032">
            <w:pPr>
              <w:jc w:val="both"/>
              <w:rPr>
                <w:sz w:val="20"/>
                <w:szCs w:val="20"/>
                <w:lang w:bidi="ru-RU"/>
              </w:rPr>
            </w:pPr>
            <w:r w:rsidRPr="00E81F01">
              <w:rPr>
                <w:color w:val="000000"/>
                <w:sz w:val="20"/>
                <w:szCs w:val="20"/>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18242E10" w14:textId="77777777" w:rsidTr="00C33032">
        <w:trPr>
          <w:tblHeader/>
          <w:jc w:val="center"/>
        </w:trPr>
        <w:tc>
          <w:tcPr>
            <w:tcW w:w="256" w:type="pct"/>
            <w:vMerge/>
          </w:tcPr>
          <w:p w14:paraId="38564636" w14:textId="77777777" w:rsidR="009606D4" w:rsidRPr="00E81F01" w:rsidRDefault="009606D4" w:rsidP="00C33032">
            <w:pPr>
              <w:jc w:val="both"/>
              <w:rPr>
                <w:sz w:val="20"/>
                <w:szCs w:val="20"/>
                <w:lang w:bidi="ru-RU"/>
              </w:rPr>
            </w:pPr>
          </w:p>
        </w:tc>
        <w:tc>
          <w:tcPr>
            <w:tcW w:w="1208" w:type="pct"/>
          </w:tcPr>
          <w:p w14:paraId="60D047E4" w14:textId="77777777" w:rsidR="009606D4" w:rsidRPr="00E81F01" w:rsidRDefault="009606D4" w:rsidP="00C33032">
            <w:pPr>
              <w:jc w:val="both"/>
              <w:rPr>
                <w:sz w:val="20"/>
                <w:szCs w:val="20"/>
                <w:lang w:bidi="ru-RU"/>
              </w:rPr>
            </w:pPr>
            <w:r w:rsidRPr="00E81F01">
              <w:rPr>
                <w:color w:val="000000"/>
                <w:sz w:val="20"/>
                <w:szCs w:val="20"/>
                <w:lang w:bidi="ru-RU"/>
              </w:rPr>
              <w:t>наименование</w:t>
            </w:r>
          </w:p>
        </w:tc>
        <w:tc>
          <w:tcPr>
            <w:tcW w:w="336" w:type="pct"/>
          </w:tcPr>
          <w:p w14:paraId="3162D5E3" w14:textId="77777777" w:rsidR="009606D4" w:rsidRPr="00E81F01" w:rsidRDefault="009606D4" w:rsidP="00C33032">
            <w:pPr>
              <w:jc w:val="both"/>
              <w:rPr>
                <w:sz w:val="20"/>
                <w:szCs w:val="20"/>
                <w:lang w:bidi="ru-RU"/>
              </w:rPr>
            </w:pPr>
            <w:r w:rsidRPr="00E81F01">
              <w:rPr>
                <w:sz w:val="20"/>
                <w:szCs w:val="20"/>
                <w:lang w:bidi="ru-RU"/>
              </w:rPr>
              <w:t>код</w:t>
            </w:r>
          </w:p>
        </w:tc>
        <w:tc>
          <w:tcPr>
            <w:tcW w:w="3200" w:type="pct"/>
            <w:vMerge/>
          </w:tcPr>
          <w:p w14:paraId="37B43A0F" w14:textId="77777777" w:rsidR="009606D4" w:rsidRPr="00E81F01" w:rsidRDefault="009606D4" w:rsidP="00C33032">
            <w:pPr>
              <w:jc w:val="both"/>
              <w:rPr>
                <w:sz w:val="20"/>
                <w:szCs w:val="20"/>
                <w:lang w:bidi="ru-RU"/>
              </w:rPr>
            </w:pPr>
          </w:p>
        </w:tc>
      </w:tr>
      <w:tr w:rsidR="009606D4" w:rsidRPr="00E81F01" w14:paraId="73B60C0C" w14:textId="77777777" w:rsidTr="00C33032">
        <w:trPr>
          <w:trHeight w:val="130"/>
          <w:tblHeader/>
          <w:jc w:val="center"/>
        </w:trPr>
        <w:tc>
          <w:tcPr>
            <w:tcW w:w="256" w:type="pct"/>
          </w:tcPr>
          <w:p w14:paraId="3F07E2C5" w14:textId="77777777" w:rsidR="009606D4" w:rsidRPr="00E81F01" w:rsidRDefault="009606D4" w:rsidP="00C33032">
            <w:pPr>
              <w:jc w:val="both"/>
              <w:rPr>
                <w:sz w:val="20"/>
                <w:szCs w:val="20"/>
                <w:lang w:bidi="ru-RU"/>
              </w:rPr>
            </w:pPr>
            <w:r w:rsidRPr="00E81F01">
              <w:rPr>
                <w:sz w:val="20"/>
                <w:szCs w:val="20"/>
                <w:lang w:bidi="ru-RU"/>
              </w:rPr>
              <w:t>1</w:t>
            </w:r>
          </w:p>
        </w:tc>
        <w:tc>
          <w:tcPr>
            <w:tcW w:w="1208" w:type="pct"/>
          </w:tcPr>
          <w:p w14:paraId="2C9379EE" w14:textId="77777777" w:rsidR="009606D4" w:rsidRPr="00E81F01" w:rsidRDefault="009606D4" w:rsidP="00C33032">
            <w:pPr>
              <w:rPr>
                <w:sz w:val="20"/>
                <w:szCs w:val="20"/>
                <w:lang w:bidi="ru-RU"/>
              </w:rPr>
            </w:pPr>
            <w:r w:rsidRPr="00E81F01">
              <w:rPr>
                <w:sz w:val="20"/>
                <w:szCs w:val="20"/>
                <w:lang w:bidi="ru-RU"/>
              </w:rPr>
              <w:t>1</w:t>
            </w:r>
          </w:p>
        </w:tc>
        <w:tc>
          <w:tcPr>
            <w:tcW w:w="336" w:type="pct"/>
          </w:tcPr>
          <w:p w14:paraId="30B97B8D" w14:textId="77777777" w:rsidR="009606D4" w:rsidRPr="00E81F01" w:rsidRDefault="009606D4" w:rsidP="00C33032">
            <w:pPr>
              <w:rPr>
                <w:sz w:val="20"/>
                <w:szCs w:val="20"/>
                <w:lang w:bidi="ru-RU"/>
              </w:rPr>
            </w:pPr>
            <w:r w:rsidRPr="00E81F01">
              <w:rPr>
                <w:sz w:val="20"/>
                <w:szCs w:val="20"/>
                <w:lang w:bidi="ru-RU"/>
              </w:rPr>
              <w:t>2</w:t>
            </w:r>
          </w:p>
        </w:tc>
        <w:tc>
          <w:tcPr>
            <w:tcW w:w="3200" w:type="pct"/>
          </w:tcPr>
          <w:p w14:paraId="56C58CC3" w14:textId="77777777" w:rsidR="009606D4" w:rsidRPr="00E81F01" w:rsidRDefault="009606D4" w:rsidP="00C33032">
            <w:pPr>
              <w:rPr>
                <w:sz w:val="20"/>
                <w:szCs w:val="20"/>
                <w:lang w:bidi="ru-RU"/>
              </w:rPr>
            </w:pPr>
            <w:r w:rsidRPr="00E81F01">
              <w:rPr>
                <w:sz w:val="20"/>
                <w:szCs w:val="20"/>
                <w:lang w:bidi="ru-RU"/>
              </w:rPr>
              <w:t>3</w:t>
            </w:r>
          </w:p>
        </w:tc>
      </w:tr>
      <w:tr w:rsidR="009606D4" w:rsidRPr="00E81F01" w14:paraId="01F68FEF" w14:textId="77777777" w:rsidTr="00C33032">
        <w:trPr>
          <w:trHeight w:val="4426"/>
          <w:jc w:val="center"/>
        </w:trPr>
        <w:tc>
          <w:tcPr>
            <w:tcW w:w="256" w:type="pct"/>
          </w:tcPr>
          <w:p w14:paraId="29F92830" w14:textId="77777777" w:rsidR="009606D4" w:rsidRPr="00E81F01" w:rsidRDefault="009606D4" w:rsidP="00C33032">
            <w:pPr>
              <w:jc w:val="both"/>
              <w:rPr>
                <w:sz w:val="20"/>
                <w:szCs w:val="20"/>
                <w:lang w:bidi="ru-RU"/>
              </w:rPr>
            </w:pPr>
          </w:p>
        </w:tc>
        <w:tc>
          <w:tcPr>
            <w:tcW w:w="1208" w:type="pct"/>
          </w:tcPr>
          <w:p w14:paraId="56878EC8" w14:textId="77777777" w:rsidR="009606D4" w:rsidRPr="00E81F01" w:rsidRDefault="009606D4" w:rsidP="00C33032">
            <w:pPr>
              <w:jc w:val="both"/>
              <w:rPr>
                <w:b/>
                <w:sz w:val="20"/>
                <w:szCs w:val="20"/>
                <w:lang w:bidi="ru-RU"/>
              </w:rPr>
            </w:pPr>
            <w:r w:rsidRPr="00E81F01">
              <w:rPr>
                <w:color w:val="000000"/>
                <w:sz w:val="20"/>
                <w:szCs w:val="20"/>
                <w:lang w:bidi="ru-RU"/>
              </w:rPr>
              <w:t>Предоставление коммунальных услуг</w:t>
            </w:r>
          </w:p>
        </w:tc>
        <w:tc>
          <w:tcPr>
            <w:tcW w:w="336" w:type="pct"/>
          </w:tcPr>
          <w:p w14:paraId="297D643A" w14:textId="77777777" w:rsidR="009606D4" w:rsidRPr="00E81F01" w:rsidRDefault="009606D4" w:rsidP="00C33032">
            <w:pPr>
              <w:jc w:val="both"/>
              <w:rPr>
                <w:sz w:val="20"/>
                <w:szCs w:val="20"/>
                <w:lang w:bidi="ru-RU"/>
              </w:rPr>
            </w:pPr>
            <w:r w:rsidRPr="00E81F01">
              <w:rPr>
                <w:sz w:val="20"/>
                <w:szCs w:val="20"/>
                <w:lang w:bidi="ru-RU"/>
              </w:rPr>
              <w:t>3.1.1</w:t>
            </w:r>
          </w:p>
        </w:tc>
        <w:tc>
          <w:tcPr>
            <w:tcW w:w="3201" w:type="pct"/>
            <w:vAlign w:val="center"/>
          </w:tcPr>
          <w:p w14:paraId="4A7AC92E"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Предельные (минимальные и (или) максимальные) размеры земельных участков, в том числе их площадь, не подлежат установлению</w:t>
            </w:r>
          </w:p>
          <w:p w14:paraId="6384C7D2"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7F2A285" w14:textId="77777777" w:rsidR="009606D4" w:rsidRPr="00E81F01" w:rsidRDefault="009606D4" w:rsidP="009606D4">
            <w:pPr>
              <w:pStyle w:val="Other0"/>
              <w:numPr>
                <w:ilvl w:val="0"/>
                <w:numId w:val="73"/>
              </w:numPr>
              <w:shd w:val="clear" w:color="auto" w:fill="auto"/>
              <w:tabs>
                <w:tab w:val="left" w:pos="139"/>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3251C35A"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1 от границы смежного земельного участка</w:t>
            </w:r>
          </w:p>
          <w:p w14:paraId="05C0111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- 1 Максимальное количество подземных этажей не подлежит установлению</w:t>
            </w:r>
          </w:p>
          <w:p w14:paraId="345B6396"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Максимальная высота зданий, строений, сооружений, м не подлежит установлению</w:t>
            </w:r>
          </w:p>
          <w:p w14:paraId="310843FD" w14:textId="77777777" w:rsidR="009606D4" w:rsidRPr="00E81F01" w:rsidRDefault="009606D4" w:rsidP="00C33032">
            <w:pPr>
              <w:pStyle w:val="Other0"/>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25251A3A" w14:textId="77777777" w:rsidR="009606D4" w:rsidRPr="00E81F01" w:rsidRDefault="009606D4" w:rsidP="00C33032">
            <w:pPr>
              <w:pStyle w:val="Other0"/>
              <w:jc w:val="both"/>
              <w:rPr>
                <w:rFonts w:ascii="Times New Roman" w:hAnsi="Times New Roman" w:cs="Times New Roman"/>
                <w:color w:val="000000"/>
                <w:lang w:bidi="ru-RU"/>
              </w:rPr>
            </w:pPr>
          </w:p>
          <w:p w14:paraId="1B6BEA54" w14:textId="77777777" w:rsidR="009606D4" w:rsidRPr="00E81F01" w:rsidRDefault="009606D4" w:rsidP="00C33032">
            <w:pPr>
              <w:pStyle w:val="Other0"/>
              <w:jc w:val="both"/>
              <w:rPr>
                <w:rFonts w:ascii="Times New Roman" w:hAnsi="Times New Roman" w:cs="Times New Roman"/>
                <w:color w:val="000000"/>
                <w:lang w:bidi="ru-RU"/>
              </w:rPr>
            </w:pPr>
          </w:p>
          <w:p w14:paraId="16096864" w14:textId="77777777" w:rsidR="009606D4" w:rsidRPr="00E81F01" w:rsidRDefault="009606D4" w:rsidP="00C33032">
            <w:pPr>
              <w:pStyle w:val="Other0"/>
              <w:jc w:val="both"/>
              <w:rPr>
                <w:rFonts w:ascii="Times New Roman" w:hAnsi="Times New Roman" w:cs="Times New Roman"/>
              </w:rPr>
            </w:pPr>
          </w:p>
        </w:tc>
      </w:tr>
      <w:tr w:rsidR="009606D4" w:rsidRPr="00E81F01" w14:paraId="12088B0B" w14:textId="77777777" w:rsidTr="00C33032">
        <w:trPr>
          <w:trHeight w:val="3723"/>
          <w:jc w:val="center"/>
        </w:trPr>
        <w:tc>
          <w:tcPr>
            <w:tcW w:w="256" w:type="pct"/>
          </w:tcPr>
          <w:p w14:paraId="6AFC81DD" w14:textId="77777777" w:rsidR="009606D4" w:rsidRPr="00E81F01" w:rsidRDefault="009606D4" w:rsidP="00C33032">
            <w:pPr>
              <w:jc w:val="both"/>
              <w:rPr>
                <w:sz w:val="20"/>
                <w:szCs w:val="20"/>
                <w:lang w:bidi="ru-RU"/>
              </w:rPr>
            </w:pPr>
            <w:r w:rsidRPr="00E81F01">
              <w:rPr>
                <w:sz w:val="20"/>
                <w:szCs w:val="20"/>
                <w:lang w:bidi="ru-RU"/>
              </w:rPr>
              <w:lastRenderedPageBreak/>
              <w:t>2</w:t>
            </w:r>
          </w:p>
        </w:tc>
        <w:tc>
          <w:tcPr>
            <w:tcW w:w="1208" w:type="pct"/>
          </w:tcPr>
          <w:p w14:paraId="740EE469" w14:textId="77777777" w:rsidR="009606D4" w:rsidRPr="00E81F01" w:rsidRDefault="009606D4" w:rsidP="00C33032">
            <w:pPr>
              <w:jc w:val="both"/>
              <w:rPr>
                <w:b/>
                <w:sz w:val="20"/>
                <w:szCs w:val="20"/>
                <w:lang w:bidi="ru-RU"/>
              </w:rPr>
            </w:pPr>
            <w:r w:rsidRPr="00E81F01">
              <w:rPr>
                <w:color w:val="000000"/>
                <w:sz w:val="20"/>
                <w:szCs w:val="20"/>
                <w:lang w:bidi="ru-RU"/>
              </w:rPr>
              <w:t>Служебные гаражи</w:t>
            </w:r>
          </w:p>
        </w:tc>
        <w:tc>
          <w:tcPr>
            <w:tcW w:w="336" w:type="pct"/>
          </w:tcPr>
          <w:p w14:paraId="7A5D7AEA" w14:textId="77777777" w:rsidR="009606D4" w:rsidRPr="00E81F01" w:rsidRDefault="009606D4" w:rsidP="00C33032">
            <w:pPr>
              <w:jc w:val="both"/>
              <w:rPr>
                <w:sz w:val="20"/>
                <w:szCs w:val="20"/>
                <w:lang w:bidi="ru-RU"/>
              </w:rPr>
            </w:pPr>
            <w:r w:rsidRPr="00E81F01">
              <w:rPr>
                <w:sz w:val="20"/>
                <w:szCs w:val="20"/>
                <w:lang w:bidi="ru-RU"/>
              </w:rPr>
              <w:t>4.9</w:t>
            </w:r>
          </w:p>
        </w:tc>
        <w:tc>
          <w:tcPr>
            <w:tcW w:w="3200" w:type="pct"/>
          </w:tcPr>
          <w:p w14:paraId="6F415D10"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не подлежит установлению</w:t>
            </w:r>
          </w:p>
          <w:p w14:paraId="399C2AF8" w14:textId="77777777" w:rsidR="009606D4" w:rsidRPr="00E81F01" w:rsidRDefault="009606D4" w:rsidP="00C33032">
            <w:pPr>
              <w:jc w:val="both"/>
              <w:rPr>
                <w:b/>
                <w:sz w:val="20"/>
                <w:szCs w:val="20"/>
                <w:lang w:bidi="ru-RU"/>
              </w:rPr>
            </w:pPr>
            <w:r w:rsidRPr="00E81F01">
              <w:rPr>
                <w:color w:val="000000"/>
                <w:sz w:val="20"/>
                <w:szCs w:val="20"/>
                <w:lang w:bidi="ru-RU"/>
              </w:rPr>
              <w:t>Максимальные размеры земельных участков (площадь), кв.м не подлежит установлению</w:t>
            </w:r>
          </w:p>
          <w:p w14:paraId="3729452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 ьство зданий, строений, сооружений (за исключением стоянок для хранения автотранспортных средств открытого типа), м:</w:t>
            </w:r>
          </w:p>
          <w:p w14:paraId="454FF4CA" w14:textId="77777777" w:rsidR="009606D4" w:rsidRPr="00E81F01" w:rsidRDefault="009606D4" w:rsidP="009606D4">
            <w:pPr>
              <w:pStyle w:val="Other0"/>
              <w:numPr>
                <w:ilvl w:val="0"/>
                <w:numId w:val="74"/>
              </w:numPr>
              <w:shd w:val="clear" w:color="auto" w:fill="auto"/>
              <w:tabs>
                <w:tab w:val="left" w:pos="130"/>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276EC59F" w14:textId="77777777" w:rsidR="009606D4" w:rsidRPr="00E81F01" w:rsidRDefault="009606D4" w:rsidP="00C33032">
            <w:pPr>
              <w:pStyle w:val="Other0"/>
              <w:shd w:val="clear" w:color="auto" w:fill="auto"/>
              <w:tabs>
                <w:tab w:val="left" w:pos="1230"/>
              </w:tabs>
              <w:jc w:val="both"/>
              <w:rPr>
                <w:rFonts w:ascii="Times New Roman" w:hAnsi="Times New Roman" w:cs="Times New Roman"/>
                <w:color w:val="000000"/>
                <w:lang w:bidi="ru-RU"/>
              </w:rPr>
            </w:pPr>
            <w:r w:rsidRPr="00E81F01">
              <w:rPr>
                <w:rFonts w:ascii="Times New Roman" w:hAnsi="Times New Roman" w:cs="Times New Roman"/>
                <w:color w:val="000000"/>
                <w:lang w:bidi="ru-RU"/>
              </w:rPr>
              <w:t>- 1 от границы смежного земельного участка</w:t>
            </w:r>
          </w:p>
          <w:p w14:paraId="5FA02F3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- 3</w:t>
            </w:r>
          </w:p>
          <w:p w14:paraId="1F412622"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Максимальная высота зданий, строений, сооружений, м - 10</w:t>
            </w:r>
          </w:p>
          <w:p w14:paraId="21609A34" w14:textId="77777777" w:rsidR="009606D4" w:rsidRPr="00E81F01" w:rsidRDefault="009606D4" w:rsidP="00C33032">
            <w:pPr>
              <w:pStyle w:val="Other0"/>
              <w:jc w:val="both"/>
              <w:rPr>
                <w:rFonts w:ascii="Times New Roman" w:hAnsi="Times New Roman"/>
                <w:b/>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0225CEAA" w14:textId="77777777" w:rsidTr="00C33032">
        <w:trPr>
          <w:trHeight w:val="2522"/>
          <w:jc w:val="center"/>
        </w:trPr>
        <w:tc>
          <w:tcPr>
            <w:tcW w:w="256" w:type="pct"/>
          </w:tcPr>
          <w:p w14:paraId="6CCAE9C7" w14:textId="77777777" w:rsidR="009606D4" w:rsidRPr="00E81F01" w:rsidRDefault="009606D4" w:rsidP="00C33032">
            <w:pPr>
              <w:jc w:val="both"/>
              <w:rPr>
                <w:sz w:val="20"/>
                <w:szCs w:val="20"/>
                <w:lang w:bidi="ru-RU"/>
              </w:rPr>
            </w:pPr>
            <w:r w:rsidRPr="00E81F01">
              <w:rPr>
                <w:sz w:val="20"/>
                <w:szCs w:val="20"/>
                <w:lang w:bidi="ru-RU"/>
              </w:rPr>
              <w:t>3</w:t>
            </w:r>
          </w:p>
        </w:tc>
        <w:tc>
          <w:tcPr>
            <w:tcW w:w="1208" w:type="pct"/>
          </w:tcPr>
          <w:p w14:paraId="3F776DC1" w14:textId="77777777" w:rsidR="009606D4" w:rsidRPr="00E81F01" w:rsidRDefault="009606D4" w:rsidP="00C33032">
            <w:pPr>
              <w:jc w:val="both"/>
              <w:rPr>
                <w:b/>
                <w:sz w:val="20"/>
                <w:szCs w:val="20"/>
                <w:lang w:bidi="ru-RU"/>
              </w:rPr>
            </w:pPr>
            <w:r w:rsidRPr="00E81F01">
              <w:rPr>
                <w:color w:val="000000"/>
                <w:sz w:val="20"/>
                <w:szCs w:val="20"/>
                <w:lang w:bidi="ru-RU"/>
              </w:rPr>
              <w:t>Земельные участки (территории) общего пользования</w:t>
            </w:r>
          </w:p>
        </w:tc>
        <w:tc>
          <w:tcPr>
            <w:tcW w:w="336" w:type="pct"/>
          </w:tcPr>
          <w:p w14:paraId="63BA65B2" w14:textId="77777777" w:rsidR="009606D4" w:rsidRPr="00E81F01" w:rsidRDefault="009606D4" w:rsidP="00C33032">
            <w:pPr>
              <w:jc w:val="both"/>
              <w:rPr>
                <w:sz w:val="20"/>
                <w:szCs w:val="20"/>
                <w:lang w:bidi="ru-RU"/>
              </w:rPr>
            </w:pPr>
            <w:r w:rsidRPr="00E81F01">
              <w:rPr>
                <w:sz w:val="20"/>
                <w:szCs w:val="20"/>
                <w:lang w:bidi="ru-RU"/>
              </w:rPr>
              <w:t>12.0</w:t>
            </w:r>
          </w:p>
        </w:tc>
        <w:tc>
          <w:tcPr>
            <w:tcW w:w="3200" w:type="pct"/>
          </w:tcPr>
          <w:p w14:paraId="00DC3CAD" w14:textId="77777777" w:rsidR="009606D4" w:rsidRPr="00E81F01" w:rsidRDefault="009606D4" w:rsidP="00C33032">
            <w:pPr>
              <w:jc w:val="both"/>
              <w:rPr>
                <w:b/>
                <w:sz w:val="20"/>
                <w:szCs w:val="20"/>
                <w:lang w:bidi="ru-RU"/>
              </w:rPr>
            </w:pPr>
            <w:r w:rsidRPr="00E81F01">
              <w:rPr>
                <w:color w:val="000000"/>
                <w:sz w:val="20"/>
                <w:szCs w:val="20"/>
                <w:lang w:bidi="ru-RU"/>
              </w:rPr>
              <w:t>Предельные (минимальные и (или) максимальные) размеры земельных участков, в том числе их площадь, не подлежат установлению</w:t>
            </w:r>
          </w:p>
          <w:p w14:paraId="1C10789D"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EEFE89E"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Предельное количество этажей или предельная высота зданий, строений, сооружений не подлежат установлению</w:t>
            </w:r>
          </w:p>
          <w:p w14:paraId="14BBC29D" w14:textId="77777777" w:rsidR="009606D4" w:rsidRPr="00E81F01" w:rsidRDefault="009606D4" w:rsidP="00C33032">
            <w:pPr>
              <w:pStyle w:val="Other0"/>
              <w:jc w:val="both"/>
              <w:rPr>
                <w:rFonts w:ascii="Times New Roman" w:hAnsi="Times New Roman"/>
                <w:b/>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bl>
    <w:p w14:paraId="7F760A20" w14:textId="77777777" w:rsidR="009606D4" w:rsidRPr="00E81F01" w:rsidRDefault="009606D4" w:rsidP="009606D4">
      <w:pPr>
        <w:ind w:left="-567"/>
        <w:jc w:val="both"/>
        <w:rPr>
          <w:b/>
          <w:color w:val="FF0000"/>
        </w:rPr>
      </w:pPr>
    </w:p>
    <w:p w14:paraId="6E6F5A92" w14:textId="77777777" w:rsidR="009606D4" w:rsidRPr="00E81F01" w:rsidRDefault="009606D4" w:rsidP="009606D4">
      <w:pPr>
        <w:pStyle w:val="Heading30"/>
        <w:keepNext/>
        <w:keepLines/>
        <w:shd w:val="clear" w:color="auto" w:fill="auto"/>
        <w:tabs>
          <w:tab w:val="left" w:pos="576"/>
        </w:tabs>
        <w:ind w:left="-567" w:firstLine="0"/>
        <w:jc w:val="both"/>
        <w:rPr>
          <w:rFonts w:ascii="Times New Roman" w:hAnsi="Times New Roman" w:cs="Times New Roman"/>
          <w:sz w:val="24"/>
          <w:szCs w:val="24"/>
        </w:rPr>
      </w:pPr>
      <w:bookmarkStart w:id="21" w:name="_Toc180414901"/>
      <w:bookmarkStart w:id="22" w:name="bookmark20"/>
      <w:bookmarkStart w:id="23" w:name="bookmark21"/>
      <w:bookmarkStart w:id="24" w:name="bookmark19"/>
      <w:r w:rsidRPr="00E81F01">
        <w:rPr>
          <w:rFonts w:ascii="Times New Roman" w:hAnsi="Times New Roman" w:cs="Times New Roman"/>
          <w:sz w:val="24"/>
          <w:szCs w:val="24"/>
        </w:rPr>
        <w:t xml:space="preserve">2.4 </w:t>
      </w:r>
      <w:r w:rsidRPr="00E81F01">
        <w:rPr>
          <w:rFonts w:ascii="Times New Roman" w:hAnsi="Times New Roman" w:cs="Times New Roman"/>
          <w:color w:val="000000"/>
          <w:sz w:val="24"/>
          <w:szCs w:val="24"/>
          <w:lang w:bidi="ru-RU"/>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21"/>
      <w:bookmarkEnd w:id="22"/>
      <w:bookmarkEnd w:id="23"/>
      <w:bookmarkEnd w:id="24"/>
    </w:p>
    <w:p w14:paraId="40F28801" w14:textId="77777777" w:rsidR="009606D4" w:rsidRPr="00E81F01" w:rsidRDefault="009606D4" w:rsidP="009606D4">
      <w:pPr>
        <w:pStyle w:val="Bodytext20"/>
        <w:shd w:val="clear" w:color="auto" w:fill="auto"/>
        <w:tabs>
          <w:tab w:val="left" w:pos="348"/>
        </w:tabs>
        <w:ind w:left="-567" w:firstLine="426"/>
        <w:rPr>
          <w:rFonts w:ascii="Times New Roman" w:hAnsi="Times New Roman" w:cs="Times New Roman"/>
          <w:sz w:val="24"/>
          <w:szCs w:val="24"/>
        </w:rPr>
      </w:pPr>
      <w:r w:rsidRPr="00E81F01">
        <w:rPr>
          <w:rFonts w:ascii="Times New Roman" w:hAnsi="Times New Roman" w:cs="Times New Roman"/>
          <w:color w:val="000000"/>
          <w:sz w:val="28"/>
          <w:szCs w:val="28"/>
          <w:lang w:bidi="ru-RU"/>
        </w:rPr>
        <w:t>1</w:t>
      </w:r>
      <w:r w:rsidRPr="00E81F01">
        <w:rPr>
          <w:rFonts w:ascii="Times New Roman" w:hAnsi="Times New Roman" w:cs="Times New Roman"/>
          <w:color w:val="000000"/>
          <w:sz w:val="24"/>
          <w:szCs w:val="24"/>
          <w:lang w:bidi="ru-RU"/>
        </w:rPr>
        <w:t>. Водоохранная зона(65:03-6.188),</w:t>
      </w:r>
    </w:p>
    <w:p w14:paraId="335856AC" w14:textId="77777777" w:rsidR="009606D4" w:rsidRPr="00E81F01" w:rsidRDefault="009606D4" w:rsidP="009606D4">
      <w:pPr>
        <w:pStyle w:val="Bodytext20"/>
        <w:shd w:val="clear" w:color="auto" w:fill="auto"/>
        <w:tabs>
          <w:tab w:val="left" w:pos="348"/>
        </w:tabs>
        <w:ind w:left="-567" w:firstLine="426"/>
        <w:rPr>
          <w:rFonts w:ascii="Times New Roman" w:hAnsi="Times New Roman" w:cs="Times New Roman"/>
          <w:sz w:val="24"/>
          <w:szCs w:val="24"/>
        </w:rPr>
      </w:pPr>
      <w:r w:rsidRPr="00E81F01">
        <w:rPr>
          <w:rFonts w:ascii="Times New Roman" w:hAnsi="Times New Roman" w:cs="Times New Roman"/>
          <w:color w:val="000000"/>
          <w:sz w:val="24"/>
          <w:szCs w:val="24"/>
          <w:lang w:bidi="ru-RU"/>
        </w:rPr>
        <w:t>2. Охранная зона инженерных коммуникаций(65:04-6.8),</w:t>
      </w:r>
    </w:p>
    <w:p w14:paraId="5F01C2D3" w14:textId="77777777" w:rsidR="009606D4" w:rsidRPr="00E81F01" w:rsidRDefault="009606D4" w:rsidP="009606D4">
      <w:pPr>
        <w:pStyle w:val="Bodytext20"/>
        <w:shd w:val="clear" w:color="auto" w:fill="auto"/>
        <w:tabs>
          <w:tab w:val="left" w:pos="348"/>
        </w:tabs>
        <w:ind w:left="-567" w:firstLine="426"/>
        <w:rPr>
          <w:rFonts w:ascii="Times New Roman" w:hAnsi="Times New Roman" w:cs="Times New Roman"/>
          <w:sz w:val="24"/>
          <w:szCs w:val="24"/>
        </w:rPr>
      </w:pPr>
      <w:r w:rsidRPr="00E81F01">
        <w:rPr>
          <w:rFonts w:ascii="Times New Roman" w:hAnsi="Times New Roman" w:cs="Times New Roman"/>
          <w:color w:val="000000"/>
          <w:sz w:val="24"/>
          <w:szCs w:val="24"/>
          <w:lang w:bidi="ru-RU"/>
        </w:rPr>
        <w:t>3. Охранная зона инженерных коммуникаций(65:03-6.19),</w:t>
      </w:r>
    </w:p>
    <w:p w14:paraId="619BF749" w14:textId="77777777" w:rsidR="009606D4" w:rsidRPr="00E81F01" w:rsidRDefault="009606D4" w:rsidP="009606D4">
      <w:pPr>
        <w:pStyle w:val="Bodytext20"/>
        <w:shd w:val="clear" w:color="auto" w:fill="auto"/>
        <w:tabs>
          <w:tab w:val="left" w:pos="348"/>
        </w:tabs>
        <w:ind w:left="-567" w:firstLine="426"/>
        <w:rPr>
          <w:rFonts w:ascii="Times New Roman" w:hAnsi="Times New Roman" w:cs="Times New Roman"/>
          <w:sz w:val="24"/>
          <w:szCs w:val="24"/>
        </w:rPr>
      </w:pPr>
      <w:r w:rsidRPr="00E81F01">
        <w:rPr>
          <w:rFonts w:ascii="Times New Roman" w:hAnsi="Times New Roman" w:cs="Times New Roman"/>
          <w:color w:val="000000"/>
          <w:sz w:val="24"/>
          <w:szCs w:val="24"/>
          <w:lang w:bidi="ru-RU"/>
        </w:rPr>
        <w:t>4. Охранная зона инженерных коммуникаций(65:04-6.7),</w:t>
      </w:r>
    </w:p>
    <w:p w14:paraId="376A952B" w14:textId="77777777" w:rsidR="009606D4" w:rsidRPr="00E81F01" w:rsidRDefault="009606D4" w:rsidP="009606D4">
      <w:pPr>
        <w:pStyle w:val="Bodytext20"/>
        <w:shd w:val="clear" w:color="auto" w:fill="auto"/>
        <w:tabs>
          <w:tab w:val="left" w:pos="348"/>
        </w:tabs>
        <w:ind w:left="-567" w:firstLine="426"/>
        <w:rPr>
          <w:rFonts w:ascii="Times New Roman" w:hAnsi="Times New Roman" w:cs="Times New Roman"/>
          <w:sz w:val="24"/>
          <w:szCs w:val="24"/>
        </w:rPr>
      </w:pPr>
      <w:r w:rsidRPr="00E81F01">
        <w:rPr>
          <w:rFonts w:ascii="Times New Roman" w:hAnsi="Times New Roman" w:cs="Times New Roman"/>
          <w:color w:val="000000"/>
          <w:sz w:val="24"/>
          <w:szCs w:val="24"/>
          <w:lang w:bidi="ru-RU"/>
        </w:rPr>
        <w:t>5. Охранная зона линий и сооружений связи и линий и сооружений радиофикации(65:03-6.284),</w:t>
      </w:r>
    </w:p>
    <w:p w14:paraId="0EE970CF" w14:textId="77777777" w:rsidR="009606D4" w:rsidRPr="00E81F01" w:rsidRDefault="009606D4" w:rsidP="009606D4">
      <w:pPr>
        <w:pStyle w:val="Bodytext20"/>
        <w:shd w:val="clear" w:color="auto" w:fill="auto"/>
        <w:tabs>
          <w:tab w:val="left" w:pos="348"/>
        </w:tabs>
        <w:ind w:left="-567" w:firstLine="426"/>
        <w:rPr>
          <w:rFonts w:ascii="Times New Roman" w:hAnsi="Times New Roman" w:cs="Times New Roman"/>
          <w:sz w:val="24"/>
          <w:szCs w:val="24"/>
        </w:rPr>
      </w:pPr>
      <w:r w:rsidRPr="00E81F01">
        <w:rPr>
          <w:rFonts w:ascii="Times New Roman" w:hAnsi="Times New Roman" w:cs="Times New Roman"/>
          <w:color w:val="000000"/>
          <w:sz w:val="24"/>
          <w:szCs w:val="24"/>
          <w:lang w:bidi="ru-RU"/>
        </w:rPr>
        <w:t>6. Водоохранная зона(65:04-6.111),</w:t>
      </w:r>
    </w:p>
    <w:p w14:paraId="2C99750A" w14:textId="77777777" w:rsidR="009606D4" w:rsidRPr="00E81F01" w:rsidRDefault="009606D4" w:rsidP="009606D4">
      <w:pPr>
        <w:pStyle w:val="Bodytext20"/>
        <w:shd w:val="clear" w:color="auto" w:fill="auto"/>
        <w:tabs>
          <w:tab w:val="left" w:pos="348"/>
        </w:tabs>
        <w:ind w:left="-567" w:firstLine="426"/>
        <w:rPr>
          <w:rFonts w:ascii="Times New Roman" w:hAnsi="Times New Roman" w:cs="Times New Roman"/>
          <w:sz w:val="24"/>
          <w:szCs w:val="24"/>
        </w:rPr>
      </w:pPr>
      <w:r w:rsidRPr="00E81F01">
        <w:rPr>
          <w:rFonts w:ascii="Times New Roman" w:hAnsi="Times New Roman" w:cs="Times New Roman"/>
          <w:color w:val="000000"/>
          <w:sz w:val="24"/>
          <w:szCs w:val="24"/>
          <w:lang w:bidi="ru-RU"/>
        </w:rPr>
        <w:t>7. Прибрежная защитная полоса(65:04-6.112)</w:t>
      </w:r>
    </w:p>
    <w:p w14:paraId="162BD12F" w14:textId="77777777" w:rsidR="009606D4" w:rsidRPr="00E81F01" w:rsidRDefault="009606D4" w:rsidP="009606D4">
      <w:pPr>
        <w:pStyle w:val="a3"/>
        <w:ind w:left="-567" w:firstLine="426"/>
        <w:rPr>
          <w:sz w:val="24"/>
        </w:rPr>
      </w:pPr>
      <w:r w:rsidRPr="00E81F01">
        <w:rPr>
          <w:color w:val="000000"/>
          <w:sz w:val="24"/>
          <w:lang w:bidi="ru-RU"/>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2A04B5AB" w14:textId="77777777" w:rsidR="009606D4" w:rsidRPr="00E81F01" w:rsidRDefault="009606D4" w:rsidP="009606D4">
      <w:pPr>
        <w:tabs>
          <w:tab w:val="left" w:pos="2490"/>
          <w:tab w:val="center" w:pos="4677"/>
        </w:tabs>
        <w:ind w:left="-567" w:firstLine="426"/>
        <w:jc w:val="both"/>
      </w:pPr>
      <w:r w:rsidRPr="00E81F01">
        <w:rPr>
          <w:color w:val="000000"/>
          <w:lang w:bidi="ru-RU"/>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r w:rsidRPr="00E81F01">
        <w:tab/>
        <w:t>\</w:t>
      </w:r>
    </w:p>
    <w:p w14:paraId="11BA2070" w14:textId="77777777" w:rsidR="009606D4" w:rsidRPr="00E81F01" w:rsidRDefault="009606D4" w:rsidP="009606D4">
      <w:pPr>
        <w:tabs>
          <w:tab w:val="left" w:pos="2490"/>
          <w:tab w:val="center" w:pos="4677"/>
        </w:tabs>
        <w:ind w:left="-567" w:firstLine="426"/>
        <w:jc w:val="both"/>
      </w:pPr>
    </w:p>
    <w:p w14:paraId="2C7B2ED2" w14:textId="77777777" w:rsidR="009606D4" w:rsidRPr="00E81F01" w:rsidRDefault="009606D4" w:rsidP="009606D4">
      <w:pPr>
        <w:tabs>
          <w:tab w:val="left" w:pos="2490"/>
          <w:tab w:val="center" w:pos="4677"/>
        </w:tabs>
        <w:ind w:left="-567" w:firstLine="426"/>
        <w:jc w:val="both"/>
      </w:pPr>
    </w:p>
    <w:p w14:paraId="0CC008BB" w14:textId="77777777" w:rsidR="009606D4" w:rsidRPr="00E81F01" w:rsidRDefault="009606D4" w:rsidP="009606D4">
      <w:pPr>
        <w:tabs>
          <w:tab w:val="left" w:pos="2490"/>
          <w:tab w:val="center" w:pos="4677"/>
        </w:tabs>
        <w:ind w:left="-567" w:firstLine="426"/>
        <w:jc w:val="both"/>
      </w:pPr>
    </w:p>
    <w:p w14:paraId="3E1BAAA0" w14:textId="77777777" w:rsidR="009606D4" w:rsidRPr="00E81F01" w:rsidRDefault="009606D4" w:rsidP="009606D4">
      <w:pPr>
        <w:tabs>
          <w:tab w:val="left" w:pos="2490"/>
          <w:tab w:val="center" w:pos="4677"/>
        </w:tabs>
        <w:ind w:left="-567" w:firstLine="426"/>
        <w:jc w:val="both"/>
      </w:pPr>
    </w:p>
    <w:p w14:paraId="466D9AE9" w14:textId="77777777" w:rsidR="009606D4" w:rsidRPr="00E81F01" w:rsidRDefault="009606D4" w:rsidP="009606D4">
      <w:pPr>
        <w:tabs>
          <w:tab w:val="left" w:pos="2490"/>
          <w:tab w:val="center" w:pos="4677"/>
        </w:tabs>
        <w:ind w:left="-567" w:firstLine="426"/>
        <w:jc w:val="both"/>
      </w:pPr>
    </w:p>
    <w:p w14:paraId="75DCADDD" w14:textId="77777777" w:rsidR="009606D4" w:rsidRPr="00E81F01" w:rsidRDefault="009606D4" w:rsidP="009606D4">
      <w:pPr>
        <w:tabs>
          <w:tab w:val="left" w:pos="2490"/>
          <w:tab w:val="center" w:pos="4677"/>
        </w:tabs>
        <w:ind w:left="-567" w:firstLine="426"/>
        <w:jc w:val="both"/>
      </w:pPr>
    </w:p>
    <w:p w14:paraId="2E06F398" w14:textId="77777777" w:rsidR="009606D4" w:rsidRPr="00E81F01" w:rsidRDefault="009606D4" w:rsidP="009606D4">
      <w:pPr>
        <w:tabs>
          <w:tab w:val="left" w:pos="2490"/>
          <w:tab w:val="center" w:pos="4677"/>
        </w:tabs>
        <w:ind w:left="-567" w:firstLine="426"/>
        <w:jc w:val="both"/>
      </w:pPr>
    </w:p>
    <w:p w14:paraId="5BBBCEE1" w14:textId="77777777" w:rsidR="009606D4" w:rsidRPr="00E81F01" w:rsidRDefault="009606D4" w:rsidP="009606D4">
      <w:pPr>
        <w:outlineLvl w:val="0"/>
        <w:rPr>
          <w:b/>
          <w:sz w:val="28"/>
          <w:szCs w:val="28"/>
        </w:rPr>
      </w:pPr>
      <w:bookmarkStart w:id="25" w:name="_Toc180414902"/>
      <w:r w:rsidRPr="00E81F01">
        <w:rPr>
          <w:b/>
          <w:sz w:val="28"/>
          <w:szCs w:val="28"/>
        </w:rPr>
        <w:t>3.ЗОНА ЗАСТРОЙКИ МНОГОЭТАЖНЫМИ ДОМАМИ (Ж-4)</w:t>
      </w:r>
      <w:bookmarkEnd w:id="25"/>
    </w:p>
    <w:p w14:paraId="4EFC8493" w14:textId="77777777" w:rsidR="009606D4" w:rsidRPr="00E81F01" w:rsidRDefault="009606D4" w:rsidP="009606D4">
      <w:pPr>
        <w:jc w:val="both"/>
        <w:outlineLvl w:val="2"/>
        <w:rPr>
          <w:b/>
          <w:lang w:bidi="ru-RU"/>
        </w:rPr>
      </w:pPr>
      <w:bookmarkStart w:id="26" w:name="_Toc180414903"/>
      <w:r w:rsidRPr="00E81F01">
        <w:rPr>
          <w:b/>
          <w:lang w:bidi="ru-RU"/>
        </w:rPr>
        <w:t>3.1 Основные виды разрешенного использования земельных участков и объектов капитального строительства</w:t>
      </w:r>
      <w:bookmarkEnd w:id="26"/>
      <w:r w:rsidRPr="00E81F01">
        <w:rPr>
          <w:b/>
          <w:lang w:bidi="ru-RU"/>
        </w:rPr>
        <w:t xml:space="preserve"> </w:t>
      </w:r>
    </w:p>
    <w:tbl>
      <w:tblPr>
        <w:tblpPr w:leftFromText="180" w:rightFromText="180" w:vertAnchor="text" w:tblpXSpec="center" w:tblpY="1"/>
        <w:tblOverlap w:val="never"/>
        <w:tblW w:w="55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2104"/>
        <w:gridCol w:w="982"/>
        <w:gridCol w:w="6983"/>
      </w:tblGrid>
      <w:tr w:rsidR="009606D4" w:rsidRPr="00E81F01" w14:paraId="4647ADD0" w14:textId="77777777" w:rsidTr="00C33032">
        <w:trPr>
          <w:tblHeader/>
          <w:jc w:val="center"/>
        </w:trPr>
        <w:tc>
          <w:tcPr>
            <w:tcW w:w="252" w:type="pct"/>
            <w:vMerge w:val="restart"/>
          </w:tcPr>
          <w:p w14:paraId="4876D863" w14:textId="77777777" w:rsidR="009606D4" w:rsidRPr="00E81F01" w:rsidRDefault="009606D4" w:rsidP="00C33032">
            <w:pPr>
              <w:jc w:val="both"/>
              <w:rPr>
                <w:sz w:val="20"/>
                <w:szCs w:val="20"/>
                <w:lang w:bidi="ru-RU"/>
              </w:rPr>
            </w:pPr>
            <w:r w:rsidRPr="00E81F01">
              <w:rPr>
                <w:sz w:val="20"/>
                <w:szCs w:val="20"/>
                <w:lang w:bidi="ru-RU"/>
              </w:rPr>
              <w:t>№</w:t>
            </w:r>
          </w:p>
          <w:p w14:paraId="125837C4" w14:textId="77777777" w:rsidR="009606D4" w:rsidRPr="00E81F01" w:rsidRDefault="009606D4" w:rsidP="00C33032">
            <w:pPr>
              <w:jc w:val="both"/>
              <w:rPr>
                <w:sz w:val="20"/>
                <w:szCs w:val="20"/>
                <w:lang w:bidi="ru-RU"/>
              </w:rPr>
            </w:pPr>
            <w:r w:rsidRPr="00E81F01">
              <w:rPr>
                <w:sz w:val="20"/>
                <w:szCs w:val="20"/>
                <w:lang w:bidi="ru-RU"/>
              </w:rPr>
              <w:t>п/п</w:t>
            </w:r>
          </w:p>
        </w:tc>
        <w:tc>
          <w:tcPr>
            <w:tcW w:w="1455" w:type="pct"/>
            <w:gridSpan w:val="2"/>
          </w:tcPr>
          <w:p w14:paraId="5D601FF6" w14:textId="77777777" w:rsidR="009606D4" w:rsidRPr="00E81F01" w:rsidRDefault="009606D4" w:rsidP="00C33032">
            <w:pPr>
              <w:jc w:val="both"/>
              <w:rPr>
                <w:sz w:val="20"/>
                <w:szCs w:val="20"/>
                <w:lang w:bidi="ru-RU"/>
              </w:rPr>
            </w:pPr>
            <w:r w:rsidRPr="00E81F01">
              <w:rPr>
                <w:color w:val="000000"/>
                <w:sz w:val="20"/>
                <w:szCs w:val="20"/>
                <w:lang w:bidi="ru-RU"/>
              </w:rPr>
              <w:t>Виды разрешенного использования земельных участков и объектов капитального строительства</w:t>
            </w:r>
          </w:p>
        </w:tc>
        <w:tc>
          <w:tcPr>
            <w:tcW w:w="3293" w:type="pct"/>
            <w:vMerge w:val="restart"/>
          </w:tcPr>
          <w:p w14:paraId="4BB6FE54" w14:textId="77777777" w:rsidR="009606D4" w:rsidRPr="00E81F01" w:rsidRDefault="009606D4" w:rsidP="00C33032">
            <w:pPr>
              <w:jc w:val="both"/>
              <w:rPr>
                <w:sz w:val="20"/>
                <w:szCs w:val="20"/>
                <w:lang w:bidi="ru-RU"/>
              </w:rPr>
            </w:pPr>
            <w:r w:rsidRPr="00E81F01">
              <w:rPr>
                <w:color w:val="000000"/>
                <w:sz w:val="20"/>
                <w:szCs w:val="20"/>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66FACFEA" w14:textId="77777777" w:rsidTr="00C33032">
        <w:trPr>
          <w:tblHeader/>
          <w:jc w:val="center"/>
        </w:trPr>
        <w:tc>
          <w:tcPr>
            <w:tcW w:w="252" w:type="pct"/>
            <w:vMerge/>
          </w:tcPr>
          <w:p w14:paraId="46E3E179" w14:textId="77777777" w:rsidR="009606D4" w:rsidRPr="00E81F01" w:rsidRDefault="009606D4" w:rsidP="00C33032">
            <w:pPr>
              <w:jc w:val="both"/>
              <w:rPr>
                <w:sz w:val="20"/>
                <w:szCs w:val="20"/>
                <w:lang w:bidi="ru-RU"/>
              </w:rPr>
            </w:pPr>
          </w:p>
        </w:tc>
        <w:tc>
          <w:tcPr>
            <w:tcW w:w="992" w:type="pct"/>
          </w:tcPr>
          <w:p w14:paraId="2F4DC1CA" w14:textId="77777777" w:rsidR="009606D4" w:rsidRPr="00E81F01" w:rsidRDefault="009606D4" w:rsidP="00C33032">
            <w:pPr>
              <w:jc w:val="both"/>
              <w:rPr>
                <w:sz w:val="20"/>
                <w:szCs w:val="20"/>
                <w:lang w:bidi="ru-RU"/>
              </w:rPr>
            </w:pPr>
            <w:r w:rsidRPr="00E81F01">
              <w:rPr>
                <w:color w:val="000000"/>
                <w:sz w:val="20"/>
                <w:szCs w:val="20"/>
                <w:lang w:bidi="ru-RU"/>
              </w:rPr>
              <w:t>наименование</w:t>
            </w:r>
          </w:p>
        </w:tc>
        <w:tc>
          <w:tcPr>
            <w:tcW w:w="463" w:type="pct"/>
          </w:tcPr>
          <w:p w14:paraId="55102C43" w14:textId="77777777" w:rsidR="009606D4" w:rsidRPr="00E81F01" w:rsidRDefault="009606D4" w:rsidP="00C33032">
            <w:pPr>
              <w:jc w:val="both"/>
              <w:rPr>
                <w:sz w:val="20"/>
                <w:szCs w:val="20"/>
                <w:lang w:bidi="ru-RU"/>
              </w:rPr>
            </w:pPr>
            <w:r w:rsidRPr="00E81F01">
              <w:rPr>
                <w:sz w:val="20"/>
                <w:szCs w:val="20"/>
                <w:lang w:bidi="ru-RU"/>
              </w:rPr>
              <w:t>код</w:t>
            </w:r>
          </w:p>
        </w:tc>
        <w:tc>
          <w:tcPr>
            <w:tcW w:w="3293" w:type="pct"/>
            <w:vMerge/>
          </w:tcPr>
          <w:p w14:paraId="687EE3EC" w14:textId="77777777" w:rsidR="009606D4" w:rsidRPr="00E81F01" w:rsidRDefault="009606D4" w:rsidP="00C33032">
            <w:pPr>
              <w:jc w:val="both"/>
              <w:rPr>
                <w:sz w:val="20"/>
                <w:szCs w:val="20"/>
                <w:lang w:bidi="ru-RU"/>
              </w:rPr>
            </w:pPr>
          </w:p>
        </w:tc>
      </w:tr>
      <w:tr w:rsidR="009606D4" w:rsidRPr="00E81F01" w14:paraId="204FD476" w14:textId="77777777" w:rsidTr="00C33032">
        <w:trPr>
          <w:trHeight w:val="130"/>
          <w:tblHeader/>
          <w:jc w:val="center"/>
        </w:trPr>
        <w:tc>
          <w:tcPr>
            <w:tcW w:w="252" w:type="pct"/>
            <w:vMerge/>
          </w:tcPr>
          <w:p w14:paraId="3F073586" w14:textId="77777777" w:rsidR="009606D4" w:rsidRPr="00E81F01" w:rsidRDefault="009606D4" w:rsidP="00C33032">
            <w:pPr>
              <w:jc w:val="both"/>
              <w:rPr>
                <w:sz w:val="20"/>
                <w:szCs w:val="20"/>
                <w:lang w:bidi="ru-RU"/>
              </w:rPr>
            </w:pPr>
          </w:p>
        </w:tc>
        <w:tc>
          <w:tcPr>
            <w:tcW w:w="992" w:type="pct"/>
          </w:tcPr>
          <w:p w14:paraId="129D36A4" w14:textId="77777777" w:rsidR="009606D4" w:rsidRPr="00E81F01" w:rsidRDefault="009606D4" w:rsidP="00C33032">
            <w:pPr>
              <w:rPr>
                <w:sz w:val="20"/>
                <w:szCs w:val="20"/>
                <w:lang w:bidi="ru-RU"/>
              </w:rPr>
            </w:pPr>
            <w:r w:rsidRPr="00E81F01">
              <w:rPr>
                <w:sz w:val="20"/>
                <w:szCs w:val="20"/>
                <w:lang w:bidi="ru-RU"/>
              </w:rPr>
              <w:t>1</w:t>
            </w:r>
          </w:p>
        </w:tc>
        <w:tc>
          <w:tcPr>
            <w:tcW w:w="463" w:type="pct"/>
          </w:tcPr>
          <w:p w14:paraId="3445E6B4" w14:textId="77777777" w:rsidR="009606D4" w:rsidRPr="00E81F01" w:rsidRDefault="009606D4" w:rsidP="00C33032">
            <w:pPr>
              <w:rPr>
                <w:sz w:val="20"/>
                <w:szCs w:val="20"/>
                <w:lang w:bidi="ru-RU"/>
              </w:rPr>
            </w:pPr>
            <w:r w:rsidRPr="00E81F01">
              <w:rPr>
                <w:sz w:val="20"/>
                <w:szCs w:val="20"/>
                <w:lang w:bidi="ru-RU"/>
              </w:rPr>
              <w:t>2</w:t>
            </w:r>
          </w:p>
        </w:tc>
        <w:tc>
          <w:tcPr>
            <w:tcW w:w="3293" w:type="pct"/>
          </w:tcPr>
          <w:p w14:paraId="78B058E9" w14:textId="77777777" w:rsidR="009606D4" w:rsidRPr="00E81F01" w:rsidRDefault="009606D4" w:rsidP="00C33032">
            <w:pPr>
              <w:rPr>
                <w:sz w:val="20"/>
                <w:szCs w:val="20"/>
                <w:lang w:bidi="ru-RU"/>
              </w:rPr>
            </w:pPr>
            <w:r w:rsidRPr="00E81F01">
              <w:rPr>
                <w:sz w:val="20"/>
                <w:szCs w:val="20"/>
                <w:lang w:bidi="ru-RU"/>
              </w:rPr>
              <w:t>3</w:t>
            </w:r>
          </w:p>
        </w:tc>
      </w:tr>
      <w:tr w:rsidR="009606D4" w:rsidRPr="00E81F01" w14:paraId="269307F9" w14:textId="77777777" w:rsidTr="00C33032">
        <w:trPr>
          <w:trHeight w:val="5108"/>
          <w:jc w:val="center"/>
        </w:trPr>
        <w:tc>
          <w:tcPr>
            <w:tcW w:w="252" w:type="pct"/>
          </w:tcPr>
          <w:p w14:paraId="31968969" w14:textId="77777777" w:rsidR="009606D4" w:rsidRPr="00E81F01" w:rsidRDefault="009606D4" w:rsidP="00C33032">
            <w:pPr>
              <w:jc w:val="both"/>
              <w:rPr>
                <w:sz w:val="20"/>
                <w:szCs w:val="20"/>
                <w:lang w:bidi="ru-RU"/>
              </w:rPr>
            </w:pPr>
            <w:r w:rsidRPr="00E81F01">
              <w:rPr>
                <w:sz w:val="20"/>
                <w:szCs w:val="20"/>
                <w:lang w:bidi="ru-RU"/>
              </w:rPr>
              <w:t>1</w:t>
            </w:r>
          </w:p>
        </w:tc>
        <w:tc>
          <w:tcPr>
            <w:tcW w:w="992" w:type="pct"/>
          </w:tcPr>
          <w:p w14:paraId="7722531D" w14:textId="77777777" w:rsidR="009606D4" w:rsidRPr="00E81F01" w:rsidRDefault="009606D4" w:rsidP="00C33032">
            <w:pPr>
              <w:jc w:val="both"/>
              <w:rPr>
                <w:b/>
                <w:sz w:val="20"/>
                <w:szCs w:val="20"/>
                <w:lang w:bidi="ru-RU"/>
              </w:rPr>
            </w:pPr>
            <w:r w:rsidRPr="00E81F01">
              <w:rPr>
                <w:sz w:val="20"/>
                <w:szCs w:val="20"/>
              </w:rPr>
              <w:t>Многоэтажная жилая застройка (высотная застройка)</w:t>
            </w:r>
          </w:p>
        </w:tc>
        <w:tc>
          <w:tcPr>
            <w:tcW w:w="463" w:type="pct"/>
          </w:tcPr>
          <w:p w14:paraId="7ADB74CB" w14:textId="77777777" w:rsidR="009606D4" w:rsidRPr="00E81F01" w:rsidRDefault="009606D4" w:rsidP="00C33032">
            <w:pPr>
              <w:jc w:val="both"/>
              <w:rPr>
                <w:sz w:val="20"/>
                <w:szCs w:val="20"/>
                <w:lang w:bidi="ru-RU"/>
              </w:rPr>
            </w:pPr>
            <w:r w:rsidRPr="00E81F01">
              <w:rPr>
                <w:sz w:val="20"/>
                <w:szCs w:val="20"/>
                <w:lang w:bidi="ru-RU"/>
              </w:rPr>
              <w:t>2.6</w:t>
            </w:r>
          </w:p>
        </w:tc>
        <w:tc>
          <w:tcPr>
            <w:tcW w:w="3293" w:type="pct"/>
          </w:tcPr>
          <w:p w14:paraId="501C9A4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- 3000</w:t>
            </w:r>
          </w:p>
          <w:p w14:paraId="7457DD2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9CCEE72"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5E48937" w14:textId="77777777" w:rsidR="009606D4" w:rsidRPr="00E81F01" w:rsidRDefault="009606D4" w:rsidP="009606D4">
            <w:pPr>
              <w:pStyle w:val="Other0"/>
              <w:numPr>
                <w:ilvl w:val="0"/>
                <w:numId w:val="75"/>
              </w:numPr>
              <w:shd w:val="clear" w:color="auto" w:fill="auto"/>
              <w:tabs>
                <w:tab w:val="left" w:pos="163"/>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B710235"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- 1 от границы смежного земельного участка</w:t>
            </w:r>
          </w:p>
          <w:p w14:paraId="196E959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Минимальное количество надземных этажей - 9 Максимальное количество надземных этажей не подлежит установлению</w:t>
            </w:r>
          </w:p>
          <w:p w14:paraId="426D1EF0"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Высота первых этажей зданий со стороны красной линии - 6. В случае размещения на первом этаже в зданиях вдоль красных линий нежилых помещений, предельная высота первого этажа должна составлять не менее 3,5 метра (норма не применяется для существующих объектов капитального строительства).</w:t>
            </w:r>
          </w:p>
          <w:p w14:paraId="6F48C4A9"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5AD81AD" w14:textId="77777777" w:rsidR="009606D4" w:rsidRPr="00E81F01" w:rsidRDefault="009606D4" w:rsidP="00C33032">
            <w:pPr>
              <w:pStyle w:val="Other0"/>
              <w:jc w:val="both"/>
              <w:rPr>
                <w:rFonts w:ascii="Times New Roman" w:hAnsi="Times New Roman" w:cs="Times New Roman"/>
              </w:rPr>
            </w:pPr>
            <w:r w:rsidRPr="00E81F01">
              <w:rPr>
                <w:rFonts w:ascii="Times New Roman" w:hAnsi="Times New Roman" w:cs="Times New Roman"/>
              </w:rPr>
              <w:t>Высота ограждений земельных участков жилой застройки - до 1,8 м. Глухие ограждения не применять.</w:t>
            </w:r>
          </w:p>
          <w:p w14:paraId="7C54B478" w14:textId="77777777" w:rsidR="009606D4" w:rsidRPr="00E81F01" w:rsidRDefault="009606D4" w:rsidP="00C33032">
            <w:pPr>
              <w:pStyle w:val="Other0"/>
              <w:jc w:val="both"/>
              <w:rPr>
                <w:rFonts w:ascii="Times New Roman" w:hAnsi="Times New Roman" w:cs="Times New Roman"/>
              </w:rPr>
            </w:pPr>
          </w:p>
          <w:p w14:paraId="589C4BA4" w14:textId="77777777" w:rsidR="009606D4" w:rsidRPr="00E81F01" w:rsidRDefault="009606D4" w:rsidP="00C33032">
            <w:pPr>
              <w:pStyle w:val="Other0"/>
              <w:jc w:val="both"/>
              <w:rPr>
                <w:rFonts w:ascii="Times New Roman" w:hAnsi="Times New Roman" w:cs="Times New Roman"/>
              </w:rPr>
            </w:pPr>
          </w:p>
          <w:p w14:paraId="7F0EA9B7" w14:textId="77777777" w:rsidR="009606D4" w:rsidRPr="00E81F01" w:rsidRDefault="009606D4" w:rsidP="00C33032">
            <w:pPr>
              <w:pStyle w:val="Other0"/>
              <w:jc w:val="both"/>
              <w:rPr>
                <w:rFonts w:ascii="Times New Roman" w:hAnsi="Times New Roman" w:cs="Times New Roman"/>
              </w:rPr>
            </w:pPr>
          </w:p>
          <w:p w14:paraId="7091DB32" w14:textId="77777777" w:rsidR="009606D4" w:rsidRPr="00E81F01" w:rsidRDefault="009606D4" w:rsidP="00C33032">
            <w:pPr>
              <w:pStyle w:val="Other0"/>
              <w:jc w:val="both"/>
              <w:rPr>
                <w:rFonts w:ascii="Times New Roman" w:hAnsi="Times New Roman" w:cs="Times New Roman"/>
              </w:rPr>
            </w:pPr>
          </w:p>
        </w:tc>
      </w:tr>
      <w:tr w:rsidR="009606D4" w:rsidRPr="00E81F01" w14:paraId="2E1B2DC3" w14:textId="77777777" w:rsidTr="00C33032">
        <w:trPr>
          <w:trHeight w:val="4423"/>
          <w:jc w:val="center"/>
        </w:trPr>
        <w:tc>
          <w:tcPr>
            <w:tcW w:w="252" w:type="pct"/>
          </w:tcPr>
          <w:p w14:paraId="71A5AA34" w14:textId="77777777" w:rsidR="009606D4" w:rsidRPr="00E81F01" w:rsidRDefault="009606D4" w:rsidP="00C33032">
            <w:pPr>
              <w:jc w:val="both"/>
              <w:rPr>
                <w:sz w:val="20"/>
                <w:szCs w:val="20"/>
                <w:lang w:bidi="ru-RU"/>
              </w:rPr>
            </w:pPr>
            <w:r w:rsidRPr="00E81F01">
              <w:rPr>
                <w:sz w:val="20"/>
                <w:szCs w:val="20"/>
                <w:lang w:bidi="ru-RU"/>
              </w:rPr>
              <w:t>2</w:t>
            </w:r>
          </w:p>
        </w:tc>
        <w:tc>
          <w:tcPr>
            <w:tcW w:w="992" w:type="pct"/>
          </w:tcPr>
          <w:p w14:paraId="7B7F896B" w14:textId="77777777" w:rsidR="009606D4" w:rsidRPr="00E81F01" w:rsidRDefault="009606D4" w:rsidP="00C33032">
            <w:pPr>
              <w:jc w:val="both"/>
              <w:rPr>
                <w:b/>
                <w:sz w:val="20"/>
                <w:szCs w:val="20"/>
                <w:lang w:bidi="ru-RU"/>
              </w:rPr>
            </w:pPr>
            <w:r w:rsidRPr="00E81F01">
              <w:rPr>
                <w:sz w:val="20"/>
                <w:szCs w:val="20"/>
              </w:rPr>
              <w:t>Среднеэтажная жилая застройка</w:t>
            </w:r>
          </w:p>
        </w:tc>
        <w:tc>
          <w:tcPr>
            <w:tcW w:w="463" w:type="pct"/>
          </w:tcPr>
          <w:p w14:paraId="66C7C9E0" w14:textId="77777777" w:rsidR="009606D4" w:rsidRPr="00E81F01" w:rsidRDefault="009606D4" w:rsidP="00C33032">
            <w:pPr>
              <w:jc w:val="both"/>
              <w:rPr>
                <w:sz w:val="20"/>
                <w:szCs w:val="20"/>
                <w:lang w:bidi="ru-RU"/>
              </w:rPr>
            </w:pPr>
            <w:r w:rsidRPr="00E81F01">
              <w:rPr>
                <w:sz w:val="20"/>
                <w:szCs w:val="20"/>
                <w:lang w:bidi="ru-RU"/>
              </w:rPr>
              <w:t>2.5</w:t>
            </w:r>
          </w:p>
        </w:tc>
        <w:tc>
          <w:tcPr>
            <w:tcW w:w="3293" w:type="pct"/>
          </w:tcPr>
          <w:p w14:paraId="199887E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BA216CA"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не подлежит установлению</w:t>
            </w:r>
          </w:p>
          <w:p w14:paraId="6450F88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15A64C0" w14:textId="77777777" w:rsidR="009606D4" w:rsidRPr="00E81F01" w:rsidRDefault="009606D4" w:rsidP="009606D4">
            <w:pPr>
              <w:pStyle w:val="Other0"/>
              <w:numPr>
                <w:ilvl w:val="0"/>
                <w:numId w:val="76"/>
              </w:numPr>
              <w:shd w:val="clear" w:color="auto" w:fill="auto"/>
              <w:tabs>
                <w:tab w:val="left" w:pos="154"/>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3D7E534"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- 1 от границы смежного земельного участка</w:t>
            </w:r>
          </w:p>
          <w:p w14:paraId="1C80D25C"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Минимальное количество надземных этажей - 5 Максимальное количество надземных этажей - 8 Высота первых этажей зданий со стороны красной линии - 6. В случае размещения на первом этаже в зданиях вдоль красных линий нежилых помещений, предельная высота первого этажа должна составлять не менее 3,5 метра (норма не применяется для существующих объектов капитального строительства).</w:t>
            </w:r>
          </w:p>
          <w:p w14:paraId="1512DE6E"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FEBCE9F" w14:textId="77777777" w:rsidR="009606D4" w:rsidRPr="00E81F01" w:rsidRDefault="009606D4" w:rsidP="00C33032">
            <w:pPr>
              <w:pStyle w:val="Other0"/>
              <w:jc w:val="both"/>
              <w:rPr>
                <w:rFonts w:ascii="Times New Roman" w:hAnsi="Times New Roman" w:cs="Times New Roman"/>
              </w:rPr>
            </w:pPr>
            <w:r w:rsidRPr="00E81F01">
              <w:rPr>
                <w:rFonts w:ascii="Times New Roman" w:hAnsi="Times New Roman" w:cs="Times New Roman"/>
              </w:rPr>
              <w:t>Высота ограждений земельных участков жилой застройки - до 1,8 м. Глухие ограждения не применять.</w:t>
            </w:r>
          </w:p>
          <w:p w14:paraId="64626720" w14:textId="77777777" w:rsidR="009606D4" w:rsidRPr="00E81F01" w:rsidRDefault="009606D4" w:rsidP="00C33032">
            <w:pPr>
              <w:pStyle w:val="Other0"/>
              <w:jc w:val="both"/>
              <w:rPr>
                <w:rFonts w:ascii="Times New Roman" w:hAnsi="Times New Roman"/>
                <w:b/>
                <w:lang w:bidi="ru-RU"/>
              </w:rPr>
            </w:pPr>
          </w:p>
        </w:tc>
      </w:tr>
      <w:tr w:rsidR="009606D4" w:rsidRPr="00E81F01" w14:paraId="3C036CD0" w14:textId="77777777" w:rsidTr="00C33032">
        <w:trPr>
          <w:trHeight w:val="3217"/>
          <w:jc w:val="center"/>
        </w:trPr>
        <w:tc>
          <w:tcPr>
            <w:tcW w:w="252" w:type="pct"/>
          </w:tcPr>
          <w:p w14:paraId="63B76456" w14:textId="77777777" w:rsidR="009606D4" w:rsidRPr="00E81F01" w:rsidRDefault="009606D4" w:rsidP="00C33032">
            <w:pPr>
              <w:jc w:val="both"/>
              <w:rPr>
                <w:sz w:val="20"/>
                <w:szCs w:val="20"/>
                <w:lang w:bidi="ru-RU"/>
              </w:rPr>
            </w:pPr>
            <w:r w:rsidRPr="00E81F01">
              <w:rPr>
                <w:sz w:val="20"/>
                <w:szCs w:val="20"/>
                <w:lang w:bidi="ru-RU"/>
              </w:rPr>
              <w:lastRenderedPageBreak/>
              <w:t>3</w:t>
            </w:r>
          </w:p>
        </w:tc>
        <w:tc>
          <w:tcPr>
            <w:tcW w:w="992" w:type="pct"/>
          </w:tcPr>
          <w:p w14:paraId="0D91108F" w14:textId="77777777" w:rsidR="009606D4" w:rsidRPr="00E81F01" w:rsidRDefault="009606D4" w:rsidP="00C33032">
            <w:pPr>
              <w:jc w:val="both"/>
              <w:rPr>
                <w:b/>
                <w:sz w:val="20"/>
                <w:szCs w:val="20"/>
                <w:lang w:bidi="ru-RU"/>
              </w:rPr>
            </w:pPr>
            <w:r w:rsidRPr="00E81F01">
              <w:rPr>
                <w:sz w:val="20"/>
                <w:szCs w:val="20"/>
              </w:rPr>
              <w:t>Хранение автотранспорта</w:t>
            </w:r>
          </w:p>
        </w:tc>
        <w:tc>
          <w:tcPr>
            <w:tcW w:w="463" w:type="pct"/>
          </w:tcPr>
          <w:p w14:paraId="11350536" w14:textId="77777777" w:rsidR="009606D4" w:rsidRPr="00E81F01" w:rsidRDefault="009606D4" w:rsidP="00C33032">
            <w:pPr>
              <w:jc w:val="both"/>
              <w:rPr>
                <w:sz w:val="20"/>
                <w:szCs w:val="20"/>
                <w:lang w:bidi="ru-RU"/>
              </w:rPr>
            </w:pPr>
            <w:r w:rsidRPr="00E81F01">
              <w:rPr>
                <w:sz w:val="20"/>
                <w:szCs w:val="20"/>
                <w:lang w:bidi="ru-RU"/>
              </w:rPr>
              <w:t>2.7.1</w:t>
            </w:r>
          </w:p>
        </w:tc>
        <w:tc>
          <w:tcPr>
            <w:tcW w:w="3293" w:type="pct"/>
          </w:tcPr>
          <w:p w14:paraId="3A15922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6893C797"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- 5000</w:t>
            </w:r>
          </w:p>
          <w:p w14:paraId="085CD043"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BAE5D19" w14:textId="77777777" w:rsidR="009606D4" w:rsidRPr="00E81F01" w:rsidRDefault="009606D4" w:rsidP="009606D4">
            <w:pPr>
              <w:pStyle w:val="Other0"/>
              <w:numPr>
                <w:ilvl w:val="0"/>
                <w:numId w:val="77"/>
              </w:numPr>
              <w:shd w:val="clear" w:color="auto" w:fill="auto"/>
              <w:tabs>
                <w:tab w:val="left" w:pos="154"/>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B368238"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- 1 от границы смежного земельного участка</w:t>
            </w:r>
          </w:p>
          <w:p w14:paraId="152E54D2" w14:textId="77777777" w:rsidR="009606D4" w:rsidRPr="00E81F01" w:rsidRDefault="009606D4" w:rsidP="00C33032">
            <w:pPr>
              <w:pStyle w:val="Other0"/>
              <w:shd w:val="clear" w:color="auto" w:fill="auto"/>
              <w:ind w:right="13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- 16 Максимальный процент застройки в границах земельного участка не подлежит установлению.</w:t>
            </w:r>
          </w:p>
          <w:p w14:paraId="2D78B1CA"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olor w:val="000000"/>
                <w:lang w:bidi="ru-RU"/>
              </w:rPr>
              <w:t xml:space="preserve"> </w:t>
            </w:r>
            <w:r w:rsidRPr="00E81F01">
              <w:rPr>
                <w:rFonts w:ascii="Times New Roman" w:hAnsi="Times New Roman" w:cs="Times New Roman"/>
                <w:color w:val="000000"/>
                <w:lang w:bidi="ru-RU"/>
              </w:rPr>
              <w:t>Минимальный процент застройки -15</w:t>
            </w:r>
          </w:p>
          <w:p w14:paraId="0A496063" w14:textId="77777777" w:rsidR="009606D4" w:rsidRPr="00E81F01" w:rsidRDefault="009606D4" w:rsidP="00C33032">
            <w:pPr>
              <w:pStyle w:val="Other0"/>
              <w:jc w:val="both"/>
              <w:rPr>
                <w:rFonts w:ascii="Times New Roman" w:hAnsi="Times New Roman"/>
                <w:b/>
                <w:lang w:bidi="ru-RU"/>
              </w:rPr>
            </w:pPr>
          </w:p>
        </w:tc>
      </w:tr>
      <w:tr w:rsidR="009606D4" w:rsidRPr="00E81F01" w14:paraId="5FB9EEF5" w14:textId="77777777" w:rsidTr="00C33032">
        <w:trPr>
          <w:trHeight w:val="3148"/>
          <w:jc w:val="center"/>
        </w:trPr>
        <w:tc>
          <w:tcPr>
            <w:tcW w:w="252" w:type="pct"/>
          </w:tcPr>
          <w:p w14:paraId="6A723FE7" w14:textId="77777777" w:rsidR="009606D4" w:rsidRPr="00E81F01" w:rsidRDefault="009606D4" w:rsidP="00C33032">
            <w:pPr>
              <w:jc w:val="both"/>
              <w:rPr>
                <w:sz w:val="20"/>
                <w:szCs w:val="20"/>
                <w:lang w:bidi="ru-RU"/>
              </w:rPr>
            </w:pPr>
            <w:r w:rsidRPr="00E81F01">
              <w:rPr>
                <w:sz w:val="20"/>
                <w:szCs w:val="20"/>
                <w:lang w:bidi="ru-RU"/>
              </w:rPr>
              <w:t>4</w:t>
            </w:r>
          </w:p>
        </w:tc>
        <w:tc>
          <w:tcPr>
            <w:tcW w:w="992" w:type="pct"/>
          </w:tcPr>
          <w:p w14:paraId="3C0A60AD" w14:textId="77777777" w:rsidR="009606D4" w:rsidRPr="00E81F01" w:rsidRDefault="009606D4" w:rsidP="00C33032">
            <w:pPr>
              <w:pStyle w:val="Other0"/>
              <w:shd w:val="clear" w:color="auto" w:fill="auto"/>
              <w:spacing w:after="240"/>
              <w:rPr>
                <w:rFonts w:ascii="Times New Roman" w:hAnsi="Times New Roman" w:cs="Times New Roman"/>
                <w:color w:val="000000"/>
                <w:lang w:bidi="ru-RU"/>
              </w:rPr>
            </w:pPr>
            <w:r w:rsidRPr="00E81F01">
              <w:rPr>
                <w:rFonts w:ascii="Times New Roman" w:hAnsi="Times New Roman" w:cs="Times New Roman"/>
              </w:rPr>
              <w:t>Размещение гаражей для собственных нужд</w:t>
            </w:r>
          </w:p>
        </w:tc>
        <w:tc>
          <w:tcPr>
            <w:tcW w:w="463" w:type="pct"/>
          </w:tcPr>
          <w:p w14:paraId="752BABEE" w14:textId="77777777" w:rsidR="009606D4" w:rsidRPr="00E81F01" w:rsidRDefault="009606D4" w:rsidP="00C33032">
            <w:pPr>
              <w:jc w:val="both"/>
              <w:rPr>
                <w:sz w:val="20"/>
                <w:szCs w:val="20"/>
                <w:lang w:bidi="ru-RU"/>
              </w:rPr>
            </w:pPr>
            <w:r w:rsidRPr="00E81F01">
              <w:rPr>
                <w:sz w:val="20"/>
                <w:szCs w:val="20"/>
                <w:lang w:bidi="ru-RU"/>
              </w:rPr>
              <w:t>2.7.2</w:t>
            </w:r>
          </w:p>
        </w:tc>
        <w:tc>
          <w:tcPr>
            <w:tcW w:w="3293" w:type="pct"/>
          </w:tcPr>
          <w:p w14:paraId="276FB68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20</w:t>
            </w:r>
          </w:p>
          <w:p w14:paraId="03BB5169"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- 40</w:t>
            </w:r>
          </w:p>
          <w:p w14:paraId="442EEB3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7031837" w14:textId="77777777" w:rsidR="009606D4" w:rsidRPr="00E81F01" w:rsidRDefault="009606D4" w:rsidP="009606D4">
            <w:pPr>
              <w:pStyle w:val="Other0"/>
              <w:numPr>
                <w:ilvl w:val="0"/>
                <w:numId w:val="78"/>
              </w:numPr>
              <w:shd w:val="clear" w:color="auto" w:fill="auto"/>
              <w:tabs>
                <w:tab w:val="left" w:pos="154"/>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CC4D165"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- 1 от границы смежного земельного участка</w:t>
            </w:r>
          </w:p>
          <w:p w14:paraId="15A1DA3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7D3E7275" w14:textId="77777777" w:rsidR="009606D4" w:rsidRPr="00E81F01" w:rsidRDefault="009606D4" w:rsidP="00C33032">
            <w:pPr>
              <w:pStyle w:val="Other0"/>
              <w:jc w:val="both"/>
              <w:rPr>
                <w:rFonts w:ascii="Times New Roman" w:hAnsi="Times New Roman" w:cs="Times New Roman"/>
                <w:color w:val="000000"/>
                <w:lang w:bidi="ru-RU"/>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2F604090" w14:textId="77777777" w:rsidTr="00C33032">
        <w:trPr>
          <w:trHeight w:val="2598"/>
          <w:jc w:val="center"/>
        </w:trPr>
        <w:tc>
          <w:tcPr>
            <w:tcW w:w="252" w:type="pct"/>
          </w:tcPr>
          <w:p w14:paraId="7B1121F7" w14:textId="77777777" w:rsidR="009606D4" w:rsidRPr="00E81F01" w:rsidRDefault="009606D4" w:rsidP="00C33032">
            <w:pPr>
              <w:jc w:val="both"/>
              <w:rPr>
                <w:sz w:val="20"/>
                <w:szCs w:val="20"/>
                <w:lang w:bidi="ru-RU"/>
              </w:rPr>
            </w:pPr>
            <w:r w:rsidRPr="00E81F01">
              <w:rPr>
                <w:sz w:val="20"/>
                <w:szCs w:val="20"/>
                <w:lang w:bidi="ru-RU"/>
              </w:rPr>
              <w:t>5</w:t>
            </w:r>
          </w:p>
        </w:tc>
        <w:tc>
          <w:tcPr>
            <w:tcW w:w="992" w:type="pct"/>
          </w:tcPr>
          <w:p w14:paraId="5B50EF53" w14:textId="77777777" w:rsidR="009606D4" w:rsidRPr="00E81F01" w:rsidRDefault="009606D4" w:rsidP="00C33032">
            <w:pPr>
              <w:jc w:val="both"/>
              <w:rPr>
                <w:b/>
                <w:sz w:val="20"/>
                <w:szCs w:val="20"/>
                <w:lang w:bidi="ru-RU"/>
              </w:rPr>
            </w:pPr>
            <w:r w:rsidRPr="00E81F01">
              <w:rPr>
                <w:sz w:val="20"/>
                <w:szCs w:val="20"/>
              </w:rPr>
              <w:t>Оказание услуг связи</w:t>
            </w:r>
          </w:p>
        </w:tc>
        <w:tc>
          <w:tcPr>
            <w:tcW w:w="463" w:type="pct"/>
          </w:tcPr>
          <w:p w14:paraId="4AFA20E3" w14:textId="77777777" w:rsidR="009606D4" w:rsidRPr="00E81F01" w:rsidRDefault="009606D4" w:rsidP="00C33032">
            <w:pPr>
              <w:jc w:val="both"/>
              <w:rPr>
                <w:sz w:val="20"/>
                <w:szCs w:val="20"/>
                <w:lang w:bidi="ru-RU"/>
              </w:rPr>
            </w:pPr>
            <w:r w:rsidRPr="00E81F01">
              <w:rPr>
                <w:sz w:val="20"/>
                <w:szCs w:val="20"/>
                <w:lang w:bidi="ru-RU"/>
              </w:rPr>
              <w:t>3.2.3</w:t>
            </w:r>
          </w:p>
        </w:tc>
        <w:tc>
          <w:tcPr>
            <w:tcW w:w="3293" w:type="pct"/>
          </w:tcPr>
          <w:p w14:paraId="78CC873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596C589E"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- 10000</w:t>
            </w:r>
          </w:p>
          <w:p w14:paraId="2C90872E"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F9ECB20" w14:textId="77777777" w:rsidR="009606D4" w:rsidRPr="00E81F01" w:rsidRDefault="009606D4" w:rsidP="009606D4">
            <w:pPr>
              <w:pStyle w:val="Other0"/>
              <w:numPr>
                <w:ilvl w:val="0"/>
                <w:numId w:val="79"/>
              </w:numPr>
              <w:shd w:val="clear" w:color="auto" w:fill="auto"/>
              <w:tabs>
                <w:tab w:val="left" w:pos="154"/>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9E3552E"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- 1 от границы смежного земельного участка</w:t>
            </w:r>
          </w:p>
          <w:p w14:paraId="31479549"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Максимальное количество надземных этажей - 5</w:t>
            </w:r>
          </w:p>
          <w:p w14:paraId="2236E79D" w14:textId="77777777" w:rsidR="009606D4" w:rsidRPr="00E81F01" w:rsidRDefault="009606D4" w:rsidP="00C33032">
            <w:pPr>
              <w:pStyle w:val="Other0"/>
              <w:jc w:val="both"/>
              <w:rPr>
                <w:rFonts w:ascii="Times New Roman" w:hAnsi="Times New Roman"/>
                <w:b/>
                <w:lang w:bidi="ru-RU"/>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2DF59D43" w14:textId="77777777" w:rsidTr="00C33032">
        <w:trPr>
          <w:trHeight w:val="3263"/>
          <w:jc w:val="center"/>
        </w:trPr>
        <w:tc>
          <w:tcPr>
            <w:tcW w:w="252" w:type="pct"/>
          </w:tcPr>
          <w:p w14:paraId="1A999594" w14:textId="77777777" w:rsidR="009606D4" w:rsidRPr="00E81F01" w:rsidRDefault="009606D4" w:rsidP="00C33032">
            <w:pPr>
              <w:jc w:val="both"/>
              <w:rPr>
                <w:sz w:val="20"/>
                <w:szCs w:val="20"/>
                <w:lang w:bidi="ru-RU"/>
              </w:rPr>
            </w:pPr>
            <w:r w:rsidRPr="00E81F01">
              <w:rPr>
                <w:sz w:val="20"/>
                <w:szCs w:val="20"/>
                <w:lang w:bidi="ru-RU"/>
              </w:rPr>
              <w:t>6</w:t>
            </w:r>
          </w:p>
        </w:tc>
        <w:tc>
          <w:tcPr>
            <w:tcW w:w="992" w:type="pct"/>
          </w:tcPr>
          <w:p w14:paraId="110C0A43" w14:textId="77777777" w:rsidR="009606D4" w:rsidRPr="00E81F01" w:rsidRDefault="009606D4" w:rsidP="00C33032">
            <w:pPr>
              <w:jc w:val="both"/>
              <w:rPr>
                <w:b/>
                <w:sz w:val="20"/>
                <w:szCs w:val="20"/>
                <w:lang w:bidi="ru-RU"/>
              </w:rPr>
            </w:pPr>
            <w:r w:rsidRPr="00E81F01">
              <w:rPr>
                <w:sz w:val="20"/>
                <w:szCs w:val="20"/>
              </w:rPr>
              <w:t>Общежития</w:t>
            </w:r>
          </w:p>
        </w:tc>
        <w:tc>
          <w:tcPr>
            <w:tcW w:w="463" w:type="pct"/>
          </w:tcPr>
          <w:p w14:paraId="15F2685C" w14:textId="77777777" w:rsidR="009606D4" w:rsidRPr="00E81F01" w:rsidRDefault="009606D4" w:rsidP="00C33032">
            <w:pPr>
              <w:jc w:val="both"/>
              <w:rPr>
                <w:sz w:val="20"/>
                <w:szCs w:val="20"/>
                <w:lang w:bidi="ru-RU"/>
              </w:rPr>
            </w:pPr>
            <w:r w:rsidRPr="00E81F01">
              <w:rPr>
                <w:sz w:val="20"/>
                <w:szCs w:val="20"/>
                <w:lang w:bidi="ru-RU"/>
              </w:rPr>
              <w:t>3.2.4</w:t>
            </w:r>
          </w:p>
        </w:tc>
        <w:tc>
          <w:tcPr>
            <w:tcW w:w="3293" w:type="pct"/>
          </w:tcPr>
          <w:p w14:paraId="0F9A57D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- 3000</w:t>
            </w:r>
          </w:p>
          <w:p w14:paraId="2F293C82"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не подлежит установлению</w:t>
            </w:r>
          </w:p>
          <w:p w14:paraId="5C0319CC" w14:textId="77777777" w:rsidR="009606D4" w:rsidRPr="00E81F01" w:rsidRDefault="009606D4" w:rsidP="00C33032">
            <w:pPr>
              <w:jc w:val="both"/>
              <w:rPr>
                <w:sz w:val="20"/>
                <w:szCs w:val="20"/>
              </w:rPr>
            </w:pPr>
            <w:r w:rsidRPr="00E81F01">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E018764" w14:textId="77777777" w:rsidR="009606D4" w:rsidRPr="00E81F01" w:rsidRDefault="009606D4" w:rsidP="009606D4">
            <w:pPr>
              <w:pStyle w:val="Other0"/>
              <w:numPr>
                <w:ilvl w:val="0"/>
                <w:numId w:val="80"/>
              </w:numPr>
              <w:shd w:val="clear" w:color="auto" w:fill="auto"/>
              <w:tabs>
                <w:tab w:val="left" w:pos="163"/>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BB3F0D4" w14:textId="77777777" w:rsidR="009606D4" w:rsidRPr="00E81F01" w:rsidRDefault="009606D4" w:rsidP="00C33032">
            <w:pPr>
              <w:jc w:val="both"/>
              <w:rPr>
                <w:b/>
                <w:sz w:val="20"/>
                <w:szCs w:val="20"/>
                <w:lang w:bidi="ru-RU"/>
              </w:rPr>
            </w:pPr>
            <w:r w:rsidRPr="00E81F01">
              <w:rPr>
                <w:sz w:val="20"/>
                <w:szCs w:val="20"/>
              </w:rPr>
              <w:t>- 1 от границы смежного земельного участка</w:t>
            </w:r>
          </w:p>
          <w:p w14:paraId="612AC543" w14:textId="77777777" w:rsidR="009606D4" w:rsidRPr="00E81F01" w:rsidRDefault="009606D4" w:rsidP="00C33032">
            <w:pPr>
              <w:jc w:val="both"/>
              <w:rPr>
                <w:b/>
                <w:sz w:val="20"/>
                <w:szCs w:val="20"/>
                <w:lang w:bidi="ru-RU"/>
              </w:rPr>
            </w:pPr>
            <w:r w:rsidRPr="00E81F01">
              <w:rPr>
                <w:sz w:val="20"/>
                <w:szCs w:val="20"/>
              </w:rPr>
              <w:t>Максимальная высота зданий, строений, сооружений, м - 30</w:t>
            </w:r>
          </w:p>
          <w:p w14:paraId="40DE89C9" w14:textId="77777777" w:rsidR="009606D4" w:rsidRPr="00E81F01" w:rsidRDefault="009606D4" w:rsidP="00C33032">
            <w:pPr>
              <w:jc w:val="both"/>
              <w:rPr>
                <w:sz w:val="20"/>
                <w:szCs w:val="20"/>
              </w:rPr>
            </w:pPr>
            <w:r w:rsidRPr="00E81F01">
              <w:rPr>
                <w:sz w:val="20"/>
                <w:szCs w:val="20"/>
              </w:rPr>
              <w:t>Максимальный процент застройки в границах земельного участка не подлежит установлению.</w:t>
            </w:r>
          </w:p>
          <w:p w14:paraId="3458B3D2"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-10</w:t>
            </w:r>
          </w:p>
          <w:p w14:paraId="49F743EC" w14:textId="77777777" w:rsidR="009606D4" w:rsidRPr="00E81F01" w:rsidRDefault="009606D4" w:rsidP="00C33032">
            <w:pPr>
              <w:jc w:val="both"/>
              <w:rPr>
                <w:b/>
                <w:sz w:val="20"/>
                <w:szCs w:val="20"/>
                <w:lang w:bidi="ru-RU"/>
              </w:rPr>
            </w:pPr>
          </w:p>
        </w:tc>
      </w:tr>
      <w:tr w:rsidR="009606D4" w:rsidRPr="00E81F01" w14:paraId="2DFD3A38" w14:textId="77777777" w:rsidTr="00C33032">
        <w:trPr>
          <w:trHeight w:val="3033"/>
          <w:jc w:val="center"/>
        </w:trPr>
        <w:tc>
          <w:tcPr>
            <w:tcW w:w="252" w:type="pct"/>
          </w:tcPr>
          <w:p w14:paraId="429ED5BA" w14:textId="77777777" w:rsidR="009606D4" w:rsidRPr="00E81F01" w:rsidRDefault="009606D4" w:rsidP="00C33032">
            <w:pPr>
              <w:jc w:val="both"/>
              <w:rPr>
                <w:sz w:val="20"/>
                <w:szCs w:val="20"/>
                <w:lang w:bidi="ru-RU"/>
              </w:rPr>
            </w:pPr>
            <w:r w:rsidRPr="00E81F01">
              <w:rPr>
                <w:sz w:val="20"/>
                <w:szCs w:val="20"/>
                <w:lang w:bidi="ru-RU"/>
              </w:rPr>
              <w:lastRenderedPageBreak/>
              <w:t>7</w:t>
            </w:r>
          </w:p>
        </w:tc>
        <w:tc>
          <w:tcPr>
            <w:tcW w:w="992" w:type="pct"/>
          </w:tcPr>
          <w:p w14:paraId="627A17DC" w14:textId="77777777" w:rsidR="009606D4" w:rsidRPr="00E81F01" w:rsidRDefault="009606D4" w:rsidP="00C33032">
            <w:pPr>
              <w:jc w:val="both"/>
              <w:rPr>
                <w:b/>
                <w:sz w:val="20"/>
                <w:szCs w:val="20"/>
                <w:lang w:bidi="ru-RU"/>
              </w:rPr>
            </w:pPr>
            <w:r w:rsidRPr="00E81F01">
              <w:rPr>
                <w:sz w:val="20"/>
                <w:szCs w:val="20"/>
              </w:rPr>
              <w:t>Бытовое обслуживание</w:t>
            </w:r>
          </w:p>
        </w:tc>
        <w:tc>
          <w:tcPr>
            <w:tcW w:w="463" w:type="pct"/>
          </w:tcPr>
          <w:p w14:paraId="00F24438" w14:textId="77777777" w:rsidR="009606D4" w:rsidRPr="00E81F01" w:rsidRDefault="009606D4" w:rsidP="00C33032">
            <w:pPr>
              <w:jc w:val="both"/>
              <w:rPr>
                <w:sz w:val="20"/>
                <w:szCs w:val="20"/>
                <w:lang w:bidi="ru-RU"/>
              </w:rPr>
            </w:pPr>
            <w:r w:rsidRPr="00E81F01">
              <w:rPr>
                <w:sz w:val="20"/>
                <w:szCs w:val="20"/>
                <w:lang w:bidi="ru-RU"/>
              </w:rPr>
              <w:t>3.3</w:t>
            </w:r>
          </w:p>
        </w:tc>
        <w:tc>
          <w:tcPr>
            <w:tcW w:w="3293" w:type="pct"/>
          </w:tcPr>
          <w:p w14:paraId="692FBE0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679A20C2"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1EE78E57"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44C6D9B" w14:textId="77777777" w:rsidR="009606D4" w:rsidRPr="00E81F01" w:rsidRDefault="009606D4" w:rsidP="009606D4">
            <w:pPr>
              <w:pStyle w:val="Other0"/>
              <w:numPr>
                <w:ilvl w:val="0"/>
                <w:numId w:val="81"/>
              </w:numPr>
              <w:shd w:val="clear" w:color="auto" w:fill="auto"/>
              <w:tabs>
                <w:tab w:val="left" w:pos="163"/>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315B084" w14:textId="77777777" w:rsidR="009606D4" w:rsidRPr="00E81F01" w:rsidRDefault="009606D4" w:rsidP="00C33032">
            <w:pPr>
              <w:jc w:val="both"/>
              <w:rPr>
                <w:b/>
                <w:sz w:val="20"/>
                <w:szCs w:val="20"/>
                <w:lang w:bidi="ru-RU"/>
              </w:rPr>
            </w:pPr>
            <w:r w:rsidRPr="00E81F01">
              <w:rPr>
                <w:sz w:val="20"/>
                <w:szCs w:val="20"/>
              </w:rPr>
              <w:t>- 1 от границы смежного земельного участка</w:t>
            </w:r>
          </w:p>
          <w:p w14:paraId="2221B6A9" w14:textId="77777777" w:rsidR="009606D4" w:rsidRPr="00E81F01" w:rsidRDefault="009606D4" w:rsidP="00C33032">
            <w:pPr>
              <w:jc w:val="both"/>
              <w:rPr>
                <w:b/>
                <w:sz w:val="20"/>
                <w:szCs w:val="20"/>
                <w:lang w:bidi="ru-RU"/>
              </w:rPr>
            </w:pPr>
            <w:r w:rsidRPr="00E81F01">
              <w:rPr>
                <w:sz w:val="20"/>
                <w:szCs w:val="20"/>
              </w:rPr>
              <w:t>Максимальная высота зданий, строений, сооружений, м - 12</w:t>
            </w:r>
          </w:p>
          <w:p w14:paraId="02692ADE" w14:textId="77777777" w:rsidR="009606D4" w:rsidRPr="00E81F01" w:rsidRDefault="009606D4" w:rsidP="00C33032">
            <w:pPr>
              <w:pStyle w:val="Other0"/>
              <w:shd w:val="clear" w:color="auto" w:fill="auto"/>
              <w:ind w:right="132"/>
              <w:jc w:val="both"/>
              <w:rPr>
                <w:rFonts w:ascii="Times New Roman" w:hAnsi="Times New Roman"/>
              </w:rPr>
            </w:pPr>
            <w:r w:rsidRPr="00E81F01">
              <w:rPr>
                <w:rFonts w:ascii="Times New Roman" w:hAnsi="Times New Roman"/>
              </w:rPr>
              <w:t xml:space="preserve">Максимальный процент застройки в границах земельного участка не подлежит установлению. </w:t>
            </w:r>
          </w:p>
          <w:p w14:paraId="179E4657" w14:textId="77777777" w:rsidR="009606D4" w:rsidRPr="00E81F01" w:rsidRDefault="009606D4" w:rsidP="00C33032">
            <w:pPr>
              <w:pStyle w:val="Other0"/>
              <w:shd w:val="clear" w:color="auto" w:fill="auto"/>
              <w:ind w:right="132"/>
              <w:jc w:val="both"/>
              <w:rPr>
                <w:rFonts w:ascii="Times New Roman" w:hAnsi="Times New Roman"/>
              </w:rPr>
            </w:pPr>
            <w:r w:rsidRPr="00E81F01">
              <w:rPr>
                <w:rFonts w:ascii="Times New Roman" w:hAnsi="Times New Roman"/>
                <w:color w:val="000000"/>
                <w:lang w:bidi="ru-RU"/>
              </w:rPr>
              <w:t xml:space="preserve"> </w:t>
            </w:r>
            <w:r w:rsidRPr="00E81F01">
              <w:rPr>
                <w:rFonts w:ascii="Times New Roman" w:hAnsi="Times New Roman" w:cs="Times New Roman"/>
                <w:color w:val="000000"/>
                <w:lang w:bidi="ru-RU"/>
              </w:rPr>
              <w:t>Минимальный процент застройки -15</w:t>
            </w:r>
            <w:r w:rsidRPr="00E81F01">
              <w:rPr>
                <w:rFonts w:ascii="Times New Roman" w:hAnsi="Times New Roman"/>
              </w:rPr>
              <w:t xml:space="preserve"> </w:t>
            </w:r>
          </w:p>
        </w:tc>
      </w:tr>
      <w:tr w:rsidR="009606D4" w:rsidRPr="00E81F01" w14:paraId="125F9F4B" w14:textId="77777777" w:rsidTr="00C33032">
        <w:trPr>
          <w:trHeight w:val="3273"/>
          <w:jc w:val="center"/>
        </w:trPr>
        <w:tc>
          <w:tcPr>
            <w:tcW w:w="252" w:type="pct"/>
          </w:tcPr>
          <w:p w14:paraId="66AF532E" w14:textId="77777777" w:rsidR="009606D4" w:rsidRPr="00E81F01" w:rsidRDefault="009606D4" w:rsidP="00C33032">
            <w:pPr>
              <w:jc w:val="both"/>
              <w:rPr>
                <w:sz w:val="20"/>
                <w:szCs w:val="20"/>
                <w:lang w:bidi="ru-RU"/>
              </w:rPr>
            </w:pPr>
            <w:r w:rsidRPr="00E81F01">
              <w:rPr>
                <w:sz w:val="20"/>
                <w:szCs w:val="20"/>
                <w:lang w:bidi="ru-RU"/>
              </w:rPr>
              <w:t>8</w:t>
            </w:r>
          </w:p>
        </w:tc>
        <w:tc>
          <w:tcPr>
            <w:tcW w:w="992" w:type="pct"/>
          </w:tcPr>
          <w:p w14:paraId="6F16E792" w14:textId="77777777" w:rsidR="009606D4" w:rsidRPr="00E81F01" w:rsidRDefault="009606D4" w:rsidP="00C33032">
            <w:pPr>
              <w:jc w:val="both"/>
              <w:rPr>
                <w:b/>
                <w:sz w:val="20"/>
                <w:szCs w:val="20"/>
                <w:lang w:bidi="ru-RU"/>
              </w:rPr>
            </w:pPr>
            <w:r w:rsidRPr="00E81F01">
              <w:rPr>
                <w:sz w:val="20"/>
                <w:szCs w:val="20"/>
              </w:rPr>
              <w:t>Амбулаторно</w:t>
            </w:r>
            <w:r w:rsidRPr="00E81F01">
              <w:rPr>
                <w:sz w:val="20"/>
                <w:szCs w:val="20"/>
              </w:rPr>
              <w:softHyphen/>
              <w:t>поликлиническое обслуживание</w:t>
            </w:r>
          </w:p>
        </w:tc>
        <w:tc>
          <w:tcPr>
            <w:tcW w:w="463" w:type="pct"/>
          </w:tcPr>
          <w:p w14:paraId="5CBEC067" w14:textId="77777777" w:rsidR="009606D4" w:rsidRPr="00E81F01" w:rsidRDefault="009606D4" w:rsidP="00C33032">
            <w:pPr>
              <w:jc w:val="both"/>
              <w:rPr>
                <w:sz w:val="20"/>
                <w:szCs w:val="20"/>
                <w:lang w:bidi="ru-RU"/>
              </w:rPr>
            </w:pPr>
            <w:r w:rsidRPr="00E81F01">
              <w:rPr>
                <w:sz w:val="20"/>
                <w:szCs w:val="20"/>
                <w:lang w:bidi="ru-RU"/>
              </w:rPr>
              <w:t>3.4.1</w:t>
            </w:r>
          </w:p>
        </w:tc>
        <w:tc>
          <w:tcPr>
            <w:tcW w:w="3293" w:type="pct"/>
          </w:tcPr>
          <w:p w14:paraId="1CE80CB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- 1500</w:t>
            </w:r>
          </w:p>
          <w:p w14:paraId="0D3C34B4"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не подлежит установлению</w:t>
            </w:r>
          </w:p>
          <w:p w14:paraId="59BE92A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F0D6337" w14:textId="77777777" w:rsidR="009606D4" w:rsidRPr="00E81F01" w:rsidRDefault="009606D4" w:rsidP="009606D4">
            <w:pPr>
              <w:pStyle w:val="Other0"/>
              <w:numPr>
                <w:ilvl w:val="0"/>
                <w:numId w:val="82"/>
              </w:numPr>
              <w:shd w:val="clear" w:color="auto" w:fill="auto"/>
              <w:tabs>
                <w:tab w:val="left" w:pos="163"/>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FA41E8E" w14:textId="77777777" w:rsidR="009606D4" w:rsidRPr="00E81F01" w:rsidRDefault="009606D4" w:rsidP="00C33032">
            <w:pPr>
              <w:jc w:val="both"/>
              <w:rPr>
                <w:b/>
                <w:sz w:val="20"/>
                <w:szCs w:val="20"/>
                <w:lang w:bidi="ru-RU"/>
              </w:rPr>
            </w:pPr>
            <w:r w:rsidRPr="00E81F01">
              <w:rPr>
                <w:sz w:val="20"/>
                <w:szCs w:val="20"/>
              </w:rPr>
              <w:t>- 1 от границы смежного земельного участка</w:t>
            </w:r>
          </w:p>
          <w:p w14:paraId="163504E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w:t>
            </w:r>
          </w:p>
          <w:p w14:paraId="0B08F6AC" w14:textId="77777777" w:rsidR="009606D4" w:rsidRPr="00E81F01" w:rsidRDefault="009606D4" w:rsidP="00C33032">
            <w:pPr>
              <w:jc w:val="both"/>
              <w:rPr>
                <w:b/>
                <w:sz w:val="20"/>
                <w:szCs w:val="20"/>
                <w:lang w:bidi="ru-RU"/>
              </w:rPr>
            </w:pPr>
            <w:r w:rsidRPr="00E81F01">
              <w:rPr>
                <w:sz w:val="20"/>
                <w:szCs w:val="20"/>
              </w:rPr>
              <w:t>Максимальная высота зданий, строений, сооружений, м - 25</w:t>
            </w:r>
          </w:p>
          <w:p w14:paraId="71EBCA2C" w14:textId="77777777" w:rsidR="009606D4" w:rsidRPr="00E81F01" w:rsidRDefault="009606D4" w:rsidP="00C33032">
            <w:pPr>
              <w:jc w:val="both"/>
              <w:rPr>
                <w:b/>
                <w:sz w:val="20"/>
                <w:szCs w:val="20"/>
                <w:lang w:bidi="ru-RU"/>
              </w:rPr>
            </w:pPr>
            <w:r w:rsidRPr="00E81F01">
              <w:rPr>
                <w:sz w:val="20"/>
                <w:szCs w:val="20"/>
              </w:rPr>
              <w:t>Максимальный процент застройки в границах земельного участка не подлежит установлению</w:t>
            </w:r>
          </w:p>
          <w:p w14:paraId="7DB7E1D5" w14:textId="77777777" w:rsidR="009606D4" w:rsidRPr="00E81F01" w:rsidRDefault="009606D4" w:rsidP="00C33032">
            <w:pPr>
              <w:jc w:val="both"/>
              <w:rPr>
                <w:b/>
                <w:sz w:val="20"/>
                <w:szCs w:val="20"/>
                <w:lang w:bidi="ru-RU"/>
              </w:rPr>
            </w:pPr>
            <w:r w:rsidRPr="00E81F01">
              <w:rPr>
                <w:sz w:val="20"/>
                <w:szCs w:val="20"/>
              </w:rPr>
              <w:t>Минимальный процент озеленения - 30</w:t>
            </w:r>
          </w:p>
        </w:tc>
      </w:tr>
      <w:tr w:rsidR="009606D4" w:rsidRPr="00E81F01" w14:paraId="22A4C431" w14:textId="77777777" w:rsidTr="00C33032">
        <w:trPr>
          <w:trHeight w:val="3273"/>
          <w:jc w:val="center"/>
        </w:trPr>
        <w:tc>
          <w:tcPr>
            <w:tcW w:w="252" w:type="pct"/>
          </w:tcPr>
          <w:p w14:paraId="796EBDE9" w14:textId="77777777" w:rsidR="009606D4" w:rsidRPr="00E81F01" w:rsidRDefault="009606D4" w:rsidP="00C33032">
            <w:pPr>
              <w:jc w:val="both"/>
              <w:rPr>
                <w:sz w:val="20"/>
                <w:szCs w:val="20"/>
                <w:lang w:bidi="ru-RU"/>
              </w:rPr>
            </w:pPr>
            <w:r w:rsidRPr="00E81F01">
              <w:rPr>
                <w:sz w:val="20"/>
                <w:szCs w:val="20"/>
                <w:lang w:bidi="ru-RU"/>
              </w:rPr>
              <w:t>9</w:t>
            </w:r>
          </w:p>
        </w:tc>
        <w:tc>
          <w:tcPr>
            <w:tcW w:w="992" w:type="pct"/>
          </w:tcPr>
          <w:p w14:paraId="2878804B" w14:textId="77777777" w:rsidR="009606D4" w:rsidRPr="00E81F01" w:rsidRDefault="009606D4" w:rsidP="00C33032">
            <w:pPr>
              <w:jc w:val="both"/>
              <w:rPr>
                <w:b/>
                <w:sz w:val="20"/>
                <w:szCs w:val="20"/>
                <w:lang w:bidi="ru-RU"/>
              </w:rPr>
            </w:pPr>
            <w:r w:rsidRPr="00E81F01">
              <w:rPr>
                <w:sz w:val="20"/>
                <w:szCs w:val="20"/>
              </w:rPr>
              <w:t>Дошкольное, начальное и среднее общее образование</w:t>
            </w:r>
          </w:p>
        </w:tc>
        <w:tc>
          <w:tcPr>
            <w:tcW w:w="463" w:type="pct"/>
          </w:tcPr>
          <w:p w14:paraId="31DE7F69" w14:textId="77777777" w:rsidR="009606D4" w:rsidRPr="00E81F01" w:rsidRDefault="009606D4" w:rsidP="00C33032">
            <w:pPr>
              <w:tabs>
                <w:tab w:val="left" w:pos="720"/>
              </w:tabs>
              <w:jc w:val="both"/>
              <w:rPr>
                <w:sz w:val="20"/>
                <w:szCs w:val="20"/>
                <w:lang w:bidi="ru-RU"/>
              </w:rPr>
            </w:pPr>
            <w:r w:rsidRPr="00E81F01">
              <w:rPr>
                <w:sz w:val="20"/>
                <w:szCs w:val="20"/>
                <w:lang w:bidi="ru-RU"/>
              </w:rPr>
              <w:t>3.5.1</w:t>
            </w:r>
          </w:p>
        </w:tc>
        <w:tc>
          <w:tcPr>
            <w:tcW w:w="3293" w:type="pct"/>
          </w:tcPr>
          <w:p w14:paraId="3FCAA18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- 5000</w:t>
            </w:r>
          </w:p>
          <w:p w14:paraId="5BA3B5B2"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не подлежит установлению</w:t>
            </w:r>
          </w:p>
          <w:p w14:paraId="327E5EF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50DA90F" w14:textId="77777777" w:rsidR="009606D4" w:rsidRPr="00E81F01" w:rsidRDefault="009606D4" w:rsidP="009606D4">
            <w:pPr>
              <w:pStyle w:val="Other0"/>
              <w:numPr>
                <w:ilvl w:val="0"/>
                <w:numId w:val="83"/>
              </w:numPr>
              <w:shd w:val="clear" w:color="auto" w:fill="auto"/>
              <w:tabs>
                <w:tab w:val="left" w:pos="163"/>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81B65EF" w14:textId="77777777" w:rsidR="009606D4" w:rsidRPr="00E81F01" w:rsidRDefault="009606D4" w:rsidP="00C33032">
            <w:pPr>
              <w:jc w:val="both"/>
              <w:rPr>
                <w:b/>
                <w:sz w:val="20"/>
                <w:szCs w:val="20"/>
                <w:lang w:bidi="ru-RU"/>
              </w:rPr>
            </w:pPr>
            <w:r w:rsidRPr="00E81F01">
              <w:rPr>
                <w:sz w:val="20"/>
                <w:szCs w:val="20"/>
              </w:rPr>
              <w:t>- 1 от границы смежного земельного участка</w:t>
            </w:r>
          </w:p>
          <w:p w14:paraId="7E227895" w14:textId="77777777" w:rsidR="009606D4" w:rsidRPr="00E81F01" w:rsidRDefault="009606D4" w:rsidP="00C33032">
            <w:pPr>
              <w:jc w:val="both"/>
              <w:rPr>
                <w:b/>
                <w:sz w:val="20"/>
                <w:szCs w:val="20"/>
                <w:lang w:bidi="ru-RU"/>
              </w:rPr>
            </w:pPr>
            <w:r w:rsidRPr="00E81F01">
              <w:rPr>
                <w:sz w:val="20"/>
                <w:szCs w:val="20"/>
              </w:rPr>
              <w:t>Предельное количество этажей или предельная высота зданий, строений, сооружений не подлежат установлению</w:t>
            </w:r>
          </w:p>
          <w:p w14:paraId="0B78E883" w14:textId="77777777" w:rsidR="009606D4" w:rsidRPr="00E81F01" w:rsidRDefault="009606D4" w:rsidP="00C33032">
            <w:pPr>
              <w:jc w:val="both"/>
              <w:rPr>
                <w:b/>
                <w:sz w:val="20"/>
                <w:szCs w:val="20"/>
                <w:lang w:bidi="ru-RU"/>
              </w:rPr>
            </w:pPr>
            <w:r w:rsidRPr="00E81F01">
              <w:rPr>
                <w:sz w:val="20"/>
                <w:szCs w:val="20"/>
              </w:rPr>
              <w:t>Максимальный процент застройки в границах земельного участка не подлежит установлению</w:t>
            </w:r>
          </w:p>
          <w:p w14:paraId="387CB126" w14:textId="77777777" w:rsidR="009606D4" w:rsidRPr="00E81F01" w:rsidRDefault="009606D4" w:rsidP="00C33032">
            <w:pPr>
              <w:pStyle w:val="Other0"/>
              <w:jc w:val="both"/>
              <w:rPr>
                <w:rFonts w:ascii="Times New Roman" w:hAnsi="Times New Roman"/>
                <w:b/>
                <w:lang w:bidi="ru-RU"/>
              </w:rPr>
            </w:pPr>
            <w:r w:rsidRPr="00E81F01">
              <w:rPr>
                <w:rFonts w:ascii="Times New Roman" w:hAnsi="Times New Roman" w:cs="Times New Roman"/>
              </w:rPr>
              <w:t>Минимальный процент озеленения - 20</w:t>
            </w:r>
          </w:p>
        </w:tc>
      </w:tr>
      <w:tr w:rsidR="009606D4" w:rsidRPr="00E81F01" w14:paraId="31B39BF4" w14:textId="77777777" w:rsidTr="00C33032">
        <w:trPr>
          <w:trHeight w:val="2803"/>
          <w:jc w:val="center"/>
        </w:trPr>
        <w:tc>
          <w:tcPr>
            <w:tcW w:w="252" w:type="pct"/>
          </w:tcPr>
          <w:p w14:paraId="260746EC" w14:textId="77777777" w:rsidR="009606D4" w:rsidRPr="00E81F01" w:rsidRDefault="009606D4" w:rsidP="00C33032">
            <w:pPr>
              <w:jc w:val="both"/>
              <w:rPr>
                <w:sz w:val="20"/>
                <w:szCs w:val="20"/>
                <w:lang w:bidi="ru-RU"/>
              </w:rPr>
            </w:pPr>
            <w:r w:rsidRPr="00E81F01">
              <w:rPr>
                <w:sz w:val="20"/>
                <w:szCs w:val="20"/>
                <w:lang w:bidi="ru-RU"/>
              </w:rPr>
              <w:lastRenderedPageBreak/>
              <w:t>10</w:t>
            </w:r>
          </w:p>
        </w:tc>
        <w:tc>
          <w:tcPr>
            <w:tcW w:w="992" w:type="pct"/>
          </w:tcPr>
          <w:p w14:paraId="00388B47" w14:textId="77777777" w:rsidR="009606D4" w:rsidRPr="00E81F01" w:rsidRDefault="009606D4" w:rsidP="00C33032">
            <w:pPr>
              <w:jc w:val="both"/>
              <w:rPr>
                <w:b/>
                <w:sz w:val="20"/>
                <w:szCs w:val="20"/>
                <w:lang w:bidi="ru-RU"/>
              </w:rPr>
            </w:pPr>
            <w:r w:rsidRPr="00E81F01">
              <w:rPr>
                <w:sz w:val="20"/>
                <w:szCs w:val="20"/>
              </w:rPr>
              <w:t>Объекты культурно</w:t>
            </w:r>
            <w:r w:rsidRPr="00E81F01">
              <w:rPr>
                <w:sz w:val="20"/>
                <w:szCs w:val="20"/>
              </w:rPr>
              <w:softHyphen/>
              <w:t>-досуговой деятельности</w:t>
            </w:r>
          </w:p>
        </w:tc>
        <w:tc>
          <w:tcPr>
            <w:tcW w:w="463" w:type="pct"/>
          </w:tcPr>
          <w:p w14:paraId="1443D778" w14:textId="77777777" w:rsidR="009606D4" w:rsidRPr="00E81F01" w:rsidRDefault="009606D4" w:rsidP="00C33032">
            <w:pPr>
              <w:jc w:val="both"/>
              <w:rPr>
                <w:sz w:val="20"/>
                <w:szCs w:val="20"/>
                <w:lang w:bidi="ru-RU"/>
              </w:rPr>
            </w:pPr>
            <w:r w:rsidRPr="00E81F01">
              <w:rPr>
                <w:sz w:val="20"/>
                <w:szCs w:val="20"/>
                <w:lang w:bidi="ru-RU"/>
              </w:rPr>
              <w:t>3.6.1</w:t>
            </w:r>
          </w:p>
        </w:tc>
        <w:tc>
          <w:tcPr>
            <w:tcW w:w="3293" w:type="pct"/>
          </w:tcPr>
          <w:p w14:paraId="09ADE4A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- 1500</w:t>
            </w:r>
          </w:p>
          <w:p w14:paraId="6F2A66AA" w14:textId="77777777" w:rsidR="009606D4" w:rsidRPr="00E81F01" w:rsidRDefault="009606D4" w:rsidP="00C33032">
            <w:pPr>
              <w:tabs>
                <w:tab w:val="left" w:pos="1845"/>
              </w:tabs>
              <w:jc w:val="both"/>
              <w:rPr>
                <w:b/>
                <w:sz w:val="20"/>
                <w:szCs w:val="20"/>
                <w:lang w:bidi="ru-RU"/>
              </w:rPr>
            </w:pPr>
            <w:r w:rsidRPr="00E81F01">
              <w:rPr>
                <w:sz w:val="20"/>
                <w:szCs w:val="20"/>
              </w:rPr>
              <w:t>Максимальные размеры земельных участков (площадь), кв.м не подлежит установлению</w:t>
            </w:r>
          </w:p>
          <w:p w14:paraId="48B1856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D57467C" w14:textId="77777777" w:rsidR="009606D4" w:rsidRPr="00E81F01" w:rsidRDefault="009606D4" w:rsidP="009606D4">
            <w:pPr>
              <w:pStyle w:val="Other0"/>
              <w:numPr>
                <w:ilvl w:val="0"/>
                <w:numId w:val="84"/>
              </w:numPr>
              <w:shd w:val="clear" w:color="auto" w:fill="auto"/>
              <w:tabs>
                <w:tab w:val="left" w:pos="154"/>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837F83B" w14:textId="77777777" w:rsidR="009606D4" w:rsidRPr="00E81F01" w:rsidRDefault="009606D4" w:rsidP="00C33032">
            <w:pPr>
              <w:jc w:val="both"/>
              <w:rPr>
                <w:b/>
                <w:sz w:val="20"/>
                <w:szCs w:val="20"/>
                <w:lang w:bidi="ru-RU"/>
              </w:rPr>
            </w:pPr>
            <w:r w:rsidRPr="00E81F01">
              <w:rPr>
                <w:sz w:val="20"/>
                <w:szCs w:val="20"/>
              </w:rPr>
              <w:t>- 1 от границы смежного земельного участка</w:t>
            </w:r>
          </w:p>
          <w:p w14:paraId="163AF2F0" w14:textId="77777777" w:rsidR="009606D4" w:rsidRPr="00E81F01" w:rsidRDefault="009606D4" w:rsidP="00C33032">
            <w:pPr>
              <w:jc w:val="both"/>
              <w:rPr>
                <w:b/>
                <w:sz w:val="20"/>
                <w:szCs w:val="20"/>
                <w:lang w:bidi="ru-RU"/>
              </w:rPr>
            </w:pPr>
            <w:r w:rsidRPr="00E81F01">
              <w:rPr>
                <w:sz w:val="20"/>
                <w:szCs w:val="20"/>
              </w:rPr>
              <w:t>Максимальная высота зданий, строений, сооружений, м - 25</w:t>
            </w:r>
          </w:p>
          <w:p w14:paraId="6E868C45" w14:textId="77777777" w:rsidR="009606D4" w:rsidRPr="00E81F01" w:rsidRDefault="009606D4" w:rsidP="00C33032">
            <w:pPr>
              <w:jc w:val="both"/>
              <w:rPr>
                <w:sz w:val="20"/>
                <w:szCs w:val="20"/>
              </w:rPr>
            </w:pPr>
            <w:r w:rsidRPr="00E81F01">
              <w:rPr>
                <w:sz w:val="20"/>
                <w:szCs w:val="20"/>
              </w:rPr>
              <w:t>Максимальный процент застройки в границах земельного участка не подлежит установлению</w:t>
            </w:r>
          </w:p>
          <w:p w14:paraId="3AC01DEA" w14:textId="77777777" w:rsidR="009606D4" w:rsidRPr="00E81F01" w:rsidRDefault="009606D4" w:rsidP="00C33032">
            <w:pPr>
              <w:jc w:val="both"/>
              <w:rPr>
                <w:sz w:val="20"/>
                <w:szCs w:val="20"/>
              </w:rPr>
            </w:pPr>
          </w:p>
          <w:p w14:paraId="774874BE" w14:textId="77777777" w:rsidR="009606D4" w:rsidRPr="00E81F01" w:rsidRDefault="009606D4" w:rsidP="00C33032">
            <w:pPr>
              <w:jc w:val="both"/>
              <w:rPr>
                <w:b/>
                <w:sz w:val="20"/>
                <w:szCs w:val="20"/>
                <w:lang w:bidi="ru-RU"/>
              </w:rPr>
            </w:pPr>
          </w:p>
        </w:tc>
      </w:tr>
      <w:tr w:rsidR="009606D4" w:rsidRPr="00E81F01" w14:paraId="4F3E6A40" w14:textId="77777777" w:rsidTr="00C33032">
        <w:trPr>
          <w:trHeight w:val="2573"/>
          <w:jc w:val="center"/>
        </w:trPr>
        <w:tc>
          <w:tcPr>
            <w:tcW w:w="252" w:type="pct"/>
          </w:tcPr>
          <w:p w14:paraId="5272AE17" w14:textId="77777777" w:rsidR="009606D4" w:rsidRPr="00E81F01" w:rsidRDefault="009606D4" w:rsidP="00C33032">
            <w:pPr>
              <w:jc w:val="both"/>
              <w:rPr>
                <w:sz w:val="20"/>
                <w:szCs w:val="20"/>
                <w:lang w:bidi="ru-RU"/>
              </w:rPr>
            </w:pPr>
            <w:r w:rsidRPr="00E81F01">
              <w:rPr>
                <w:sz w:val="20"/>
                <w:szCs w:val="20"/>
                <w:lang w:bidi="ru-RU"/>
              </w:rPr>
              <w:t>11</w:t>
            </w:r>
          </w:p>
        </w:tc>
        <w:tc>
          <w:tcPr>
            <w:tcW w:w="992" w:type="pct"/>
          </w:tcPr>
          <w:p w14:paraId="148D8904" w14:textId="77777777" w:rsidR="009606D4" w:rsidRPr="00E81F01" w:rsidRDefault="009606D4" w:rsidP="00C33032">
            <w:pPr>
              <w:jc w:val="both"/>
              <w:rPr>
                <w:b/>
                <w:sz w:val="20"/>
                <w:szCs w:val="20"/>
                <w:lang w:bidi="ru-RU"/>
              </w:rPr>
            </w:pPr>
            <w:r w:rsidRPr="00E81F01">
              <w:rPr>
                <w:sz w:val="20"/>
                <w:szCs w:val="20"/>
              </w:rPr>
              <w:t>Парки культуры и отдыха</w:t>
            </w:r>
          </w:p>
        </w:tc>
        <w:tc>
          <w:tcPr>
            <w:tcW w:w="463" w:type="pct"/>
          </w:tcPr>
          <w:p w14:paraId="14CE1E12" w14:textId="77777777" w:rsidR="009606D4" w:rsidRPr="00E81F01" w:rsidRDefault="009606D4" w:rsidP="00C33032">
            <w:pPr>
              <w:jc w:val="both"/>
              <w:rPr>
                <w:sz w:val="20"/>
                <w:szCs w:val="20"/>
                <w:lang w:bidi="ru-RU"/>
              </w:rPr>
            </w:pPr>
            <w:r w:rsidRPr="00E81F01">
              <w:rPr>
                <w:sz w:val="20"/>
                <w:szCs w:val="20"/>
                <w:lang w:bidi="ru-RU"/>
              </w:rPr>
              <w:t>3.6.2</w:t>
            </w:r>
          </w:p>
        </w:tc>
        <w:tc>
          <w:tcPr>
            <w:tcW w:w="3293" w:type="pct"/>
          </w:tcPr>
          <w:p w14:paraId="4264542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- 5000</w:t>
            </w:r>
          </w:p>
          <w:p w14:paraId="1DFE5908"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не подлежит установлению</w:t>
            </w:r>
          </w:p>
          <w:p w14:paraId="41AA461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C4FFDC8" w14:textId="77777777" w:rsidR="009606D4" w:rsidRPr="00E81F01" w:rsidRDefault="009606D4" w:rsidP="009606D4">
            <w:pPr>
              <w:pStyle w:val="Other0"/>
              <w:numPr>
                <w:ilvl w:val="0"/>
                <w:numId w:val="85"/>
              </w:numPr>
              <w:shd w:val="clear" w:color="auto" w:fill="auto"/>
              <w:tabs>
                <w:tab w:val="left" w:pos="154"/>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3C7AD2F" w14:textId="77777777" w:rsidR="009606D4" w:rsidRPr="00E81F01" w:rsidRDefault="009606D4" w:rsidP="00C33032">
            <w:pPr>
              <w:jc w:val="both"/>
              <w:rPr>
                <w:b/>
                <w:sz w:val="20"/>
                <w:szCs w:val="20"/>
                <w:lang w:bidi="ru-RU"/>
              </w:rPr>
            </w:pPr>
            <w:r w:rsidRPr="00E81F01">
              <w:rPr>
                <w:sz w:val="20"/>
                <w:szCs w:val="20"/>
              </w:rPr>
              <w:t>- 1 от границы смежного земельного участка</w:t>
            </w:r>
          </w:p>
          <w:p w14:paraId="7E4BC182" w14:textId="77777777" w:rsidR="009606D4" w:rsidRPr="00E81F01" w:rsidRDefault="009606D4" w:rsidP="00C33032">
            <w:pPr>
              <w:jc w:val="both"/>
              <w:rPr>
                <w:b/>
                <w:sz w:val="20"/>
                <w:szCs w:val="20"/>
                <w:lang w:bidi="ru-RU"/>
              </w:rPr>
            </w:pPr>
            <w:r w:rsidRPr="00E81F01">
              <w:rPr>
                <w:sz w:val="20"/>
                <w:szCs w:val="20"/>
              </w:rPr>
              <w:t>Максимальная высота зданий, строений, сооружений, м - 9</w:t>
            </w:r>
          </w:p>
          <w:p w14:paraId="3B4B8579" w14:textId="77777777" w:rsidR="009606D4" w:rsidRPr="00E81F01" w:rsidRDefault="009606D4" w:rsidP="00C33032">
            <w:pPr>
              <w:jc w:val="both"/>
              <w:rPr>
                <w:sz w:val="20"/>
                <w:szCs w:val="20"/>
              </w:rPr>
            </w:pPr>
            <w:r w:rsidRPr="00E81F01">
              <w:rPr>
                <w:sz w:val="20"/>
                <w:szCs w:val="20"/>
              </w:rPr>
              <w:t>Максимальный процент застройки в границах земельного участка – 15</w:t>
            </w:r>
          </w:p>
          <w:p w14:paraId="5B4C4680" w14:textId="77777777" w:rsidR="009606D4" w:rsidRPr="00E81F01" w:rsidRDefault="009606D4" w:rsidP="00C33032">
            <w:pPr>
              <w:jc w:val="both"/>
              <w:rPr>
                <w:sz w:val="20"/>
                <w:szCs w:val="20"/>
              </w:rPr>
            </w:pPr>
          </w:p>
          <w:p w14:paraId="18398AA6" w14:textId="77777777" w:rsidR="009606D4" w:rsidRPr="00E81F01" w:rsidRDefault="009606D4" w:rsidP="00C33032">
            <w:pPr>
              <w:jc w:val="both"/>
              <w:rPr>
                <w:sz w:val="20"/>
                <w:szCs w:val="20"/>
              </w:rPr>
            </w:pPr>
          </w:p>
          <w:p w14:paraId="7288B63A" w14:textId="77777777" w:rsidR="009606D4" w:rsidRPr="00E81F01" w:rsidRDefault="009606D4" w:rsidP="00C33032">
            <w:pPr>
              <w:jc w:val="both"/>
              <w:rPr>
                <w:sz w:val="20"/>
                <w:szCs w:val="20"/>
              </w:rPr>
            </w:pPr>
          </w:p>
          <w:p w14:paraId="01C3CA8E" w14:textId="77777777" w:rsidR="009606D4" w:rsidRPr="00E81F01" w:rsidRDefault="009606D4" w:rsidP="00C33032">
            <w:pPr>
              <w:jc w:val="both"/>
              <w:rPr>
                <w:b/>
                <w:sz w:val="20"/>
                <w:szCs w:val="20"/>
                <w:lang w:bidi="ru-RU"/>
              </w:rPr>
            </w:pPr>
          </w:p>
        </w:tc>
      </w:tr>
      <w:tr w:rsidR="009606D4" w:rsidRPr="00E81F01" w14:paraId="27F20CAF" w14:textId="77777777" w:rsidTr="00C33032">
        <w:trPr>
          <w:trHeight w:val="2803"/>
          <w:jc w:val="center"/>
        </w:trPr>
        <w:tc>
          <w:tcPr>
            <w:tcW w:w="252" w:type="pct"/>
          </w:tcPr>
          <w:p w14:paraId="287EE9BA" w14:textId="77777777" w:rsidR="009606D4" w:rsidRPr="00E81F01" w:rsidRDefault="009606D4" w:rsidP="00C33032">
            <w:pPr>
              <w:jc w:val="both"/>
              <w:rPr>
                <w:sz w:val="20"/>
                <w:szCs w:val="20"/>
                <w:lang w:bidi="ru-RU"/>
              </w:rPr>
            </w:pPr>
            <w:r w:rsidRPr="00E81F01">
              <w:rPr>
                <w:sz w:val="20"/>
                <w:szCs w:val="20"/>
                <w:lang w:bidi="ru-RU"/>
              </w:rPr>
              <w:t>12</w:t>
            </w:r>
          </w:p>
        </w:tc>
        <w:tc>
          <w:tcPr>
            <w:tcW w:w="992" w:type="pct"/>
          </w:tcPr>
          <w:p w14:paraId="27D95233" w14:textId="77777777" w:rsidR="009606D4" w:rsidRPr="00E81F01" w:rsidRDefault="009606D4" w:rsidP="00C33032">
            <w:pPr>
              <w:jc w:val="both"/>
              <w:rPr>
                <w:b/>
                <w:sz w:val="20"/>
                <w:szCs w:val="20"/>
                <w:lang w:bidi="ru-RU"/>
              </w:rPr>
            </w:pPr>
            <w:r w:rsidRPr="00E81F01">
              <w:rPr>
                <w:sz w:val="20"/>
                <w:szCs w:val="20"/>
              </w:rPr>
              <w:t>Обеспечение деятельности в области гидрометеорологии и смежных с ней областях</w:t>
            </w:r>
          </w:p>
        </w:tc>
        <w:tc>
          <w:tcPr>
            <w:tcW w:w="463" w:type="pct"/>
          </w:tcPr>
          <w:p w14:paraId="573328E5" w14:textId="77777777" w:rsidR="009606D4" w:rsidRPr="00E81F01" w:rsidRDefault="009606D4" w:rsidP="00C33032">
            <w:pPr>
              <w:jc w:val="both"/>
              <w:rPr>
                <w:sz w:val="20"/>
                <w:szCs w:val="20"/>
                <w:lang w:bidi="ru-RU"/>
              </w:rPr>
            </w:pPr>
            <w:r w:rsidRPr="00E81F01">
              <w:rPr>
                <w:sz w:val="20"/>
                <w:szCs w:val="20"/>
                <w:lang w:bidi="ru-RU"/>
              </w:rPr>
              <w:t>3.9.1</w:t>
            </w:r>
          </w:p>
        </w:tc>
        <w:tc>
          <w:tcPr>
            <w:tcW w:w="3293" w:type="pct"/>
          </w:tcPr>
          <w:p w14:paraId="60B4C623" w14:textId="77777777" w:rsidR="009606D4" w:rsidRPr="00E81F01" w:rsidRDefault="009606D4" w:rsidP="00C33032">
            <w:pPr>
              <w:jc w:val="both"/>
              <w:rPr>
                <w:b/>
                <w:sz w:val="20"/>
                <w:szCs w:val="20"/>
                <w:lang w:bidi="ru-RU"/>
              </w:rPr>
            </w:pPr>
            <w:r w:rsidRPr="00E81F01">
              <w:rPr>
                <w:sz w:val="20"/>
                <w:szCs w:val="20"/>
              </w:rPr>
              <w:t>Предельные (минимальные и (или) максимальные) размеры земельных участков, в том числе их площадь, не подлежат установлению</w:t>
            </w:r>
          </w:p>
          <w:p w14:paraId="12220A9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EFD8046" w14:textId="77777777" w:rsidR="009606D4" w:rsidRPr="00E81F01" w:rsidRDefault="009606D4" w:rsidP="009606D4">
            <w:pPr>
              <w:pStyle w:val="Other0"/>
              <w:numPr>
                <w:ilvl w:val="0"/>
                <w:numId w:val="86"/>
              </w:numPr>
              <w:shd w:val="clear" w:color="auto" w:fill="auto"/>
              <w:tabs>
                <w:tab w:val="left" w:pos="154"/>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E2EDE77" w14:textId="77777777" w:rsidR="009606D4" w:rsidRPr="00E81F01" w:rsidRDefault="009606D4" w:rsidP="00C33032">
            <w:pPr>
              <w:jc w:val="both"/>
              <w:rPr>
                <w:b/>
                <w:sz w:val="20"/>
                <w:szCs w:val="20"/>
                <w:lang w:bidi="ru-RU"/>
              </w:rPr>
            </w:pPr>
            <w:r w:rsidRPr="00E81F01">
              <w:rPr>
                <w:sz w:val="20"/>
                <w:szCs w:val="20"/>
              </w:rPr>
              <w:t>- 1 от границы смежного земельного участка</w:t>
            </w:r>
          </w:p>
          <w:p w14:paraId="07193754" w14:textId="77777777" w:rsidR="009606D4" w:rsidRPr="00E81F01" w:rsidRDefault="009606D4" w:rsidP="00C33032">
            <w:pPr>
              <w:jc w:val="both"/>
              <w:rPr>
                <w:b/>
                <w:sz w:val="20"/>
                <w:szCs w:val="20"/>
                <w:lang w:bidi="ru-RU"/>
              </w:rPr>
            </w:pPr>
            <w:r w:rsidRPr="00E81F01">
              <w:rPr>
                <w:sz w:val="20"/>
                <w:szCs w:val="20"/>
              </w:rPr>
              <w:t>Предельное количество этажей или предельная высота зданий, строений, сооружений не подлежат установлению</w:t>
            </w:r>
          </w:p>
          <w:p w14:paraId="6D6C388D" w14:textId="77777777" w:rsidR="009606D4" w:rsidRPr="00E81F01" w:rsidRDefault="009606D4" w:rsidP="00C33032">
            <w:pPr>
              <w:jc w:val="both"/>
              <w:rPr>
                <w:sz w:val="20"/>
                <w:szCs w:val="20"/>
              </w:rPr>
            </w:pPr>
            <w:r w:rsidRPr="00E81F01">
              <w:rPr>
                <w:sz w:val="20"/>
                <w:szCs w:val="20"/>
              </w:rPr>
              <w:t>Максимальный процент застройки в границах земельного участка не подлежит установлению</w:t>
            </w:r>
          </w:p>
          <w:p w14:paraId="6BC26B69" w14:textId="77777777" w:rsidR="009606D4" w:rsidRPr="00E81F01" w:rsidRDefault="009606D4" w:rsidP="00C33032">
            <w:pPr>
              <w:jc w:val="both"/>
              <w:rPr>
                <w:sz w:val="20"/>
                <w:szCs w:val="20"/>
              </w:rPr>
            </w:pPr>
          </w:p>
          <w:p w14:paraId="1C9F9475" w14:textId="77777777" w:rsidR="009606D4" w:rsidRPr="00E81F01" w:rsidRDefault="009606D4" w:rsidP="00C33032">
            <w:pPr>
              <w:jc w:val="both"/>
              <w:rPr>
                <w:sz w:val="20"/>
                <w:szCs w:val="20"/>
              </w:rPr>
            </w:pPr>
          </w:p>
          <w:p w14:paraId="310F02FA" w14:textId="77777777" w:rsidR="009606D4" w:rsidRPr="00E81F01" w:rsidRDefault="009606D4" w:rsidP="00C33032">
            <w:pPr>
              <w:jc w:val="both"/>
              <w:rPr>
                <w:b/>
                <w:sz w:val="20"/>
                <w:szCs w:val="20"/>
                <w:lang w:bidi="ru-RU"/>
              </w:rPr>
            </w:pPr>
          </w:p>
        </w:tc>
      </w:tr>
      <w:tr w:rsidR="009606D4" w:rsidRPr="00E81F01" w14:paraId="2C4551CA" w14:textId="77777777" w:rsidTr="00C33032">
        <w:trPr>
          <w:trHeight w:val="2573"/>
          <w:jc w:val="center"/>
        </w:trPr>
        <w:tc>
          <w:tcPr>
            <w:tcW w:w="252" w:type="pct"/>
          </w:tcPr>
          <w:p w14:paraId="0BDD6394" w14:textId="77777777" w:rsidR="009606D4" w:rsidRPr="00E81F01" w:rsidRDefault="009606D4" w:rsidP="00C33032">
            <w:pPr>
              <w:jc w:val="both"/>
              <w:rPr>
                <w:sz w:val="20"/>
                <w:szCs w:val="20"/>
                <w:lang w:bidi="ru-RU"/>
              </w:rPr>
            </w:pPr>
            <w:r w:rsidRPr="00E81F01">
              <w:rPr>
                <w:sz w:val="20"/>
                <w:szCs w:val="20"/>
                <w:lang w:bidi="ru-RU"/>
              </w:rPr>
              <w:t>13</w:t>
            </w:r>
          </w:p>
        </w:tc>
        <w:tc>
          <w:tcPr>
            <w:tcW w:w="992" w:type="pct"/>
          </w:tcPr>
          <w:p w14:paraId="4741DB9D" w14:textId="77777777" w:rsidR="009606D4" w:rsidRPr="00E81F01" w:rsidRDefault="009606D4" w:rsidP="00C33032">
            <w:pPr>
              <w:jc w:val="both"/>
              <w:rPr>
                <w:b/>
                <w:sz w:val="20"/>
                <w:szCs w:val="20"/>
                <w:lang w:bidi="ru-RU"/>
              </w:rPr>
            </w:pPr>
            <w:r w:rsidRPr="00E81F01">
              <w:rPr>
                <w:sz w:val="20"/>
                <w:szCs w:val="20"/>
              </w:rPr>
              <w:t>Амбулаторное ветеринарное обслуживание</w:t>
            </w:r>
          </w:p>
        </w:tc>
        <w:tc>
          <w:tcPr>
            <w:tcW w:w="463" w:type="pct"/>
          </w:tcPr>
          <w:p w14:paraId="4492EE60" w14:textId="77777777" w:rsidR="009606D4" w:rsidRPr="00E81F01" w:rsidRDefault="009606D4" w:rsidP="00C33032">
            <w:pPr>
              <w:jc w:val="both"/>
              <w:rPr>
                <w:sz w:val="20"/>
                <w:szCs w:val="20"/>
                <w:lang w:bidi="ru-RU"/>
              </w:rPr>
            </w:pPr>
            <w:r w:rsidRPr="00E81F01">
              <w:rPr>
                <w:sz w:val="20"/>
                <w:szCs w:val="20"/>
                <w:lang w:bidi="ru-RU"/>
              </w:rPr>
              <w:t>3.1.01</w:t>
            </w:r>
          </w:p>
        </w:tc>
        <w:tc>
          <w:tcPr>
            <w:tcW w:w="3293" w:type="pct"/>
          </w:tcPr>
          <w:p w14:paraId="53CFB8A2"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62EAFDEF"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- 2000</w:t>
            </w:r>
          </w:p>
          <w:p w14:paraId="6C1CA6E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23C7132" w14:textId="77777777" w:rsidR="009606D4" w:rsidRPr="00E81F01" w:rsidRDefault="009606D4" w:rsidP="009606D4">
            <w:pPr>
              <w:pStyle w:val="Other0"/>
              <w:numPr>
                <w:ilvl w:val="0"/>
                <w:numId w:val="87"/>
              </w:numPr>
              <w:shd w:val="clear" w:color="auto" w:fill="auto"/>
              <w:tabs>
                <w:tab w:val="left" w:pos="154"/>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03CF4D54" w14:textId="77777777" w:rsidR="009606D4" w:rsidRPr="00E81F01" w:rsidRDefault="009606D4" w:rsidP="00C33032">
            <w:pPr>
              <w:jc w:val="both"/>
              <w:rPr>
                <w:b/>
                <w:sz w:val="20"/>
                <w:szCs w:val="20"/>
                <w:lang w:bidi="ru-RU"/>
              </w:rPr>
            </w:pPr>
            <w:r w:rsidRPr="00E81F01">
              <w:rPr>
                <w:sz w:val="20"/>
                <w:szCs w:val="20"/>
              </w:rPr>
              <w:t>- 1 от границы смежного земельного участка</w:t>
            </w:r>
          </w:p>
          <w:p w14:paraId="42D651E7"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3310E236" w14:textId="77777777" w:rsidR="009606D4" w:rsidRPr="00E81F01" w:rsidRDefault="009606D4" w:rsidP="00C33032">
            <w:pPr>
              <w:jc w:val="both"/>
              <w:rPr>
                <w:sz w:val="20"/>
                <w:szCs w:val="20"/>
              </w:rPr>
            </w:pPr>
            <w:r w:rsidRPr="00E81F01">
              <w:rPr>
                <w:sz w:val="20"/>
                <w:szCs w:val="20"/>
              </w:rPr>
              <w:t>Максимальный процент застройки в границах земельного участка не подлежит установлению</w:t>
            </w:r>
          </w:p>
          <w:p w14:paraId="29C2FC8C" w14:textId="77777777" w:rsidR="009606D4" w:rsidRPr="00E81F01" w:rsidRDefault="009606D4" w:rsidP="00C33032">
            <w:pPr>
              <w:jc w:val="both"/>
              <w:rPr>
                <w:sz w:val="20"/>
                <w:szCs w:val="20"/>
              </w:rPr>
            </w:pPr>
          </w:p>
          <w:p w14:paraId="385F52EA" w14:textId="77777777" w:rsidR="009606D4" w:rsidRPr="00E81F01" w:rsidRDefault="009606D4" w:rsidP="00C33032">
            <w:pPr>
              <w:jc w:val="both"/>
              <w:rPr>
                <w:sz w:val="20"/>
                <w:szCs w:val="20"/>
              </w:rPr>
            </w:pPr>
          </w:p>
          <w:p w14:paraId="3BFC9C7F" w14:textId="77777777" w:rsidR="009606D4" w:rsidRPr="00E81F01" w:rsidRDefault="009606D4" w:rsidP="00C33032">
            <w:pPr>
              <w:jc w:val="both"/>
              <w:rPr>
                <w:sz w:val="20"/>
                <w:szCs w:val="20"/>
              </w:rPr>
            </w:pPr>
          </w:p>
          <w:p w14:paraId="650C8488" w14:textId="77777777" w:rsidR="009606D4" w:rsidRPr="00E81F01" w:rsidRDefault="009606D4" w:rsidP="00C33032">
            <w:pPr>
              <w:jc w:val="both"/>
              <w:rPr>
                <w:b/>
                <w:sz w:val="20"/>
                <w:szCs w:val="20"/>
                <w:lang w:bidi="ru-RU"/>
              </w:rPr>
            </w:pPr>
          </w:p>
        </w:tc>
      </w:tr>
      <w:tr w:rsidR="009606D4" w:rsidRPr="00E81F01" w14:paraId="1224F936" w14:textId="77777777" w:rsidTr="00C33032">
        <w:trPr>
          <w:trHeight w:val="3953"/>
          <w:jc w:val="center"/>
        </w:trPr>
        <w:tc>
          <w:tcPr>
            <w:tcW w:w="252" w:type="pct"/>
          </w:tcPr>
          <w:p w14:paraId="7A5F79F0" w14:textId="77777777" w:rsidR="009606D4" w:rsidRPr="00E81F01" w:rsidRDefault="009606D4" w:rsidP="00C33032">
            <w:pPr>
              <w:jc w:val="both"/>
              <w:rPr>
                <w:sz w:val="20"/>
                <w:szCs w:val="20"/>
                <w:lang w:bidi="ru-RU"/>
              </w:rPr>
            </w:pPr>
            <w:r w:rsidRPr="00E81F01">
              <w:rPr>
                <w:sz w:val="20"/>
                <w:szCs w:val="20"/>
                <w:lang w:bidi="ru-RU"/>
              </w:rPr>
              <w:lastRenderedPageBreak/>
              <w:t>14</w:t>
            </w:r>
          </w:p>
        </w:tc>
        <w:tc>
          <w:tcPr>
            <w:tcW w:w="992" w:type="pct"/>
          </w:tcPr>
          <w:p w14:paraId="3BD5D7EF" w14:textId="77777777" w:rsidR="009606D4" w:rsidRPr="00E81F01" w:rsidRDefault="009606D4" w:rsidP="00C33032">
            <w:pPr>
              <w:jc w:val="both"/>
              <w:rPr>
                <w:b/>
                <w:sz w:val="20"/>
                <w:szCs w:val="20"/>
                <w:lang w:bidi="ru-RU"/>
              </w:rPr>
            </w:pPr>
            <w:r w:rsidRPr="00E81F01">
              <w:rPr>
                <w:sz w:val="20"/>
                <w:szCs w:val="20"/>
              </w:rPr>
              <w:t>Деловое управление</w:t>
            </w:r>
          </w:p>
        </w:tc>
        <w:tc>
          <w:tcPr>
            <w:tcW w:w="463" w:type="pct"/>
          </w:tcPr>
          <w:p w14:paraId="15C9CD75" w14:textId="77777777" w:rsidR="009606D4" w:rsidRPr="00E81F01" w:rsidRDefault="009606D4" w:rsidP="00C33032">
            <w:pPr>
              <w:jc w:val="both"/>
              <w:rPr>
                <w:sz w:val="20"/>
                <w:szCs w:val="20"/>
                <w:lang w:bidi="ru-RU"/>
              </w:rPr>
            </w:pPr>
            <w:r w:rsidRPr="00E81F01">
              <w:rPr>
                <w:sz w:val="20"/>
                <w:szCs w:val="20"/>
                <w:lang w:bidi="ru-RU"/>
              </w:rPr>
              <w:t>4.1</w:t>
            </w:r>
          </w:p>
        </w:tc>
        <w:tc>
          <w:tcPr>
            <w:tcW w:w="3293" w:type="pct"/>
          </w:tcPr>
          <w:p w14:paraId="79DBCEF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0A045F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1FA97D1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43072BC" w14:textId="77777777" w:rsidR="009606D4" w:rsidRPr="00E81F01" w:rsidRDefault="009606D4" w:rsidP="009606D4">
            <w:pPr>
              <w:pStyle w:val="Other0"/>
              <w:numPr>
                <w:ilvl w:val="0"/>
                <w:numId w:val="88"/>
              </w:numPr>
              <w:shd w:val="clear" w:color="auto" w:fill="auto"/>
              <w:tabs>
                <w:tab w:val="left" w:pos="158"/>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1AE6F0D" w14:textId="77777777" w:rsidR="009606D4" w:rsidRPr="00E81F01" w:rsidRDefault="009606D4" w:rsidP="00C33032">
            <w:pPr>
              <w:jc w:val="both"/>
              <w:rPr>
                <w:b/>
                <w:sz w:val="20"/>
                <w:szCs w:val="20"/>
                <w:lang w:bidi="ru-RU"/>
              </w:rPr>
            </w:pPr>
            <w:r w:rsidRPr="00E81F01">
              <w:rPr>
                <w:sz w:val="20"/>
                <w:szCs w:val="20"/>
              </w:rPr>
              <w:t>- 1 от границы смежного земельного участка</w:t>
            </w:r>
          </w:p>
          <w:p w14:paraId="6BE7124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AB5DFE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4E5A6E5D" w14:textId="77777777" w:rsidR="009606D4" w:rsidRPr="00E81F01" w:rsidRDefault="009606D4" w:rsidP="00C33032">
            <w:pPr>
              <w:jc w:val="both"/>
              <w:rPr>
                <w:b/>
                <w:sz w:val="20"/>
                <w:szCs w:val="20"/>
                <w:lang w:bidi="ru-RU"/>
              </w:rPr>
            </w:pPr>
            <w:r w:rsidRPr="00E81F01">
              <w:rPr>
                <w:sz w:val="20"/>
                <w:szCs w:val="20"/>
              </w:rPr>
              <w:t>Максимальная высота зданий, строений, сооружений, м - 30</w:t>
            </w:r>
          </w:p>
          <w:p w14:paraId="7E48C564" w14:textId="77777777" w:rsidR="009606D4" w:rsidRPr="00E81F01" w:rsidRDefault="009606D4" w:rsidP="00C33032">
            <w:pPr>
              <w:jc w:val="both"/>
              <w:rPr>
                <w:sz w:val="20"/>
                <w:szCs w:val="20"/>
              </w:rPr>
            </w:pPr>
            <w:r w:rsidRPr="00E81F01">
              <w:rPr>
                <w:sz w:val="20"/>
                <w:szCs w:val="20"/>
              </w:rPr>
              <w:t>Максимальный процент застройки в границах земельного участка не подлежит установлению.</w:t>
            </w:r>
          </w:p>
          <w:p w14:paraId="48C984D7"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-10</w:t>
            </w:r>
          </w:p>
          <w:p w14:paraId="75F9FB27" w14:textId="77777777" w:rsidR="009606D4" w:rsidRPr="00E81F01" w:rsidRDefault="009606D4" w:rsidP="00C33032">
            <w:pPr>
              <w:jc w:val="both"/>
            </w:pPr>
          </w:p>
        </w:tc>
      </w:tr>
      <w:tr w:rsidR="009606D4" w:rsidRPr="00E81F01" w14:paraId="6F7C80A4" w14:textId="77777777" w:rsidTr="00C33032">
        <w:trPr>
          <w:trHeight w:val="3047"/>
          <w:jc w:val="center"/>
        </w:trPr>
        <w:tc>
          <w:tcPr>
            <w:tcW w:w="252" w:type="pct"/>
          </w:tcPr>
          <w:p w14:paraId="2F7951C7" w14:textId="77777777" w:rsidR="009606D4" w:rsidRPr="00E81F01" w:rsidRDefault="009606D4" w:rsidP="00C33032">
            <w:pPr>
              <w:jc w:val="both"/>
              <w:rPr>
                <w:sz w:val="20"/>
                <w:szCs w:val="20"/>
                <w:lang w:bidi="ru-RU"/>
              </w:rPr>
            </w:pPr>
            <w:r w:rsidRPr="00E81F01">
              <w:rPr>
                <w:sz w:val="20"/>
                <w:szCs w:val="20"/>
                <w:lang w:bidi="ru-RU"/>
              </w:rPr>
              <w:t>15</w:t>
            </w:r>
          </w:p>
        </w:tc>
        <w:tc>
          <w:tcPr>
            <w:tcW w:w="992" w:type="pct"/>
          </w:tcPr>
          <w:p w14:paraId="5C430BDE" w14:textId="77777777" w:rsidR="009606D4" w:rsidRPr="00E81F01" w:rsidRDefault="009606D4" w:rsidP="00C33032">
            <w:pPr>
              <w:jc w:val="both"/>
              <w:rPr>
                <w:b/>
                <w:sz w:val="20"/>
                <w:szCs w:val="20"/>
                <w:lang w:bidi="ru-RU"/>
              </w:rPr>
            </w:pPr>
            <w:r w:rsidRPr="00E81F01">
              <w:rPr>
                <w:sz w:val="20"/>
                <w:szCs w:val="20"/>
              </w:rPr>
              <w:t>Объекты торговли (торговые центры, торгово</w:t>
            </w:r>
            <w:r w:rsidRPr="00E81F01">
              <w:rPr>
                <w:sz w:val="20"/>
                <w:szCs w:val="20"/>
              </w:rPr>
              <w:softHyphen/>
              <w:t>развлекательные центры (комплексы)</w:t>
            </w:r>
          </w:p>
        </w:tc>
        <w:tc>
          <w:tcPr>
            <w:tcW w:w="463" w:type="pct"/>
          </w:tcPr>
          <w:p w14:paraId="132B35EB" w14:textId="77777777" w:rsidR="009606D4" w:rsidRPr="00E81F01" w:rsidRDefault="009606D4" w:rsidP="00C33032">
            <w:pPr>
              <w:jc w:val="both"/>
              <w:rPr>
                <w:sz w:val="20"/>
                <w:szCs w:val="20"/>
                <w:lang w:bidi="ru-RU"/>
              </w:rPr>
            </w:pPr>
            <w:r w:rsidRPr="00E81F01">
              <w:rPr>
                <w:sz w:val="20"/>
                <w:szCs w:val="20"/>
                <w:lang w:bidi="ru-RU"/>
              </w:rPr>
              <w:t>4.2</w:t>
            </w:r>
          </w:p>
        </w:tc>
        <w:tc>
          <w:tcPr>
            <w:tcW w:w="3293" w:type="pct"/>
          </w:tcPr>
          <w:p w14:paraId="7BC02BE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1661D561"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- 50000</w:t>
            </w:r>
          </w:p>
          <w:p w14:paraId="4243993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659CEEA" w14:textId="77777777" w:rsidR="009606D4" w:rsidRPr="00E81F01" w:rsidRDefault="009606D4" w:rsidP="009606D4">
            <w:pPr>
              <w:pStyle w:val="Other0"/>
              <w:numPr>
                <w:ilvl w:val="0"/>
                <w:numId w:val="89"/>
              </w:numPr>
              <w:shd w:val="clear" w:color="auto" w:fill="auto"/>
              <w:tabs>
                <w:tab w:val="left" w:pos="130"/>
              </w:tabs>
              <w:jc w:val="both"/>
              <w:rPr>
                <w:rFonts w:ascii="Times New Roman" w:hAnsi="Times New Roman" w:cs="Times New Roman"/>
              </w:rPr>
            </w:pPr>
            <w:r w:rsidRPr="00E81F01">
              <w:rPr>
                <w:rFonts w:ascii="Times New Roman" w:hAnsi="Times New Roman" w:cs="Times New Roman"/>
              </w:rPr>
              <w:t>5 от границы земельного участка, примыкающей к улице</w:t>
            </w:r>
          </w:p>
          <w:p w14:paraId="2E63AB1E" w14:textId="77777777" w:rsidR="009606D4" w:rsidRPr="00E81F01" w:rsidRDefault="009606D4" w:rsidP="009606D4">
            <w:pPr>
              <w:pStyle w:val="Other0"/>
              <w:numPr>
                <w:ilvl w:val="0"/>
                <w:numId w:val="89"/>
              </w:numPr>
              <w:shd w:val="clear" w:color="auto" w:fill="auto"/>
              <w:tabs>
                <w:tab w:val="left" w:pos="149"/>
              </w:tabs>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0A87C02" w14:textId="77777777" w:rsidR="009606D4" w:rsidRPr="00E81F01" w:rsidRDefault="009606D4" w:rsidP="00C33032">
            <w:pPr>
              <w:jc w:val="both"/>
              <w:rPr>
                <w:b/>
                <w:sz w:val="20"/>
                <w:szCs w:val="20"/>
                <w:lang w:bidi="ru-RU"/>
              </w:rPr>
            </w:pPr>
            <w:r w:rsidRPr="00E81F01">
              <w:rPr>
                <w:sz w:val="20"/>
                <w:szCs w:val="20"/>
              </w:rPr>
              <w:t>- 3 от границы земельного участка, примыкающей к проезду</w:t>
            </w:r>
          </w:p>
          <w:p w14:paraId="1AAA37F7" w14:textId="77777777" w:rsidR="009606D4" w:rsidRPr="00E81F01" w:rsidRDefault="009606D4" w:rsidP="00C33032">
            <w:pPr>
              <w:jc w:val="both"/>
              <w:rPr>
                <w:b/>
                <w:sz w:val="20"/>
                <w:szCs w:val="20"/>
                <w:lang w:bidi="ru-RU"/>
              </w:rPr>
            </w:pPr>
            <w:r w:rsidRPr="00E81F01">
              <w:rPr>
                <w:sz w:val="20"/>
                <w:szCs w:val="20"/>
              </w:rPr>
              <w:t>Максимальная высота зданий, строений, сооружений, м - 25</w:t>
            </w:r>
          </w:p>
          <w:p w14:paraId="0F31AD0A" w14:textId="77777777" w:rsidR="009606D4" w:rsidRPr="00E81F01" w:rsidRDefault="009606D4" w:rsidP="00C33032">
            <w:pPr>
              <w:jc w:val="both"/>
              <w:rPr>
                <w:sz w:val="20"/>
                <w:szCs w:val="20"/>
              </w:rPr>
            </w:pPr>
            <w:r w:rsidRPr="00E81F01">
              <w:rPr>
                <w:sz w:val="20"/>
                <w:szCs w:val="20"/>
              </w:rPr>
              <w:t>Максимальный процент застройки в границах земельного участка – 60.</w:t>
            </w:r>
          </w:p>
          <w:p w14:paraId="7FC815D8"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39FB0F08" w14:textId="77777777" w:rsidR="009606D4" w:rsidRPr="00E81F01" w:rsidRDefault="009606D4" w:rsidP="00C33032">
            <w:pPr>
              <w:jc w:val="both"/>
              <w:rPr>
                <w:b/>
                <w:sz w:val="20"/>
                <w:szCs w:val="20"/>
                <w:lang w:bidi="ru-RU"/>
              </w:rPr>
            </w:pPr>
          </w:p>
        </w:tc>
      </w:tr>
      <w:tr w:rsidR="009606D4" w:rsidRPr="00E81F01" w14:paraId="728E6BE6" w14:textId="77777777" w:rsidTr="00C33032">
        <w:trPr>
          <w:trHeight w:val="3033"/>
          <w:jc w:val="center"/>
        </w:trPr>
        <w:tc>
          <w:tcPr>
            <w:tcW w:w="252" w:type="pct"/>
          </w:tcPr>
          <w:p w14:paraId="16601282" w14:textId="77777777" w:rsidR="009606D4" w:rsidRPr="00E81F01" w:rsidRDefault="009606D4" w:rsidP="00C33032">
            <w:pPr>
              <w:jc w:val="both"/>
              <w:rPr>
                <w:sz w:val="20"/>
                <w:szCs w:val="20"/>
                <w:lang w:bidi="ru-RU"/>
              </w:rPr>
            </w:pPr>
            <w:r w:rsidRPr="00E81F01">
              <w:rPr>
                <w:sz w:val="20"/>
                <w:szCs w:val="20"/>
                <w:lang w:bidi="ru-RU"/>
              </w:rPr>
              <w:lastRenderedPageBreak/>
              <w:t>16</w:t>
            </w:r>
          </w:p>
        </w:tc>
        <w:tc>
          <w:tcPr>
            <w:tcW w:w="992" w:type="pct"/>
          </w:tcPr>
          <w:p w14:paraId="7EB2D3AC" w14:textId="77777777" w:rsidR="009606D4" w:rsidRPr="00E81F01" w:rsidRDefault="009606D4" w:rsidP="00C33032">
            <w:pPr>
              <w:jc w:val="both"/>
              <w:rPr>
                <w:b/>
                <w:sz w:val="20"/>
                <w:szCs w:val="20"/>
                <w:lang w:bidi="ru-RU"/>
              </w:rPr>
            </w:pPr>
            <w:r w:rsidRPr="00E81F01">
              <w:rPr>
                <w:sz w:val="20"/>
                <w:szCs w:val="20"/>
              </w:rPr>
              <w:t>Магазины</w:t>
            </w:r>
          </w:p>
        </w:tc>
        <w:tc>
          <w:tcPr>
            <w:tcW w:w="463" w:type="pct"/>
          </w:tcPr>
          <w:p w14:paraId="2D6F7482" w14:textId="77777777" w:rsidR="009606D4" w:rsidRPr="00E81F01" w:rsidRDefault="009606D4" w:rsidP="00C33032">
            <w:pPr>
              <w:jc w:val="both"/>
              <w:rPr>
                <w:sz w:val="20"/>
                <w:szCs w:val="20"/>
                <w:lang w:bidi="ru-RU"/>
              </w:rPr>
            </w:pPr>
            <w:r w:rsidRPr="00E81F01">
              <w:rPr>
                <w:sz w:val="20"/>
                <w:szCs w:val="20"/>
                <w:lang w:bidi="ru-RU"/>
              </w:rPr>
              <w:t>4.4</w:t>
            </w:r>
          </w:p>
        </w:tc>
        <w:tc>
          <w:tcPr>
            <w:tcW w:w="3293" w:type="pct"/>
          </w:tcPr>
          <w:p w14:paraId="27D55EFE"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- 300</w:t>
            </w:r>
          </w:p>
          <w:p w14:paraId="3FA9FFDA"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- 5000</w:t>
            </w:r>
          </w:p>
          <w:p w14:paraId="77C9364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D33DA5E" w14:textId="77777777" w:rsidR="009606D4" w:rsidRPr="00E81F01" w:rsidRDefault="009606D4" w:rsidP="009606D4">
            <w:pPr>
              <w:pStyle w:val="Other0"/>
              <w:numPr>
                <w:ilvl w:val="0"/>
                <w:numId w:val="90"/>
              </w:numPr>
              <w:shd w:val="clear" w:color="auto" w:fill="auto"/>
              <w:tabs>
                <w:tab w:val="left" w:pos="158"/>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94D382A" w14:textId="77777777" w:rsidR="009606D4" w:rsidRPr="00E81F01" w:rsidRDefault="009606D4" w:rsidP="00C33032">
            <w:pPr>
              <w:jc w:val="both"/>
              <w:rPr>
                <w:b/>
                <w:sz w:val="20"/>
                <w:szCs w:val="20"/>
                <w:lang w:bidi="ru-RU"/>
              </w:rPr>
            </w:pPr>
            <w:r w:rsidRPr="00E81F01">
              <w:rPr>
                <w:sz w:val="20"/>
                <w:szCs w:val="20"/>
              </w:rPr>
              <w:t>- 1 от границы смежного земельного участка</w:t>
            </w:r>
          </w:p>
          <w:p w14:paraId="3270926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23AC5507" w14:textId="77777777" w:rsidR="009606D4" w:rsidRPr="00E81F01" w:rsidRDefault="009606D4" w:rsidP="00C33032">
            <w:pPr>
              <w:pStyle w:val="Other0"/>
              <w:shd w:val="clear" w:color="auto" w:fill="auto"/>
              <w:ind w:right="132"/>
              <w:jc w:val="both"/>
              <w:rPr>
                <w:rFonts w:ascii="Times New Roman" w:hAnsi="Times New Roman"/>
                <w:color w:val="000000"/>
                <w:lang w:bidi="ru-RU"/>
              </w:rPr>
            </w:pPr>
            <w:r w:rsidRPr="00E81F01">
              <w:rPr>
                <w:rFonts w:ascii="Times New Roman" w:hAnsi="Times New Roman"/>
              </w:rPr>
              <w:t xml:space="preserve">Максимальный процент застройки в границах земельного участка не подлежит установлению. </w:t>
            </w:r>
            <w:r w:rsidRPr="00E81F01">
              <w:rPr>
                <w:rFonts w:ascii="Times New Roman" w:hAnsi="Times New Roman"/>
                <w:color w:val="000000"/>
                <w:lang w:bidi="ru-RU"/>
              </w:rPr>
              <w:t xml:space="preserve"> </w:t>
            </w:r>
          </w:p>
          <w:p w14:paraId="2546B374"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245F2EAD" w14:textId="77777777" w:rsidR="009606D4" w:rsidRPr="00E81F01" w:rsidRDefault="009606D4" w:rsidP="00C33032">
            <w:pPr>
              <w:jc w:val="both"/>
              <w:rPr>
                <w:b/>
                <w:sz w:val="20"/>
                <w:szCs w:val="20"/>
                <w:lang w:bidi="ru-RU"/>
              </w:rPr>
            </w:pPr>
          </w:p>
        </w:tc>
      </w:tr>
      <w:tr w:rsidR="009606D4" w:rsidRPr="00E81F01" w14:paraId="66844F6E" w14:textId="77777777" w:rsidTr="00C33032">
        <w:trPr>
          <w:trHeight w:val="3047"/>
          <w:jc w:val="center"/>
        </w:trPr>
        <w:tc>
          <w:tcPr>
            <w:tcW w:w="252" w:type="pct"/>
          </w:tcPr>
          <w:p w14:paraId="5CCE5A94" w14:textId="77777777" w:rsidR="009606D4" w:rsidRPr="00E81F01" w:rsidRDefault="009606D4" w:rsidP="00C33032">
            <w:pPr>
              <w:jc w:val="both"/>
              <w:rPr>
                <w:sz w:val="20"/>
                <w:szCs w:val="20"/>
                <w:lang w:bidi="ru-RU"/>
              </w:rPr>
            </w:pPr>
            <w:r w:rsidRPr="00E81F01">
              <w:rPr>
                <w:sz w:val="20"/>
                <w:szCs w:val="20"/>
                <w:lang w:bidi="ru-RU"/>
              </w:rPr>
              <w:t>17</w:t>
            </w:r>
          </w:p>
        </w:tc>
        <w:tc>
          <w:tcPr>
            <w:tcW w:w="992" w:type="pct"/>
          </w:tcPr>
          <w:p w14:paraId="7375BBB3" w14:textId="77777777" w:rsidR="009606D4" w:rsidRPr="00E81F01" w:rsidRDefault="009606D4" w:rsidP="00C33032">
            <w:pPr>
              <w:jc w:val="both"/>
              <w:rPr>
                <w:b/>
                <w:sz w:val="20"/>
                <w:szCs w:val="20"/>
                <w:lang w:bidi="ru-RU"/>
              </w:rPr>
            </w:pPr>
            <w:r w:rsidRPr="00E81F01">
              <w:rPr>
                <w:sz w:val="20"/>
                <w:szCs w:val="20"/>
              </w:rPr>
              <w:t>Общественное питание</w:t>
            </w:r>
          </w:p>
        </w:tc>
        <w:tc>
          <w:tcPr>
            <w:tcW w:w="463" w:type="pct"/>
          </w:tcPr>
          <w:p w14:paraId="06AEBD5D" w14:textId="77777777" w:rsidR="009606D4" w:rsidRPr="00E81F01" w:rsidRDefault="009606D4" w:rsidP="00C33032">
            <w:pPr>
              <w:jc w:val="both"/>
              <w:rPr>
                <w:sz w:val="20"/>
                <w:szCs w:val="20"/>
                <w:lang w:bidi="ru-RU"/>
              </w:rPr>
            </w:pPr>
            <w:r w:rsidRPr="00E81F01">
              <w:rPr>
                <w:sz w:val="20"/>
                <w:szCs w:val="20"/>
                <w:lang w:bidi="ru-RU"/>
              </w:rPr>
              <w:t>4.6</w:t>
            </w:r>
          </w:p>
        </w:tc>
        <w:tc>
          <w:tcPr>
            <w:tcW w:w="3293" w:type="pct"/>
          </w:tcPr>
          <w:p w14:paraId="78A34BA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2B9A790C"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- 2000</w:t>
            </w:r>
          </w:p>
          <w:p w14:paraId="6022958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9CE4F08" w14:textId="77777777" w:rsidR="009606D4" w:rsidRPr="00E81F01" w:rsidRDefault="009606D4" w:rsidP="009606D4">
            <w:pPr>
              <w:pStyle w:val="Other0"/>
              <w:numPr>
                <w:ilvl w:val="0"/>
                <w:numId w:val="91"/>
              </w:numPr>
              <w:shd w:val="clear" w:color="auto" w:fill="auto"/>
              <w:tabs>
                <w:tab w:val="left" w:pos="154"/>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ABA9F39" w14:textId="77777777" w:rsidR="009606D4" w:rsidRPr="00E81F01" w:rsidRDefault="009606D4" w:rsidP="009606D4">
            <w:pPr>
              <w:pStyle w:val="Other0"/>
              <w:numPr>
                <w:ilvl w:val="0"/>
                <w:numId w:val="91"/>
              </w:numPr>
              <w:shd w:val="clear" w:color="auto" w:fill="auto"/>
              <w:tabs>
                <w:tab w:val="left" w:pos="144"/>
              </w:tabs>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47B4C30" w14:textId="77777777" w:rsidR="009606D4" w:rsidRPr="00E81F01" w:rsidRDefault="009606D4" w:rsidP="00C33032">
            <w:pPr>
              <w:jc w:val="both"/>
              <w:rPr>
                <w:b/>
                <w:sz w:val="20"/>
                <w:szCs w:val="20"/>
                <w:lang w:bidi="ru-RU"/>
              </w:rPr>
            </w:pPr>
            <w:r w:rsidRPr="00E81F01">
              <w:rPr>
                <w:sz w:val="20"/>
                <w:szCs w:val="20"/>
              </w:rPr>
              <w:t>Максимальная высота зданий, строений, сооружений, м - 20</w:t>
            </w:r>
          </w:p>
          <w:p w14:paraId="5926984A" w14:textId="77777777" w:rsidR="009606D4" w:rsidRPr="00E81F01" w:rsidRDefault="009606D4" w:rsidP="00C33032">
            <w:pPr>
              <w:jc w:val="both"/>
              <w:rPr>
                <w:sz w:val="20"/>
                <w:szCs w:val="20"/>
              </w:rPr>
            </w:pPr>
            <w:r w:rsidRPr="00E81F01">
              <w:rPr>
                <w:sz w:val="20"/>
                <w:szCs w:val="20"/>
              </w:rPr>
              <w:t>Максимальный процент застройки в границах земельного участка не подлежит установлению.</w:t>
            </w:r>
          </w:p>
          <w:p w14:paraId="38AD3A55"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-15</w:t>
            </w:r>
          </w:p>
          <w:p w14:paraId="68A3947C" w14:textId="77777777" w:rsidR="009606D4" w:rsidRPr="00E81F01" w:rsidRDefault="009606D4" w:rsidP="00C33032">
            <w:pPr>
              <w:jc w:val="both"/>
              <w:rPr>
                <w:b/>
                <w:sz w:val="20"/>
                <w:szCs w:val="20"/>
                <w:lang w:bidi="ru-RU"/>
              </w:rPr>
            </w:pPr>
          </w:p>
        </w:tc>
      </w:tr>
      <w:tr w:rsidR="009606D4" w:rsidRPr="00E81F01" w14:paraId="2F92DC36" w14:textId="77777777" w:rsidTr="00C33032">
        <w:trPr>
          <w:trHeight w:val="3263"/>
          <w:jc w:val="center"/>
        </w:trPr>
        <w:tc>
          <w:tcPr>
            <w:tcW w:w="252" w:type="pct"/>
          </w:tcPr>
          <w:p w14:paraId="7CE82EDC" w14:textId="77777777" w:rsidR="009606D4" w:rsidRPr="00E81F01" w:rsidRDefault="009606D4" w:rsidP="00C33032">
            <w:pPr>
              <w:jc w:val="both"/>
              <w:rPr>
                <w:sz w:val="20"/>
                <w:szCs w:val="20"/>
                <w:lang w:bidi="ru-RU"/>
              </w:rPr>
            </w:pPr>
            <w:r w:rsidRPr="00E81F01">
              <w:rPr>
                <w:sz w:val="20"/>
                <w:szCs w:val="20"/>
                <w:lang w:bidi="ru-RU"/>
              </w:rPr>
              <w:t>18</w:t>
            </w:r>
          </w:p>
        </w:tc>
        <w:tc>
          <w:tcPr>
            <w:tcW w:w="992" w:type="pct"/>
          </w:tcPr>
          <w:p w14:paraId="725AB072" w14:textId="77777777" w:rsidR="009606D4" w:rsidRPr="00E81F01" w:rsidRDefault="009606D4" w:rsidP="00C33032">
            <w:pPr>
              <w:jc w:val="both"/>
              <w:rPr>
                <w:b/>
                <w:sz w:val="20"/>
                <w:szCs w:val="20"/>
                <w:lang w:bidi="ru-RU"/>
              </w:rPr>
            </w:pPr>
            <w:r w:rsidRPr="00E81F01">
              <w:rPr>
                <w:sz w:val="20"/>
                <w:szCs w:val="20"/>
              </w:rPr>
              <w:t>Гостиничное обслуживание</w:t>
            </w:r>
          </w:p>
        </w:tc>
        <w:tc>
          <w:tcPr>
            <w:tcW w:w="463" w:type="pct"/>
          </w:tcPr>
          <w:p w14:paraId="1C2FEF71" w14:textId="77777777" w:rsidR="009606D4" w:rsidRPr="00E81F01" w:rsidRDefault="009606D4" w:rsidP="00C33032">
            <w:pPr>
              <w:jc w:val="both"/>
              <w:rPr>
                <w:sz w:val="20"/>
                <w:szCs w:val="20"/>
                <w:lang w:bidi="ru-RU"/>
              </w:rPr>
            </w:pPr>
            <w:r w:rsidRPr="00E81F01">
              <w:rPr>
                <w:sz w:val="20"/>
                <w:szCs w:val="20"/>
                <w:lang w:bidi="ru-RU"/>
              </w:rPr>
              <w:t>4.7</w:t>
            </w:r>
          </w:p>
        </w:tc>
        <w:tc>
          <w:tcPr>
            <w:tcW w:w="3293" w:type="pct"/>
          </w:tcPr>
          <w:p w14:paraId="7601766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31290C2A"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не подлежит установлению</w:t>
            </w:r>
          </w:p>
          <w:p w14:paraId="0EC475B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1E4816A" w14:textId="77777777" w:rsidR="009606D4" w:rsidRPr="00E81F01" w:rsidRDefault="009606D4" w:rsidP="009606D4">
            <w:pPr>
              <w:pStyle w:val="Other0"/>
              <w:numPr>
                <w:ilvl w:val="0"/>
                <w:numId w:val="92"/>
              </w:numPr>
              <w:shd w:val="clear" w:color="auto" w:fill="auto"/>
              <w:tabs>
                <w:tab w:val="left" w:pos="154"/>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6457F1F" w14:textId="77777777" w:rsidR="009606D4" w:rsidRPr="00E81F01" w:rsidRDefault="009606D4" w:rsidP="00C33032">
            <w:pPr>
              <w:jc w:val="both"/>
              <w:rPr>
                <w:b/>
                <w:sz w:val="20"/>
                <w:szCs w:val="20"/>
                <w:lang w:bidi="ru-RU"/>
              </w:rPr>
            </w:pPr>
            <w:r w:rsidRPr="00E81F01">
              <w:rPr>
                <w:sz w:val="20"/>
                <w:szCs w:val="20"/>
              </w:rPr>
              <w:t>- 1 от границы смежного земельного участка</w:t>
            </w:r>
          </w:p>
          <w:p w14:paraId="432AAA45" w14:textId="77777777" w:rsidR="009606D4" w:rsidRPr="00E81F01" w:rsidRDefault="009606D4" w:rsidP="00C33032">
            <w:pPr>
              <w:jc w:val="both"/>
              <w:rPr>
                <w:b/>
                <w:sz w:val="20"/>
                <w:szCs w:val="20"/>
                <w:lang w:bidi="ru-RU"/>
              </w:rPr>
            </w:pPr>
            <w:r w:rsidRPr="00E81F01">
              <w:rPr>
                <w:sz w:val="20"/>
                <w:szCs w:val="20"/>
              </w:rPr>
              <w:t>Максимальная высота зданий, строений, сооружений, м - 30</w:t>
            </w:r>
          </w:p>
          <w:p w14:paraId="56D2E305" w14:textId="77777777" w:rsidR="009606D4" w:rsidRPr="00E81F01" w:rsidRDefault="009606D4" w:rsidP="00C33032">
            <w:pPr>
              <w:jc w:val="both"/>
              <w:rPr>
                <w:sz w:val="20"/>
                <w:szCs w:val="20"/>
              </w:rPr>
            </w:pPr>
            <w:r w:rsidRPr="00E81F01">
              <w:rPr>
                <w:sz w:val="20"/>
                <w:szCs w:val="20"/>
              </w:rPr>
              <w:t>Максимальный процент застройки в границах земельного участка не подлежит установлению.</w:t>
            </w:r>
          </w:p>
          <w:p w14:paraId="735C1B5E"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tc>
      </w:tr>
      <w:tr w:rsidR="009606D4" w:rsidRPr="00E81F01" w14:paraId="10E9925B" w14:textId="77777777" w:rsidTr="00C33032">
        <w:trPr>
          <w:trHeight w:val="3263"/>
          <w:jc w:val="center"/>
        </w:trPr>
        <w:tc>
          <w:tcPr>
            <w:tcW w:w="252" w:type="pct"/>
          </w:tcPr>
          <w:p w14:paraId="3016CF39" w14:textId="77777777" w:rsidR="009606D4" w:rsidRPr="00E81F01" w:rsidRDefault="009606D4" w:rsidP="00C33032">
            <w:pPr>
              <w:jc w:val="both"/>
              <w:rPr>
                <w:sz w:val="20"/>
                <w:szCs w:val="20"/>
                <w:lang w:bidi="ru-RU"/>
              </w:rPr>
            </w:pPr>
            <w:r w:rsidRPr="00E81F01">
              <w:rPr>
                <w:sz w:val="20"/>
                <w:szCs w:val="20"/>
                <w:lang w:bidi="ru-RU"/>
              </w:rPr>
              <w:lastRenderedPageBreak/>
              <w:t>19</w:t>
            </w:r>
          </w:p>
        </w:tc>
        <w:tc>
          <w:tcPr>
            <w:tcW w:w="992" w:type="pct"/>
          </w:tcPr>
          <w:p w14:paraId="76187BBF" w14:textId="77777777" w:rsidR="009606D4" w:rsidRPr="00E81F01" w:rsidRDefault="009606D4" w:rsidP="00C33032">
            <w:pPr>
              <w:jc w:val="both"/>
              <w:rPr>
                <w:b/>
                <w:sz w:val="20"/>
                <w:szCs w:val="20"/>
                <w:lang w:bidi="ru-RU"/>
              </w:rPr>
            </w:pPr>
            <w:r w:rsidRPr="00E81F01">
              <w:rPr>
                <w:sz w:val="20"/>
                <w:szCs w:val="20"/>
              </w:rPr>
              <w:t>Обеспечение занятий спортом в помещениях</w:t>
            </w:r>
          </w:p>
        </w:tc>
        <w:tc>
          <w:tcPr>
            <w:tcW w:w="463" w:type="pct"/>
          </w:tcPr>
          <w:p w14:paraId="24503783" w14:textId="77777777" w:rsidR="009606D4" w:rsidRPr="00E81F01" w:rsidRDefault="009606D4" w:rsidP="00C33032">
            <w:pPr>
              <w:jc w:val="both"/>
              <w:rPr>
                <w:sz w:val="20"/>
                <w:szCs w:val="20"/>
                <w:lang w:bidi="ru-RU"/>
              </w:rPr>
            </w:pPr>
            <w:r w:rsidRPr="00E81F01">
              <w:rPr>
                <w:sz w:val="20"/>
                <w:szCs w:val="20"/>
                <w:lang w:bidi="ru-RU"/>
              </w:rPr>
              <w:t>5.1.2</w:t>
            </w:r>
          </w:p>
        </w:tc>
        <w:tc>
          <w:tcPr>
            <w:tcW w:w="3293" w:type="pct"/>
          </w:tcPr>
          <w:p w14:paraId="346E7070"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BDC35FB"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не подлежит установлению</w:t>
            </w:r>
          </w:p>
          <w:p w14:paraId="1A0FA7FE"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5AC6B86" w14:textId="77777777" w:rsidR="009606D4" w:rsidRPr="00E81F01" w:rsidRDefault="009606D4" w:rsidP="009606D4">
            <w:pPr>
              <w:pStyle w:val="Other0"/>
              <w:numPr>
                <w:ilvl w:val="0"/>
                <w:numId w:val="93"/>
              </w:numPr>
              <w:shd w:val="clear" w:color="auto" w:fill="auto"/>
              <w:tabs>
                <w:tab w:val="left" w:pos="154"/>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2A5F2FC" w14:textId="77777777" w:rsidR="009606D4" w:rsidRPr="00E81F01" w:rsidRDefault="009606D4" w:rsidP="00C33032">
            <w:pPr>
              <w:tabs>
                <w:tab w:val="left" w:pos="3060"/>
              </w:tabs>
              <w:jc w:val="both"/>
              <w:rPr>
                <w:b/>
                <w:sz w:val="20"/>
                <w:szCs w:val="20"/>
                <w:lang w:bidi="ru-RU"/>
              </w:rPr>
            </w:pPr>
            <w:r w:rsidRPr="00E81F01">
              <w:rPr>
                <w:sz w:val="20"/>
                <w:szCs w:val="20"/>
              </w:rPr>
              <w:t>- 1 от границы смежного земельного участка</w:t>
            </w:r>
          </w:p>
          <w:p w14:paraId="53677853"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437FECA2" w14:textId="77777777" w:rsidR="009606D4" w:rsidRPr="00E81F01" w:rsidRDefault="009606D4" w:rsidP="00C33032">
            <w:pPr>
              <w:jc w:val="both"/>
              <w:rPr>
                <w:b/>
                <w:sz w:val="20"/>
                <w:szCs w:val="20"/>
                <w:lang w:bidi="ru-RU"/>
              </w:rPr>
            </w:pPr>
            <w:r w:rsidRPr="00E81F01">
              <w:rPr>
                <w:sz w:val="20"/>
                <w:szCs w:val="20"/>
              </w:rPr>
              <w:t>Максимальная высота зданий, строений, сооружений, м - 20</w:t>
            </w:r>
          </w:p>
          <w:p w14:paraId="1DA5CC95" w14:textId="77777777" w:rsidR="009606D4" w:rsidRPr="00E81F01" w:rsidRDefault="009606D4" w:rsidP="00C33032">
            <w:pPr>
              <w:pStyle w:val="Other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CA63FC6" w14:textId="77777777" w:rsidR="009606D4" w:rsidRPr="00E81F01" w:rsidRDefault="009606D4" w:rsidP="00C33032">
            <w:pPr>
              <w:pStyle w:val="Other0"/>
              <w:jc w:val="both"/>
              <w:rPr>
                <w:rFonts w:ascii="Times New Roman" w:hAnsi="Times New Roman"/>
                <w:b/>
                <w:lang w:bidi="ru-RU"/>
              </w:rPr>
            </w:pPr>
          </w:p>
        </w:tc>
      </w:tr>
      <w:tr w:rsidR="009606D4" w:rsidRPr="00E81F01" w14:paraId="01C918DF" w14:textId="77777777" w:rsidTr="00C33032">
        <w:trPr>
          <w:trHeight w:val="2853"/>
          <w:jc w:val="center"/>
        </w:trPr>
        <w:tc>
          <w:tcPr>
            <w:tcW w:w="252" w:type="pct"/>
          </w:tcPr>
          <w:p w14:paraId="6BA0779C" w14:textId="77777777" w:rsidR="009606D4" w:rsidRPr="00E81F01" w:rsidRDefault="009606D4" w:rsidP="00C33032">
            <w:pPr>
              <w:jc w:val="both"/>
              <w:rPr>
                <w:sz w:val="20"/>
                <w:szCs w:val="20"/>
                <w:lang w:bidi="ru-RU"/>
              </w:rPr>
            </w:pPr>
            <w:r w:rsidRPr="00E81F01">
              <w:rPr>
                <w:sz w:val="20"/>
                <w:szCs w:val="20"/>
                <w:lang w:bidi="ru-RU"/>
              </w:rPr>
              <w:t>20</w:t>
            </w:r>
          </w:p>
        </w:tc>
        <w:tc>
          <w:tcPr>
            <w:tcW w:w="992" w:type="pct"/>
          </w:tcPr>
          <w:p w14:paraId="0619919D" w14:textId="77777777" w:rsidR="009606D4" w:rsidRPr="00E81F01" w:rsidRDefault="009606D4" w:rsidP="00C33032">
            <w:pPr>
              <w:jc w:val="both"/>
              <w:rPr>
                <w:b/>
                <w:sz w:val="20"/>
                <w:szCs w:val="20"/>
                <w:lang w:bidi="ru-RU"/>
              </w:rPr>
            </w:pPr>
            <w:r w:rsidRPr="00E81F01">
              <w:rPr>
                <w:sz w:val="20"/>
                <w:szCs w:val="20"/>
              </w:rPr>
              <w:t>Площадки для занятий спортом</w:t>
            </w:r>
          </w:p>
        </w:tc>
        <w:tc>
          <w:tcPr>
            <w:tcW w:w="463" w:type="pct"/>
          </w:tcPr>
          <w:p w14:paraId="1DF3E3EB" w14:textId="77777777" w:rsidR="009606D4" w:rsidRPr="00E81F01" w:rsidRDefault="009606D4" w:rsidP="00C33032">
            <w:pPr>
              <w:jc w:val="both"/>
              <w:rPr>
                <w:sz w:val="20"/>
                <w:szCs w:val="20"/>
                <w:lang w:bidi="ru-RU"/>
              </w:rPr>
            </w:pPr>
            <w:r w:rsidRPr="00E81F01">
              <w:rPr>
                <w:sz w:val="20"/>
                <w:szCs w:val="20"/>
                <w:lang w:bidi="ru-RU"/>
              </w:rPr>
              <w:t>5.1.3</w:t>
            </w:r>
          </w:p>
        </w:tc>
        <w:tc>
          <w:tcPr>
            <w:tcW w:w="3293" w:type="pct"/>
          </w:tcPr>
          <w:p w14:paraId="307B647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08CA2EFB"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- 10000</w:t>
            </w:r>
          </w:p>
          <w:p w14:paraId="4F790F6D" w14:textId="77777777" w:rsidR="009606D4" w:rsidRPr="00E81F01" w:rsidRDefault="009606D4" w:rsidP="00C33032">
            <w:pPr>
              <w:jc w:val="both"/>
              <w:rPr>
                <w:sz w:val="20"/>
                <w:szCs w:val="20"/>
              </w:rPr>
            </w:pPr>
            <w:r w:rsidRPr="00E81F01">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251A3EF" w14:textId="77777777" w:rsidR="009606D4" w:rsidRPr="00E81F01" w:rsidRDefault="009606D4" w:rsidP="009606D4">
            <w:pPr>
              <w:pStyle w:val="Other0"/>
              <w:numPr>
                <w:ilvl w:val="0"/>
                <w:numId w:val="94"/>
              </w:numPr>
              <w:shd w:val="clear" w:color="auto" w:fill="auto"/>
              <w:tabs>
                <w:tab w:val="left" w:pos="163"/>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10AF1C6" w14:textId="77777777" w:rsidR="009606D4" w:rsidRPr="00E81F01" w:rsidRDefault="009606D4" w:rsidP="00C33032">
            <w:pPr>
              <w:jc w:val="both"/>
              <w:rPr>
                <w:b/>
                <w:sz w:val="20"/>
                <w:szCs w:val="20"/>
                <w:lang w:bidi="ru-RU"/>
              </w:rPr>
            </w:pPr>
            <w:r w:rsidRPr="00E81F01">
              <w:rPr>
                <w:sz w:val="20"/>
                <w:szCs w:val="20"/>
              </w:rPr>
              <w:t>- 1 от границы смежного земельного участка</w:t>
            </w:r>
          </w:p>
          <w:p w14:paraId="5BEA0CC6" w14:textId="77777777" w:rsidR="009606D4" w:rsidRPr="00E81F01" w:rsidRDefault="009606D4" w:rsidP="00C33032">
            <w:pPr>
              <w:jc w:val="both"/>
              <w:rPr>
                <w:b/>
                <w:sz w:val="20"/>
                <w:szCs w:val="20"/>
                <w:lang w:bidi="ru-RU"/>
              </w:rPr>
            </w:pPr>
            <w:r w:rsidRPr="00E81F01">
              <w:rPr>
                <w:sz w:val="20"/>
                <w:szCs w:val="20"/>
              </w:rPr>
              <w:t>Максимальное количество надземных этажей - 1</w:t>
            </w:r>
          </w:p>
          <w:p w14:paraId="3CF8EB96" w14:textId="77777777" w:rsidR="009606D4" w:rsidRPr="00E81F01" w:rsidRDefault="009606D4" w:rsidP="00C33032">
            <w:pPr>
              <w:jc w:val="both"/>
              <w:rPr>
                <w:b/>
                <w:sz w:val="20"/>
                <w:szCs w:val="20"/>
                <w:lang w:bidi="ru-RU"/>
              </w:rPr>
            </w:pPr>
            <w:r w:rsidRPr="00E81F01">
              <w:rPr>
                <w:sz w:val="20"/>
                <w:szCs w:val="20"/>
              </w:rPr>
              <w:t>Максимальный процент застройки в границах земельного участка не подлежит установлению</w:t>
            </w:r>
          </w:p>
          <w:p w14:paraId="3472A34C" w14:textId="77777777" w:rsidR="009606D4" w:rsidRPr="00E81F01" w:rsidRDefault="009606D4" w:rsidP="00C33032">
            <w:pPr>
              <w:jc w:val="both"/>
              <w:rPr>
                <w:sz w:val="20"/>
                <w:szCs w:val="20"/>
              </w:rPr>
            </w:pPr>
            <w:r w:rsidRPr="00E81F01">
              <w:rPr>
                <w:sz w:val="20"/>
                <w:szCs w:val="20"/>
              </w:rPr>
              <w:t>Минимальный процент озеленения – 10</w:t>
            </w:r>
          </w:p>
          <w:p w14:paraId="2CEF713A" w14:textId="77777777" w:rsidR="009606D4" w:rsidRPr="00E81F01" w:rsidRDefault="009606D4" w:rsidP="00C33032">
            <w:pPr>
              <w:jc w:val="both"/>
              <w:rPr>
                <w:sz w:val="20"/>
                <w:szCs w:val="20"/>
              </w:rPr>
            </w:pPr>
          </w:p>
          <w:p w14:paraId="78D79702" w14:textId="77777777" w:rsidR="009606D4" w:rsidRPr="00E81F01" w:rsidRDefault="009606D4" w:rsidP="00C33032">
            <w:pPr>
              <w:jc w:val="both"/>
              <w:rPr>
                <w:b/>
                <w:sz w:val="20"/>
                <w:szCs w:val="20"/>
                <w:lang w:bidi="ru-RU"/>
              </w:rPr>
            </w:pPr>
          </w:p>
        </w:tc>
      </w:tr>
      <w:tr w:rsidR="009606D4" w:rsidRPr="00E81F01" w14:paraId="3B5B0D04" w14:textId="77777777" w:rsidTr="00C33032">
        <w:trPr>
          <w:trHeight w:val="3033"/>
          <w:jc w:val="center"/>
        </w:trPr>
        <w:tc>
          <w:tcPr>
            <w:tcW w:w="252" w:type="pct"/>
          </w:tcPr>
          <w:p w14:paraId="1ACBE148" w14:textId="77777777" w:rsidR="009606D4" w:rsidRPr="00E81F01" w:rsidRDefault="009606D4" w:rsidP="00C33032">
            <w:pPr>
              <w:jc w:val="both"/>
              <w:rPr>
                <w:sz w:val="20"/>
                <w:szCs w:val="20"/>
                <w:lang w:bidi="ru-RU"/>
              </w:rPr>
            </w:pPr>
            <w:r w:rsidRPr="00E81F01">
              <w:rPr>
                <w:sz w:val="20"/>
                <w:szCs w:val="20"/>
                <w:lang w:bidi="ru-RU"/>
              </w:rPr>
              <w:t>21</w:t>
            </w:r>
          </w:p>
        </w:tc>
        <w:tc>
          <w:tcPr>
            <w:tcW w:w="992" w:type="pct"/>
          </w:tcPr>
          <w:p w14:paraId="1A8E3877" w14:textId="77777777" w:rsidR="009606D4" w:rsidRPr="00E81F01" w:rsidRDefault="009606D4" w:rsidP="00C33032">
            <w:pPr>
              <w:jc w:val="both"/>
              <w:rPr>
                <w:b/>
                <w:sz w:val="20"/>
                <w:szCs w:val="20"/>
                <w:lang w:bidi="ru-RU"/>
              </w:rPr>
            </w:pPr>
            <w:r w:rsidRPr="00E81F01">
              <w:rPr>
                <w:sz w:val="20"/>
                <w:szCs w:val="20"/>
              </w:rPr>
              <w:t>Оборудованные площадки для занятий спортом</w:t>
            </w:r>
          </w:p>
        </w:tc>
        <w:tc>
          <w:tcPr>
            <w:tcW w:w="463" w:type="pct"/>
          </w:tcPr>
          <w:p w14:paraId="5D18E546" w14:textId="77777777" w:rsidR="009606D4" w:rsidRPr="00E81F01" w:rsidRDefault="009606D4" w:rsidP="00C33032">
            <w:pPr>
              <w:jc w:val="both"/>
              <w:rPr>
                <w:sz w:val="20"/>
                <w:szCs w:val="20"/>
                <w:lang w:bidi="ru-RU"/>
              </w:rPr>
            </w:pPr>
            <w:r w:rsidRPr="00E81F01">
              <w:rPr>
                <w:sz w:val="20"/>
                <w:szCs w:val="20"/>
                <w:lang w:bidi="ru-RU"/>
              </w:rPr>
              <w:t>5.1.4</w:t>
            </w:r>
          </w:p>
        </w:tc>
        <w:tc>
          <w:tcPr>
            <w:tcW w:w="3293" w:type="pct"/>
          </w:tcPr>
          <w:p w14:paraId="1F20A98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4314D751"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не подлежит установлению</w:t>
            </w:r>
          </w:p>
          <w:p w14:paraId="11952382"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17FE6FA" w14:textId="77777777" w:rsidR="009606D4" w:rsidRPr="00E81F01" w:rsidRDefault="009606D4" w:rsidP="009606D4">
            <w:pPr>
              <w:pStyle w:val="Other0"/>
              <w:numPr>
                <w:ilvl w:val="0"/>
                <w:numId w:val="95"/>
              </w:numPr>
              <w:shd w:val="clear" w:color="auto" w:fill="auto"/>
              <w:tabs>
                <w:tab w:val="left" w:pos="163"/>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2CCD9DD" w14:textId="77777777" w:rsidR="009606D4" w:rsidRPr="00E81F01" w:rsidRDefault="009606D4" w:rsidP="00C33032">
            <w:pPr>
              <w:jc w:val="both"/>
              <w:rPr>
                <w:b/>
                <w:sz w:val="20"/>
                <w:szCs w:val="20"/>
                <w:lang w:bidi="ru-RU"/>
              </w:rPr>
            </w:pPr>
            <w:r w:rsidRPr="00E81F01">
              <w:rPr>
                <w:sz w:val="20"/>
                <w:szCs w:val="20"/>
              </w:rPr>
              <w:t>- 1 от границы смежного земельного участка</w:t>
            </w:r>
          </w:p>
          <w:p w14:paraId="47CED35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648EAB90" w14:textId="77777777" w:rsidR="009606D4" w:rsidRPr="00E81F01" w:rsidRDefault="009606D4" w:rsidP="00C33032">
            <w:pPr>
              <w:jc w:val="both"/>
              <w:rPr>
                <w:b/>
                <w:sz w:val="20"/>
                <w:szCs w:val="20"/>
                <w:lang w:bidi="ru-RU"/>
              </w:rPr>
            </w:pPr>
            <w:r w:rsidRPr="00E81F01">
              <w:rPr>
                <w:sz w:val="20"/>
                <w:szCs w:val="20"/>
              </w:rPr>
              <w:t>Максимальная высота зданий, строений, сооружений, м - 3</w:t>
            </w:r>
          </w:p>
          <w:p w14:paraId="50588FEC" w14:textId="77777777" w:rsidR="009606D4" w:rsidRPr="00E81F01" w:rsidRDefault="009606D4" w:rsidP="00C33032">
            <w:pPr>
              <w:jc w:val="both"/>
              <w:rPr>
                <w:sz w:val="20"/>
                <w:szCs w:val="20"/>
              </w:rPr>
            </w:pPr>
            <w:r w:rsidRPr="00E81F01">
              <w:rPr>
                <w:sz w:val="20"/>
                <w:szCs w:val="20"/>
              </w:rPr>
              <w:t>Максимальный процент застройки в границах земельного участка не подлежит установлению</w:t>
            </w:r>
          </w:p>
          <w:p w14:paraId="70963E0D" w14:textId="77777777" w:rsidR="009606D4" w:rsidRPr="00E81F01" w:rsidRDefault="009606D4" w:rsidP="00C33032">
            <w:pPr>
              <w:jc w:val="both"/>
              <w:rPr>
                <w:sz w:val="20"/>
                <w:szCs w:val="20"/>
              </w:rPr>
            </w:pPr>
          </w:p>
          <w:p w14:paraId="4ED77973" w14:textId="77777777" w:rsidR="009606D4" w:rsidRPr="00E81F01" w:rsidRDefault="009606D4" w:rsidP="00C33032">
            <w:pPr>
              <w:jc w:val="both"/>
              <w:rPr>
                <w:b/>
                <w:sz w:val="20"/>
                <w:szCs w:val="20"/>
                <w:lang w:bidi="ru-RU"/>
              </w:rPr>
            </w:pPr>
          </w:p>
        </w:tc>
      </w:tr>
      <w:tr w:rsidR="009606D4" w:rsidRPr="00E81F01" w14:paraId="41133D76" w14:textId="77777777" w:rsidTr="00C33032">
        <w:trPr>
          <w:trHeight w:val="3033"/>
          <w:jc w:val="center"/>
        </w:trPr>
        <w:tc>
          <w:tcPr>
            <w:tcW w:w="252" w:type="pct"/>
          </w:tcPr>
          <w:p w14:paraId="2F0F1CEF" w14:textId="77777777" w:rsidR="009606D4" w:rsidRPr="00E81F01" w:rsidRDefault="009606D4" w:rsidP="00C33032">
            <w:pPr>
              <w:jc w:val="both"/>
              <w:rPr>
                <w:sz w:val="20"/>
                <w:szCs w:val="20"/>
                <w:lang w:bidi="ru-RU"/>
              </w:rPr>
            </w:pPr>
            <w:r w:rsidRPr="00E81F01">
              <w:rPr>
                <w:sz w:val="20"/>
                <w:szCs w:val="20"/>
                <w:lang w:bidi="ru-RU"/>
              </w:rPr>
              <w:lastRenderedPageBreak/>
              <w:t>22</w:t>
            </w:r>
          </w:p>
        </w:tc>
        <w:tc>
          <w:tcPr>
            <w:tcW w:w="992" w:type="pct"/>
          </w:tcPr>
          <w:p w14:paraId="71D5C56D" w14:textId="77777777" w:rsidR="009606D4" w:rsidRPr="00E81F01" w:rsidRDefault="009606D4" w:rsidP="00C33032">
            <w:pPr>
              <w:jc w:val="both"/>
              <w:rPr>
                <w:b/>
                <w:sz w:val="20"/>
                <w:szCs w:val="20"/>
                <w:lang w:bidi="ru-RU"/>
              </w:rPr>
            </w:pPr>
            <w:r w:rsidRPr="00E81F01">
              <w:rPr>
                <w:sz w:val="20"/>
                <w:szCs w:val="20"/>
              </w:rPr>
              <w:t>Обеспечение внутреннего правопорядка</w:t>
            </w:r>
          </w:p>
        </w:tc>
        <w:tc>
          <w:tcPr>
            <w:tcW w:w="463" w:type="pct"/>
          </w:tcPr>
          <w:p w14:paraId="3103E72D" w14:textId="77777777" w:rsidR="009606D4" w:rsidRPr="00E81F01" w:rsidRDefault="009606D4" w:rsidP="00C33032">
            <w:pPr>
              <w:jc w:val="both"/>
              <w:rPr>
                <w:sz w:val="20"/>
                <w:szCs w:val="20"/>
                <w:lang w:bidi="ru-RU"/>
              </w:rPr>
            </w:pPr>
            <w:r w:rsidRPr="00E81F01">
              <w:rPr>
                <w:sz w:val="20"/>
                <w:szCs w:val="20"/>
                <w:lang w:bidi="ru-RU"/>
              </w:rPr>
              <w:t>8.3</w:t>
            </w:r>
          </w:p>
        </w:tc>
        <w:tc>
          <w:tcPr>
            <w:tcW w:w="3293" w:type="pct"/>
          </w:tcPr>
          <w:p w14:paraId="7DC8777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E9D2E4A"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не подлежит установлению</w:t>
            </w:r>
          </w:p>
          <w:p w14:paraId="3F0576C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FAA2BA6" w14:textId="77777777" w:rsidR="009606D4" w:rsidRPr="00E81F01" w:rsidRDefault="009606D4" w:rsidP="009606D4">
            <w:pPr>
              <w:pStyle w:val="Other0"/>
              <w:numPr>
                <w:ilvl w:val="0"/>
                <w:numId w:val="96"/>
              </w:numPr>
              <w:shd w:val="clear" w:color="auto" w:fill="auto"/>
              <w:tabs>
                <w:tab w:val="left" w:pos="163"/>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E594F1A" w14:textId="77777777" w:rsidR="009606D4" w:rsidRPr="00E81F01" w:rsidRDefault="009606D4" w:rsidP="00C33032">
            <w:pPr>
              <w:tabs>
                <w:tab w:val="left" w:pos="930"/>
              </w:tabs>
              <w:jc w:val="both"/>
              <w:rPr>
                <w:b/>
                <w:sz w:val="20"/>
                <w:szCs w:val="20"/>
                <w:lang w:bidi="ru-RU"/>
              </w:rPr>
            </w:pPr>
            <w:r w:rsidRPr="00E81F01">
              <w:rPr>
                <w:sz w:val="20"/>
                <w:szCs w:val="20"/>
              </w:rPr>
              <w:t>- 1 от границы смежного земельного участка</w:t>
            </w:r>
          </w:p>
          <w:p w14:paraId="533C837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w:t>
            </w:r>
          </w:p>
          <w:p w14:paraId="538B6E93" w14:textId="77777777" w:rsidR="009606D4" w:rsidRPr="00E81F01" w:rsidRDefault="009606D4" w:rsidP="00C33032">
            <w:pPr>
              <w:jc w:val="both"/>
              <w:rPr>
                <w:b/>
                <w:sz w:val="20"/>
                <w:szCs w:val="20"/>
                <w:lang w:bidi="ru-RU"/>
              </w:rPr>
            </w:pPr>
            <w:r w:rsidRPr="00E81F01">
              <w:rPr>
                <w:sz w:val="20"/>
                <w:szCs w:val="20"/>
              </w:rPr>
              <w:t>Максимальное количество подземных этажей - 2</w:t>
            </w:r>
          </w:p>
          <w:p w14:paraId="271DE627" w14:textId="77777777" w:rsidR="009606D4" w:rsidRPr="00E81F01" w:rsidRDefault="009606D4" w:rsidP="00C33032">
            <w:pPr>
              <w:jc w:val="both"/>
              <w:rPr>
                <w:b/>
                <w:sz w:val="20"/>
                <w:szCs w:val="20"/>
                <w:lang w:bidi="ru-RU"/>
              </w:rPr>
            </w:pPr>
            <w:r w:rsidRPr="00E81F01">
              <w:rPr>
                <w:sz w:val="20"/>
                <w:szCs w:val="20"/>
              </w:rPr>
              <w:t>Максимальный процент застройки в границах земельного участка не подлежит установлению</w:t>
            </w:r>
          </w:p>
        </w:tc>
      </w:tr>
      <w:tr w:rsidR="009606D4" w:rsidRPr="00E81F01" w14:paraId="074036BF" w14:textId="77777777" w:rsidTr="00C33032">
        <w:trPr>
          <w:trHeight w:val="3033"/>
          <w:jc w:val="center"/>
        </w:trPr>
        <w:tc>
          <w:tcPr>
            <w:tcW w:w="252" w:type="pct"/>
          </w:tcPr>
          <w:p w14:paraId="1A29A2CC" w14:textId="77777777" w:rsidR="009606D4" w:rsidRPr="00E81F01" w:rsidRDefault="009606D4" w:rsidP="00C33032">
            <w:pPr>
              <w:jc w:val="both"/>
              <w:rPr>
                <w:sz w:val="20"/>
                <w:szCs w:val="20"/>
                <w:lang w:bidi="ru-RU"/>
              </w:rPr>
            </w:pPr>
            <w:r w:rsidRPr="00E81F01">
              <w:rPr>
                <w:sz w:val="20"/>
                <w:szCs w:val="20"/>
                <w:lang w:bidi="ru-RU"/>
              </w:rPr>
              <w:t>23</w:t>
            </w:r>
          </w:p>
        </w:tc>
        <w:tc>
          <w:tcPr>
            <w:tcW w:w="992" w:type="pct"/>
          </w:tcPr>
          <w:p w14:paraId="4A573829" w14:textId="77777777" w:rsidR="009606D4" w:rsidRPr="00E81F01" w:rsidRDefault="009606D4" w:rsidP="00C33032">
            <w:pPr>
              <w:jc w:val="both"/>
              <w:rPr>
                <w:color w:val="000000"/>
                <w:sz w:val="20"/>
                <w:szCs w:val="20"/>
                <w:lang w:bidi="ru-RU"/>
              </w:rPr>
            </w:pPr>
            <w:r w:rsidRPr="00E81F01">
              <w:rPr>
                <w:sz w:val="20"/>
                <w:szCs w:val="20"/>
              </w:rPr>
              <w:t>Предоставление коммунальных услуг</w:t>
            </w:r>
          </w:p>
        </w:tc>
        <w:tc>
          <w:tcPr>
            <w:tcW w:w="463" w:type="pct"/>
          </w:tcPr>
          <w:p w14:paraId="0F1264C0" w14:textId="77777777" w:rsidR="009606D4" w:rsidRPr="00E81F01" w:rsidRDefault="009606D4" w:rsidP="00C33032">
            <w:pPr>
              <w:jc w:val="both"/>
              <w:rPr>
                <w:sz w:val="20"/>
                <w:szCs w:val="20"/>
                <w:lang w:bidi="ru-RU"/>
              </w:rPr>
            </w:pPr>
            <w:r w:rsidRPr="00E81F01">
              <w:rPr>
                <w:sz w:val="20"/>
                <w:szCs w:val="20"/>
                <w:lang w:bidi="ru-RU"/>
              </w:rPr>
              <w:t>3.1.1</w:t>
            </w:r>
          </w:p>
        </w:tc>
        <w:tc>
          <w:tcPr>
            <w:tcW w:w="3293" w:type="pct"/>
          </w:tcPr>
          <w:p w14:paraId="4FAFC3C9" w14:textId="77777777" w:rsidR="009606D4" w:rsidRPr="00E81F01" w:rsidRDefault="009606D4" w:rsidP="00C33032">
            <w:pPr>
              <w:jc w:val="both"/>
              <w:rPr>
                <w:sz w:val="20"/>
                <w:szCs w:val="20"/>
              </w:rPr>
            </w:pPr>
            <w:r w:rsidRPr="00E81F01">
              <w:rPr>
                <w:sz w:val="20"/>
                <w:szCs w:val="20"/>
              </w:rPr>
              <w:t>Предельные (минимальные и (или) максимальные) размеры земельных участков, в том числе их площадь, не подлежат установлению</w:t>
            </w:r>
          </w:p>
          <w:p w14:paraId="24F6CC0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AFE6331" w14:textId="77777777" w:rsidR="009606D4" w:rsidRPr="00E81F01" w:rsidRDefault="009606D4" w:rsidP="009606D4">
            <w:pPr>
              <w:pStyle w:val="Other0"/>
              <w:numPr>
                <w:ilvl w:val="0"/>
                <w:numId w:val="97"/>
              </w:numPr>
              <w:shd w:val="clear" w:color="auto" w:fill="auto"/>
              <w:tabs>
                <w:tab w:val="left" w:pos="163"/>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C30142E" w14:textId="77777777" w:rsidR="009606D4" w:rsidRPr="00E81F01" w:rsidRDefault="009606D4" w:rsidP="00C33032">
            <w:pPr>
              <w:jc w:val="both"/>
              <w:rPr>
                <w:sz w:val="20"/>
                <w:szCs w:val="20"/>
              </w:rPr>
            </w:pPr>
            <w:r w:rsidRPr="00E81F01">
              <w:rPr>
                <w:sz w:val="20"/>
                <w:szCs w:val="20"/>
              </w:rPr>
              <w:t>- 1 от границы смежного земельного участка</w:t>
            </w:r>
          </w:p>
          <w:p w14:paraId="5B83308E"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52EA9D90" w14:textId="77777777" w:rsidR="009606D4" w:rsidRPr="00E81F01" w:rsidRDefault="009606D4" w:rsidP="00C33032">
            <w:pPr>
              <w:jc w:val="both"/>
              <w:rPr>
                <w:sz w:val="20"/>
                <w:szCs w:val="20"/>
              </w:rPr>
            </w:pPr>
            <w:r w:rsidRPr="00E81F01">
              <w:rPr>
                <w:sz w:val="20"/>
                <w:szCs w:val="20"/>
              </w:rPr>
              <w:t>Максимальная высота зданий, строений, сооружений, м - 5</w:t>
            </w:r>
          </w:p>
          <w:p w14:paraId="0DAB7F52" w14:textId="77777777" w:rsidR="009606D4" w:rsidRPr="00E81F01" w:rsidRDefault="009606D4" w:rsidP="00C33032">
            <w:pPr>
              <w:jc w:val="both"/>
              <w:rPr>
                <w:sz w:val="20"/>
                <w:szCs w:val="20"/>
              </w:rPr>
            </w:pPr>
            <w:r w:rsidRPr="00E81F01">
              <w:rPr>
                <w:sz w:val="20"/>
                <w:szCs w:val="20"/>
              </w:rPr>
              <w:t>Максимальный процент застройки в границах земельного участка не подлежит установлению</w:t>
            </w:r>
          </w:p>
        </w:tc>
      </w:tr>
      <w:tr w:rsidR="009606D4" w:rsidRPr="00E81F01" w14:paraId="0DE2789A" w14:textId="77777777" w:rsidTr="00C33032">
        <w:trPr>
          <w:trHeight w:val="3033"/>
          <w:jc w:val="center"/>
        </w:trPr>
        <w:tc>
          <w:tcPr>
            <w:tcW w:w="252" w:type="pct"/>
            <w:tcBorders>
              <w:top w:val="single" w:sz="4" w:space="0" w:color="auto"/>
              <w:left w:val="single" w:sz="4" w:space="0" w:color="auto"/>
              <w:right w:val="single" w:sz="4" w:space="0" w:color="auto"/>
            </w:tcBorders>
          </w:tcPr>
          <w:p w14:paraId="4580FB94" w14:textId="77777777" w:rsidR="009606D4" w:rsidRPr="00E81F01" w:rsidRDefault="009606D4" w:rsidP="00C33032">
            <w:pPr>
              <w:jc w:val="both"/>
              <w:rPr>
                <w:sz w:val="20"/>
                <w:szCs w:val="20"/>
                <w:lang w:bidi="ru-RU"/>
              </w:rPr>
            </w:pPr>
            <w:r w:rsidRPr="00E81F01">
              <w:rPr>
                <w:sz w:val="20"/>
                <w:szCs w:val="20"/>
                <w:lang w:bidi="ru-RU"/>
              </w:rPr>
              <w:t>24</w:t>
            </w:r>
          </w:p>
        </w:tc>
        <w:tc>
          <w:tcPr>
            <w:tcW w:w="992" w:type="pct"/>
            <w:tcBorders>
              <w:top w:val="single" w:sz="4" w:space="0" w:color="auto"/>
              <w:left w:val="single" w:sz="4" w:space="0" w:color="auto"/>
              <w:right w:val="single" w:sz="4" w:space="0" w:color="auto"/>
            </w:tcBorders>
          </w:tcPr>
          <w:p w14:paraId="00402D78" w14:textId="77777777" w:rsidR="009606D4" w:rsidRPr="00E81F01" w:rsidRDefault="009606D4" w:rsidP="00C33032">
            <w:pPr>
              <w:jc w:val="both"/>
              <w:rPr>
                <w:color w:val="000000"/>
                <w:sz w:val="20"/>
                <w:szCs w:val="20"/>
                <w:lang w:bidi="ru-RU"/>
              </w:rPr>
            </w:pPr>
            <w:r w:rsidRPr="00E81F01">
              <w:rPr>
                <w:sz w:val="20"/>
                <w:szCs w:val="20"/>
              </w:rPr>
              <w:t>Административные здания организаций, обеспечивающих предоставление коммунальных услуг</w:t>
            </w:r>
          </w:p>
        </w:tc>
        <w:tc>
          <w:tcPr>
            <w:tcW w:w="463" w:type="pct"/>
            <w:tcBorders>
              <w:top w:val="single" w:sz="4" w:space="0" w:color="auto"/>
              <w:left w:val="single" w:sz="4" w:space="0" w:color="auto"/>
              <w:right w:val="single" w:sz="4" w:space="0" w:color="auto"/>
            </w:tcBorders>
          </w:tcPr>
          <w:p w14:paraId="391CF9C2" w14:textId="77777777" w:rsidR="009606D4" w:rsidRPr="00E81F01" w:rsidRDefault="009606D4" w:rsidP="00C33032">
            <w:pPr>
              <w:jc w:val="both"/>
              <w:rPr>
                <w:sz w:val="20"/>
                <w:szCs w:val="20"/>
                <w:lang w:bidi="ru-RU"/>
              </w:rPr>
            </w:pPr>
            <w:r w:rsidRPr="00E81F01">
              <w:rPr>
                <w:sz w:val="20"/>
                <w:szCs w:val="20"/>
                <w:lang w:bidi="ru-RU"/>
              </w:rPr>
              <w:t>3.1.2</w:t>
            </w:r>
          </w:p>
        </w:tc>
        <w:tc>
          <w:tcPr>
            <w:tcW w:w="3293" w:type="pct"/>
            <w:tcBorders>
              <w:top w:val="single" w:sz="4" w:space="0" w:color="auto"/>
              <w:left w:val="single" w:sz="4" w:space="0" w:color="auto"/>
              <w:right w:val="single" w:sz="4" w:space="0" w:color="auto"/>
            </w:tcBorders>
          </w:tcPr>
          <w:p w14:paraId="27A664E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357A3A47" w14:textId="77777777" w:rsidR="009606D4" w:rsidRPr="00E81F01" w:rsidRDefault="009606D4" w:rsidP="00C33032">
            <w:pPr>
              <w:jc w:val="both"/>
              <w:rPr>
                <w:sz w:val="20"/>
                <w:szCs w:val="20"/>
              </w:rPr>
            </w:pPr>
            <w:r w:rsidRPr="00E81F01">
              <w:rPr>
                <w:sz w:val="20"/>
                <w:szCs w:val="20"/>
              </w:rPr>
              <w:t>Максимальные размеры земельных участков (площадь), кв.м - 2000</w:t>
            </w:r>
          </w:p>
          <w:p w14:paraId="2D1A846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D55DEEB" w14:textId="77777777" w:rsidR="009606D4" w:rsidRPr="00E81F01" w:rsidRDefault="009606D4" w:rsidP="009606D4">
            <w:pPr>
              <w:pStyle w:val="Other0"/>
              <w:numPr>
                <w:ilvl w:val="0"/>
                <w:numId w:val="98"/>
              </w:numPr>
              <w:shd w:val="clear" w:color="auto" w:fill="auto"/>
              <w:tabs>
                <w:tab w:val="left" w:pos="154"/>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255E179" w14:textId="77777777" w:rsidR="009606D4" w:rsidRPr="00E81F01" w:rsidRDefault="009606D4" w:rsidP="00C33032">
            <w:pPr>
              <w:jc w:val="both"/>
              <w:rPr>
                <w:sz w:val="20"/>
                <w:szCs w:val="20"/>
              </w:rPr>
            </w:pPr>
            <w:r w:rsidRPr="00E81F01">
              <w:rPr>
                <w:sz w:val="20"/>
                <w:szCs w:val="20"/>
              </w:rPr>
              <w:t>- 1 от границы смежного земельного участка</w:t>
            </w:r>
          </w:p>
          <w:p w14:paraId="03B79B6E" w14:textId="77777777" w:rsidR="009606D4" w:rsidRPr="00E81F01" w:rsidRDefault="009606D4" w:rsidP="00C33032">
            <w:pPr>
              <w:jc w:val="both"/>
              <w:rPr>
                <w:sz w:val="20"/>
                <w:szCs w:val="20"/>
              </w:rPr>
            </w:pPr>
            <w:r w:rsidRPr="00E81F01">
              <w:rPr>
                <w:sz w:val="20"/>
                <w:szCs w:val="20"/>
              </w:rPr>
              <w:t>Максимальное количество надземных этажей - 3</w:t>
            </w:r>
          </w:p>
          <w:p w14:paraId="35D26E7A" w14:textId="77777777" w:rsidR="009606D4" w:rsidRPr="00E81F01" w:rsidRDefault="009606D4" w:rsidP="00C33032">
            <w:pPr>
              <w:jc w:val="both"/>
              <w:rPr>
                <w:sz w:val="20"/>
                <w:szCs w:val="20"/>
              </w:rPr>
            </w:pPr>
            <w:r w:rsidRPr="00E81F01">
              <w:rPr>
                <w:sz w:val="20"/>
                <w:szCs w:val="20"/>
              </w:rPr>
              <w:t>Максимальный процент застройки в границах земельного участка не подлежит установлению.</w:t>
            </w:r>
          </w:p>
          <w:p w14:paraId="64E51BE7"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-10</w:t>
            </w:r>
          </w:p>
          <w:p w14:paraId="446C681A" w14:textId="77777777" w:rsidR="009606D4" w:rsidRPr="00E81F01" w:rsidRDefault="009606D4" w:rsidP="00C33032">
            <w:pPr>
              <w:jc w:val="both"/>
              <w:rPr>
                <w:sz w:val="20"/>
                <w:szCs w:val="20"/>
              </w:rPr>
            </w:pPr>
          </w:p>
        </w:tc>
      </w:tr>
      <w:tr w:rsidR="009606D4" w:rsidRPr="00E81F01" w14:paraId="757B3B0D" w14:textId="77777777" w:rsidTr="00C33032">
        <w:trPr>
          <w:trHeight w:val="2100"/>
          <w:jc w:val="center"/>
        </w:trPr>
        <w:tc>
          <w:tcPr>
            <w:tcW w:w="252" w:type="pct"/>
            <w:tcBorders>
              <w:left w:val="single" w:sz="4" w:space="0" w:color="auto"/>
              <w:right w:val="single" w:sz="4" w:space="0" w:color="auto"/>
            </w:tcBorders>
          </w:tcPr>
          <w:p w14:paraId="4439668A" w14:textId="77777777" w:rsidR="009606D4" w:rsidRPr="00E81F01" w:rsidRDefault="009606D4" w:rsidP="00C33032">
            <w:pPr>
              <w:jc w:val="both"/>
              <w:rPr>
                <w:sz w:val="20"/>
                <w:szCs w:val="20"/>
                <w:lang w:bidi="ru-RU"/>
              </w:rPr>
            </w:pPr>
            <w:r w:rsidRPr="00E81F01">
              <w:rPr>
                <w:sz w:val="20"/>
                <w:szCs w:val="20"/>
                <w:lang w:bidi="ru-RU"/>
              </w:rPr>
              <w:t>25</w:t>
            </w:r>
          </w:p>
        </w:tc>
        <w:tc>
          <w:tcPr>
            <w:tcW w:w="992" w:type="pct"/>
            <w:tcBorders>
              <w:left w:val="single" w:sz="4" w:space="0" w:color="auto"/>
              <w:right w:val="single" w:sz="4" w:space="0" w:color="auto"/>
            </w:tcBorders>
          </w:tcPr>
          <w:p w14:paraId="691F979E" w14:textId="77777777" w:rsidR="009606D4" w:rsidRPr="00E81F01" w:rsidRDefault="009606D4" w:rsidP="00C33032">
            <w:pPr>
              <w:jc w:val="both"/>
              <w:rPr>
                <w:color w:val="000000"/>
                <w:sz w:val="20"/>
                <w:szCs w:val="20"/>
                <w:lang w:bidi="ru-RU"/>
              </w:rPr>
            </w:pPr>
            <w:r w:rsidRPr="00E81F01">
              <w:rPr>
                <w:sz w:val="20"/>
                <w:szCs w:val="20"/>
              </w:rPr>
              <w:t>Земельные участки (территории) общего пользования</w:t>
            </w:r>
          </w:p>
        </w:tc>
        <w:tc>
          <w:tcPr>
            <w:tcW w:w="463" w:type="pct"/>
            <w:tcBorders>
              <w:left w:val="single" w:sz="4" w:space="0" w:color="auto"/>
              <w:right w:val="single" w:sz="4" w:space="0" w:color="auto"/>
            </w:tcBorders>
          </w:tcPr>
          <w:p w14:paraId="7C088048" w14:textId="77777777" w:rsidR="009606D4" w:rsidRPr="00E81F01" w:rsidRDefault="009606D4" w:rsidP="00C33032">
            <w:pPr>
              <w:jc w:val="both"/>
              <w:rPr>
                <w:sz w:val="20"/>
                <w:szCs w:val="20"/>
                <w:lang w:bidi="ru-RU"/>
              </w:rPr>
            </w:pPr>
            <w:r w:rsidRPr="00E81F01">
              <w:rPr>
                <w:sz w:val="20"/>
                <w:szCs w:val="20"/>
                <w:lang w:bidi="ru-RU"/>
              </w:rPr>
              <w:t>12.0</w:t>
            </w:r>
          </w:p>
        </w:tc>
        <w:tc>
          <w:tcPr>
            <w:tcW w:w="3293" w:type="pct"/>
            <w:tcBorders>
              <w:top w:val="single" w:sz="4" w:space="0" w:color="auto"/>
              <w:left w:val="single" w:sz="4" w:space="0" w:color="auto"/>
              <w:right w:val="single" w:sz="4" w:space="0" w:color="auto"/>
            </w:tcBorders>
          </w:tcPr>
          <w:p w14:paraId="6D2E3BF8" w14:textId="77777777" w:rsidR="009606D4" w:rsidRPr="00E81F01" w:rsidRDefault="009606D4" w:rsidP="00C33032">
            <w:pPr>
              <w:jc w:val="both"/>
              <w:rPr>
                <w:sz w:val="20"/>
                <w:szCs w:val="20"/>
              </w:rPr>
            </w:pPr>
            <w:r w:rsidRPr="00E81F01">
              <w:rPr>
                <w:sz w:val="20"/>
                <w:szCs w:val="20"/>
              </w:rPr>
              <w:t>Предельные (минимальные и (или) максимальные) размеры земельных участков, в том числе их площадь, не подлежат установлению</w:t>
            </w:r>
          </w:p>
          <w:p w14:paraId="21BF9600" w14:textId="77777777" w:rsidR="009606D4" w:rsidRPr="00E81F01" w:rsidRDefault="009606D4" w:rsidP="00C33032">
            <w:pPr>
              <w:jc w:val="both"/>
              <w:rPr>
                <w:sz w:val="20"/>
                <w:szCs w:val="20"/>
              </w:rPr>
            </w:pPr>
            <w:r w:rsidRPr="00E81F01">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DEA500C" w14:textId="77777777" w:rsidR="009606D4" w:rsidRPr="00E81F01" w:rsidRDefault="009606D4" w:rsidP="00C33032">
            <w:pPr>
              <w:jc w:val="both"/>
              <w:rPr>
                <w:sz w:val="20"/>
                <w:szCs w:val="20"/>
              </w:rPr>
            </w:pPr>
            <w:r w:rsidRPr="00E81F01">
              <w:rPr>
                <w:sz w:val="20"/>
                <w:szCs w:val="20"/>
              </w:rPr>
              <w:t>Предельное количество этажей или предельная высота зданий, строений, сооружений не подлежат установлению</w:t>
            </w:r>
          </w:p>
          <w:p w14:paraId="310DB23A" w14:textId="77777777" w:rsidR="009606D4" w:rsidRPr="00E81F01" w:rsidRDefault="009606D4" w:rsidP="00C33032">
            <w:pPr>
              <w:jc w:val="both"/>
              <w:rPr>
                <w:sz w:val="20"/>
                <w:szCs w:val="20"/>
              </w:rPr>
            </w:pPr>
            <w:r w:rsidRPr="00E81F01">
              <w:rPr>
                <w:sz w:val="20"/>
                <w:szCs w:val="20"/>
              </w:rPr>
              <w:t>Максимальный процент застройки в границах земельного участка не подлежит установлению</w:t>
            </w:r>
          </w:p>
        </w:tc>
      </w:tr>
    </w:tbl>
    <w:p w14:paraId="139555B7" w14:textId="77777777" w:rsidR="009606D4" w:rsidRPr="00E81F01" w:rsidRDefault="009606D4" w:rsidP="009606D4">
      <w:pPr>
        <w:jc w:val="both"/>
      </w:pPr>
    </w:p>
    <w:p w14:paraId="630607D9" w14:textId="77777777" w:rsidR="009606D4" w:rsidRPr="00E81F01" w:rsidRDefault="009606D4" w:rsidP="009606D4">
      <w:pPr>
        <w:jc w:val="both"/>
        <w:outlineLvl w:val="2"/>
        <w:rPr>
          <w:b/>
        </w:rPr>
      </w:pPr>
      <w:bookmarkStart w:id="27" w:name="_Toc180414904"/>
      <w:r w:rsidRPr="00E81F01">
        <w:rPr>
          <w:b/>
        </w:rPr>
        <w:t>3. 2 Условно разрешенные виды использования земельных участков и объектов капитального строительства</w:t>
      </w:r>
      <w:bookmarkEnd w:id="27"/>
      <w:r w:rsidRPr="00E81F01">
        <w:rPr>
          <w:b/>
        </w:rPr>
        <w:t xml:space="preserve"> </w:t>
      </w:r>
    </w:p>
    <w:tbl>
      <w:tblPr>
        <w:tblpPr w:leftFromText="180" w:rightFromText="180" w:vertAnchor="text" w:tblpXSpec="center" w:tblpY="1"/>
        <w:tblOverlap w:val="never"/>
        <w:tblW w:w="55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8"/>
        <w:gridCol w:w="1822"/>
        <w:gridCol w:w="670"/>
        <w:gridCol w:w="7583"/>
      </w:tblGrid>
      <w:tr w:rsidR="009606D4" w:rsidRPr="00E81F01" w14:paraId="412B391B" w14:textId="77777777" w:rsidTr="00C33032">
        <w:trPr>
          <w:tblHeader/>
          <w:jc w:val="center"/>
        </w:trPr>
        <w:tc>
          <w:tcPr>
            <w:tcW w:w="249" w:type="pct"/>
            <w:vMerge w:val="restart"/>
          </w:tcPr>
          <w:p w14:paraId="7967FCC6" w14:textId="77777777" w:rsidR="009606D4" w:rsidRPr="00E81F01" w:rsidRDefault="009606D4" w:rsidP="00C33032">
            <w:pPr>
              <w:jc w:val="both"/>
              <w:rPr>
                <w:sz w:val="20"/>
                <w:szCs w:val="20"/>
                <w:lang w:bidi="ru-RU"/>
              </w:rPr>
            </w:pPr>
            <w:r w:rsidRPr="00E81F01">
              <w:rPr>
                <w:sz w:val="20"/>
                <w:szCs w:val="20"/>
                <w:lang w:bidi="ru-RU"/>
              </w:rPr>
              <w:lastRenderedPageBreak/>
              <w:t>№</w:t>
            </w:r>
          </w:p>
          <w:p w14:paraId="25593C2E" w14:textId="77777777" w:rsidR="009606D4" w:rsidRPr="00E81F01" w:rsidRDefault="009606D4" w:rsidP="00C33032">
            <w:pPr>
              <w:jc w:val="both"/>
              <w:rPr>
                <w:sz w:val="20"/>
                <w:szCs w:val="20"/>
                <w:lang w:bidi="ru-RU"/>
              </w:rPr>
            </w:pPr>
            <w:r w:rsidRPr="00E81F01">
              <w:rPr>
                <w:sz w:val="20"/>
                <w:szCs w:val="20"/>
                <w:lang w:bidi="ru-RU"/>
              </w:rPr>
              <w:t>п/п</w:t>
            </w:r>
          </w:p>
        </w:tc>
        <w:tc>
          <w:tcPr>
            <w:tcW w:w="1175" w:type="pct"/>
            <w:gridSpan w:val="2"/>
          </w:tcPr>
          <w:p w14:paraId="6B667B1D" w14:textId="77777777" w:rsidR="009606D4" w:rsidRPr="00E81F01" w:rsidRDefault="009606D4" w:rsidP="00C33032">
            <w:pPr>
              <w:jc w:val="both"/>
              <w:rPr>
                <w:sz w:val="20"/>
                <w:szCs w:val="20"/>
                <w:lang w:bidi="ru-RU"/>
              </w:rPr>
            </w:pPr>
            <w:r w:rsidRPr="00E81F01">
              <w:rPr>
                <w:color w:val="000000"/>
                <w:sz w:val="20"/>
                <w:szCs w:val="20"/>
                <w:lang w:bidi="ru-RU"/>
              </w:rPr>
              <w:t>Виды разрешенного использования земельных участков и объектов капитального строительства</w:t>
            </w:r>
          </w:p>
        </w:tc>
        <w:tc>
          <w:tcPr>
            <w:tcW w:w="3576" w:type="pct"/>
            <w:vMerge w:val="restart"/>
          </w:tcPr>
          <w:p w14:paraId="558DEF89" w14:textId="77777777" w:rsidR="009606D4" w:rsidRPr="00E81F01" w:rsidRDefault="009606D4" w:rsidP="00C33032">
            <w:pPr>
              <w:jc w:val="both"/>
              <w:rPr>
                <w:sz w:val="20"/>
                <w:szCs w:val="20"/>
                <w:lang w:bidi="ru-RU"/>
              </w:rPr>
            </w:pPr>
            <w:r w:rsidRPr="00E81F01">
              <w:rPr>
                <w:color w:val="000000"/>
                <w:sz w:val="20"/>
                <w:szCs w:val="20"/>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42FDE7D0" w14:textId="77777777" w:rsidTr="00C33032">
        <w:trPr>
          <w:tblHeader/>
          <w:jc w:val="center"/>
        </w:trPr>
        <w:tc>
          <w:tcPr>
            <w:tcW w:w="249" w:type="pct"/>
            <w:vMerge/>
          </w:tcPr>
          <w:p w14:paraId="323A8E96" w14:textId="77777777" w:rsidR="009606D4" w:rsidRPr="00E81F01" w:rsidRDefault="009606D4" w:rsidP="00C33032">
            <w:pPr>
              <w:jc w:val="both"/>
              <w:rPr>
                <w:sz w:val="20"/>
                <w:szCs w:val="20"/>
                <w:lang w:bidi="ru-RU"/>
              </w:rPr>
            </w:pPr>
          </w:p>
        </w:tc>
        <w:tc>
          <w:tcPr>
            <w:tcW w:w="859" w:type="pct"/>
          </w:tcPr>
          <w:p w14:paraId="0B7CD8CD" w14:textId="77777777" w:rsidR="009606D4" w:rsidRPr="00E81F01" w:rsidRDefault="009606D4" w:rsidP="00C33032">
            <w:pPr>
              <w:jc w:val="both"/>
              <w:rPr>
                <w:sz w:val="20"/>
                <w:szCs w:val="20"/>
                <w:lang w:bidi="ru-RU"/>
              </w:rPr>
            </w:pPr>
            <w:r w:rsidRPr="00E81F01">
              <w:rPr>
                <w:color w:val="000000"/>
                <w:sz w:val="20"/>
                <w:szCs w:val="20"/>
                <w:lang w:bidi="ru-RU"/>
              </w:rPr>
              <w:t>наименование</w:t>
            </w:r>
          </w:p>
        </w:tc>
        <w:tc>
          <w:tcPr>
            <w:tcW w:w="316" w:type="pct"/>
          </w:tcPr>
          <w:p w14:paraId="4F95EED0" w14:textId="77777777" w:rsidR="009606D4" w:rsidRPr="00E81F01" w:rsidRDefault="009606D4" w:rsidP="00C33032">
            <w:pPr>
              <w:jc w:val="both"/>
              <w:rPr>
                <w:sz w:val="20"/>
                <w:szCs w:val="20"/>
                <w:lang w:bidi="ru-RU"/>
              </w:rPr>
            </w:pPr>
            <w:r w:rsidRPr="00E81F01">
              <w:rPr>
                <w:sz w:val="20"/>
                <w:szCs w:val="20"/>
                <w:lang w:bidi="ru-RU"/>
              </w:rPr>
              <w:t>код</w:t>
            </w:r>
          </w:p>
        </w:tc>
        <w:tc>
          <w:tcPr>
            <w:tcW w:w="3576" w:type="pct"/>
            <w:vMerge/>
          </w:tcPr>
          <w:p w14:paraId="45F78032" w14:textId="77777777" w:rsidR="009606D4" w:rsidRPr="00E81F01" w:rsidRDefault="009606D4" w:rsidP="00C33032">
            <w:pPr>
              <w:jc w:val="both"/>
              <w:rPr>
                <w:sz w:val="20"/>
                <w:szCs w:val="20"/>
                <w:lang w:bidi="ru-RU"/>
              </w:rPr>
            </w:pPr>
          </w:p>
        </w:tc>
      </w:tr>
      <w:tr w:rsidR="009606D4" w:rsidRPr="00E81F01" w14:paraId="0AF4CF31" w14:textId="77777777" w:rsidTr="00C33032">
        <w:trPr>
          <w:trHeight w:val="130"/>
          <w:tblHeader/>
          <w:jc w:val="center"/>
        </w:trPr>
        <w:tc>
          <w:tcPr>
            <w:tcW w:w="249" w:type="pct"/>
            <w:vMerge/>
          </w:tcPr>
          <w:p w14:paraId="21B2F4C0" w14:textId="77777777" w:rsidR="009606D4" w:rsidRPr="00E81F01" w:rsidRDefault="009606D4" w:rsidP="00C33032">
            <w:pPr>
              <w:jc w:val="both"/>
              <w:rPr>
                <w:sz w:val="20"/>
                <w:szCs w:val="20"/>
                <w:lang w:bidi="ru-RU"/>
              </w:rPr>
            </w:pPr>
          </w:p>
        </w:tc>
        <w:tc>
          <w:tcPr>
            <w:tcW w:w="859" w:type="pct"/>
          </w:tcPr>
          <w:p w14:paraId="69642996" w14:textId="77777777" w:rsidR="009606D4" w:rsidRPr="00E81F01" w:rsidRDefault="009606D4" w:rsidP="00C33032">
            <w:pPr>
              <w:rPr>
                <w:sz w:val="20"/>
                <w:szCs w:val="20"/>
                <w:lang w:bidi="ru-RU"/>
              </w:rPr>
            </w:pPr>
            <w:r w:rsidRPr="00E81F01">
              <w:rPr>
                <w:sz w:val="20"/>
                <w:szCs w:val="20"/>
                <w:lang w:bidi="ru-RU"/>
              </w:rPr>
              <w:t>1</w:t>
            </w:r>
          </w:p>
        </w:tc>
        <w:tc>
          <w:tcPr>
            <w:tcW w:w="316" w:type="pct"/>
          </w:tcPr>
          <w:p w14:paraId="429C5667" w14:textId="77777777" w:rsidR="009606D4" w:rsidRPr="00E81F01" w:rsidRDefault="009606D4" w:rsidP="00C33032">
            <w:pPr>
              <w:rPr>
                <w:sz w:val="20"/>
                <w:szCs w:val="20"/>
                <w:lang w:bidi="ru-RU"/>
              </w:rPr>
            </w:pPr>
            <w:r w:rsidRPr="00E81F01">
              <w:rPr>
                <w:sz w:val="20"/>
                <w:szCs w:val="20"/>
                <w:lang w:bidi="ru-RU"/>
              </w:rPr>
              <w:t>2</w:t>
            </w:r>
          </w:p>
        </w:tc>
        <w:tc>
          <w:tcPr>
            <w:tcW w:w="3576" w:type="pct"/>
          </w:tcPr>
          <w:p w14:paraId="02AB9160" w14:textId="77777777" w:rsidR="009606D4" w:rsidRPr="00E81F01" w:rsidRDefault="009606D4" w:rsidP="00C33032">
            <w:pPr>
              <w:rPr>
                <w:sz w:val="20"/>
                <w:szCs w:val="20"/>
                <w:lang w:bidi="ru-RU"/>
              </w:rPr>
            </w:pPr>
            <w:r w:rsidRPr="00E81F01">
              <w:rPr>
                <w:sz w:val="20"/>
                <w:szCs w:val="20"/>
                <w:lang w:bidi="ru-RU"/>
              </w:rPr>
              <w:t>3</w:t>
            </w:r>
          </w:p>
        </w:tc>
      </w:tr>
      <w:tr w:rsidR="009606D4" w:rsidRPr="00E81F01" w14:paraId="267A1489" w14:textId="77777777" w:rsidTr="00C33032">
        <w:trPr>
          <w:trHeight w:val="3878"/>
          <w:jc w:val="center"/>
        </w:trPr>
        <w:tc>
          <w:tcPr>
            <w:tcW w:w="249" w:type="pct"/>
          </w:tcPr>
          <w:p w14:paraId="6CBD50EF" w14:textId="77777777" w:rsidR="009606D4" w:rsidRPr="00E81F01" w:rsidRDefault="009606D4" w:rsidP="00C33032">
            <w:pPr>
              <w:jc w:val="both"/>
              <w:rPr>
                <w:sz w:val="20"/>
                <w:szCs w:val="20"/>
                <w:lang w:bidi="ru-RU"/>
              </w:rPr>
            </w:pPr>
            <w:r w:rsidRPr="00E81F01">
              <w:rPr>
                <w:sz w:val="20"/>
                <w:szCs w:val="20"/>
                <w:lang w:bidi="ru-RU"/>
              </w:rPr>
              <w:t>1</w:t>
            </w:r>
          </w:p>
        </w:tc>
        <w:tc>
          <w:tcPr>
            <w:tcW w:w="859" w:type="pct"/>
          </w:tcPr>
          <w:p w14:paraId="35D6D242" w14:textId="77777777" w:rsidR="009606D4" w:rsidRPr="00E81F01" w:rsidRDefault="009606D4" w:rsidP="00C33032">
            <w:pPr>
              <w:jc w:val="both"/>
              <w:rPr>
                <w:b/>
                <w:sz w:val="20"/>
                <w:szCs w:val="20"/>
                <w:lang w:bidi="ru-RU"/>
              </w:rPr>
            </w:pPr>
            <w:r w:rsidRPr="00E81F01">
              <w:rPr>
                <w:sz w:val="20"/>
                <w:szCs w:val="20"/>
              </w:rPr>
              <w:t>Государственное управление</w:t>
            </w:r>
          </w:p>
        </w:tc>
        <w:tc>
          <w:tcPr>
            <w:tcW w:w="316" w:type="pct"/>
          </w:tcPr>
          <w:p w14:paraId="0D4CF8D5" w14:textId="77777777" w:rsidR="009606D4" w:rsidRPr="00E81F01" w:rsidRDefault="009606D4" w:rsidP="00C33032">
            <w:pPr>
              <w:jc w:val="both"/>
              <w:rPr>
                <w:sz w:val="20"/>
                <w:szCs w:val="20"/>
                <w:lang w:bidi="ru-RU"/>
              </w:rPr>
            </w:pPr>
            <w:r w:rsidRPr="00E81F01">
              <w:rPr>
                <w:sz w:val="20"/>
                <w:szCs w:val="20"/>
                <w:lang w:bidi="ru-RU"/>
              </w:rPr>
              <w:t>3.8.1</w:t>
            </w:r>
          </w:p>
        </w:tc>
        <w:tc>
          <w:tcPr>
            <w:tcW w:w="3576" w:type="pct"/>
          </w:tcPr>
          <w:p w14:paraId="5CF2C87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690142D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706E0220"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7548587" w14:textId="77777777" w:rsidR="009606D4" w:rsidRPr="00E81F01" w:rsidRDefault="009606D4" w:rsidP="009606D4">
            <w:pPr>
              <w:pStyle w:val="Other0"/>
              <w:numPr>
                <w:ilvl w:val="0"/>
                <w:numId w:val="99"/>
              </w:numPr>
              <w:shd w:val="clear" w:color="auto" w:fill="auto"/>
              <w:tabs>
                <w:tab w:val="left" w:pos="120"/>
              </w:tabs>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0936848"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- 1 от границы смежного земельного участка</w:t>
            </w:r>
          </w:p>
          <w:p w14:paraId="02145CA4"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Максимальное количество надземных этажей - 5 Максимальное количество подземных этажей не подлежит установлению</w:t>
            </w:r>
          </w:p>
          <w:p w14:paraId="6232A1D2"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B76CF81"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-10</w:t>
            </w:r>
          </w:p>
          <w:p w14:paraId="28036D05" w14:textId="77777777" w:rsidR="009606D4" w:rsidRPr="00E81F01" w:rsidRDefault="009606D4" w:rsidP="00C33032">
            <w:pPr>
              <w:pStyle w:val="Other0"/>
              <w:jc w:val="both"/>
              <w:rPr>
                <w:rFonts w:ascii="Times New Roman" w:hAnsi="Times New Roman" w:cs="Times New Roman"/>
              </w:rPr>
            </w:pPr>
          </w:p>
        </w:tc>
      </w:tr>
      <w:tr w:rsidR="009606D4" w:rsidRPr="00E81F01" w14:paraId="5C6841D0" w14:textId="77777777" w:rsidTr="00C33032">
        <w:trPr>
          <w:trHeight w:val="2573"/>
          <w:jc w:val="center"/>
        </w:trPr>
        <w:tc>
          <w:tcPr>
            <w:tcW w:w="249" w:type="pct"/>
          </w:tcPr>
          <w:p w14:paraId="34729CB1" w14:textId="77777777" w:rsidR="009606D4" w:rsidRPr="00E81F01" w:rsidRDefault="009606D4" w:rsidP="00C33032">
            <w:pPr>
              <w:jc w:val="both"/>
              <w:rPr>
                <w:sz w:val="20"/>
                <w:szCs w:val="20"/>
                <w:lang w:bidi="ru-RU"/>
              </w:rPr>
            </w:pPr>
            <w:r w:rsidRPr="00E81F01">
              <w:rPr>
                <w:sz w:val="20"/>
                <w:szCs w:val="20"/>
                <w:lang w:bidi="ru-RU"/>
              </w:rPr>
              <w:t>2</w:t>
            </w:r>
          </w:p>
        </w:tc>
        <w:tc>
          <w:tcPr>
            <w:tcW w:w="859" w:type="pct"/>
          </w:tcPr>
          <w:p w14:paraId="2BF212BC" w14:textId="77777777" w:rsidR="009606D4" w:rsidRPr="00E81F01" w:rsidRDefault="009606D4" w:rsidP="00C33032">
            <w:pPr>
              <w:jc w:val="both"/>
              <w:rPr>
                <w:b/>
                <w:sz w:val="20"/>
                <w:szCs w:val="20"/>
                <w:lang w:bidi="ru-RU"/>
              </w:rPr>
            </w:pPr>
            <w:r w:rsidRPr="00E81F01">
              <w:rPr>
                <w:sz w:val="20"/>
                <w:szCs w:val="20"/>
              </w:rPr>
              <w:t>Банковская и страховая деятельность</w:t>
            </w:r>
          </w:p>
        </w:tc>
        <w:tc>
          <w:tcPr>
            <w:tcW w:w="316" w:type="pct"/>
          </w:tcPr>
          <w:p w14:paraId="00C58760" w14:textId="77777777" w:rsidR="009606D4" w:rsidRPr="00E81F01" w:rsidRDefault="009606D4" w:rsidP="00C33032">
            <w:pPr>
              <w:jc w:val="both"/>
              <w:rPr>
                <w:sz w:val="20"/>
                <w:szCs w:val="20"/>
                <w:lang w:bidi="ru-RU"/>
              </w:rPr>
            </w:pPr>
            <w:r w:rsidRPr="00E81F01">
              <w:rPr>
                <w:sz w:val="20"/>
                <w:szCs w:val="20"/>
                <w:lang w:bidi="ru-RU"/>
              </w:rPr>
              <w:t>4.5</w:t>
            </w:r>
          </w:p>
        </w:tc>
        <w:tc>
          <w:tcPr>
            <w:tcW w:w="3576" w:type="pct"/>
          </w:tcPr>
          <w:p w14:paraId="34E70F8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1F4B2A26"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- 15000</w:t>
            </w:r>
          </w:p>
          <w:p w14:paraId="219CC810"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6B3DE40" w14:textId="77777777" w:rsidR="009606D4" w:rsidRPr="00E81F01" w:rsidRDefault="009606D4" w:rsidP="009606D4">
            <w:pPr>
              <w:pStyle w:val="Other0"/>
              <w:numPr>
                <w:ilvl w:val="0"/>
                <w:numId w:val="100"/>
              </w:numPr>
              <w:shd w:val="clear" w:color="auto" w:fill="auto"/>
              <w:tabs>
                <w:tab w:val="left" w:pos="125"/>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0D620393"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- 1 от границы смежного земельного участка</w:t>
            </w:r>
          </w:p>
          <w:p w14:paraId="042FD0B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3966E86A"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Максимальная высота зданий, строений, сооружений, м - 25</w:t>
            </w:r>
          </w:p>
          <w:p w14:paraId="3BEF0A3B" w14:textId="77777777" w:rsidR="009606D4" w:rsidRPr="00E81F01" w:rsidRDefault="009606D4" w:rsidP="00C33032">
            <w:pPr>
              <w:pStyle w:val="Other0"/>
              <w:jc w:val="both"/>
              <w:rPr>
                <w:rFonts w:ascii="Times New Roman" w:hAnsi="Times New Roman"/>
                <w:b/>
                <w:lang w:bidi="ru-RU"/>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26B1B43C" w14:textId="77777777" w:rsidR="009606D4" w:rsidRPr="00E81F01" w:rsidRDefault="009606D4" w:rsidP="009606D4">
      <w:pPr>
        <w:jc w:val="both"/>
      </w:pPr>
    </w:p>
    <w:p w14:paraId="0A5C3C50" w14:textId="77777777" w:rsidR="009606D4" w:rsidRPr="00E81F01" w:rsidRDefault="009606D4" w:rsidP="009606D4">
      <w:pPr>
        <w:jc w:val="both"/>
        <w:outlineLvl w:val="2"/>
        <w:rPr>
          <w:b/>
        </w:rPr>
      </w:pPr>
      <w:bookmarkStart w:id="28" w:name="_Toc180414905"/>
      <w:r w:rsidRPr="00E81F01">
        <w:rPr>
          <w:b/>
        </w:rPr>
        <w:t>3. 3 Вспомогательные виды разрешенного использования земельных участков и объектов капитального строительства</w:t>
      </w:r>
      <w:bookmarkEnd w:id="28"/>
      <w:r w:rsidRPr="00E81F01">
        <w:rPr>
          <w:b/>
        </w:rPr>
        <w:t xml:space="preserve"> </w:t>
      </w:r>
    </w:p>
    <w:tbl>
      <w:tblPr>
        <w:tblpPr w:leftFromText="180" w:rightFromText="180" w:vertAnchor="text" w:tblpXSpec="center" w:tblpY="1"/>
        <w:tblOverlap w:val="never"/>
        <w:tblW w:w="55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2244"/>
        <w:gridCol w:w="1124"/>
        <w:gridCol w:w="6701"/>
      </w:tblGrid>
      <w:tr w:rsidR="009606D4" w:rsidRPr="00E81F01" w14:paraId="27ED3911" w14:textId="77777777" w:rsidTr="00C33032">
        <w:trPr>
          <w:tblHeader/>
          <w:jc w:val="center"/>
        </w:trPr>
        <w:tc>
          <w:tcPr>
            <w:tcW w:w="252" w:type="pct"/>
            <w:vMerge w:val="restart"/>
          </w:tcPr>
          <w:p w14:paraId="0F828CBA" w14:textId="77777777" w:rsidR="009606D4" w:rsidRPr="00E81F01" w:rsidRDefault="009606D4" w:rsidP="00C33032">
            <w:pPr>
              <w:jc w:val="both"/>
              <w:rPr>
                <w:sz w:val="20"/>
                <w:szCs w:val="20"/>
                <w:lang w:bidi="ru-RU"/>
              </w:rPr>
            </w:pPr>
            <w:r w:rsidRPr="00E81F01">
              <w:rPr>
                <w:sz w:val="20"/>
                <w:szCs w:val="20"/>
                <w:lang w:bidi="ru-RU"/>
              </w:rPr>
              <w:t>№</w:t>
            </w:r>
          </w:p>
          <w:p w14:paraId="1E5D6FDF" w14:textId="77777777" w:rsidR="009606D4" w:rsidRPr="00E81F01" w:rsidRDefault="009606D4" w:rsidP="00C33032">
            <w:pPr>
              <w:jc w:val="both"/>
              <w:rPr>
                <w:sz w:val="20"/>
                <w:szCs w:val="20"/>
                <w:lang w:bidi="ru-RU"/>
              </w:rPr>
            </w:pPr>
            <w:r w:rsidRPr="00E81F01">
              <w:rPr>
                <w:sz w:val="20"/>
                <w:szCs w:val="20"/>
                <w:lang w:bidi="ru-RU"/>
              </w:rPr>
              <w:t>п/п</w:t>
            </w:r>
          </w:p>
        </w:tc>
        <w:tc>
          <w:tcPr>
            <w:tcW w:w="1588" w:type="pct"/>
            <w:gridSpan w:val="2"/>
          </w:tcPr>
          <w:p w14:paraId="01998F9D" w14:textId="77777777" w:rsidR="009606D4" w:rsidRPr="00E81F01" w:rsidRDefault="009606D4" w:rsidP="00C33032">
            <w:pPr>
              <w:jc w:val="both"/>
              <w:rPr>
                <w:sz w:val="20"/>
                <w:szCs w:val="20"/>
                <w:lang w:bidi="ru-RU"/>
              </w:rPr>
            </w:pPr>
            <w:r w:rsidRPr="00E81F01">
              <w:rPr>
                <w:color w:val="000000"/>
                <w:sz w:val="20"/>
                <w:szCs w:val="20"/>
                <w:lang w:bidi="ru-RU"/>
              </w:rPr>
              <w:t>Виды разрешенного использования земельных участков и объектов капитального строительства</w:t>
            </w:r>
          </w:p>
        </w:tc>
        <w:tc>
          <w:tcPr>
            <w:tcW w:w="3160" w:type="pct"/>
            <w:vMerge w:val="restart"/>
          </w:tcPr>
          <w:p w14:paraId="7B272617" w14:textId="77777777" w:rsidR="009606D4" w:rsidRPr="00E81F01" w:rsidRDefault="009606D4" w:rsidP="00C33032">
            <w:pPr>
              <w:jc w:val="both"/>
              <w:rPr>
                <w:sz w:val="20"/>
                <w:szCs w:val="20"/>
                <w:lang w:bidi="ru-RU"/>
              </w:rPr>
            </w:pPr>
            <w:r w:rsidRPr="00E81F01">
              <w:rPr>
                <w:color w:val="000000"/>
                <w:sz w:val="20"/>
                <w:szCs w:val="20"/>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7B0C00F0" w14:textId="77777777" w:rsidTr="00C33032">
        <w:trPr>
          <w:tblHeader/>
          <w:jc w:val="center"/>
        </w:trPr>
        <w:tc>
          <w:tcPr>
            <w:tcW w:w="252" w:type="pct"/>
            <w:vMerge/>
          </w:tcPr>
          <w:p w14:paraId="52B3182B" w14:textId="77777777" w:rsidR="009606D4" w:rsidRPr="00E81F01" w:rsidRDefault="009606D4" w:rsidP="00C33032">
            <w:pPr>
              <w:jc w:val="both"/>
              <w:rPr>
                <w:sz w:val="20"/>
                <w:szCs w:val="20"/>
                <w:lang w:bidi="ru-RU"/>
              </w:rPr>
            </w:pPr>
          </w:p>
        </w:tc>
        <w:tc>
          <w:tcPr>
            <w:tcW w:w="1058" w:type="pct"/>
          </w:tcPr>
          <w:p w14:paraId="3BB2FF0A" w14:textId="77777777" w:rsidR="009606D4" w:rsidRPr="00E81F01" w:rsidRDefault="009606D4" w:rsidP="00C33032">
            <w:pPr>
              <w:jc w:val="both"/>
              <w:rPr>
                <w:sz w:val="20"/>
                <w:szCs w:val="20"/>
                <w:lang w:bidi="ru-RU"/>
              </w:rPr>
            </w:pPr>
            <w:r w:rsidRPr="00E81F01">
              <w:rPr>
                <w:color w:val="000000"/>
                <w:sz w:val="20"/>
                <w:szCs w:val="20"/>
                <w:lang w:bidi="ru-RU"/>
              </w:rPr>
              <w:t>наименование</w:t>
            </w:r>
          </w:p>
        </w:tc>
        <w:tc>
          <w:tcPr>
            <w:tcW w:w="530" w:type="pct"/>
          </w:tcPr>
          <w:p w14:paraId="5CEEFF2B" w14:textId="77777777" w:rsidR="009606D4" w:rsidRPr="00E81F01" w:rsidRDefault="009606D4" w:rsidP="00C33032">
            <w:pPr>
              <w:jc w:val="both"/>
              <w:rPr>
                <w:sz w:val="20"/>
                <w:szCs w:val="20"/>
                <w:lang w:bidi="ru-RU"/>
              </w:rPr>
            </w:pPr>
            <w:r w:rsidRPr="00E81F01">
              <w:rPr>
                <w:sz w:val="20"/>
                <w:szCs w:val="20"/>
                <w:lang w:bidi="ru-RU"/>
              </w:rPr>
              <w:t>код</w:t>
            </w:r>
          </w:p>
        </w:tc>
        <w:tc>
          <w:tcPr>
            <w:tcW w:w="3160" w:type="pct"/>
            <w:vMerge/>
          </w:tcPr>
          <w:p w14:paraId="57BFFAF9" w14:textId="77777777" w:rsidR="009606D4" w:rsidRPr="00E81F01" w:rsidRDefault="009606D4" w:rsidP="00C33032">
            <w:pPr>
              <w:jc w:val="both"/>
              <w:rPr>
                <w:sz w:val="20"/>
                <w:szCs w:val="20"/>
                <w:lang w:bidi="ru-RU"/>
              </w:rPr>
            </w:pPr>
          </w:p>
        </w:tc>
      </w:tr>
      <w:tr w:rsidR="009606D4" w:rsidRPr="00E81F01" w14:paraId="65288B90" w14:textId="77777777" w:rsidTr="00C33032">
        <w:trPr>
          <w:trHeight w:val="130"/>
          <w:tblHeader/>
          <w:jc w:val="center"/>
        </w:trPr>
        <w:tc>
          <w:tcPr>
            <w:tcW w:w="252" w:type="pct"/>
            <w:vMerge/>
          </w:tcPr>
          <w:p w14:paraId="168CF944" w14:textId="77777777" w:rsidR="009606D4" w:rsidRPr="00E81F01" w:rsidRDefault="009606D4" w:rsidP="00C33032">
            <w:pPr>
              <w:jc w:val="both"/>
              <w:rPr>
                <w:sz w:val="20"/>
                <w:szCs w:val="20"/>
                <w:lang w:bidi="ru-RU"/>
              </w:rPr>
            </w:pPr>
          </w:p>
        </w:tc>
        <w:tc>
          <w:tcPr>
            <w:tcW w:w="1058" w:type="pct"/>
          </w:tcPr>
          <w:p w14:paraId="394365C4" w14:textId="77777777" w:rsidR="009606D4" w:rsidRPr="00E81F01" w:rsidRDefault="009606D4" w:rsidP="00C33032">
            <w:pPr>
              <w:rPr>
                <w:sz w:val="20"/>
                <w:szCs w:val="20"/>
                <w:lang w:bidi="ru-RU"/>
              </w:rPr>
            </w:pPr>
            <w:r w:rsidRPr="00E81F01">
              <w:rPr>
                <w:sz w:val="20"/>
                <w:szCs w:val="20"/>
                <w:lang w:bidi="ru-RU"/>
              </w:rPr>
              <w:t>1</w:t>
            </w:r>
          </w:p>
        </w:tc>
        <w:tc>
          <w:tcPr>
            <w:tcW w:w="530" w:type="pct"/>
          </w:tcPr>
          <w:p w14:paraId="69A3F5A7" w14:textId="77777777" w:rsidR="009606D4" w:rsidRPr="00E81F01" w:rsidRDefault="009606D4" w:rsidP="00C33032">
            <w:pPr>
              <w:rPr>
                <w:sz w:val="20"/>
                <w:szCs w:val="20"/>
                <w:lang w:bidi="ru-RU"/>
              </w:rPr>
            </w:pPr>
            <w:r w:rsidRPr="00E81F01">
              <w:rPr>
                <w:sz w:val="20"/>
                <w:szCs w:val="20"/>
                <w:lang w:bidi="ru-RU"/>
              </w:rPr>
              <w:t>2</w:t>
            </w:r>
          </w:p>
        </w:tc>
        <w:tc>
          <w:tcPr>
            <w:tcW w:w="3160" w:type="pct"/>
          </w:tcPr>
          <w:p w14:paraId="5214059F" w14:textId="77777777" w:rsidR="009606D4" w:rsidRPr="00E81F01" w:rsidRDefault="009606D4" w:rsidP="00C33032">
            <w:pPr>
              <w:rPr>
                <w:sz w:val="20"/>
                <w:szCs w:val="20"/>
                <w:lang w:bidi="ru-RU"/>
              </w:rPr>
            </w:pPr>
            <w:r w:rsidRPr="00E81F01">
              <w:rPr>
                <w:sz w:val="20"/>
                <w:szCs w:val="20"/>
                <w:lang w:bidi="ru-RU"/>
              </w:rPr>
              <w:t>3</w:t>
            </w:r>
          </w:p>
        </w:tc>
      </w:tr>
      <w:tr w:rsidR="009606D4" w:rsidRPr="00E81F01" w14:paraId="3ACDADAE" w14:textId="77777777" w:rsidTr="00C33032">
        <w:trPr>
          <w:trHeight w:val="3420"/>
          <w:jc w:val="center"/>
        </w:trPr>
        <w:tc>
          <w:tcPr>
            <w:tcW w:w="252" w:type="pct"/>
          </w:tcPr>
          <w:p w14:paraId="5F7EF53E" w14:textId="77777777" w:rsidR="009606D4" w:rsidRPr="00E81F01" w:rsidRDefault="009606D4" w:rsidP="00C33032">
            <w:pPr>
              <w:jc w:val="both"/>
              <w:rPr>
                <w:sz w:val="20"/>
                <w:szCs w:val="20"/>
                <w:lang w:bidi="ru-RU"/>
              </w:rPr>
            </w:pPr>
            <w:r w:rsidRPr="00E81F01">
              <w:rPr>
                <w:sz w:val="20"/>
                <w:szCs w:val="20"/>
                <w:lang w:bidi="ru-RU"/>
              </w:rPr>
              <w:t>1</w:t>
            </w:r>
          </w:p>
        </w:tc>
        <w:tc>
          <w:tcPr>
            <w:tcW w:w="1058" w:type="pct"/>
          </w:tcPr>
          <w:p w14:paraId="249334E0" w14:textId="77777777" w:rsidR="009606D4" w:rsidRPr="00E81F01" w:rsidRDefault="009606D4" w:rsidP="00C33032">
            <w:pPr>
              <w:jc w:val="both"/>
              <w:rPr>
                <w:b/>
                <w:sz w:val="20"/>
                <w:szCs w:val="20"/>
                <w:lang w:bidi="ru-RU"/>
              </w:rPr>
            </w:pPr>
            <w:r w:rsidRPr="00E81F01">
              <w:rPr>
                <w:sz w:val="20"/>
                <w:szCs w:val="20"/>
              </w:rPr>
              <w:t>Предоставление коммунальных услуг</w:t>
            </w:r>
          </w:p>
        </w:tc>
        <w:tc>
          <w:tcPr>
            <w:tcW w:w="530" w:type="pct"/>
          </w:tcPr>
          <w:p w14:paraId="3E6037B0" w14:textId="77777777" w:rsidR="009606D4" w:rsidRPr="00E81F01" w:rsidRDefault="009606D4" w:rsidP="00C33032">
            <w:pPr>
              <w:jc w:val="both"/>
              <w:rPr>
                <w:sz w:val="20"/>
                <w:szCs w:val="20"/>
                <w:lang w:bidi="ru-RU"/>
              </w:rPr>
            </w:pPr>
            <w:r w:rsidRPr="00E81F01">
              <w:rPr>
                <w:sz w:val="20"/>
                <w:szCs w:val="20"/>
                <w:lang w:bidi="ru-RU"/>
              </w:rPr>
              <w:t>3.1.1</w:t>
            </w:r>
          </w:p>
        </w:tc>
        <w:tc>
          <w:tcPr>
            <w:tcW w:w="3160" w:type="pct"/>
          </w:tcPr>
          <w:p w14:paraId="0C452B4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4997863"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EAC6002" w14:textId="77777777" w:rsidR="009606D4" w:rsidRPr="00E81F01" w:rsidRDefault="009606D4" w:rsidP="009606D4">
            <w:pPr>
              <w:pStyle w:val="Other0"/>
              <w:numPr>
                <w:ilvl w:val="0"/>
                <w:numId w:val="101"/>
              </w:numPr>
              <w:shd w:val="clear" w:color="auto" w:fill="auto"/>
              <w:tabs>
                <w:tab w:val="left" w:pos="134"/>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5EBF1BC"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- 1 от границы смежного земельного участка</w:t>
            </w:r>
          </w:p>
          <w:p w14:paraId="57A59E4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07B6C41F" w14:textId="77777777" w:rsidR="009606D4" w:rsidRPr="00E81F01" w:rsidRDefault="009606D4" w:rsidP="00C33032">
            <w:pPr>
              <w:pStyle w:val="Other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98E8C11" w14:textId="77777777" w:rsidR="009606D4" w:rsidRPr="00E81F01" w:rsidRDefault="009606D4" w:rsidP="00C33032">
            <w:pPr>
              <w:pStyle w:val="Other0"/>
              <w:jc w:val="both"/>
              <w:rPr>
                <w:rFonts w:ascii="Times New Roman" w:hAnsi="Times New Roman" w:cs="Times New Roman"/>
              </w:rPr>
            </w:pPr>
          </w:p>
          <w:p w14:paraId="3CA0217F" w14:textId="77777777" w:rsidR="009606D4" w:rsidRPr="00E81F01" w:rsidRDefault="009606D4" w:rsidP="00C33032">
            <w:pPr>
              <w:pStyle w:val="Other0"/>
              <w:jc w:val="both"/>
              <w:rPr>
                <w:rFonts w:ascii="Times New Roman" w:hAnsi="Times New Roman" w:cs="Times New Roman"/>
              </w:rPr>
            </w:pPr>
          </w:p>
          <w:p w14:paraId="6631DD40" w14:textId="77777777" w:rsidR="009606D4" w:rsidRPr="00E81F01" w:rsidRDefault="009606D4" w:rsidP="00C33032">
            <w:pPr>
              <w:pStyle w:val="Other0"/>
              <w:jc w:val="both"/>
              <w:rPr>
                <w:rFonts w:ascii="Times New Roman" w:hAnsi="Times New Roman" w:cs="Times New Roman"/>
              </w:rPr>
            </w:pPr>
          </w:p>
          <w:p w14:paraId="2201D178" w14:textId="77777777" w:rsidR="009606D4" w:rsidRPr="00E81F01" w:rsidRDefault="009606D4" w:rsidP="00C33032">
            <w:pPr>
              <w:pStyle w:val="Other0"/>
              <w:jc w:val="both"/>
              <w:rPr>
                <w:rFonts w:ascii="Times New Roman" w:hAnsi="Times New Roman" w:cs="Times New Roman"/>
              </w:rPr>
            </w:pPr>
          </w:p>
        </w:tc>
      </w:tr>
      <w:tr w:rsidR="009606D4" w:rsidRPr="00E81F01" w14:paraId="347BD14B" w14:textId="77777777" w:rsidTr="00C33032">
        <w:trPr>
          <w:trHeight w:val="3518"/>
          <w:jc w:val="center"/>
        </w:trPr>
        <w:tc>
          <w:tcPr>
            <w:tcW w:w="252" w:type="pct"/>
          </w:tcPr>
          <w:p w14:paraId="7F8CB1D1" w14:textId="77777777" w:rsidR="009606D4" w:rsidRPr="00E81F01" w:rsidRDefault="009606D4" w:rsidP="00C33032">
            <w:pPr>
              <w:jc w:val="both"/>
              <w:rPr>
                <w:sz w:val="20"/>
                <w:szCs w:val="20"/>
                <w:lang w:bidi="ru-RU"/>
              </w:rPr>
            </w:pPr>
            <w:r w:rsidRPr="00E81F01">
              <w:rPr>
                <w:sz w:val="20"/>
                <w:szCs w:val="20"/>
                <w:lang w:bidi="ru-RU"/>
              </w:rPr>
              <w:lastRenderedPageBreak/>
              <w:t>2</w:t>
            </w:r>
          </w:p>
        </w:tc>
        <w:tc>
          <w:tcPr>
            <w:tcW w:w="1058" w:type="pct"/>
          </w:tcPr>
          <w:p w14:paraId="538E9550" w14:textId="77777777" w:rsidR="009606D4" w:rsidRPr="00E81F01" w:rsidRDefault="009606D4" w:rsidP="00C33032">
            <w:pPr>
              <w:rPr>
                <w:b/>
                <w:sz w:val="20"/>
                <w:szCs w:val="20"/>
                <w:lang w:bidi="ru-RU"/>
              </w:rPr>
            </w:pPr>
            <w:r w:rsidRPr="00E81F01">
              <w:rPr>
                <w:sz w:val="20"/>
                <w:szCs w:val="20"/>
              </w:rPr>
              <w:t>Служебные гаражи</w:t>
            </w:r>
          </w:p>
        </w:tc>
        <w:tc>
          <w:tcPr>
            <w:tcW w:w="530" w:type="pct"/>
          </w:tcPr>
          <w:p w14:paraId="2002F79B" w14:textId="77777777" w:rsidR="009606D4" w:rsidRPr="00E81F01" w:rsidRDefault="009606D4" w:rsidP="00C33032">
            <w:pPr>
              <w:jc w:val="both"/>
              <w:rPr>
                <w:sz w:val="20"/>
                <w:szCs w:val="20"/>
                <w:lang w:bidi="ru-RU"/>
              </w:rPr>
            </w:pPr>
            <w:r w:rsidRPr="00E81F01">
              <w:rPr>
                <w:sz w:val="20"/>
                <w:szCs w:val="20"/>
                <w:lang w:bidi="ru-RU"/>
              </w:rPr>
              <w:t>4.9</w:t>
            </w:r>
          </w:p>
        </w:tc>
        <w:tc>
          <w:tcPr>
            <w:tcW w:w="3160" w:type="pct"/>
          </w:tcPr>
          <w:p w14:paraId="2CE1AB1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не подлежит установлению</w:t>
            </w:r>
          </w:p>
          <w:p w14:paraId="686E14AE" w14:textId="77777777" w:rsidR="009606D4" w:rsidRPr="00E81F01" w:rsidRDefault="009606D4" w:rsidP="00C33032">
            <w:pPr>
              <w:jc w:val="both"/>
              <w:rPr>
                <w:b/>
                <w:sz w:val="20"/>
                <w:szCs w:val="20"/>
                <w:lang w:bidi="ru-RU"/>
              </w:rPr>
            </w:pPr>
            <w:r w:rsidRPr="00E81F01">
              <w:rPr>
                <w:sz w:val="20"/>
                <w:szCs w:val="20"/>
              </w:rPr>
              <w:t>Максимальные размеры земельных участков (площадь), кв.м не подлежит установлению</w:t>
            </w:r>
          </w:p>
          <w:p w14:paraId="621C4A4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(за исключением стоянок для хранения автотранспортных средств открытого типа), м:</w:t>
            </w:r>
          </w:p>
          <w:p w14:paraId="725B45CF" w14:textId="77777777" w:rsidR="009606D4" w:rsidRPr="00E81F01" w:rsidRDefault="009606D4" w:rsidP="009606D4">
            <w:pPr>
              <w:pStyle w:val="Other0"/>
              <w:numPr>
                <w:ilvl w:val="0"/>
                <w:numId w:val="102"/>
              </w:numPr>
              <w:shd w:val="clear" w:color="auto" w:fill="auto"/>
              <w:tabs>
                <w:tab w:val="left" w:pos="134"/>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2920E3C"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- 1 от границы смежного земельного участка</w:t>
            </w:r>
          </w:p>
          <w:p w14:paraId="2838ED57"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rPr>
              <w:t>Максимальная высота зданий, строений, сооружений, м - 10</w:t>
            </w:r>
          </w:p>
          <w:p w14:paraId="2AF5D868" w14:textId="77777777" w:rsidR="009606D4" w:rsidRPr="00E81F01" w:rsidRDefault="009606D4" w:rsidP="00C33032">
            <w:pPr>
              <w:pStyle w:val="Other0"/>
              <w:jc w:val="both"/>
              <w:rPr>
                <w:rFonts w:ascii="Times New Roman" w:hAnsi="Times New Roman"/>
                <w:b/>
                <w:lang w:bidi="ru-RU"/>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0D18F6FA" w14:textId="77777777" w:rsidR="009606D4" w:rsidRPr="00E81F01" w:rsidRDefault="009606D4" w:rsidP="009606D4">
      <w:pPr>
        <w:jc w:val="both"/>
      </w:pPr>
    </w:p>
    <w:p w14:paraId="11C7884D" w14:textId="77777777" w:rsidR="009606D4" w:rsidRPr="00E81F01" w:rsidRDefault="009606D4" w:rsidP="009606D4">
      <w:pPr>
        <w:ind w:left="-567"/>
        <w:jc w:val="both"/>
        <w:outlineLvl w:val="2"/>
        <w:rPr>
          <w:b/>
        </w:rPr>
      </w:pPr>
      <w:bookmarkStart w:id="29" w:name="bookmark28"/>
      <w:bookmarkStart w:id="30" w:name="_Toc180414906"/>
      <w:r w:rsidRPr="00E81F01">
        <w:rPr>
          <w:b/>
        </w:rPr>
        <w:t>3.4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29"/>
      <w:bookmarkEnd w:id="30"/>
    </w:p>
    <w:p w14:paraId="2EC49D48" w14:textId="77777777" w:rsidR="009606D4" w:rsidRPr="00E81F01" w:rsidRDefault="009606D4" w:rsidP="009606D4">
      <w:pPr>
        <w:pStyle w:val="Bodytext20"/>
        <w:shd w:val="clear" w:color="auto" w:fill="auto"/>
        <w:ind w:left="-567" w:firstLine="567"/>
        <w:jc w:val="both"/>
        <w:rPr>
          <w:rFonts w:ascii="Times New Roman" w:hAnsi="Times New Roman" w:cs="Times New Roman"/>
          <w:sz w:val="24"/>
          <w:szCs w:val="24"/>
        </w:rPr>
      </w:pPr>
      <w:r w:rsidRPr="00E81F01">
        <w:rPr>
          <w:rFonts w:ascii="Times New Roman" w:hAnsi="Times New Roman" w:cs="Times New Roman"/>
          <w:sz w:val="24"/>
          <w:szCs w:val="24"/>
        </w:rPr>
        <w:t>Нет</w:t>
      </w:r>
    </w:p>
    <w:p w14:paraId="47D2AC8C" w14:textId="77777777" w:rsidR="009606D4" w:rsidRPr="00E81F01" w:rsidRDefault="009606D4" w:rsidP="009606D4">
      <w:pPr>
        <w:pStyle w:val="a3"/>
        <w:ind w:left="-567" w:firstLine="567"/>
        <w:rPr>
          <w:sz w:val="24"/>
        </w:rPr>
      </w:pPr>
      <w:r w:rsidRPr="00E81F01">
        <w:rPr>
          <w:sz w:val="24"/>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78324515" w14:textId="77777777" w:rsidR="009606D4" w:rsidRPr="00E81F01" w:rsidRDefault="009606D4" w:rsidP="009606D4">
      <w:pPr>
        <w:ind w:left="-567" w:firstLine="567"/>
        <w:jc w:val="both"/>
      </w:pPr>
      <w:r w:rsidRPr="00E81F01">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3B9128BF" w14:textId="77777777" w:rsidR="009606D4" w:rsidRPr="00E81F01" w:rsidRDefault="009606D4" w:rsidP="009606D4">
      <w:pPr>
        <w:ind w:left="-567" w:firstLine="567"/>
        <w:jc w:val="both"/>
      </w:pPr>
    </w:p>
    <w:p w14:paraId="4AD4F370" w14:textId="77777777" w:rsidR="009606D4" w:rsidRPr="00E81F01" w:rsidRDefault="009606D4" w:rsidP="009606D4">
      <w:pPr>
        <w:ind w:left="-567" w:firstLine="567"/>
        <w:jc w:val="both"/>
      </w:pPr>
    </w:p>
    <w:p w14:paraId="668BF789" w14:textId="77777777" w:rsidR="009606D4" w:rsidRPr="00E81F01" w:rsidRDefault="009606D4" w:rsidP="009606D4">
      <w:pPr>
        <w:tabs>
          <w:tab w:val="left" w:pos="3420"/>
        </w:tabs>
        <w:outlineLvl w:val="0"/>
        <w:rPr>
          <w:b/>
          <w:sz w:val="28"/>
          <w:szCs w:val="28"/>
        </w:rPr>
      </w:pPr>
      <w:bookmarkStart w:id="31" w:name="_Toc180414907"/>
      <w:r w:rsidRPr="00E81F01">
        <w:rPr>
          <w:b/>
          <w:sz w:val="28"/>
          <w:szCs w:val="28"/>
        </w:rPr>
        <w:t>4. ЗОНА ДЕЛОВОГО, ОБЩЕСТВЕННОГО И КОММЕРЧЕСКОГО НАЗНАЧЕНИЯ (ОД-1)</w:t>
      </w:r>
      <w:bookmarkEnd w:id="31"/>
    </w:p>
    <w:p w14:paraId="22A43988" w14:textId="77777777" w:rsidR="009606D4" w:rsidRPr="00E81F01" w:rsidRDefault="009606D4" w:rsidP="009606D4"/>
    <w:p w14:paraId="113FEC6D" w14:textId="77777777" w:rsidR="009606D4" w:rsidRPr="00E81F01" w:rsidRDefault="009606D4" w:rsidP="009606D4">
      <w:pPr>
        <w:jc w:val="both"/>
        <w:outlineLvl w:val="2"/>
        <w:rPr>
          <w:b/>
          <w:lang w:bidi="ru-RU"/>
        </w:rPr>
      </w:pPr>
      <w:bookmarkStart w:id="32" w:name="_Toc180414908"/>
      <w:r w:rsidRPr="00E81F01">
        <w:rPr>
          <w:b/>
        </w:rPr>
        <w:t xml:space="preserve">4.1 </w:t>
      </w:r>
      <w:r w:rsidRPr="00E81F01">
        <w:rPr>
          <w:b/>
          <w:lang w:bidi="ru-RU"/>
        </w:rPr>
        <w:t>Основные виды разрешенного использования земельных участков и объектов капитального строительства</w:t>
      </w:r>
      <w:bookmarkEnd w:id="32"/>
    </w:p>
    <w:tbl>
      <w:tblPr>
        <w:tblpPr w:leftFromText="180" w:rightFromText="180" w:vertAnchor="text" w:tblpXSpec="center" w:tblpY="1"/>
        <w:tblOverlap w:val="never"/>
        <w:tblW w:w="9934" w:type="dxa"/>
        <w:tblLayout w:type="fixed"/>
        <w:tblCellMar>
          <w:left w:w="10" w:type="dxa"/>
          <w:right w:w="10" w:type="dxa"/>
        </w:tblCellMar>
        <w:tblLook w:val="0000" w:firstRow="0" w:lastRow="0" w:firstColumn="0" w:lastColumn="0" w:noHBand="0" w:noVBand="0"/>
      </w:tblPr>
      <w:tblGrid>
        <w:gridCol w:w="523"/>
        <w:gridCol w:w="1614"/>
        <w:gridCol w:w="1844"/>
        <w:gridCol w:w="5953"/>
      </w:tblGrid>
      <w:tr w:rsidR="009606D4" w:rsidRPr="00E81F01" w14:paraId="2C85E350" w14:textId="77777777" w:rsidTr="00C33032">
        <w:trPr>
          <w:trHeight w:hRule="exact" w:val="1258"/>
          <w:tblHeader/>
        </w:trPr>
        <w:tc>
          <w:tcPr>
            <w:tcW w:w="523" w:type="dxa"/>
            <w:vMerge w:val="restart"/>
            <w:tcBorders>
              <w:top w:val="single" w:sz="4" w:space="0" w:color="auto"/>
              <w:left w:val="single" w:sz="4" w:space="0" w:color="auto"/>
            </w:tcBorders>
            <w:shd w:val="clear" w:color="auto" w:fill="FFFFFF"/>
            <w:vAlign w:val="center"/>
          </w:tcPr>
          <w:p w14:paraId="5C5DD92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 п/п</w:t>
            </w:r>
          </w:p>
        </w:tc>
        <w:tc>
          <w:tcPr>
            <w:tcW w:w="3458" w:type="dxa"/>
            <w:gridSpan w:val="2"/>
            <w:tcBorders>
              <w:top w:val="single" w:sz="4" w:space="0" w:color="auto"/>
              <w:left w:val="single" w:sz="4" w:space="0" w:color="auto"/>
            </w:tcBorders>
            <w:shd w:val="clear" w:color="auto" w:fill="FFFFFF"/>
          </w:tcPr>
          <w:p w14:paraId="176098E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5953" w:type="dxa"/>
            <w:tcBorders>
              <w:top w:val="single" w:sz="4" w:space="0" w:color="auto"/>
              <w:left w:val="single" w:sz="4" w:space="0" w:color="auto"/>
              <w:right w:val="single" w:sz="4" w:space="0" w:color="auto"/>
            </w:tcBorders>
            <w:shd w:val="clear" w:color="auto" w:fill="FFFFFF"/>
            <w:vAlign w:val="center"/>
          </w:tcPr>
          <w:p w14:paraId="6FD72A7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75274F30" w14:textId="77777777" w:rsidTr="00C33032">
        <w:trPr>
          <w:trHeight w:hRule="exact" w:val="254"/>
          <w:tblHeader/>
        </w:trPr>
        <w:tc>
          <w:tcPr>
            <w:tcW w:w="523" w:type="dxa"/>
            <w:vMerge/>
            <w:tcBorders>
              <w:left w:val="single" w:sz="4" w:space="0" w:color="auto"/>
            </w:tcBorders>
            <w:shd w:val="clear" w:color="auto" w:fill="FFFFFF"/>
            <w:vAlign w:val="center"/>
          </w:tcPr>
          <w:p w14:paraId="276E4F1A" w14:textId="77777777" w:rsidR="009606D4" w:rsidRPr="00E81F01" w:rsidRDefault="009606D4" w:rsidP="00C33032">
            <w:pPr>
              <w:rPr>
                <w:sz w:val="20"/>
                <w:szCs w:val="20"/>
              </w:rPr>
            </w:pPr>
          </w:p>
        </w:tc>
        <w:tc>
          <w:tcPr>
            <w:tcW w:w="1614" w:type="dxa"/>
            <w:tcBorders>
              <w:top w:val="single" w:sz="4" w:space="0" w:color="auto"/>
              <w:left w:val="single" w:sz="4" w:space="0" w:color="auto"/>
            </w:tcBorders>
            <w:shd w:val="clear" w:color="auto" w:fill="FFFFFF"/>
            <w:vAlign w:val="bottom"/>
          </w:tcPr>
          <w:p w14:paraId="4DDD668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1844" w:type="dxa"/>
            <w:tcBorders>
              <w:top w:val="single" w:sz="4" w:space="0" w:color="auto"/>
              <w:left w:val="single" w:sz="4" w:space="0" w:color="auto"/>
            </w:tcBorders>
            <w:shd w:val="clear" w:color="auto" w:fill="FFFFFF"/>
            <w:vAlign w:val="bottom"/>
          </w:tcPr>
          <w:p w14:paraId="41B2E07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5953" w:type="dxa"/>
            <w:tcBorders>
              <w:left w:val="single" w:sz="4" w:space="0" w:color="auto"/>
              <w:right w:val="single" w:sz="4" w:space="0" w:color="auto"/>
            </w:tcBorders>
            <w:shd w:val="clear" w:color="auto" w:fill="FFFFFF"/>
            <w:vAlign w:val="center"/>
          </w:tcPr>
          <w:p w14:paraId="065B3C5C" w14:textId="77777777" w:rsidR="009606D4" w:rsidRPr="00E81F01" w:rsidRDefault="009606D4" w:rsidP="00C33032">
            <w:pPr>
              <w:rPr>
                <w:sz w:val="20"/>
                <w:szCs w:val="20"/>
              </w:rPr>
            </w:pPr>
          </w:p>
        </w:tc>
      </w:tr>
      <w:tr w:rsidR="009606D4" w:rsidRPr="00E81F01" w14:paraId="68C916F1" w14:textId="77777777" w:rsidTr="00C33032">
        <w:trPr>
          <w:trHeight w:hRule="exact" w:val="250"/>
          <w:tblHeader/>
        </w:trPr>
        <w:tc>
          <w:tcPr>
            <w:tcW w:w="523" w:type="dxa"/>
            <w:vMerge/>
            <w:tcBorders>
              <w:left w:val="single" w:sz="4" w:space="0" w:color="auto"/>
              <w:bottom w:val="single" w:sz="4" w:space="0" w:color="auto"/>
            </w:tcBorders>
            <w:shd w:val="clear" w:color="auto" w:fill="FFFFFF"/>
            <w:vAlign w:val="center"/>
          </w:tcPr>
          <w:p w14:paraId="0015E65E" w14:textId="77777777" w:rsidR="009606D4" w:rsidRPr="00E81F01" w:rsidRDefault="009606D4" w:rsidP="00C33032">
            <w:pPr>
              <w:rPr>
                <w:sz w:val="20"/>
                <w:szCs w:val="20"/>
              </w:rPr>
            </w:pPr>
          </w:p>
        </w:tc>
        <w:tc>
          <w:tcPr>
            <w:tcW w:w="1614" w:type="dxa"/>
            <w:tcBorders>
              <w:top w:val="single" w:sz="4" w:space="0" w:color="auto"/>
              <w:left w:val="single" w:sz="4" w:space="0" w:color="auto"/>
              <w:bottom w:val="single" w:sz="4" w:space="0" w:color="auto"/>
            </w:tcBorders>
            <w:shd w:val="clear" w:color="auto" w:fill="FFFFFF"/>
            <w:vAlign w:val="bottom"/>
          </w:tcPr>
          <w:p w14:paraId="6333566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1844" w:type="dxa"/>
            <w:tcBorders>
              <w:top w:val="single" w:sz="4" w:space="0" w:color="auto"/>
              <w:left w:val="single" w:sz="4" w:space="0" w:color="auto"/>
              <w:bottom w:val="single" w:sz="4" w:space="0" w:color="auto"/>
            </w:tcBorders>
            <w:shd w:val="clear" w:color="auto" w:fill="FFFFFF"/>
            <w:vAlign w:val="bottom"/>
          </w:tcPr>
          <w:p w14:paraId="438768D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center"/>
          </w:tcPr>
          <w:p w14:paraId="3CCEE8E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7E351F3E" w14:textId="77777777" w:rsidTr="00C33032">
        <w:trPr>
          <w:trHeight w:val="4626"/>
        </w:trPr>
        <w:tc>
          <w:tcPr>
            <w:tcW w:w="523" w:type="dxa"/>
            <w:tcBorders>
              <w:top w:val="single" w:sz="4" w:space="0" w:color="auto"/>
              <w:left w:val="single" w:sz="4" w:space="0" w:color="auto"/>
              <w:bottom w:val="single" w:sz="4" w:space="0" w:color="auto"/>
            </w:tcBorders>
            <w:shd w:val="clear" w:color="auto" w:fill="FFFFFF"/>
          </w:tcPr>
          <w:p w14:paraId="05820A8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1614" w:type="dxa"/>
            <w:tcBorders>
              <w:top w:val="single" w:sz="4" w:space="0" w:color="auto"/>
              <w:left w:val="single" w:sz="4" w:space="0" w:color="auto"/>
            </w:tcBorders>
            <w:shd w:val="clear" w:color="auto" w:fill="FFFFFF"/>
          </w:tcPr>
          <w:p w14:paraId="68DA6A8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Дома социального обслуживания</w:t>
            </w:r>
          </w:p>
        </w:tc>
        <w:tc>
          <w:tcPr>
            <w:tcW w:w="1844" w:type="dxa"/>
            <w:tcBorders>
              <w:top w:val="single" w:sz="4" w:space="0" w:color="auto"/>
              <w:left w:val="single" w:sz="4" w:space="0" w:color="auto"/>
            </w:tcBorders>
            <w:shd w:val="clear" w:color="auto" w:fill="FFFFFF"/>
          </w:tcPr>
          <w:p w14:paraId="1E35B18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3.2.1</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0CE97FBD"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74D61F64"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557F4633"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EB4EA92" w14:textId="77777777" w:rsidR="009606D4" w:rsidRPr="00E81F01" w:rsidRDefault="009606D4" w:rsidP="009606D4">
            <w:pPr>
              <w:pStyle w:val="Other0"/>
              <w:numPr>
                <w:ilvl w:val="0"/>
                <w:numId w:val="103"/>
              </w:numPr>
              <w:shd w:val="clear" w:color="auto" w:fill="auto"/>
              <w:tabs>
                <w:tab w:val="left" w:pos="163"/>
              </w:tabs>
              <w:ind w:right="124"/>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D97A6EC" w14:textId="77777777" w:rsidR="009606D4" w:rsidRPr="00E81F01" w:rsidRDefault="009606D4" w:rsidP="009606D4">
            <w:pPr>
              <w:pStyle w:val="Other0"/>
              <w:numPr>
                <w:ilvl w:val="0"/>
                <w:numId w:val="103"/>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DEB9B4D"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- 15</w:t>
            </w:r>
          </w:p>
          <w:p w14:paraId="62B1C491"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8CEE895"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Минимальный процент озеленения - 20</w:t>
            </w:r>
          </w:p>
          <w:p w14:paraId="14BD8A47" w14:textId="77777777" w:rsidR="009606D4" w:rsidRPr="00E81F01" w:rsidRDefault="009606D4" w:rsidP="00C33032">
            <w:pPr>
              <w:pStyle w:val="Other0"/>
              <w:ind w:right="12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466E79B8" w14:textId="77777777" w:rsidR="009606D4" w:rsidRPr="00E81F01" w:rsidRDefault="009606D4" w:rsidP="00C33032">
            <w:pPr>
              <w:pStyle w:val="Other0"/>
              <w:ind w:right="124"/>
              <w:jc w:val="both"/>
              <w:rPr>
                <w:rFonts w:ascii="Times New Roman" w:hAnsi="Times New Roman" w:cs="Times New Roman"/>
              </w:rPr>
            </w:pPr>
          </w:p>
          <w:p w14:paraId="17405CF7" w14:textId="77777777" w:rsidR="009606D4" w:rsidRPr="00E81F01" w:rsidRDefault="009606D4" w:rsidP="00C33032">
            <w:pPr>
              <w:pStyle w:val="Other0"/>
              <w:ind w:right="124"/>
              <w:jc w:val="both"/>
              <w:rPr>
                <w:rFonts w:ascii="Times New Roman" w:hAnsi="Times New Roman" w:cs="Times New Roman"/>
              </w:rPr>
            </w:pPr>
          </w:p>
          <w:p w14:paraId="1B3B3065" w14:textId="77777777" w:rsidR="009606D4" w:rsidRPr="00E81F01" w:rsidRDefault="009606D4" w:rsidP="00C33032">
            <w:pPr>
              <w:pStyle w:val="Other0"/>
              <w:ind w:right="124"/>
              <w:jc w:val="both"/>
              <w:rPr>
                <w:rFonts w:ascii="Times New Roman" w:hAnsi="Times New Roman" w:cs="Times New Roman"/>
              </w:rPr>
            </w:pPr>
          </w:p>
          <w:p w14:paraId="48BC632A" w14:textId="77777777" w:rsidR="009606D4" w:rsidRPr="00E81F01" w:rsidRDefault="009606D4" w:rsidP="00C33032">
            <w:pPr>
              <w:pStyle w:val="Other0"/>
              <w:ind w:right="124"/>
              <w:jc w:val="both"/>
              <w:rPr>
                <w:rFonts w:ascii="Times New Roman" w:hAnsi="Times New Roman" w:cs="Times New Roman"/>
              </w:rPr>
            </w:pPr>
          </w:p>
        </w:tc>
      </w:tr>
      <w:tr w:rsidR="009606D4" w:rsidRPr="00E81F01" w14:paraId="3EA49343" w14:textId="77777777" w:rsidTr="00C33032">
        <w:trPr>
          <w:trHeight w:hRule="exact" w:val="982"/>
        </w:trPr>
        <w:tc>
          <w:tcPr>
            <w:tcW w:w="523" w:type="dxa"/>
            <w:vMerge w:val="restart"/>
            <w:tcBorders>
              <w:top w:val="single" w:sz="4" w:space="0" w:color="auto"/>
              <w:left w:val="single" w:sz="4" w:space="0" w:color="auto"/>
            </w:tcBorders>
            <w:shd w:val="clear" w:color="auto" w:fill="FFFFFF"/>
          </w:tcPr>
          <w:p w14:paraId="56FC775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1614" w:type="dxa"/>
            <w:tcBorders>
              <w:top w:val="single" w:sz="4" w:space="0" w:color="auto"/>
              <w:left w:val="single" w:sz="4" w:space="0" w:color="auto"/>
            </w:tcBorders>
            <w:shd w:val="clear" w:color="auto" w:fill="FFFFFF"/>
          </w:tcPr>
          <w:p w14:paraId="2E7A70E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Оказание социальной помощи населению</w:t>
            </w:r>
          </w:p>
        </w:tc>
        <w:tc>
          <w:tcPr>
            <w:tcW w:w="1844" w:type="dxa"/>
            <w:tcBorders>
              <w:top w:val="single" w:sz="4" w:space="0" w:color="auto"/>
              <w:left w:val="single" w:sz="4" w:space="0" w:color="auto"/>
            </w:tcBorders>
            <w:shd w:val="clear" w:color="auto" w:fill="FFFFFF"/>
          </w:tcPr>
          <w:p w14:paraId="2A4A789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3.2.2</w:t>
            </w:r>
          </w:p>
        </w:tc>
        <w:tc>
          <w:tcPr>
            <w:tcW w:w="5953" w:type="dxa"/>
            <w:vMerge w:val="restart"/>
            <w:tcBorders>
              <w:top w:val="single" w:sz="4" w:space="0" w:color="auto"/>
              <w:left w:val="single" w:sz="4" w:space="0" w:color="auto"/>
              <w:right w:val="single" w:sz="4" w:space="0" w:color="auto"/>
            </w:tcBorders>
            <w:shd w:val="clear" w:color="auto" w:fill="FFFFFF"/>
            <w:vAlign w:val="bottom"/>
          </w:tcPr>
          <w:p w14:paraId="0601A39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07EE4E39"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5C3B9D2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6099139" w14:textId="77777777" w:rsidR="009606D4" w:rsidRPr="00E81F01" w:rsidRDefault="009606D4" w:rsidP="009606D4">
            <w:pPr>
              <w:pStyle w:val="Other0"/>
              <w:numPr>
                <w:ilvl w:val="0"/>
                <w:numId w:val="104"/>
              </w:numPr>
              <w:shd w:val="clear" w:color="auto" w:fill="auto"/>
              <w:tabs>
                <w:tab w:val="left" w:pos="154"/>
              </w:tabs>
              <w:ind w:right="124"/>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8153BA7" w14:textId="77777777" w:rsidR="009606D4" w:rsidRPr="00E81F01" w:rsidRDefault="009606D4" w:rsidP="009606D4">
            <w:pPr>
              <w:pStyle w:val="Other0"/>
              <w:numPr>
                <w:ilvl w:val="0"/>
                <w:numId w:val="104"/>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19E70EE"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065F0639"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- 15</w:t>
            </w:r>
          </w:p>
          <w:p w14:paraId="067E6F2F"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B7C1393"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Минимальный процент озеленения - 20</w:t>
            </w:r>
          </w:p>
          <w:p w14:paraId="2207BC68" w14:textId="77777777" w:rsidR="009606D4" w:rsidRPr="00E81F01" w:rsidRDefault="009606D4" w:rsidP="00C33032">
            <w:pPr>
              <w:pStyle w:val="Other0"/>
              <w:ind w:right="12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1DD398A2" w14:textId="77777777" w:rsidR="009606D4" w:rsidRPr="00E81F01" w:rsidRDefault="009606D4" w:rsidP="00C33032">
            <w:pPr>
              <w:pStyle w:val="Other0"/>
              <w:ind w:right="124"/>
              <w:jc w:val="both"/>
              <w:rPr>
                <w:rFonts w:ascii="Times New Roman" w:hAnsi="Times New Roman" w:cs="Times New Roman"/>
              </w:rPr>
            </w:pPr>
          </w:p>
          <w:p w14:paraId="599330D4" w14:textId="77777777" w:rsidR="009606D4" w:rsidRPr="00E81F01" w:rsidRDefault="009606D4" w:rsidP="00C33032">
            <w:pPr>
              <w:pStyle w:val="Other0"/>
              <w:ind w:right="124"/>
              <w:jc w:val="both"/>
              <w:rPr>
                <w:rFonts w:ascii="Times New Roman" w:hAnsi="Times New Roman" w:cs="Times New Roman"/>
              </w:rPr>
            </w:pPr>
          </w:p>
          <w:p w14:paraId="7EC514C5" w14:textId="77777777" w:rsidR="009606D4" w:rsidRPr="00E81F01" w:rsidRDefault="009606D4" w:rsidP="00C33032">
            <w:pPr>
              <w:pStyle w:val="Other0"/>
              <w:ind w:right="124"/>
              <w:jc w:val="both"/>
              <w:rPr>
                <w:rFonts w:ascii="Times New Roman" w:hAnsi="Times New Roman" w:cs="Times New Roman"/>
              </w:rPr>
            </w:pPr>
          </w:p>
          <w:p w14:paraId="69BACF03" w14:textId="77777777" w:rsidR="009606D4" w:rsidRPr="00E81F01" w:rsidRDefault="009606D4" w:rsidP="00C33032">
            <w:pPr>
              <w:pStyle w:val="Other0"/>
              <w:ind w:right="124"/>
              <w:jc w:val="both"/>
              <w:rPr>
                <w:rFonts w:ascii="Times New Roman" w:hAnsi="Times New Roman" w:cs="Times New Roman"/>
              </w:rPr>
            </w:pPr>
          </w:p>
        </w:tc>
      </w:tr>
      <w:tr w:rsidR="009606D4" w:rsidRPr="00E81F01" w14:paraId="026C9A48" w14:textId="77777777" w:rsidTr="00C33032">
        <w:trPr>
          <w:trHeight w:val="3845"/>
        </w:trPr>
        <w:tc>
          <w:tcPr>
            <w:tcW w:w="523" w:type="dxa"/>
            <w:vMerge/>
            <w:tcBorders>
              <w:left w:val="single" w:sz="4" w:space="0" w:color="auto"/>
              <w:bottom w:val="nil"/>
            </w:tcBorders>
            <w:shd w:val="clear" w:color="auto" w:fill="FFFFFF"/>
          </w:tcPr>
          <w:p w14:paraId="4AB23DC4" w14:textId="77777777" w:rsidR="009606D4" w:rsidRPr="00E81F01" w:rsidRDefault="009606D4" w:rsidP="00C33032">
            <w:pPr>
              <w:rPr>
                <w:sz w:val="20"/>
                <w:szCs w:val="20"/>
              </w:rPr>
            </w:pPr>
          </w:p>
        </w:tc>
        <w:tc>
          <w:tcPr>
            <w:tcW w:w="1614" w:type="dxa"/>
            <w:tcBorders>
              <w:left w:val="single" w:sz="4" w:space="0" w:color="auto"/>
              <w:bottom w:val="nil"/>
            </w:tcBorders>
            <w:shd w:val="clear" w:color="auto" w:fill="FFFFFF"/>
          </w:tcPr>
          <w:p w14:paraId="32F86C89" w14:textId="77777777" w:rsidR="009606D4" w:rsidRPr="00E81F01" w:rsidRDefault="009606D4" w:rsidP="00C33032">
            <w:pPr>
              <w:rPr>
                <w:sz w:val="20"/>
                <w:szCs w:val="20"/>
              </w:rPr>
            </w:pPr>
          </w:p>
        </w:tc>
        <w:tc>
          <w:tcPr>
            <w:tcW w:w="1844" w:type="dxa"/>
            <w:tcBorders>
              <w:left w:val="single" w:sz="4" w:space="0" w:color="auto"/>
              <w:bottom w:val="nil"/>
            </w:tcBorders>
            <w:shd w:val="clear" w:color="auto" w:fill="FFFFFF"/>
          </w:tcPr>
          <w:p w14:paraId="7F687F8F" w14:textId="77777777" w:rsidR="009606D4" w:rsidRPr="00E81F01" w:rsidRDefault="009606D4" w:rsidP="00C33032">
            <w:pPr>
              <w:rPr>
                <w:sz w:val="20"/>
                <w:szCs w:val="20"/>
              </w:rPr>
            </w:pPr>
          </w:p>
        </w:tc>
        <w:tc>
          <w:tcPr>
            <w:tcW w:w="5953" w:type="dxa"/>
            <w:vMerge/>
            <w:tcBorders>
              <w:left w:val="single" w:sz="4" w:space="0" w:color="auto"/>
              <w:bottom w:val="nil"/>
              <w:right w:val="single" w:sz="4" w:space="0" w:color="auto"/>
            </w:tcBorders>
            <w:shd w:val="clear" w:color="auto" w:fill="FFFFFF"/>
            <w:vAlign w:val="bottom"/>
          </w:tcPr>
          <w:p w14:paraId="66F28F34" w14:textId="77777777" w:rsidR="009606D4" w:rsidRPr="00E81F01" w:rsidRDefault="009606D4" w:rsidP="00C33032">
            <w:pPr>
              <w:pStyle w:val="Other0"/>
              <w:ind w:right="124"/>
              <w:jc w:val="both"/>
              <w:rPr>
                <w:rFonts w:ascii="Times New Roman" w:hAnsi="Times New Roman" w:cs="Times New Roman"/>
              </w:rPr>
            </w:pPr>
          </w:p>
        </w:tc>
      </w:tr>
      <w:tr w:rsidR="009606D4" w:rsidRPr="00E81F01" w14:paraId="5D7B97C8" w14:textId="77777777" w:rsidTr="00C33032">
        <w:trPr>
          <w:trHeight w:hRule="exact" w:val="1224"/>
        </w:trPr>
        <w:tc>
          <w:tcPr>
            <w:tcW w:w="523" w:type="dxa"/>
            <w:vMerge w:val="restart"/>
            <w:tcBorders>
              <w:top w:val="single" w:sz="4" w:space="0" w:color="auto"/>
              <w:left w:val="single" w:sz="4" w:space="0" w:color="auto"/>
            </w:tcBorders>
            <w:shd w:val="clear" w:color="auto" w:fill="FFFFFF"/>
          </w:tcPr>
          <w:p w14:paraId="1B676E3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1614" w:type="dxa"/>
            <w:tcBorders>
              <w:top w:val="single" w:sz="4" w:space="0" w:color="auto"/>
              <w:left w:val="single" w:sz="4" w:space="0" w:color="auto"/>
            </w:tcBorders>
            <w:shd w:val="clear" w:color="auto" w:fill="FFFFFF"/>
          </w:tcPr>
          <w:p w14:paraId="69FBCDF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Оказание услуг связи</w:t>
            </w:r>
          </w:p>
        </w:tc>
        <w:tc>
          <w:tcPr>
            <w:tcW w:w="1844" w:type="dxa"/>
            <w:tcBorders>
              <w:top w:val="single" w:sz="4" w:space="0" w:color="auto"/>
              <w:left w:val="single" w:sz="4" w:space="0" w:color="auto"/>
            </w:tcBorders>
            <w:shd w:val="clear" w:color="auto" w:fill="FFFFFF"/>
          </w:tcPr>
          <w:p w14:paraId="7C1A082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3.2.3</w:t>
            </w:r>
          </w:p>
        </w:tc>
        <w:tc>
          <w:tcPr>
            <w:tcW w:w="5953" w:type="dxa"/>
            <w:vMerge w:val="restart"/>
            <w:tcBorders>
              <w:top w:val="single" w:sz="4" w:space="0" w:color="auto"/>
              <w:left w:val="single" w:sz="4" w:space="0" w:color="auto"/>
              <w:right w:val="single" w:sz="4" w:space="0" w:color="auto"/>
            </w:tcBorders>
            <w:shd w:val="clear" w:color="auto" w:fill="FFFFFF"/>
            <w:vAlign w:val="center"/>
          </w:tcPr>
          <w:p w14:paraId="0DB77E36"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w:t>
            </w:r>
          </w:p>
          <w:p w14:paraId="5371A061"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49227D02"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 xml:space="preserve">Минимальные отступы от границ земельных участков в целях определения мест допустимого размещения зданий, строений, </w:t>
            </w:r>
            <w:r w:rsidRPr="00E81F01">
              <w:rPr>
                <w:rFonts w:ascii="Times New Roman" w:hAnsi="Times New Roman" w:cs="Times New Roman"/>
              </w:rPr>
              <w:lastRenderedPageBreak/>
              <w:t>сооружений, за пределами которых запрещено строительство зданий, строений, сооружений, м:</w:t>
            </w:r>
          </w:p>
          <w:p w14:paraId="4B22926A"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- 3 от границы земельного участка, примыкающей к улице или проезду</w:t>
            </w:r>
          </w:p>
          <w:p w14:paraId="0857BA7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- 1 от границы смежного земельного участка</w:t>
            </w:r>
          </w:p>
          <w:p w14:paraId="28980A92"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w:t>
            </w:r>
          </w:p>
          <w:p w14:paraId="6BDA3923"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DCED31A"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Минимальный процент озеленения - 20</w:t>
            </w:r>
          </w:p>
          <w:p w14:paraId="728548C3"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7E454324" w14:textId="77777777" w:rsidR="009606D4" w:rsidRPr="00E81F01" w:rsidRDefault="009606D4" w:rsidP="00C33032">
            <w:pPr>
              <w:pStyle w:val="Other0"/>
              <w:shd w:val="clear" w:color="auto" w:fill="auto"/>
              <w:ind w:right="124"/>
              <w:jc w:val="both"/>
              <w:rPr>
                <w:rFonts w:ascii="Times New Roman" w:hAnsi="Times New Roman" w:cs="Times New Roman"/>
              </w:rPr>
            </w:pPr>
          </w:p>
          <w:p w14:paraId="422DC845" w14:textId="77777777" w:rsidR="009606D4" w:rsidRPr="00E81F01" w:rsidRDefault="009606D4" w:rsidP="00C33032">
            <w:pPr>
              <w:pStyle w:val="Other0"/>
              <w:shd w:val="clear" w:color="auto" w:fill="auto"/>
              <w:ind w:right="124"/>
              <w:jc w:val="both"/>
              <w:rPr>
                <w:rFonts w:ascii="Times New Roman" w:hAnsi="Times New Roman" w:cs="Times New Roman"/>
              </w:rPr>
            </w:pPr>
          </w:p>
          <w:p w14:paraId="7168D335" w14:textId="77777777" w:rsidR="009606D4" w:rsidRPr="00E81F01" w:rsidRDefault="009606D4" w:rsidP="00C33032">
            <w:pPr>
              <w:pStyle w:val="Other0"/>
              <w:ind w:right="124"/>
              <w:jc w:val="both"/>
              <w:rPr>
                <w:rFonts w:ascii="Times New Roman" w:hAnsi="Times New Roman" w:cs="Times New Roman"/>
              </w:rPr>
            </w:pPr>
          </w:p>
        </w:tc>
      </w:tr>
      <w:tr w:rsidR="009606D4" w:rsidRPr="00E81F01" w14:paraId="02ED59E8" w14:textId="77777777" w:rsidTr="00C33032">
        <w:trPr>
          <w:trHeight w:hRule="exact" w:val="3134"/>
        </w:trPr>
        <w:tc>
          <w:tcPr>
            <w:tcW w:w="523" w:type="dxa"/>
            <w:vMerge/>
            <w:tcBorders>
              <w:left w:val="single" w:sz="4" w:space="0" w:color="auto"/>
              <w:bottom w:val="single" w:sz="4" w:space="0" w:color="auto"/>
            </w:tcBorders>
            <w:shd w:val="clear" w:color="auto" w:fill="FFFFFF"/>
          </w:tcPr>
          <w:p w14:paraId="697AB37D" w14:textId="77777777" w:rsidR="009606D4" w:rsidRPr="00E81F01" w:rsidRDefault="009606D4" w:rsidP="00C33032">
            <w:pPr>
              <w:rPr>
                <w:sz w:val="20"/>
                <w:szCs w:val="20"/>
              </w:rPr>
            </w:pPr>
          </w:p>
        </w:tc>
        <w:tc>
          <w:tcPr>
            <w:tcW w:w="1614" w:type="dxa"/>
            <w:tcBorders>
              <w:left w:val="single" w:sz="4" w:space="0" w:color="auto"/>
              <w:bottom w:val="single" w:sz="4" w:space="0" w:color="auto"/>
            </w:tcBorders>
            <w:shd w:val="clear" w:color="auto" w:fill="FFFFFF"/>
          </w:tcPr>
          <w:p w14:paraId="2344A877" w14:textId="77777777" w:rsidR="009606D4" w:rsidRPr="00E81F01" w:rsidRDefault="009606D4" w:rsidP="00C33032">
            <w:pPr>
              <w:rPr>
                <w:sz w:val="20"/>
                <w:szCs w:val="20"/>
              </w:rPr>
            </w:pPr>
          </w:p>
        </w:tc>
        <w:tc>
          <w:tcPr>
            <w:tcW w:w="1844" w:type="dxa"/>
            <w:tcBorders>
              <w:left w:val="single" w:sz="4" w:space="0" w:color="auto"/>
              <w:bottom w:val="single" w:sz="4" w:space="0" w:color="auto"/>
            </w:tcBorders>
            <w:shd w:val="clear" w:color="auto" w:fill="FFFFFF"/>
          </w:tcPr>
          <w:p w14:paraId="1BFF9FD8" w14:textId="77777777" w:rsidR="009606D4" w:rsidRPr="00E81F01" w:rsidRDefault="009606D4" w:rsidP="00C33032">
            <w:pPr>
              <w:rPr>
                <w:sz w:val="20"/>
                <w:szCs w:val="20"/>
              </w:rPr>
            </w:pPr>
          </w:p>
        </w:tc>
        <w:tc>
          <w:tcPr>
            <w:tcW w:w="5953" w:type="dxa"/>
            <w:vMerge/>
            <w:tcBorders>
              <w:left w:val="single" w:sz="4" w:space="0" w:color="auto"/>
              <w:bottom w:val="single" w:sz="4" w:space="0" w:color="auto"/>
              <w:right w:val="single" w:sz="4" w:space="0" w:color="auto"/>
            </w:tcBorders>
            <w:shd w:val="clear" w:color="auto" w:fill="FFFFFF"/>
            <w:vAlign w:val="bottom"/>
          </w:tcPr>
          <w:p w14:paraId="38A3E74D" w14:textId="77777777" w:rsidR="009606D4" w:rsidRPr="00E81F01" w:rsidRDefault="009606D4" w:rsidP="00C33032">
            <w:pPr>
              <w:pStyle w:val="Other0"/>
              <w:shd w:val="clear" w:color="auto" w:fill="auto"/>
              <w:ind w:right="124"/>
              <w:jc w:val="both"/>
              <w:rPr>
                <w:rFonts w:ascii="Times New Roman" w:hAnsi="Times New Roman" w:cs="Times New Roman"/>
              </w:rPr>
            </w:pPr>
          </w:p>
        </w:tc>
      </w:tr>
      <w:tr w:rsidR="009606D4" w:rsidRPr="00E81F01" w14:paraId="44650204" w14:textId="77777777" w:rsidTr="00C33032">
        <w:trPr>
          <w:trHeight w:val="5257"/>
        </w:trPr>
        <w:tc>
          <w:tcPr>
            <w:tcW w:w="523" w:type="dxa"/>
            <w:tcBorders>
              <w:top w:val="single" w:sz="4" w:space="0" w:color="auto"/>
              <w:left w:val="single" w:sz="4" w:space="0" w:color="auto"/>
              <w:bottom w:val="single" w:sz="4" w:space="0" w:color="auto"/>
            </w:tcBorders>
            <w:shd w:val="clear" w:color="auto" w:fill="FFFFFF"/>
          </w:tcPr>
          <w:p w14:paraId="669EC018" w14:textId="77777777" w:rsidR="009606D4" w:rsidRPr="00E81F01" w:rsidRDefault="009606D4" w:rsidP="00C33032">
            <w:pPr>
              <w:rPr>
                <w:sz w:val="20"/>
                <w:szCs w:val="20"/>
              </w:rPr>
            </w:pPr>
            <w:r w:rsidRPr="00E81F01">
              <w:rPr>
                <w:sz w:val="20"/>
                <w:szCs w:val="20"/>
              </w:rPr>
              <w:t>4</w:t>
            </w:r>
          </w:p>
        </w:tc>
        <w:tc>
          <w:tcPr>
            <w:tcW w:w="1614" w:type="dxa"/>
            <w:tcBorders>
              <w:top w:val="single" w:sz="4" w:space="0" w:color="auto"/>
              <w:left w:val="single" w:sz="4" w:space="0" w:color="auto"/>
            </w:tcBorders>
            <w:shd w:val="clear" w:color="auto" w:fill="FFFFFF"/>
          </w:tcPr>
          <w:p w14:paraId="733C3601" w14:textId="77777777" w:rsidR="009606D4" w:rsidRPr="00E81F01" w:rsidRDefault="009606D4" w:rsidP="00C33032">
            <w:pPr>
              <w:rPr>
                <w:sz w:val="20"/>
                <w:szCs w:val="20"/>
              </w:rPr>
            </w:pPr>
            <w:r w:rsidRPr="00E81F01">
              <w:rPr>
                <w:sz w:val="20"/>
                <w:szCs w:val="20"/>
              </w:rPr>
              <w:t>Общежития</w:t>
            </w:r>
          </w:p>
        </w:tc>
        <w:tc>
          <w:tcPr>
            <w:tcW w:w="1844" w:type="dxa"/>
            <w:tcBorders>
              <w:top w:val="single" w:sz="4" w:space="0" w:color="auto"/>
              <w:left w:val="single" w:sz="4" w:space="0" w:color="auto"/>
            </w:tcBorders>
            <w:shd w:val="clear" w:color="auto" w:fill="FFFFFF"/>
          </w:tcPr>
          <w:p w14:paraId="67F0BAAC" w14:textId="77777777" w:rsidR="009606D4" w:rsidRPr="00E81F01" w:rsidRDefault="009606D4" w:rsidP="00C33032">
            <w:pPr>
              <w:rPr>
                <w:sz w:val="20"/>
                <w:szCs w:val="20"/>
              </w:rPr>
            </w:pPr>
            <w:r w:rsidRPr="00E81F01">
              <w:rPr>
                <w:sz w:val="20"/>
                <w:szCs w:val="20"/>
              </w:rPr>
              <w:t>3.2.4</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center"/>
          </w:tcPr>
          <w:p w14:paraId="1936517F"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- 3000</w:t>
            </w:r>
          </w:p>
          <w:p w14:paraId="53E13606"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1E2699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5F86392" w14:textId="77777777" w:rsidR="009606D4" w:rsidRPr="00E81F01" w:rsidRDefault="009606D4" w:rsidP="009606D4">
            <w:pPr>
              <w:pStyle w:val="Other0"/>
              <w:numPr>
                <w:ilvl w:val="0"/>
                <w:numId w:val="105"/>
              </w:numPr>
              <w:shd w:val="clear" w:color="auto" w:fill="auto"/>
              <w:tabs>
                <w:tab w:val="left" w:pos="154"/>
              </w:tabs>
              <w:ind w:right="124"/>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0510C2F8" w14:textId="77777777" w:rsidR="009606D4" w:rsidRPr="00E81F01" w:rsidRDefault="009606D4" w:rsidP="009606D4">
            <w:pPr>
              <w:pStyle w:val="Other0"/>
              <w:numPr>
                <w:ilvl w:val="0"/>
                <w:numId w:val="105"/>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F144FED"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794B1AE6"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5153E7A9"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AEB0CD9"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-10</w:t>
            </w:r>
          </w:p>
          <w:p w14:paraId="46589B2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Минимальный процент озеленения - 20</w:t>
            </w:r>
          </w:p>
          <w:p w14:paraId="5044009A"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5BD7F5F3" w14:textId="77777777" w:rsidR="009606D4" w:rsidRPr="00E81F01" w:rsidRDefault="009606D4" w:rsidP="00C33032">
            <w:pPr>
              <w:pStyle w:val="Other0"/>
              <w:shd w:val="clear" w:color="auto" w:fill="auto"/>
              <w:ind w:right="124"/>
              <w:jc w:val="both"/>
              <w:rPr>
                <w:rFonts w:ascii="Times New Roman" w:hAnsi="Times New Roman" w:cs="Times New Roman"/>
              </w:rPr>
            </w:pPr>
          </w:p>
          <w:p w14:paraId="07035B99" w14:textId="77777777" w:rsidR="009606D4" w:rsidRPr="00E81F01" w:rsidRDefault="009606D4" w:rsidP="00C33032">
            <w:pPr>
              <w:pStyle w:val="Other0"/>
              <w:shd w:val="clear" w:color="auto" w:fill="auto"/>
              <w:ind w:right="124"/>
              <w:jc w:val="both"/>
              <w:rPr>
                <w:rFonts w:ascii="Times New Roman" w:hAnsi="Times New Roman" w:cs="Times New Roman"/>
              </w:rPr>
            </w:pPr>
          </w:p>
          <w:p w14:paraId="26DDBAC6" w14:textId="77777777" w:rsidR="009606D4" w:rsidRPr="00E81F01" w:rsidRDefault="009606D4" w:rsidP="00C33032">
            <w:pPr>
              <w:pStyle w:val="Other0"/>
              <w:shd w:val="clear" w:color="auto" w:fill="auto"/>
              <w:ind w:right="124"/>
              <w:jc w:val="both"/>
              <w:rPr>
                <w:rFonts w:ascii="Times New Roman" w:hAnsi="Times New Roman" w:cs="Times New Roman"/>
              </w:rPr>
            </w:pPr>
          </w:p>
          <w:p w14:paraId="23530EA1" w14:textId="77777777" w:rsidR="009606D4" w:rsidRPr="00E81F01" w:rsidRDefault="009606D4" w:rsidP="00C33032">
            <w:pPr>
              <w:pStyle w:val="Other0"/>
              <w:ind w:right="124"/>
              <w:jc w:val="both"/>
              <w:rPr>
                <w:rFonts w:ascii="Times New Roman" w:hAnsi="Times New Roman" w:cs="Times New Roman"/>
              </w:rPr>
            </w:pPr>
          </w:p>
        </w:tc>
      </w:tr>
      <w:tr w:rsidR="009606D4" w:rsidRPr="00E81F01" w14:paraId="3B8DB6AC" w14:textId="77777777" w:rsidTr="00C33032">
        <w:trPr>
          <w:trHeight w:hRule="exact" w:val="695"/>
        </w:trPr>
        <w:tc>
          <w:tcPr>
            <w:tcW w:w="523" w:type="dxa"/>
            <w:vMerge w:val="restart"/>
            <w:tcBorders>
              <w:top w:val="single" w:sz="4" w:space="0" w:color="auto"/>
              <w:left w:val="single" w:sz="4" w:space="0" w:color="auto"/>
            </w:tcBorders>
            <w:shd w:val="clear" w:color="auto" w:fill="FFFFFF"/>
          </w:tcPr>
          <w:p w14:paraId="720B30E3" w14:textId="77777777" w:rsidR="009606D4" w:rsidRPr="00E81F01" w:rsidRDefault="009606D4" w:rsidP="00C33032">
            <w:pPr>
              <w:rPr>
                <w:sz w:val="20"/>
                <w:szCs w:val="20"/>
              </w:rPr>
            </w:pPr>
            <w:r w:rsidRPr="00E81F01">
              <w:rPr>
                <w:sz w:val="20"/>
                <w:szCs w:val="20"/>
              </w:rPr>
              <w:t>5</w:t>
            </w:r>
          </w:p>
        </w:tc>
        <w:tc>
          <w:tcPr>
            <w:tcW w:w="1614" w:type="dxa"/>
            <w:tcBorders>
              <w:top w:val="single" w:sz="4" w:space="0" w:color="auto"/>
              <w:left w:val="single" w:sz="4" w:space="0" w:color="auto"/>
            </w:tcBorders>
            <w:shd w:val="clear" w:color="auto" w:fill="FFFFFF"/>
          </w:tcPr>
          <w:p w14:paraId="325F61B6" w14:textId="77777777" w:rsidR="009606D4" w:rsidRPr="00E81F01" w:rsidRDefault="009606D4" w:rsidP="00C33032">
            <w:pPr>
              <w:rPr>
                <w:sz w:val="20"/>
                <w:szCs w:val="20"/>
              </w:rPr>
            </w:pPr>
            <w:r w:rsidRPr="00E81F01">
              <w:rPr>
                <w:sz w:val="20"/>
                <w:szCs w:val="20"/>
              </w:rPr>
              <w:t>Бытовое обслуживание</w:t>
            </w:r>
          </w:p>
        </w:tc>
        <w:tc>
          <w:tcPr>
            <w:tcW w:w="1844" w:type="dxa"/>
            <w:tcBorders>
              <w:top w:val="single" w:sz="4" w:space="0" w:color="auto"/>
              <w:left w:val="single" w:sz="4" w:space="0" w:color="auto"/>
            </w:tcBorders>
            <w:shd w:val="clear" w:color="auto" w:fill="FFFFFF"/>
          </w:tcPr>
          <w:p w14:paraId="103456AA" w14:textId="77777777" w:rsidR="009606D4" w:rsidRPr="00E81F01" w:rsidRDefault="009606D4" w:rsidP="00C33032">
            <w:pPr>
              <w:rPr>
                <w:sz w:val="20"/>
                <w:szCs w:val="20"/>
              </w:rPr>
            </w:pPr>
            <w:r w:rsidRPr="00E81F01">
              <w:rPr>
                <w:sz w:val="20"/>
                <w:szCs w:val="20"/>
              </w:rPr>
              <w:t>3.3</w:t>
            </w:r>
          </w:p>
        </w:tc>
        <w:tc>
          <w:tcPr>
            <w:tcW w:w="5953" w:type="dxa"/>
            <w:vMerge w:val="restart"/>
            <w:tcBorders>
              <w:top w:val="single" w:sz="4" w:space="0" w:color="auto"/>
              <w:left w:val="single" w:sz="4" w:space="0" w:color="auto"/>
              <w:right w:val="single" w:sz="4" w:space="0" w:color="auto"/>
            </w:tcBorders>
            <w:shd w:val="clear" w:color="auto" w:fill="FFFFFF"/>
            <w:vAlign w:val="bottom"/>
          </w:tcPr>
          <w:p w14:paraId="42ED7F8A"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- 450</w:t>
            </w:r>
          </w:p>
          <w:p w14:paraId="2C42AB6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14B7235B"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0D41AB9" w14:textId="77777777" w:rsidR="009606D4" w:rsidRPr="00E81F01" w:rsidRDefault="009606D4" w:rsidP="009606D4">
            <w:pPr>
              <w:pStyle w:val="Other0"/>
              <w:numPr>
                <w:ilvl w:val="0"/>
                <w:numId w:val="106"/>
              </w:numPr>
              <w:shd w:val="clear" w:color="auto" w:fill="auto"/>
              <w:tabs>
                <w:tab w:val="left" w:pos="154"/>
              </w:tabs>
              <w:ind w:right="124"/>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411FBAD" w14:textId="77777777" w:rsidR="009606D4" w:rsidRPr="00E81F01" w:rsidRDefault="009606D4" w:rsidP="009606D4">
            <w:pPr>
              <w:pStyle w:val="Other0"/>
              <w:numPr>
                <w:ilvl w:val="0"/>
                <w:numId w:val="106"/>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0F11F32"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6D46AB09"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4B1C6B6F"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C526236"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1F8E5FC6"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Минимальный процент озеленения - 20</w:t>
            </w:r>
          </w:p>
          <w:p w14:paraId="33FD0493"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0CA5467C" w14:textId="77777777" w:rsidR="009606D4" w:rsidRPr="00E81F01" w:rsidRDefault="009606D4" w:rsidP="00C33032">
            <w:pPr>
              <w:pStyle w:val="Other0"/>
              <w:ind w:right="124"/>
              <w:jc w:val="both"/>
              <w:rPr>
                <w:rFonts w:ascii="Times New Roman" w:hAnsi="Times New Roman" w:cs="Times New Roman"/>
              </w:rPr>
            </w:pPr>
          </w:p>
        </w:tc>
      </w:tr>
      <w:tr w:rsidR="009606D4" w:rsidRPr="00E81F01" w14:paraId="3778DCF3" w14:textId="77777777" w:rsidTr="00C33032">
        <w:trPr>
          <w:trHeight w:val="3413"/>
        </w:trPr>
        <w:tc>
          <w:tcPr>
            <w:tcW w:w="523" w:type="dxa"/>
            <w:vMerge/>
            <w:tcBorders>
              <w:left w:val="single" w:sz="4" w:space="0" w:color="auto"/>
              <w:bottom w:val="single" w:sz="4" w:space="0" w:color="auto"/>
            </w:tcBorders>
            <w:shd w:val="clear" w:color="auto" w:fill="FFFFFF"/>
          </w:tcPr>
          <w:p w14:paraId="46A5C418" w14:textId="77777777" w:rsidR="009606D4" w:rsidRPr="00E81F01" w:rsidRDefault="009606D4" w:rsidP="00C33032">
            <w:pPr>
              <w:rPr>
                <w:sz w:val="20"/>
                <w:szCs w:val="20"/>
              </w:rPr>
            </w:pPr>
          </w:p>
        </w:tc>
        <w:tc>
          <w:tcPr>
            <w:tcW w:w="1614" w:type="dxa"/>
            <w:tcBorders>
              <w:left w:val="single" w:sz="4" w:space="0" w:color="auto"/>
              <w:bottom w:val="single" w:sz="4" w:space="0" w:color="auto"/>
            </w:tcBorders>
            <w:shd w:val="clear" w:color="auto" w:fill="FFFFFF"/>
          </w:tcPr>
          <w:p w14:paraId="60609DDD" w14:textId="77777777" w:rsidR="009606D4" w:rsidRPr="00E81F01" w:rsidRDefault="009606D4" w:rsidP="00C33032">
            <w:pPr>
              <w:rPr>
                <w:sz w:val="20"/>
                <w:szCs w:val="20"/>
              </w:rPr>
            </w:pPr>
          </w:p>
        </w:tc>
        <w:tc>
          <w:tcPr>
            <w:tcW w:w="1844" w:type="dxa"/>
            <w:tcBorders>
              <w:left w:val="single" w:sz="4" w:space="0" w:color="auto"/>
              <w:bottom w:val="single" w:sz="4" w:space="0" w:color="auto"/>
            </w:tcBorders>
            <w:shd w:val="clear" w:color="auto" w:fill="FFFFFF"/>
          </w:tcPr>
          <w:p w14:paraId="75951C9F" w14:textId="77777777" w:rsidR="009606D4" w:rsidRPr="00E81F01" w:rsidRDefault="009606D4" w:rsidP="00C33032">
            <w:pPr>
              <w:rPr>
                <w:sz w:val="20"/>
                <w:szCs w:val="20"/>
              </w:rPr>
            </w:pPr>
          </w:p>
        </w:tc>
        <w:tc>
          <w:tcPr>
            <w:tcW w:w="5953" w:type="dxa"/>
            <w:vMerge/>
            <w:tcBorders>
              <w:left w:val="single" w:sz="4" w:space="0" w:color="auto"/>
              <w:bottom w:val="single" w:sz="4" w:space="0" w:color="auto"/>
              <w:right w:val="single" w:sz="4" w:space="0" w:color="auto"/>
            </w:tcBorders>
            <w:shd w:val="clear" w:color="auto" w:fill="FFFFFF"/>
            <w:vAlign w:val="bottom"/>
          </w:tcPr>
          <w:p w14:paraId="7477EAD5" w14:textId="77777777" w:rsidR="009606D4" w:rsidRPr="00E81F01" w:rsidRDefault="009606D4" w:rsidP="00C33032">
            <w:pPr>
              <w:pStyle w:val="Other0"/>
              <w:ind w:right="124"/>
              <w:jc w:val="both"/>
              <w:rPr>
                <w:rFonts w:ascii="Times New Roman" w:hAnsi="Times New Roman" w:cs="Times New Roman"/>
              </w:rPr>
            </w:pPr>
          </w:p>
        </w:tc>
      </w:tr>
      <w:tr w:rsidR="009606D4" w:rsidRPr="00E81F01" w14:paraId="4ACA097E" w14:textId="77777777" w:rsidTr="00C33032">
        <w:trPr>
          <w:trHeight w:val="4103"/>
        </w:trPr>
        <w:tc>
          <w:tcPr>
            <w:tcW w:w="523" w:type="dxa"/>
            <w:tcBorders>
              <w:top w:val="single" w:sz="4" w:space="0" w:color="auto"/>
              <w:left w:val="single" w:sz="4" w:space="0" w:color="auto"/>
              <w:bottom w:val="single" w:sz="4" w:space="0" w:color="auto"/>
            </w:tcBorders>
            <w:shd w:val="clear" w:color="auto" w:fill="FFFFFF"/>
          </w:tcPr>
          <w:p w14:paraId="32C11B96" w14:textId="77777777" w:rsidR="009606D4" w:rsidRPr="00E81F01" w:rsidRDefault="009606D4" w:rsidP="00C33032">
            <w:pPr>
              <w:rPr>
                <w:sz w:val="20"/>
                <w:szCs w:val="20"/>
              </w:rPr>
            </w:pPr>
            <w:r w:rsidRPr="00E81F01">
              <w:rPr>
                <w:sz w:val="20"/>
                <w:szCs w:val="20"/>
              </w:rPr>
              <w:t>6</w:t>
            </w:r>
          </w:p>
        </w:tc>
        <w:tc>
          <w:tcPr>
            <w:tcW w:w="1614" w:type="dxa"/>
            <w:tcBorders>
              <w:top w:val="single" w:sz="4" w:space="0" w:color="auto"/>
              <w:left w:val="single" w:sz="4" w:space="0" w:color="auto"/>
              <w:bottom w:val="single" w:sz="4" w:space="0" w:color="auto"/>
            </w:tcBorders>
            <w:shd w:val="clear" w:color="auto" w:fill="FFFFFF"/>
          </w:tcPr>
          <w:p w14:paraId="354C2402" w14:textId="77777777" w:rsidR="009606D4" w:rsidRPr="00E81F01" w:rsidRDefault="009606D4" w:rsidP="00C33032">
            <w:pPr>
              <w:rPr>
                <w:sz w:val="20"/>
                <w:szCs w:val="20"/>
              </w:rPr>
            </w:pPr>
            <w:r w:rsidRPr="00E81F01">
              <w:rPr>
                <w:sz w:val="20"/>
                <w:szCs w:val="20"/>
              </w:rPr>
              <w:t>Амбулаторно</w:t>
            </w:r>
            <w:r w:rsidRPr="00E81F01">
              <w:rPr>
                <w:sz w:val="20"/>
                <w:szCs w:val="20"/>
              </w:rPr>
              <w:softHyphen/>
              <w:t>поликлиническое обслуживание</w:t>
            </w:r>
          </w:p>
        </w:tc>
        <w:tc>
          <w:tcPr>
            <w:tcW w:w="1844" w:type="dxa"/>
            <w:tcBorders>
              <w:top w:val="single" w:sz="4" w:space="0" w:color="auto"/>
              <w:left w:val="single" w:sz="4" w:space="0" w:color="auto"/>
              <w:bottom w:val="single" w:sz="4" w:space="0" w:color="auto"/>
            </w:tcBorders>
            <w:shd w:val="clear" w:color="auto" w:fill="FFFFFF"/>
          </w:tcPr>
          <w:p w14:paraId="450E2463" w14:textId="77777777" w:rsidR="009606D4" w:rsidRPr="00E81F01" w:rsidRDefault="009606D4" w:rsidP="00C33032">
            <w:pPr>
              <w:rPr>
                <w:sz w:val="20"/>
                <w:szCs w:val="20"/>
              </w:rPr>
            </w:pPr>
            <w:r w:rsidRPr="00E81F01">
              <w:rPr>
                <w:sz w:val="20"/>
                <w:szCs w:val="20"/>
              </w:rPr>
              <w:t>3.4.1</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center"/>
          </w:tcPr>
          <w:p w14:paraId="4A96C4A1"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15022617"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E7BEC6B"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32970DB" w14:textId="77777777" w:rsidR="009606D4" w:rsidRPr="00E81F01" w:rsidRDefault="009606D4" w:rsidP="009606D4">
            <w:pPr>
              <w:pStyle w:val="Other0"/>
              <w:numPr>
                <w:ilvl w:val="0"/>
                <w:numId w:val="107"/>
              </w:numPr>
              <w:shd w:val="clear" w:color="auto" w:fill="auto"/>
              <w:tabs>
                <w:tab w:val="left" w:pos="163"/>
              </w:tabs>
              <w:ind w:right="124"/>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7DB4CF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232362B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 Максимальное количество подземных этажей не подлежит установлению</w:t>
            </w:r>
          </w:p>
          <w:p w14:paraId="1F8DC91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D673D76"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Минимальный процент озеленения - 20</w:t>
            </w:r>
          </w:p>
          <w:p w14:paraId="1CAD98C2" w14:textId="77777777" w:rsidR="009606D4" w:rsidRPr="00E81F01" w:rsidRDefault="009606D4" w:rsidP="00C33032">
            <w:pPr>
              <w:pStyle w:val="Other0"/>
              <w:ind w:right="12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57D2E29C" w14:textId="77777777" w:rsidTr="00C33032">
        <w:trPr>
          <w:trHeight w:val="4856"/>
        </w:trPr>
        <w:tc>
          <w:tcPr>
            <w:tcW w:w="523" w:type="dxa"/>
            <w:tcBorders>
              <w:top w:val="single" w:sz="4" w:space="0" w:color="auto"/>
              <w:left w:val="single" w:sz="4" w:space="0" w:color="auto"/>
              <w:bottom w:val="single" w:sz="4" w:space="0" w:color="auto"/>
            </w:tcBorders>
            <w:shd w:val="clear" w:color="auto" w:fill="FFFFFF"/>
          </w:tcPr>
          <w:p w14:paraId="43DAF76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7</w:t>
            </w:r>
          </w:p>
        </w:tc>
        <w:tc>
          <w:tcPr>
            <w:tcW w:w="1614" w:type="dxa"/>
            <w:tcBorders>
              <w:top w:val="single" w:sz="4" w:space="0" w:color="auto"/>
              <w:left w:val="single" w:sz="4" w:space="0" w:color="auto"/>
            </w:tcBorders>
            <w:shd w:val="clear" w:color="auto" w:fill="FFFFFF"/>
          </w:tcPr>
          <w:p w14:paraId="4251C89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Стационарное медицинское обслуживание</w:t>
            </w:r>
          </w:p>
        </w:tc>
        <w:tc>
          <w:tcPr>
            <w:tcW w:w="1844" w:type="dxa"/>
            <w:tcBorders>
              <w:top w:val="single" w:sz="4" w:space="0" w:color="auto"/>
              <w:left w:val="single" w:sz="4" w:space="0" w:color="auto"/>
            </w:tcBorders>
            <w:shd w:val="clear" w:color="auto" w:fill="FFFFFF"/>
          </w:tcPr>
          <w:p w14:paraId="568A109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3.4.2</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center"/>
          </w:tcPr>
          <w:p w14:paraId="09AB5DBB"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0E377F7E"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222ACDD"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74E5495" w14:textId="77777777" w:rsidR="009606D4" w:rsidRPr="00E81F01" w:rsidRDefault="009606D4" w:rsidP="009606D4">
            <w:pPr>
              <w:pStyle w:val="Other0"/>
              <w:numPr>
                <w:ilvl w:val="0"/>
                <w:numId w:val="108"/>
              </w:numPr>
              <w:shd w:val="clear" w:color="auto" w:fill="auto"/>
              <w:tabs>
                <w:tab w:val="left" w:pos="163"/>
              </w:tabs>
              <w:ind w:right="124"/>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30F97BE" w14:textId="77777777" w:rsidR="009606D4" w:rsidRPr="00E81F01" w:rsidRDefault="009606D4" w:rsidP="009606D4">
            <w:pPr>
              <w:pStyle w:val="Other0"/>
              <w:numPr>
                <w:ilvl w:val="0"/>
                <w:numId w:val="108"/>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83D4D05"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12C0B726"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063EE9BA"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6992B89"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Минимальный процент озеленения - 20</w:t>
            </w:r>
          </w:p>
          <w:p w14:paraId="2D27EBA1" w14:textId="77777777" w:rsidR="009606D4" w:rsidRPr="00E81F01" w:rsidRDefault="009606D4" w:rsidP="00C33032">
            <w:pPr>
              <w:pStyle w:val="Other0"/>
              <w:ind w:right="12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6F87568D" w14:textId="77777777" w:rsidR="009606D4" w:rsidRPr="00E81F01" w:rsidRDefault="009606D4" w:rsidP="00C33032">
            <w:pPr>
              <w:pStyle w:val="Other0"/>
              <w:ind w:right="124"/>
              <w:jc w:val="both"/>
              <w:rPr>
                <w:rFonts w:ascii="Times New Roman" w:hAnsi="Times New Roman" w:cs="Times New Roman"/>
              </w:rPr>
            </w:pPr>
          </w:p>
          <w:p w14:paraId="361061F9" w14:textId="77777777" w:rsidR="009606D4" w:rsidRPr="00E81F01" w:rsidRDefault="009606D4" w:rsidP="00C33032">
            <w:pPr>
              <w:pStyle w:val="Other0"/>
              <w:ind w:right="124"/>
              <w:jc w:val="both"/>
              <w:rPr>
                <w:rFonts w:ascii="Times New Roman" w:hAnsi="Times New Roman" w:cs="Times New Roman"/>
              </w:rPr>
            </w:pPr>
          </w:p>
          <w:p w14:paraId="2D8B65F3" w14:textId="77777777" w:rsidR="009606D4" w:rsidRPr="00E81F01" w:rsidRDefault="009606D4" w:rsidP="00C33032">
            <w:pPr>
              <w:pStyle w:val="Other0"/>
              <w:ind w:right="124"/>
              <w:jc w:val="both"/>
              <w:rPr>
                <w:rFonts w:ascii="Times New Roman" w:hAnsi="Times New Roman" w:cs="Times New Roman"/>
              </w:rPr>
            </w:pPr>
          </w:p>
        </w:tc>
      </w:tr>
      <w:tr w:rsidR="009606D4" w:rsidRPr="00E81F01" w14:paraId="5CFD8575" w14:textId="77777777" w:rsidTr="00C33032">
        <w:trPr>
          <w:trHeight w:hRule="exact" w:val="705"/>
        </w:trPr>
        <w:tc>
          <w:tcPr>
            <w:tcW w:w="523" w:type="dxa"/>
            <w:vMerge w:val="restart"/>
            <w:tcBorders>
              <w:top w:val="single" w:sz="4" w:space="0" w:color="auto"/>
              <w:left w:val="single" w:sz="4" w:space="0" w:color="auto"/>
            </w:tcBorders>
            <w:shd w:val="clear" w:color="auto" w:fill="FFFFFF"/>
          </w:tcPr>
          <w:p w14:paraId="504C518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8</w:t>
            </w:r>
          </w:p>
        </w:tc>
        <w:tc>
          <w:tcPr>
            <w:tcW w:w="1614" w:type="dxa"/>
            <w:tcBorders>
              <w:top w:val="single" w:sz="4" w:space="0" w:color="auto"/>
              <w:left w:val="single" w:sz="4" w:space="0" w:color="auto"/>
            </w:tcBorders>
            <w:shd w:val="clear" w:color="auto" w:fill="FFFFFF"/>
          </w:tcPr>
          <w:p w14:paraId="1ADFFC7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Медицинские организации особого назначения</w:t>
            </w:r>
          </w:p>
        </w:tc>
        <w:tc>
          <w:tcPr>
            <w:tcW w:w="1844" w:type="dxa"/>
            <w:tcBorders>
              <w:top w:val="single" w:sz="4" w:space="0" w:color="auto"/>
              <w:left w:val="single" w:sz="4" w:space="0" w:color="auto"/>
            </w:tcBorders>
            <w:shd w:val="clear" w:color="auto" w:fill="FFFFFF"/>
          </w:tcPr>
          <w:p w14:paraId="1DE4131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3.4.3</w:t>
            </w:r>
          </w:p>
        </w:tc>
        <w:tc>
          <w:tcPr>
            <w:tcW w:w="5953" w:type="dxa"/>
            <w:vMerge w:val="restart"/>
            <w:tcBorders>
              <w:top w:val="single" w:sz="4" w:space="0" w:color="auto"/>
              <w:left w:val="single" w:sz="4" w:space="0" w:color="auto"/>
              <w:right w:val="single" w:sz="4" w:space="0" w:color="auto"/>
            </w:tcBorders>
            <w:shd w:val="clear" w:color="auto" w:fill="FFFFFF"/>
            <w:vAlign w:val="bottom"/>
          </w:tcPr>
          <w:p w14:paraId="51BDB20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75645BE2"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2625F207"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- 3</w:t>
            </w:r>
          </w:p>
          <w:p w14:paraId="18C2B303"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- 2</w:t>
            </w:r>
          </w:p>
          <w:p w14:paraId="005A43F9"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w:t>
            </w:r>
          </w:p>
          <w:p w14:paraId="21EE5EAE"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0B30E08"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Минимальный процент озеленения - 20</w:t>
            </w:r>
          </w:p>
          <w:p w14:paraId="002E2273" w14:textId="77777777" w:rsidR="009606D4" w:rsidRPr="00E81F01" w:rsidRDefault="009606D4" w:rsidP="00C33032">
            <w:pPr>
              <w:pStyle w:val="Other0"/>
              <w:ind w:right="12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04EC4B94" w14:textId="77777777" w:rsidR="009606D4" w:rsidRPr="00E81F01" w:rsidRDefault="009606D4" w:rsidP="00C33032">
            <w:pPr>
              <w:pStyle w:val="Other0"/>
              <w:ind w:right="124"/>
              <w:jc w:val="both"/>
              <w:rPr>
                <w:rFonts w:ascii="Times New Roman" w:hAnsi="Times New Roman" w:cs="Times New Roman"/>
              </w:rPr>
            </w:pPr>
          </w:p>
          <w:p w14:paraId="781C3046" w14:textId="77777777" w:rsidR="009606D4" w:rsidRPr="00E81F01" w:rsidRDefault="009606D4" w:rsidP="00C33032">
            <w:pPr>
              <w:pStyle w:val="Other0"/>
              <w:ind w:right="124"/>
              <w:jc w:val="both"/>
              <w:rPr>
                <w:rFonts w:ascii="Times New Roman" w:hAnsi="Times New Roman" w:cs="Times New Roman"/>
              </w:rPr>
            </w:pPr>
          </w:p>
          <w:p w14:paraId="6C74EEE4" w14:textId="77777777" w:rsidR="009606D4" w:rsidRPr="00E81F01" w:rsidRDefault="009606D4" w:rsidP="00C33032">
            <w:pPr>
              <w:pStyle w:val="Other0"/>
              <w:ind w:right="124"/>
              <w:jc w:val="both"/>
              <w:rPr>
                <w:rFonts w:ascii="Times New Roman" w:hAnsi="Times New Roman" w:cs="Times New Roman"/>
              </w:rPr>
            </w:pPr>
          </w:p>
        </w:tc>
      </w:tr>
      <w:tr w:rsidR="009606D4" w:rsidRPr="00E81F01" w14:paraId="257C9336" w14:textId="77777777" w:rsidTr="00C33032">
        <w:trPr>
          <w:trHeight w:val="3209"/>
        </w:trPr>
        <w:tc>
          <w:tcPr>
            <w:tcW w:w="523" w:type="dxa"/>
            <w:vMerge/>
            <w:tcBorders>
              <w:left w:val="single" w:sz="4" w:space="0" w:color="auto"/>
              <w:bottom w:val="single" w:sz="4" w:space="0" w:color="auto"/>
            </w:tcBorders>
            <w:shd w:val="clear" w:color="auto" w:fill="FFFFFF"/>
          </w:tcPr>
          <w:p w14:paraId="04F5B140" w14:textId="77777777" w:rsidR="009606D4" w:rsidRPr="00E81F01" w:rsidRDefault="009606D4" w:rsidP="00C33032">
            <w:pPr>
              <w:rPr>
                <w:sz w:val="20"/>
                <w:szCs w:val="20"/>
              </w:rPr>
            </w:pPr>
          </w:p>
        </w:tc>
        <w:tc>
          <w:tcPr>
            <w:tcW w:w="1614" w:type="dxa"/>
            <w:tcBorders>
              <w:left w:val="single" w:sz="4" w:space="0" w:color="auto"/>
              <w:bottom w:val="single" w:sz="4" w:space="0" w:color="auto"/>
            </w:tcBorders>
            <w:shd w:val="clear" w:color="auto" w:fill="FFFFFF"/>
          </w:tcPr>
          <w:p w14:paraId="609D8C43" w14:textId="77777777" w:rsidR="009606D4" w:rsidRPr="00E81F01" w:rsidRDefault="009606D4" w:rsidP="00C33032">
            <w:pPr>
              <w:rPr>
                <w:sz w:val="20"/>
                <w:szCs w:val="20"/>
              </w:rPr>
            </w:pPr>
          </w:p>
        </w:tc>
        <w:tc>
          <w:tcPr>
            <w:tcW w:w="1844" w:type="dxa"/>
            <w:tcBorders>
              <w:left w:val="single" w:sz="4" w:space="0" w:color="auto"/>
              <w:bottom w:val="single" w:sz="4" w:space="0" w:color="auto"/>
            </w:tcBorders>
            <w:shd w:val="clear" w:color="auto" w:fill="FFFFFF"/>
          </w:tcPr>
          <w:p w14:paraId="171AC008" w14:textId="77777777" w:rsidR="009606D4" w:rsidRPr="00E81F01" w:rsidRDefault="009606D4" w:rsidP="00C33032">
            <w:pPr>
              <w:rPr>
                <w:sz w:val="20"/>
                <w:szCs w:val="20"/>
              </w:rPr>
            </w:pPr>
          </w:p>
        </w:tc>
        <w:tc>
          <w:tcPr>
            <w:tcW w:w="5953" w:type="dxa"/>
            <w:vMerge/>
            <w:tcBorders>
              <w:left w:val="single" w:sz="4" w:space="0" w:color="auto"/>
              <w:bottom w:val="single" w:sz="4" w:space="0" w:color="auto"/>
              <w:right w:val="single" w:sz="4" w:space="0" w:color="auto"/>
            </w:tcBorders>
            <w:shd w:val="clear" w:color="auto" w:fill="FFFFFF"/>
            <w:vAlign w:val="bottom"/>
          </w:tcPr>
          <w:p w14:paraId="7845B6A3" w14:textId="77777777" w:rsidR="009606D4" w:rsidRPr="00E81F01" w:rsidRDefault="009606D4" w:rsidP="00C33032">
            <w:pPr>
              <w:pStyle w:val="Other0"/>
              <w:ind w:right="124"/>
              <w:jc w:val="both"/>
              <w:rPr>
                <w:rFonts w:ascii="Times New Roman" w:hAnsi="Times New Roman" w:cs="Times New Roman"/>
              </w:rPr>
            </w:pPr>
          </w:p>
        </w:tc>
      </w:tr>
      <w:tr w:rsidR="009606D4" w:rsidRPr="00E81F01" w14:paraId="4432C83D" w14:textId="77777777" w:rsidTr="00C33032">
        <w:trPr>
          <w:trHeight w:val="4153"/>
        </w:trPr>
        <w:tc>
          <w:tcPr>
            <w:tcW w:w="523" w:type="dxa"/>
            <w:tcBorders>
              <w:top w:val="single" w:sz="4" w:space="0" w:color="auto"/>
              <w:left w:val="single" w:sz="4" w:space="0" w:color="auto"/>
              <w:bottom w:val="single" w:sz="4" w:space="0" w:color="auto"/>
            </w:tcBorders>
            <w:shd w:val="clear" w:color="auto" w:fill="FFFFFF"/>
          </w:tcPr>
          <w:p w14:paraId="37284C2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9</w:t>
            </w:r>
          </w:p>
        </w:tc>
        <w:tc>
          <w:tcPr>
            <w:tcW w:w="1614" w:type="dxa"/>
            <w:tcBorders>
              <w:top w:val="single" w:sz="4" w:space="0" w:color="auto"/>
              <w:left w:val="single" w:sz="4" w:space="0" w:color="auto"/>
              <w:bottom w:val="single" w:sz="4" w:space="0" w:color="auto"/>
            </w:tcBorders>
            <w:shd w:val="clear" w:color="auto" w:fill="FFFFFF"/>
          </w:tcPr>
          <w:p w14:paraId="1FFEE76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Дошкольное, начальное и среднее общее образование</w:t>
            </w:r>
          </w:p>
        </w:tc>
        <w:tc>
          <w:tcPr>
            <w:tcW w:w="1844" w:type="dxa"/>
            <w:tcBorders>
              <w:top w:val="single" w:sz="4" w:space="0" w:color="auto"/>
              <w:left w:val="single" w:sz="4" w:space="0" w:color="auto"/>
              <w:bottom w:val="single" w:sz="4" w:space="0" w:color="auto"/>
            </w:tcBorders>
            <w:shd w:val="clear" w:color="auto" w:fill="FFFFFF"/>
          </w:tcPr>
          <w:p w14:paraId="10FF8BA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3.5.1</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369DFCA2"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- 7000</w:t>
            </w:r>
          </w:p>
          <w:p w14:paraId="65F1A0B3"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1AEE8AB"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E20A258" w14:textId="77777777" w:rsidR="009606D4" w:rsidRPr="00E81F01" w:rsidRDefault="009606D4" w:rsidP="009606D4">
            <w:pPr>
              <w:pStyle w:val="Other0"/>
              <w:numPr>
                <w:ilvl w:val="0"/>
                <w:numId w:val="109"/>
              </w:numPr>
              <w:shd w:val="clear" w:color="auto" w:fill="auto"/>
              <w:tabs>
                <w:tab w:val="left" w:pos="163"/>
              </w:tabs>
              <w:ind w:right="124"/>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500C29E"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- 1 от границы смежного земельного участка</w:t>
            </w:r>
          </w:p>
          <w:p w14:paraId="7936FE2A"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DC17822"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Минимальный процент озеленения - 20</w:t>
            </w:r>
          </w:p>
          <w:p w14:paraId="122A9954" w14:textId="77777777" w:rsidR="009606D4" w:rsidRPr="00E81F01" w:rsidRDefault="009606D4" w:rsidP="00C33032">
            <w:pPr>
              <w:pStyle w:val="Other0"/>
              <w:ind w:right="12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0748F15A" w14:textId="77777777" w:rsidR="009606D4" w:rsidRPr="00E81F01" w:rsidRDefault="009606D4" w:rsidP="00C33032">
            <w:pPr>
              <w:pStyle w:val="Other0"/>
              <w:ind w:right="124"/>
              <w:jc w:val="both"/>
              <w:rPr>
                <w:rFonts w:ascii="Times New Roman" w:hAnsi="Times New Roman" w:cs="Times New Roman"/>
              </w:rPr>
            </w:pPr>
          </w:p>
          <w:p w14:paraId="145FC843" w14:textId="77777777" w:rsidR="009606D4" w:rsidRPr="00E81F01" w:rsidRDefault="009606D4" w:rsidP="00C33032">
            <w:pPr>
              <w:pStyle w:val="Other0"/>
              <w:ind w:right="124"/>
              <w:jc w:val="both"/>
              <w:rPr>
                <w:rFonts w:ascii="Times New Roman" w:hAnsi="Times New Roman" w:cs="Times New Roman"/>
              </w:rPr>
            </w:pPr>
          </w:p>
          <w:p w14:paraId="39927F84" w14:textId="77777777" w:rsidR="009606D4" w:rsidRPr="00E81F01" w:rsidRDefault="009606D4" w:rsidP="00C33032">
            <w:pPr>
              <w:pStyle w:val="Other0"/>
              <w:ind w:right="124"/>
              <w:jc w:val="both"/>
              <w:rPr>
                <w:rFonts w:ascii="Times New Roman" w:hAnsi="Times New Roman" w:cs="Times New Roman"/>
              </w:rPr>
            </w:pPr>
          </w:p>
        </w:tc>
      </w:tr>
      <w:tr w:rsidR="009606D4" w:rsidRPr="00E81F01" w14:paraId="07F8F233" w14:textId="77777777" w:rsidTr="00C33032">
        <w:trPr>
          <w:trHeight w:val="5395"/>
        </w:trPr>
        <w:tc>
          <w:tcPr>
            <w:tcW w:w="523" w:type="dxa"/>
            <w:tcBorders>
              <w:top w:val="single" w:sz="4" w:space="0" w:color="auto"/>
              <w:left w:val="single" w:sz="4" w:space="0" w:color="auto"/>
              <w:bottom w:val="single" w:sz="4" w:space="0" w:color="auto"/>
            </w:tcBorders>
            <w:shd w:val="clear" w:color="auto" w:fill="FFFFFF"/>
          </w:tcPr>
          <w:p w14:paraId="6B38AB77" w14:textId="77777777" w:rsidR="009606D4" w:rsidRPr="00E81F01" w:rsidRDefault="009606D4" w:rsidP="00C33032">
            <w:pPr>
              <w:rPr>
                <w:sz w:val="20"/>
                <w:szCs w:val="20"/>
              </w:rPr>
            </w:pPr>
            <w:r w:rsidRPr="00E81F01">
              <w:rPr>
                <w:sz w:val="20"/>
                <w:szCs w:val="20"/>
              </w:rPr>
              <w:t>10</w:t>
            </w:r>
          </w:p>
        </w:tc>
        <w:tc>
          <w:tcPr>
            <w:tcW w:w="1614" w:type="dxa"/>
            <w:tcBorders>
              <w:top w:val="single" w:sz="4" w:space="0" w:color="auto"/>
              <w:left w:val="single" w:sz="4" w:space="0" w:color="auto"/>
              <w:bottom w:val="single" w:sz="4" w:space="0" w:color="auto"/>
            </w:tcBorders>
            <w:shd w:val="clear" w:color="auto" w:fill="FFFFFF"/>
          </w:tcPr>
          <w:p w14:paraId="7816F63A" w14:textId="77777777" w:rsidR="009606D4" w:rsidRPr="00E81F01" w:rsidRDefault="009606D4" w:rsidP="00C33032">
            <w:pPr>
              <w:rPr>
                <w:sz w:val="20"/>
                <w:szCs w:val="20"/>
              </w:rPr>
            </w:pPr>
            <w:r w:rsidRPr="00E81F01">
              <w:rPr>
                <w:sz w:val="20"/>
                <w:szCs w:val="20"/>
              </w:rPr>
              <w:t>Среднее и высшее профессиональное образование</w:t>
            </w:r>
          </w:p>
        </w:tc>
        <w:tc>
          <w:tcPr>
            <w:tcW w:w="1844" w:type="dxa"/>
            <w:tcBorders>
              <w:top w:val="single" w:sz="4" w:space="0" w:color="auto"/>
              <w:left w:val="single" w:sz="4" w:space="0" w:color="auto"/>
              <w:bottom w:val="single" w:sz="4" w:space="0" w:color="auto"/>
            </w:tcBorders>
            <w:shd w:val="clear" w:color="auto" w:fill="FFFFFF"/>
          </w:tcPr>
          <w:p w14:paraId="23F114F8" w14:textId="77777777" w:rsidR="009606D4" w:rsidRPr="00E81F01" w:rsidRDefault="009606D4" w:rsidP="00C33032">
            <w:pPr>
              <w:rPr>
                <w:sz w:val="20"/>
                <w:szCs w:val="20"/>
              </w:rPr>
            </w:pPr>
            <w:r w:rsidRPr="00E81F01">
              <w:rPr>
                <w:sz w:val="20"/>
                <w:szCs w:val="20"/>
              </w:rPr>
              <w:t>3.5.2</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72BE3858"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- 20000</w:t>
            </w:r>
          </w:p>
          <w:p w14:paraId="06848866"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2571716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C18F0D6" w14:textId="77777777" w:rsidR="009606D4" w:rsidRPr="00E81F01" w:rsidRDefault="009606D4" w:rsidP="009606D4">
            <w:pPr>
              <w:pStyle w:val="Other0"/>
              <w:numPr>
                <w:ilvl w:val="0"/>
                <w:numId w:val="110"/>
              </w:numPr>
              <w:shd w:val="clear" w:color="auto" w:fill="auto"/>
              <w:tabs>
                <w:tab w:val="left" w:pos="163"/>
              </w:tabs>
              <w:ind w:right="124"/>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3DC08DA" w14:textId="77777777" w:rsidR="009606D4" w:rsidRPr="00E81F01" w:rsidRDefault="009606D4" w:rsidP="009606D4">
            <w:pPr>
              <w:pStyle w:val="Other0"/>
              <w:numPr>
                <w:ilvl w:val="0"/>
                <w:numId w:val="110"/>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B4C5523"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A6ACD32"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E4EDAD1"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Минимальный процент озеленения - 30</w:t>
            </w:r>
          </w:p>
          <w:p w14:paraId="422D7418"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64CB9355" w14:textId="77777777" w:rsidR="009606D4" w:rsidRPr="00E81F01" w:rsidRDefault="009606D4" w:rsidP="00C33032">
            <w:pPr>
              <w:pStyle w:val="Other0"/>
              <w:shd w:val="clear" w:color="auto" w:fill="auto"/>
              <w:ind w:right="124"/>
              <w:jc w:val="both"/>
              <w:rPr>
                <w:rFonts w:ascii="Times New Roman" w:hAnsi="Times New Roman" w:cs="Times New Roman"/>
              </w:rPr>
            </w:pPr>
          </w:p>
          <w:p w14:paraId="70E0232E" w14:textId="77777777" w:rsidR="009606D4" w:rsidRPr="00E81F01" w:rsidRDefault="009606D4" w:rsidP="00C33032">
            <w:pPr>
              <w:pStyle w:val="Other0"/>
              <w:shd w:val="clear" w:color="auto" w:fill="auto"/>
              <w:ind w:right="124"/>
              <w:jc w:val="both"/>
              <w:rPr>
                <w:rFonts w:ascii="Times New Roman" w:hAnsi="Times New Roman" w:cs="Times New Roman"/>
              </w:rPr>
            </w:pPr>
          </w:p>
          <w:p w14:paraId="61B28CDA" w14:textId="77777777" w:rsidR="009606D4" w:rsidRPr="00E81F01" w:rsidRDefault="009606D4" w:rsidP="00C33032">
            <w:pPr>
              <w:pStyle w:val="Other0"/>
              <w:shd w:val="clear" w:color="auto" w:fill="auto"/>
              <w:ind w:right="124"/>
              <w:jc w:val="both"/>
              <w:rPr>
                <w:rFonts w:ascii="Times New Roman" w:hAnsi="Times New Roman" w:cs="Times New Roman"/>
              </w:rPr>
            </w:pPr>
          </w:p>
          <w:p w14:paraId="19D26BD4" w14:textId="77777777" w:rsidR="009606D4" w:rsidRPr="00E81F01" w:rsidRDefault="009606D4" w:rsidP="00C33032">
            <w:pPr>
              <w:pStyle w:val="Other0"/>
              <w:shd w:val="clear" w:color="auto" w:fill="auto"/>
              <w:ind w:right="124"/>
              <w:jc w:val="both"/>
              <w:rPr>
                <w:rFonts w:ascii="Times New Roman" w:hAnsi="Times New Roman" w:cs="Times New Roman"/>
              </w:rPr>
            </w:pPr>
          </w:p>
          <w:p w14:paraId="387F5552" w14:textId="77777777" w:rsidR="009606D4" w:rsidRPr="00E81F01" w:rsidRDefault="009606D4" w:rsidP="00C33032">
            <w:pPr>
              <w:pStyle w:val="Other0"/>
              <w:ind w:right="124"/>
              <w:jc w:val="both"/>
              <w:rPr>
                <w:rFonts w:ascii="Times New Roman" w:hAnsi="Times New Roman" w:cs="Times New Roman"/>
              </w:rPr>
            </w:pPr>
          </w:p>
        </w:tc>
      </w:tr>
      <w:tr w:rsidR="009606D4" w:rsidRPr="00E81F01" w14:paraId="00C7B54F" w14:textId="77777777" w:rsidTr="00C33032">
        <w:trPr>
          <w:trHeight w:val="7846"/>
        </w:trPr>
        <w:tc>
          <w:tcPr>
            <w:tcW w:w="523" w:type="dxa"/>
            <w:tcBorders>
              <w:top w:val="single" w:sz="4" w:space="0" w:color="auto"/>
              <w:left w:val="single" w:sz="4" w:space="0" w:color="auto"/>
              <w:bottom w:val="single" w:sz="4" w:space="0" w:color="auto"/>
            </w:tcBorders>
            <w:shd w:val="clear" w:color="auto" w:fill="FFFFFF"/>
          </w:tcPr>
          <w:p w14:paraId="747045F9" w14:textId="77777777" w:rsidR="009606D4" w:rsidRPr="00E81F01" w:rsidRDefault="009606D4" w:rsidP="00C33032">
            <w:pPr>
              <w:rPr>
                <w:sz w:val="20"/>
                <w:szCs w:val="20"/>
              </w:rPr>
            </w:pPr>
            <w:r w:rsidRPr="00E81F01">
              <w:rPr>
                <w:sz w:val="20"/>
                <w:szCs w:val="20"/>
              </w:rPr>
              <w:lastRenderedPageBreak/>
              <w:t>11</w:t>
            </w:r>
          </w:p>
        </w:tc>
        <w:tc>
          <w:tcPr>
            <w:tcW w:w="1614" w:type="dxa"/>
            <w:tcBorders>
              <w:top w:val="single" w:sz="4" w:space="0" w:color="auto"/>
              <w:left w:val="single" w:sz="4" w:space="0" w:color="auto"/>
              <w:bottom w:val="single" w:sz="4" w:space="0" w:color="auto"/>
            </w:tcBorders>
            <w:shd w:val="clear" w:color="auto" w:fill="FFFFFF"/>
          </w:tcPr>
          <w:p w14:paraId="12394B2F" w14:textId="77777777" w:rsidR="009606D4" w:rsidRPr="00E81F01" w:rsidRDefault="009606D4" w:rsidP="00C33032">
            <w:pPr>
              <w:rPr>
                <w:sz w:val="20"/>
                <w:szCs w:val="20"/>
              </w:rPr>
            </w:pPr>
            <w:r w:rsidRPr="00E81F01">
              <w:rPr>
                <w:sz w:val="20"/>
                <w:szCs w:val="20"/>
              </w:rPr>
              <w:t>Объекты культурно</w:t>
            </w:r>
            <w:r w:rsidRPr="00E81F01">
              <w:rPr>
                <w:sz w:val="20"/>
                <w:szCs w:val="20"/>
              </w:rPr>
              <w:softHyphen/>
              <w:t>досуговой деятельности</w:t>
            </w:r>
          </w:p>
        </w:tc>
        <w:tc>
          <w:tcPr>
            <w:tcW w:w="1844" w:type="dxa"/>
            <w:tcBorders>
              <w:top w:val="single" w:sz="4" w:space="0" w:color="auto"/>
              <w:left w:val="single" w:sz="4" w:space="0" w:color="auto"/>
              <w:bottom w:val="single" w:sz="4" w:space="0" w:color="auto"/>
            </w:tcBorders>
            <w:shd w:val="clear" w:color="auto" w:fill="FFFFFF"/>
          </w:tcPr>
          <w:p w14:paraId="3B0608F1" w14:textId="77777777" w:rsidR="009606D4" w:rsidRPr="00E81F01" w:rsidRDefault="009606D4" w:rsidP="00C33032">
            <w:pPr>
              <w:rPr>
                <w:sz w:val="20"/>
                <w:szCs w:val="20"/>
              </w:rPr>
            </w:pPr>
            <w:r w:rsidRPr="00E81F01">
              <w:rPr>
                <w:sz w:val="20"/>
                <w:szCs w:val="20"/>
              </w:rPr>
              <w:t>3.6.1</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7191C83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- 900</w:t>
            </w:r>
          </w:p>
          <w:p w14:paraId="00BB98F7"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37E7F64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8DEC9C5" w14:textId="77777777" w:rsidR="009606D4" w:rsidRPr="00E81F01" w:rsidRDefault="009606D4" w:rsidP="009606D4">
            <w:pPr>
              <w:pStyle w:val="Other0"/>
              <w:numPr>
                <w:ilvl w:val="0"/>
                <w:numId w:val="111"/>
              </w:numPr>
              <w:shd w:val="clear" w:color="auto" w:fill="auto"/>
              <w:tabs>
                <w:tab w:val="left" w:pos="163"/>
              </w:tabs>
              <w:ind w:right="124"/>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5EF6BAC" w14:textId="77777777" w:rsidR="009606D4" w:rsidRPr="00E81F01" w:rsidRDefault="009606D4" w:rsidP="009606D4">
            <w:pPr>
              <w:pStyle w:val="Other0"/>
              <w:numPr>
                <w:ilvl w:val="0"/>
                <w:numId w:val="111"/>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D028EE8"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663149FF"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p w14:paraId="0BF0B54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C660429"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Минимальный процент озеленения - 20</w:t>
            </w:r>
          </w:p>
          <w:p w14:paraId="60BA5D4D"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689A4CF4" w14:textId="77777777" w:rsidR="009606D4" w:rsidRPr="00E81F01" w:rsidRDefault="009606D4" w:rsidP="00C33032">
            <w:pPr>
              <w:pStyle w:val="Other0"/>
              <w:shd w:val="clear" w:color="auto" w:fill="auto"/>
              <w:ind w:right="124"/>
              <w:jc w:val="both"/>
              <w:rPr>
                <w:rFonts w:ascii="Times New Roman" w:hAnsi="Times New Roman" w:cs="Times New Roman"/>
              </w:rPr>
            </w:pPr>
          </w:p>
          <w:p w14:paraId="028721C2" w14:textId="77777777" w:rsidR="009606D4" w:rsidRPr="00E81F01" w:rsidRDefault="009606D4" w:rsidP="00C33032">
            <w:pPr>
              <w:pStyle w:val="Other0"/>
              <w:shd w:val="clear" w:color="auto" w:fill="auto"/>
              <w:ind w:right="124"/>
              <w:jc w:val="both"/>
              <w:rPr>
                <w:rFonts w:ascii="Times New Roman" w:hAnsi="Times New Roman" w:cs="Times New Roman"/>
              </w:rPr>
            </w:pPr>
          </w:p>
          <w:p w14:paraId="1526BF49" w14:textId="77777777" w:rsidR="009606D4" w:rsidRPr="00E81F01" w:rsidRDefault="009606D4" w:rsidP="00C33032">
            <w:pPr>
              <w:pStyle w:val="Other0"/>
              <w:shd w:val="clear" w:color="auto" w:fill="auto"/>
              <w:ind w:right="124"/>
              <w:jc w:val="both"/>
              <w:rPr>
                <w:rFonts w:ascii="Times New Roman" w:hAnsi="Times New Roman" w:cs="Times New Roman"/>
              </w:rPr>
            </w:pPr>
          </w:p>
          <w:p w14:paraId="0A8502A8" w14:textId="77777777" w:rsidR="009606D4" w:rsidRPr="00E81F01" w:rsidRDefault="009606D4" w:rsidP="00C33032">
            <w:pPr>
              <w:pStyle w:val="Other0"/>
              <w:shd w:val="clear" w:color="auto" w:fill="auto"/>
              <w:ind w:right="124"/>
              <w:jc w:val="both"/>
              <w:rPr>
                <w:rFonts w:ascii="Times New Roman" w:hAnsi="Times New Roman" w:cs="Times New Roman"/>
              </w:rPr>
            </w:pPr>
          </w:p>
          <w:p w14:paraId="2BC394D0" w14:textId="77777777" w:rsidR="009606D4" w:rsidRPr="00E81F01" w:rsidRDefault="009606D4" w:rsidP="00C33032">
            <w:pPr>
              <w:pStyle w:val="Other0"/>
              <w:shd w:val="clear" w:color="auto" w:fill="auto"/>
              <w:ind w:right="124"/>
              <w:jc w:val="both"/>
              <w:rPr>
                <w:rFonts w:ascii="Times New Roman" w:hAnsi="Times New Roman" w:cs="Times New Roman"/>
              </w:rPr>
            </w:pPr>
          </w:p>
          <w:p w14:paraId="0930C8BB" w14:textId="77777777" w:rsidR="009606D4" w:rsidRPr="00E81F01" w:rsidRDefault="009606D4" w:rsidP="00C33032">
            <w:pPr>
              <w:pStyle w:val="Other0"/>
              <w:shd w:val="clear" w:color="auto" w:fill="auto"/>
              <w:ind w:right="124"/>
              <w:jc w:val="both"/>
              <w:rPr>
                <w:rFonts w:ascii="Times New Roman" w:hAnsi="Times New Roman" w:cs="Times New Roman"/>
              </w:rPr>
            </w:pPr>
          </w:p>
          <w:p w14:paraId="2F916741" w14:textId="77777777" w:rsidR="009606D4" w:rsidRPr="00E81F01" w:rsidRDefault="009606D4" w:rsidP="00C33032">
            <w:pPr>
              <w:pStyle w:val="Other0"/>
              <w:shd w:val="clear" w:color="auto" w:fill="auto"/>
              <w:ind w:right="124"/>
              <w:jc w:val="both"/>
              <w:rPr>
                <w:rFonts w:ascii="Times New Roman" w:hAnsi="Times New Roman" w:cs="Times New Roman"/>
              </w:rPr>
            </w:pPr>
          </w:p>
          <w:p w14:paraId="783300BA" w14:textId="77777777" w:rsidR="009606D4" w:rsidRPr="00E81F01" w:rsidRDefault="009606D4" w:rsidP="00C33032">
            <w:pPr>
              <w:pStyle w:val="Other0"/>
              <w:shd w:val="clear" w:color="auto" w:fill="auto"/>
              <w:ind w:right="124"/>
              <w:jc w:val="both"/>
              <w:rPr>
                <w:rFonts w:ascii="Times New Roman" w:hAnsi="Times New Roman" w:cs="Times New Roman"/>
              </w:rPr>
            </w:pPr>
          </w:p>
          <w:p w14:paraId="57AFD0C9" w14:textId="77777777" w:rsidR="009606D4" w:rsidRPr="00E81F01" w:rsidRDefault="009606D4" w:rsidP="00C33032">
            <w:pPr>
              <w:pStyle w:val="Other0"/>
              <w:shd w:val="clear" w:color="auto" w:fill="auto"/>
              <w:ind w:right="124"/>
              <w:jc w:val="both"/>
              <w:rPr>
                <w:rFonts w:ascii="Times New Roman" w:hAnsi="Times New Roman" w:cs="Times New Roman"/>
              </w:rPr>
            </w:pPr>
          </w:p>
          <w:p w14:paraId="0EE99A8C" w14:textId="77777777" w:rsidR="009606D4" w:rsidRPr="00E81F01" w:rsidRDefault="009606D4" w:rsidP="00C33032">
            <w:pPr>
              <w:pStyle w:val="Other0"/>
              <w:shd w:val="clear" w:color="auto" w:fill="auto"/>
              <w:ind w:right="124"/>
              <w:jc w:val="both"/>
              <w:rPr>
                <w:rFonts w:ascii="Times New Roman" w:hAnsi="Times New Roman" w:cs="Times New Roman"/>
              </w:rPr>
            </w:pPr>
          </w:p>
          <w:p w14:paraId="32DA9313" w14:textId="77777777" w:rsidR="009606D4" w:rsidRPr="00E81F01" w:rsidRDefault="009606D4" w:rsidP="00C33032">
            <w:pPr>
              <w:pStyle w:val="Other0"/>
              <w:shd w:val="clear" w:color="auto" w:fill="auto"/>
              <w:ind w:right="124"/>
              <w:jc w:val="both"/>
              <w:rPr>
                <w:rFonts w:ascii="Times New Roman" w:hAnsi="Times New Roman" w:cs="Times New Roman"/>
              </w:rPr>
            </w:pPr>
          </w:p>
          <w:p w14:paraId="06490BCF" w14:textId="77777777" w:rsidR="009606D4" w:rsidRPr="00E81F01" w:rsidRDefault="009606D4" w:rsidP="00C33032">
            <w:pPr>
              <w:pStyle w:val="Other0"/>
              <w:shd w:val="clear" w:color="auto" w:fill="auto"/>
              <w:ind w:right="124"/>
              <w:jc w:val="both"/>
              <w:rPr>
                <w:rFonts w:ascii="Times New Roman" w:hAnsi="Times New Roman" w:cs="Times New Roman"/>
              </w:rPr>
            </w:pPr>
          </w:p>
          <w:p w14:paraId="3B56B7C0" w14:textId="77777777" w:rsidR="009606D4" w:rsidRPr="00E81F01" w:rsidRDefault="009606D4" w:rsidP="00C33032">
            <w:pPr>
              <w:pStyle w:val="Other0"/>
              <w:shd w:val="clear" w:color="auto" w:fill="auto"/>
              <w:ind w:right="124"/>
              <w:jc w:val="both"/>
              <w:rPr>
                <w:rFonts w:ascii="Times New Roman" w:hAnsi="Times New Roman" w:cs="Times New Roman"/>
              </w:rPr>
            </w:pPr>
          </w:p>
          <w:p w14:paraId="08D41965" w14:textId="77777777" w:rsidR="009606D4" w:rsidRPr="00E81F01" w:rsidRDefault="009606D4" w:rsidP="00C33032">
            <w:pPr>
              <w:pStyle w:val="Other0"/>
              <w:shd w:val="clear" w:color="auto" w:fill="auto"/>
              <w:ind w:right="124"/>
              <w:jc w:val="both"/>
              <w:rPr>
                <w:rFonts w:ascii="Times New Roman" w:hAnsi="Times New Roman" w:cs="Times New Roman"/>
              </w:rPr>
            </w:pPr>
          </w:p>
          <w:p w14:paraId="4BDEE699" w14:textId="77777777" w:rsidR="009606D4" w:rsidRPr="00E81F01" w:rsidRDefault="009606D4" w:rsidP="00C33032">
            <w:pPr>
              <w:pStyle w:val="Other0"/>
              <w:shd w:val="clear" w:color="auto" w:fill="auto"/>
              <w:ind w:right="124"/>
              <w:jc w:val="both"/>
              <w:rPr>
                <w:rFonts w:ascii="Times New Roman" w:hAnsi="Times New Roman" w:cs="Times New Roman"/>
              </w:rPr>
            </w:pPr>
          </w:p>
          <w:p w14:paraId="41414A2F" w14:textId="77777777" w:rsidR="009606D4" w:rsidRPr="00E81F01" w:rsidRDefault="009606D4" w:rsidP="00C33032">
            <w:pPr>
              <w:pStyle w:val="Other0"/>
              <w:ind w:right="124"/>
              <w:jc w:val="both"/>
              <w:rPr>
                <w:rFonts w:ascii="Times New Roman" w:hAnsi="Times New Roman" w:cs="Times New Roman"/>
              </w:rPr>
            </w:pPr>
          </w:p>
        </w:tc>
      </w:tr>
      <w:tr w:rsidR="009606D4" w:rsidRPr="00E81F01" w14:paraId="199BDEDA" w14:textId="77777777" w:rsidTr="00C33032">
        <w:trPr>
          <w:trHeight w:val="3566"/>
        </w:trPr>
        <w:tc>
          <w:tcPr>
            <w:tcW w:w="523" w:type="dxa"/>
            <w:tcBorders>
              <w:top w:val="single" w:sz="4" w:space="0" w:color="auto"/>
              <w:left w:val="single" w:sz="4" w:space="0" w:color="auto"/>
              <w:bottom w:val="single" w:sz="4" w:space="0" w:color="auto"/>
            </w:tcBorders>
            <w:shd w:val="clear" w:color="auto" w:fill="FFFFFF"/>
          </w:tcPr>
          <w:p w14:paraId="08834F13" w14:textId="77777777" w:rsidR="009606D4" w:rsidRPr="00E81F01" w:rsidRDefault="009606D4" w:rsidP="00C33032">
            <w:pPr>
              <w:rPr>
                <w:sz w:val="20"/>
                <w:szCs w:val="20"/>
              </w:rPr>
            </w:pPr>
            <w:r w:rsidRPr="00E81F01">
              <w:rPr>
                <w:sz w:val="20"/>
                <w:szCs w:val="20"/>
              </w:rPr>
              <w:t>12</w:t>
            </w:r>
          </w:p>
        </w:tc>
        <w:tc>
          <w:tcPr>
            <w:tcW w:w="1614" w:type="dxa"/>
            <w:tcBorders>
              <w:top w:val="single" w:sz="4" w:space="0" w:color="auto"/>
              <w:left w:val="single" w:sz="4" w:space="0" w:color="auto"/>
              <w:bottom w:val="single" w:sz="4" w:space="0" w:color="auto"/>
            </w:tcBorders>
            <w:shd w:val="clear" w:color="auto" w:fill="FFFFFF"/>
          </w:tcPr>
          <w:p w14:paraId="307D484C" w14:textId="77777777" w:rsidR="009606D4" w:rsidRPr="00E81F01" w:rsidRDefault="009606D4" w:rsidP="00C33032">
            <w:pPr>
              <w:rPr>
                <w:sz w:val="20"/>
                <w:szCs w:val="20"/>
              </w:rPr>
            </w:pPr>
            <w:r w:rsidRPr="00E81F01">
              <w:rPr>
                <w:sz w:val="20"/>
                <w:szCs w:val="20"/>
              </w:rPr>
              <w:t>Парки культуры и отдыха</w:t>
            </w:r>
          </w:p>
        </w:tc>
        <w:tc>
          <w:tcPr>
            <w:tcW w:w="1844" w:type="dxa"/>
            <w:tcBorders>
              <w:top w:val="single" w:sz="4" w:space="0" w:color="auto"/>
              <w:left w:val="single" w:sz="4" w:space="0" w:color="auto"/>
              <w:bottom w:val="single" w:sz="4" w:space="0" w:color="auto"/>
            </w:tcBorders>
            <w:shd w:val="clear" w:color="auto" w:fill="FFFFFF"/>
          </w:tcPr>
          <w:p w14:paraId="514B5A05" w14:textId="77777777" w:rsidR="009606D4" w:rsidRPr="00E81F01" w:rsidRDefault="009606D4" w:rsidP="00C33032">
            <w:pPr>
              <w:rPr>
                <w:sz w:val="20"/>
                <w:szCs w:val="20"/>
              </w:rPr>
            </w:pPr>
            <w:r w:rsidRPr="00E81F01">
              <w:rPr>
                <w:sz w:val="20"/>
                <w:szCs w:val="20"/>
              </w:rPr>
              <w:t>3.6.2</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52C9622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- 5000</w:t>
            </w:r>
          </w:p>
          <w:p w14:paraId="12C806CE"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EB9D7FE"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w:t>
            </w:r>
          </w:p>
          <w:p w14:paraId="5A9FE5DE"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строений, сооружений, за пределами которых запрещено строительство зданий, строений, сооружений, м:</w:t>
            </w:r>
          </w:p>
          <w:p w14:paraId="43425123" w14:textId="77777777" w:rsidR="009606D4" w:rsidRPr="00E81F01" w:rsidRDefault="009606D4" w:rsidP="009606D4">
            <w:pPr>
              <w:pStyle w:val="Other0"/>
              <w:numPr>
                <w:ilvl w:val="0"/>
                <w:numId w:val="112"/>
              </w:numPr>
              <w:shd w:val="clear" w:color="auto" w:fill="auto"/>
              <w:tabs>
                <w:tab w:val="left" w:pos="163"/>
              </w:tabs>
              <w:ind w:right="124"/>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22F7D3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- 1 от границы смежного земельного участка</w:t>
            </w:r>
          </w:p>
          <w:p w14:paraId="52E4589D"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D285581"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2F6500DE" w14:textId="77777777" w:rsidR="009606D4" w:rsidRPr="00E81F01" w:rsidRDefault="009606D4" w:rsidP="00C33032">
            <w:pPr>
              <w:pStyle w:val="Other0"/>
              <w:ind w:right="124"/>
              <w:jc w:val="both"/>
              <w:rPr>
                <w:rFonts w:ascii="Times New Roman" w:hAnsi="Times New Roman" w:cs="Times New Roman"/>
              </w:rPr>
            </w:pPr>
            <w:r w:rsidRPr="00E81F01">
              <w:rPr>
                <w:rFonts w:ascii="Times New Roman" w:hAnsi="Times New Roman" w:cs="Times New Roman"/>
              </w:rPr>
              <w:t>Минимальный процент застройки в границах земельного участка – 15</w:t>
            </w:r>
          </w:p>
          <w:p w14:paraId="50DF17AB" w14:textId="77777777" w:rsidR="009606D4" w:rsidRPr="00E81F01" w:rsidRDefault="009606D4" w:rsidP="00C33032">
            <w:pPr>
              <w:pStyle w:val="Other0"/>
              <w:ind w:right="124"/>
              <w:jc w:val="both"/>
              <w:rPr>
                <w:rFonts w:ascii="Times New Roman" w:hAnsi="Times New Roman" w:cs="Times New Roman"/>
              </w:rPr>
            </w:pPr>
          </w:p>
        </w:tc>
      </w:tr>
      <w:tr w:rsidR="009606D4" w:rsidRPr="00E81F01" w14:paraId="2F0374BA" w14:textId="77777777" w:rsidTr="00C33032">
        <w:trPr>
          <w:trHeight w:hRule="exact" w:val="4106"/>
        </w:trPr>
        <w:tc>
          <w:tcPr>
            <w:tcW w:w="523" w:type="dxa"/>
            <w:tcBorders>
              <w:top w:val="single" w:sz="4" w:space="0" w:color="auto"/>
              <w:left w:val="single" w:sz="4" w:space="0" w:color="auto"/>
              <w:bottom w:val="single" w:sz="4" w:space="0" w:color="auto"/>
            </w:tcBorders>
            <w:shd w:val="clear" w:color="auto" w:fill="FFFFFF"/>
          </w:tcPr>
          <w:p w14:paraId="0BC121F9" w14:textId="77777777" w:rsidR="009606D4" w:rsidRPr="00E81F01" w:rsidRDefault="009606D4" w:rsidP="00C33032">
            <w:pPr>
              <w:rPr>
                <w:sz w:val="20"/>
                <w:szCs w:val="20"/>
              </w:rPr>
            </w:pPr>
            <w:r w:rsidRPr="00E81F01">
              <w:rPr>
                <w:sz w:val="20"/>
                <w:szCs w:val="20"/>
              </w:rPr>
              <w:lastRenderedPageBreak/>
              <w:t>13</w:t>
            </w:r>
          </w:p>
        </w:tc>
        <w:tc>
          <w:tcPr>
            <w:tcW w:w="1614" w:type="dxa"/>
            <w:tcBorders>
              <w:top w:val="single" w:sz="4" w:space="0" w:color="auto"/>
              <w:left w:val="single" w:sz="4" w:space="0" w:color="auto"/>
              <w:bottom w:val="single" w:sz="4" w:space="0" w:color="auto"/>
            </w:tcBorders>
            <w:shd w:val="clear" w:color="auto" w:fill="FFFFFF"/>
          </w:tcPr>
          <w:p w14:paraId="0B40F998" w14:textId="77777777" w:rsidR="009606D4" w:rsidRPr="00E81F01" w:rsidRDefault="009606D4" w:rsidP="00C33032">
            <w:pPr>
              <w:rPr>
                <w:sz w:val="20"/>
                <w:szCs w:val="20"/>
              </w:rPr>
            </w:pPr>
            <w:r w:rsidRPr="00E81F01">
              <w:rPr>
                <w:sz w:val="20"/>
                <w:szCs w:val="20"/>
              </w:rPr>
              <w:t>Цирки и зверинцы</w:t>
            </w:r>
          </w:p>
        </w:tc>
        <w:tc>
          <w:tcPr>
            <w:tcW w:w="1844" w:type="dxa"/>
            <w:tcBorders>
              <w:top w:val="single" w:sz="4" w:space="0" w:color="auto"/>
              <w:left w:val="single" w:sz="4" w:space="0" w:color="auto"/>
              <w:bottom w:val="single" w:sz="4" w:space="0" w:color="auto"/>
            </w:tcBorders>
            <w:shd w:val="clear" w:color="auto" w:fill="FFFFFF"/>
          </w:tcPr>
          <w:p w14:paraId="56B3EF2B" w14:textId="77777777" w:rsidR="009606D4" w:rsidRPr="00E81F01" w:rsidRDefault="009606D4" w:rsidP="00C33032">
            <w:pPr>
              <w:rPr>
                <w:sz w:val="20"/>
                <w:szCs w:val="20"/>
              </w:rPr>
            </w:pPr>
            <w:r w:rsidRPr="00E81F01">
              <w:rPr>
                <w:sz w:val="20"/>
                <w:szCs w:val="20"/>
              </w:rPr>
              <w:t>3.6.3</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4FEB323E"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0CF34467"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B93C8A8"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F85B970" w14:textId="77777777" w:rsidR="009606D4" w:rsidRPr="00E81F01" w:rsidRDefault="009606D4" w:rsidP="009606D4">
            <w:pPr>
              <w:pStyle w:val="Other0"/>
              <w:numPr>
                <w:ilvl w:val="0"/>
                <w:numId w:val="113"/>
              </w:numPr>
              <w:shd w:val="clear" w:color="auto" w:fill="auto"/>
              <w:tabs>
                <w:tab w:val="left" w:pos="154"/>
              </w:tabs>
              <w:ind w:right="124"/>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827C072" w14:textId="77777777" w:rsidR="009606D4" w:rsidRPr="00E81F01" w:rsidRDefault="009606D4" w:rsidP="009606D4">
            <w:pPr>
              <w:pStyle w:val="Other0"/>
              <w:numPr>
                <w:ilvl w:val="0"/>
                <w:numId w:val="113"/>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80ECF8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4B3D0A8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- 15</w:t>
            </w:r>
          </w:p>
          <w:p w14:paraId="7FCA6AC8"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36F7744" w14:textId="77777777" w:rsidR="009606D4" w:rsidRPr="00E81F01" w:rsidRDefault="009606D4" w:rsidP="00C33032">
            <w:pPr>
              <w:pStyle w:val="Other0"/>
              <w:shd w:val="clear" w:color="auto" w:fill="auto"/>
              <w:ind w:right="124"/>
              <w:jc w:val="both"/>
              <w:rPr>
                <w:rFonts w:ascii="Times New Roman" w:hAnsi="Times New Roman" w:cs="Times New Roman"/>
              </w:rPr>
            </w:pPr>
          </w:p>
          <w:p w14:paraId="363F21E1" w14:textId="77777777" w:rsidR="009606D4" w:rsidRPr="00E81F01" w:rsidRDefault="009606D4" w:rsidP="00C33032">
            <w:pPr>
              <w:pStyle w:val="Other0"/>
              <w:shd w:val="clear" w:color="auto" w:fill="auto"/>
              <w:ind w:right="124"/>
              <w:jc w:val="both"/>
              <w:rPr>
                <w:rFonts w:ascii="Times New Roman" w:hAnsi="Times New Roman" w:cs="Times New Roman"/>
              </w:rPr>
            </w:pPr>
          </w:p>
        </w:tc>
      </w:tr>
      <w:tr w:rsidR="009606D4" w:rsidRPr="00E81F01" w14:paraId="316BA854" w14:textId="77777777" w:rsidTr="00C33032">
        <w:trPr>
          <w:trHeight w:hRule="exact" w:val="6035"/>
        </w:trPr>
        <w:tc>
          <w:tcPr>
            <w:tcW w:w="523" w:type="dxa"/>
            <w:tcBorders>
              <w:top w:val="single" w:sz="4" w:space="0" w:color="auto"/>
              <w:left w:val="single" w:sz="4" w:space="0" w:color="auto"/>
              <w:bottom w:val="single" w:sz="4" w:space="0" w:color="auto"/>
            </w:tcBorders>
            <w:shd w:val="clear" w:color="auto" w:fill="FFFFFF"/>
          </w:tcPr>
          <w:p w14:paraId="32A1E20E" w14:textId="77777777" w:rsidR="009606D4" w:rsidRPr="00E81F01" w:rsidRDefault="009606D4" w:rsidP="00C33032">
            <w:pPr>
              <w:rPr>
                <w:sz w:val="20"/>
                <w:szCs w:val="20"/>
              </w:rPr>
            </w:pPr>
            <w:r w:rsidRPr="00E81F01">
              <w:rPr>
                <w:sz w:val="20"/>
                <w:szCs w:val="20"/>
              </w:rPr>
              <w:t>14</w:t>
            </w:r>
          </w:p>
        </w:tc>
        <w:tc>
          <w:tcPr>
            <w:tcW w:w="1614" w:type="dxa"/>
            <w:tcBorders>
              <w:top w:val="single" w:sz="4" w:space="0" w:color="auto"/>
              <w:left w:val="single" w:sz="4" w:space="0" w:color="auto"/>
              <w:bottom w:val="single" w:sz="4" w:space="0" w:color="auto"/>
            </w:tcBorders>
            <w:shd w:val="clear" w:color="auto" w:fill="FFFFFF"/>
          </w:tcPr>
          <w:p w14:paraId="076A0ECD" w14:textId="77777777" w:rsidR="009606D4" w:rsidRPr="00E81F01" w:rsidRDefault="009606D4" w:rsidP="00C33032">
            <w:pPr>
              <w:rPr>
                <w:sz w:val="20"/>
                <w:szCs w:val="20"/>
              </w:rPr>
            </w:pPr>
            <w:r w:rsidRPr="00E81F01">
              <w:rPr>
                <w:sz w:val="20"/>
                <w:szCs w:val="20"/>
              </w:rPr>
              <w:t>Религиозное использование</w:t>
            </w:r>
          </w:p>
        </w:tc>
        <w:tc>
          <w:tcPr>
            <w:tcW w:w="1844" w:type="dxa"/>
            <w:tcBorders>
              <w:top w:val="single" w:sz="4" w:space="0" w:color="auto"/>
              <w:left w:val="single" w:sz="4" w:space="0" w:color="auto"/>
              <w:bottom w:val="single" w:sz="4" w:space="0" w:color="auto"/>
            </w:tcBorders>
            <w:shd w:val="clear" w:color="auto" w:fill="FFFFFF"/>
          </w:tcPr>
          <w:p w14:paraId="0AC68E8A" w14:textId="77777777" w:rsidR="009606D4" w:rsidRPr="00E81F01" w:rsidRDefault="009606D4" w:rsidP="00C33032">
            <w:pPr>
              <w:rPr>
                <w:sz w:val="20"/>
                <w:szCs w:val="20"/>
              </w:rPr>
            </w:pPr>
            <w:r w:rsidRPr="00E81F01">
              <w:rPr>
                <w:sz w:val="20"/>
                <w:szCs w:val="20"/>
              </w:rPr>
              <w:t>3.7</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7E570338"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6B23794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4AF13F7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41D6106" w14:textId="77777777" w:rsidR="009606D4" w:rsidRPr="00E81F01" w:rsidRDefault="009606D4" w:rsidP="009606D4">
            <w:pPr>
              <w:pStyle w:val="Other0"/>
              <w:numPr>
                <w:ilvl w:val="0"/>
                <w:numId w:val="114"/>
              </w:numPr>
              <w:shd w:val="clear" w:color="auto" w:fill="auto"/>
              <w:tabs>
                <w:tab w:val="left" w:pos="154"/>
              </w:tabs>
              <w:ind w:right="124"/>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61FE904" w14:textId="77777777" w:rsidR="009606D4" w:rsidRPr="00E81F01" w:rsidRDefault="009606D4" w:rsidP="009606D4">
            <w:pPr>
              <w:pStyle w:val="Other0"/>
              <w:numPr>
                <w:ilvl w:val="0"/>
                <w:numId w:val="114"/>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13AFD04"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2F0975FE"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p w14:paraId="19006E9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09E4342" w14:textId="77777777" w:rsidR="009606D4" w:rsidRPr="00E81F01" w:rsidRDefault="009606D4" w:rsidP="00C33032">
            <w:pPr>
              <w:pStyle w:val="Other0"/>
              <w:shd w:val="clear" w:color="auto" w:fill="auto"/>
              <w:ind w:right="124"/>
              <w:jc w:val="both"/>
              <w:rPr>
                <w:rFonts w:ascii="Times New Roman" w:hAnsi="Times New Roman" w:cs="Times New Roman"/>
              </w:rPr>
            </w:pPr>
          </w:p>
          <w:p w14:paraId="1287169E" w14:textId="77777777" w:rsidR="009606D4" w:rsidRPr="00E81F01" w:rsidRDefault="009606D4" w:rsidP="00C33032">
            <w:pPr>
              <w:pStyle w:val="Other0"/>
              <w:shd w:val="clear" w:color="auto" w:fill="auto"/>
              <w:ind w:right="124"/>
              <w:jc w:val="both"/>
              <w:rPr>
                <w:rFonts w:ascii="Times New Roman" w:hAnsi="Times New Roman" w:cs="Times New Roman"/>
              </w:rPr>
            </w:pPr>
          </w:p>
          <w:p w14:paraId="637B647E" w14:textId="77777777" w:rsidR="009606D4" w:rsidRPr="00E81F01" w:rsidRDefault="009606D4" w:rsidP="00C33032">
            <w:pPr>
              <w:pStyle w:val="Other0"/>
              <w:shd w:val="clear" w:color="auto" w:fill="auto"/>
              <w:ind w:right="124"/>
              <w:jc w:val="both"/>
              <w:rPr>
                <w:rFonts w:ascii="Times New Roman" w:hAnsi="Times New Roman" w:cs="Times New Roman"/>
              </w:rPr>
            </w:pPr>
          </w:p>
          <w:p w14:paraId="0FCB1F5A" w14:textId="77777777" w:rsidR="009606D4" w:rsidRPr="00E81F01" w:rsidRDefault="009606D4" w:rsidP="00C33032">
            <w:pPr>
              <w:pStyle w:val="Other0"/>
              <w:shd w:val="clear" w:color="auto" w:fill="auto"/>
              <w:ind w:right="124"/>
              <w:jc w:val="both"/>
              <w:rPr>
                <w:rFonts w:ascii="Times New Roman" w:hAnsi="Times New Roman" w:cs="Times New Roman"/>
              </w:rPr>
            </w:pPr>
          </w:p>
          <w:p w14:paraId="7E7E708C" w14:textId="77777777" w:rsidR="009606D4" w:rsidRPr="00E81F01" w:rsidRDefault="009606D4" w:rsidP="00C33032">
            <w:pPr>
              <w:pStyle w:val="Other0"/>
              <w:shd w:val="clear" w:color="auto" w:fill="auto"/>
              <w:ind w:right="124"/>
              <w:jc w:val="both"/>
              <w:rPr>
                <w:rFonts w:ascii="Times New Roman" w:hAnsi="Times New Roman" w:cs="Times New Roman"/>
              </w:rPr>
            </w:pPr>
          </w:p>
          <w:p w14:paraId="53B0952F" w14:textId="77777777" w:rsidR="009606D4" w:rsidRPr="00E81F01" w:rsidRDefault="009606D4" w:rsidP="00C33032">
            <w:pPr>
              <w:pStyle w:val="Other0"/>
              <w:shd w:val="clear" w:color="auto" w:fill="auto"/>
              <w:ind w:right="124"/>
              <w:jc w:val="both"/>
              <w:rPr>
                <w:rFonts w:ascii="Times New Roman" w:hAnsi="Times New Roman" w:cs="Times New Roman"/>
              </w:rPr>
            </w:pPr>
          </w:p>
          <w:p w14:paraId="3857FC53" w14:textId="77777777" w:rsidR="009606D4" w:rsidRPr="00E81F01" w:rsidRDefault="009606D4" w:rsidP="00C33032">
            <w:pPr>
              <w:pStyle w:val="Other0"/>
              <w:shd w:val="clear" w:color="auto" w:fill="auto"/>
              <w:ind w:right="124"/>
              <w:jc w:val="both"/>
              <w:rPr>
                <w:rFonts w:ascii="Times New Roman" w:hAnsi="Times New Roman" w:cs="Times New Roman"/>
              </w:rPr>
            </w:pPr>
          </w:p>
          <w:p w14:paraId="2277C43C" w14:textId="77777777" w:rsidR="009606D4" w:rsidRPr="00E81F01" w:rsidRDefault="009606D4" w:rsidP="00C33032">
            <w:pPr>
              <w:pStyle w:val="Other0"/>
              <w:shd w:val="clear" w:color="auto" w:fill="auto"/>
              <w:ind w:right="124"/>
              <w:jc w:val="both"/>
              <w:rPr>
                <w:rFonts w:ascii="Times New Roman" w:hAnsi="Times New Roman" w:cs="Times New Roman"/>
              </w:rPr>
            </w:pPr>
          </w:p>
          <w:p w14:paraId="67B00198" w14:textId="77777777" w:rsidR="009606D4" w:rsidRPr="00E81F01" w:rsidRDefault="009606D4" w:rsidP="00C33032">
            <w:pPr>
              <w:pStyle w:val="Other0"/>
              <w:shd w:val="clear" w:color="auto" w:fill="auto"/>
              <w:ind w:right="124"/>
              <w:jc w:val="both"/>
              <w:rPr>
                <w:rFonts w:ascii="Times New Roman" w:hAnsi="Times New Roman" w:cs="Times New Roman"/>
              </w:rPr>
            </w:pPr>
          </w:p>
          <w:p w14:paraId="663A0F37" w14:textId="77777777" w:rsidR="009606D4" w:rsidRPr="00E81F01" w:rsidRDefault="009606D4" w:rsidP="00C33032">
            <w:pPr>
              <w:pStyle w:val="Other0"/>
              <w:shd w:val="clear" w:color="auto" w:fill="auto"/>
              <w:ind w:right="124"/>
              <w:jc w:val="both"/>
              <w:rPr>
                <w:rFonts w:ascii="Times New Roman" w:hAnsi="Times New Roman" w:cs="Times New Roman"/>
              </w:rPr>
            </w:pPr>
          </w:p>
          <w:p w14:paraId="5C669981" w14:textId="77777777" w:rsidR="009606D4" w:rsidRPr="00E81F01" w:rsidRDefault="009606D4" w:rsidP="00C33032">
            <w:pPr>
              <w:pStyle w:val="Other0"/>
              <w:shd w:val="clear" w:color="auto" w:fill="auto"/>
              <w:ind w:right="124"/>
              <w:jc w:val="both"/>
              <w:rPr>
                <w:rFonts w:ascii="Times New Roman" w:hAnsi="Times New Roman" w:cs="Times New Roman"/>
              </w:rPr>
            </w:pPr>
          </w:p>
          <w:p w14:paraId="671BD29C" w14:textId="77777777" w:rsidR="009606D4" w:rsidRPr="00E81F01" w:rsidRDefault="009606D4" w:rsidP="00C33032">
            <w:pPr>
              <w:pStyle w:val="Other0"/>
              <w:shd w:val="clear" w:color="auto" w:fill="auto"/>
              <w:ind w:right="124"/>
              <w:jc w:val="both"/>
              <w:rPr>
                <w:rFonts w:ascii="Times New Roman" w:hAnsi="Times New Roman" w:cs="Times New Roman"/>
              </w:rPr>
            </w:pPr>
          </w:p>
        </w:tc>
      </w:tr>
      <w:tr w:rsidR="009606D4" w:rsidRPr="00E81F01" w14:paraId="3FED8442" w14:textId="77777777" w:rsidTr="00C33032">
        <w:trPr>
          <w:trHeight w:hRule="exact" w:val="5194"/>
        </w:trPr>
        <w:tc>
          <w:tcPr>
            <w:tcW w:w="523" w:type="dxa"/>
            <w:tcBorders>
              <w:top w:val="single" w:sz="4" w:space="0" w:color="auto"/>
              <w:left w:val="single" w:sz="4" w:space="0" w:color="auto"/>
              <w:bottom w:val="single" w:sz="4" w:space="0" w:color="auto"/>
            </w:tcBorders>
            <w:shd w:val="clear" w:color="auto" w:fill="FFFFFF"/>
          </w:tcPr>
          <w:p w14:paraId="0A256973" w14:textId="77777777" w:rsidR="009606D4" w:rsidRPr="00E81F01" w:rsidRDefault="009606D4" w:rsidP="00C33032">
            <w:pPr>
              <w:rPr>
                <w:sz w:val="20"/>
                <w:szCs w:val="20"/>
              </w:rPr>
            </w:pPr>
            <w:r w:rsidRPr="00E81F01">
              <w:rPr>
                <w:sz w:val="20"/>
                <w:szCs w:val="20"/>
              </w:rPr>
              <w:lastRenderedPageBreak/>
              <w:t>15</w:t>
            </w:r>
          </w:p>
        </w:tc>
        <w:tc>
          <w:tcPr>
            <w:tcW w:w="1614" w:type="dxa"/>
            <w:tcBorders>
              <w:top w:val="single" w:sz="4" w:space="0" w:color="auto"/>
              <w:left w:val="single" w:sz="4" w:space="0" w:color="auto"/>
              <w:bottom w:val="single" w:sz="4" w:space="0" w:color="auto"/>
            </w:tcBorders>
            <w:shd w:val="clear" w:color="auto" w:fill="FFFFFF"/>
          </w:tcPr>
          <w:p w14:paraId="584B0677" w14:textId="77777777" w:rsidR="009606D4" w:rsidRPr="00E81F01" w:rsidRDefault="009606D4" w:rsidP="00C33032">
            <w:pPr>
              <w:rPr>
                <w:sz w:val="20"/>
                <w:szCs w:val="20"/>
              </w:rPr>
            </w:pPr>
            <w:r w:rsidRPr="00E81F01">
              <w:rPr>
                <w:sz w:val="20"/>
                <w:szCs w:val="20"/>
              </w:rPr>
              <w:t>Общественное управление</w:t>
            </w:r>
          </w:p>
        </w:tc>
        <w:tc>
          <w:tcPr>
            <w:tcW w:w="1844" w:type="dxa"/>
            <w:tcBorders>
              <w:top w:val="single" w:sz="4" w:space="0" w:color="auto"/>
              <w:left w:val="single" w:sz="4" w:space="0" w:color="auto"/>
              <w:bottom w:val="single" w:sz="4" w:space="0" w:color="auto"/>
            </w:tcBorders>
            <w:shd w:val="clear" w:color="auto" w:fill="FFFFFF"/>
          </w:tcPr>
          <w:p w14:paraId="5143EB15" w14:textId="77777777" w:rsidR="009606D4" w:rsidRPr="00E81F01" w:rsidRDefault="009606D4" w:rsidP="00C33032">
            <w:pPr>
              <w:rPr>
                <w:sz w:val="20"/>
                <w:szCs w:val="20"/>
              </w:rPr>
            </w:pPr>
            <w:r w:rsidRPr="00E81F01">
              <w:rPr>
                <w:sz w:val="20"/>
                <w:szCs w:val="20"/>
              </w:rPr>
              <w:t>3.8</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359E5507"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1630C39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7CB32DE"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96B5A64" w14:textId="77777777" w:rsidR="009606D4" w:rsidRPr="00E81F01" w:rsidRDefault="009606D4" w:rsidP="009606D4">
            <w:pPr>
              <w:pStyle w:val="Other0"/>
              <w:numPr>
                <w:ilvl w:val="0"/>
                <w:numId w:val="115"/>
              </w:numPr>
              <w:shd w:val="clear" w:color="auto" w:fill="auto"/>
              <w:tabs>
                <w:tab w:val="left" w:pos="154"/>
              </w:tabs>
              <w:ind w:right="124"/>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677B62D" w14:textId="77777777" w:rsidR="009606D4" w:rsidRPr="00E81F01" w:rsidRDefault="009606D4" w:rsidP="009606D4">
            <w:pPr>
              <w:pStyle w:val="Other0"/>
              <w:numPr>
                <w:ilvl w:val="0"/>
                <w:numId w:val="115"/>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9949BF6"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- 5</w:t>
            </w:r>
          </w:p>
          <w:p w14:paraId="35300E6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подземных этажей - 2 Максимальная высота зданий, строений, сооружений, м не подлежит установлению</w:t>
            </w:r>
          </w:p>
          <w:p w14:paraId="0FA442D5"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2BA4A392"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6623E8B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Минимальный процент озеленения - 20</w:t>
            </w:r>
          </w:p>
          <w:p w14:paraId="0AA46631" w14:textId="77777777" w:rsidR="009606D4" w:rsidRPr="00E81F01" w:rsidRDefault="009606D4" w:rsidP="009606D4">
            <w:pPr>
              <w:pStyle w:val="Other0"/>
              <w:numPr>
                <w:ilvl w:val="0"/>
                <w:numId w:val="115"/>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color w:val="000000"/>
                <w:lang w:bidi="ru-RU"/>
              </w:rPr>
              <w:t>Высота ограждений земельных участков - до 1,8 м. Глухие ограждения не применять.</w:t>
            </w:r>
          </w:p>
          <w:p w14:paraId="5FF11CDF" w14:textId="77777777" w:rsidR="009606D4" w:rsidRPr="00E81F01" w:rsidRDefault="009606D4" w:rsidP="00C33032">
            <w:pPr>
              <w:pStyle w:val="Other0"/>
              <w:shd w:val="clear" w:color="auto" w:fill="auto"/>
              <w:tabs>
                <w:tab w:val="left" w:pos="144"/>
              </w:tabs>
              <w:ind w:right="124"/>
              <w:jc w:val="both"/>
              <w:rPr>
                <w:rFonts w:ascii="Times New Roman" w:hAnsi="Times New Roman" w:cs="Times New Roman"/>
              </w:rPr>
            </w:pPr>
          </w:p>
        </w:tc>
      </w:tr>
      <w:tr w:rsidR="009606D4" w:rsidRPr="00E81F01" w14:paraId="77888ED7" w14:textId="77777777" w:rsidTr="00C33032">
        <w:trPr>
          <w:trHeight w:hRule="exact" w:val="3418"/>
        </w:trPr>
        <w:tc>
          <w:tcPr>
            <w:tcW w:w="523" w:type="dxa"/>
            <w:tcBorders>
              <w:top w:val="single" w:sz="4" w:space="0" w:color="auto"/>
              <w:left w:val="single" w:sz="4" w:space="0" w:color="auto"/>
              <w:bottom w:val="single" w:sz="4" w:space="0" w:color="auto"/>
            </w:tcBorders>
            <w:shd w:val="clear" w:color="auto" w:fill="FFFFFF"/>
          </w:tcPr>
          <w:p w14:paraId="15F7AB6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16</w:t>
            </w:r>
          </w:p>
        </w:tc>
        <w:tc>
          <w:tcPr>
            <w:tcW w:w="1614" w:type="dxa"/>
            <w:tcBorders>
              <w:top w:val="single" w:sz="4" w:space="0" w:color="auto"/>
              <w:left w:val="single" w:sz="4" w:space="0" w:color="auto"/>
              <w:bottom w:val="single" w:sz="4" w:space="0" w:color="auto"/>
            </w:tcBorders>
            <w:shd w:val="clear" w:color="auto" w:fill="FFFFFF"/>
          </w:tcPr>
          <w:p w14:paraId="59763BB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Обеспечение деятельности в области гидрометеорологии и смежных с ней областях</w:t>
            </w:r>
          </w:p>
        </w:tc>
        <w:tc>
          <w:tcPr>
            <w:tcW w:w="1844" w:type="dxa"/>
            <w:tcBorders>
              <w:top w:val="single" w:sz="4" w:space="0" w:color="auto"/>
              <w:left w:val="single" w:sz="4" w:space="0" w:color="auto"/>
              <w:bottom w:val="single" w:sz="4" w:space="0" w:color="auto"/>
            </w:tcBorders>
            <w:shd w:val="clear" w:color="auto" w:fill="FFFFFF"/>
          </w:tcPr>
          <w:p w14:paraId="27DDE46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3.9.1</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068F0B4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Предельные (минимальные и (или) максимальные) размеры земельных участков, в том числе их площадь, не подлежат установлению</w:t>
            </w:r>
          </w:p>
          <w:p w14:paraId="38AF3798"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4F4958A" w14:textId="77777777" w:rsidR="009606D4" w:rsidRPr="00E81F01" w:rsidRDefault="009606D4" w:rsidP="009606D4">
            <w:pPr>
              <w:pStyle w:val="Other0"/>
              <w:numPr>
                <w:ilvl w:val="0"/>
                <w:numId w:val="116"/>
              </w:numPr>
              <w:shd w:val="clear" w:color="auto" w:fill="auto"/>
              <w:tabs>
                <w:tab w:val="left" w:pos="154"/>
              </w:tabs>
              <w:ind w:right="124"/>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2619A860" w14:textId="77777777" w:rsidR="009606D4" w:rsidRPr="00E81F01" w:rsidRDefault="009606D4" w:rsidP="009606D4">
            <w:pPr>
              <w:pStyle w:val="Other0"/>
              <w:numPr>
                <w:ilvl w:val="0"/>
                <w:numId w:val="116"/>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415D2B2A"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Предельное количество этажей или предельная высота зданий, строений, сооружений не подлежат установлению</w:t>
            </w:r>
          </w:p>
          <w:p w14:paraId="2E4DBE41"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325D13E1" w14:textId="77777777" w:rsidTr="00C33032">
        <w:trPr>
          <w:trHeight w:hRule="exact" w:val="4385"/>
        </w:trPr>
        <w:tc>
          <w:tcPr>
            <w:tcW w:w="523" w:type="dxa"/>
            <w:tcBorders>
              <w:top w:val="single" w:sz="4" w:space="0" w:color="auto"/>
              <w:left w:val="single" w:sz="4" w:space="0" w:color="auto"/>
              <w:bottom w:val="single" w:sz="4" w:space="0" w:color="auto"/>
            </w:tcBorders>
            <w:shd w:val="clear" w:color="auto" w:fill="FFFFFF"/>
          </w:tcPr>
          <w:p w14:paraId="4CDCB60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lastRenderedPageBreak/>
              <w:t>17</w:t>
            </w:r>
          </w:p>
        </w:tc>
        <w:tc>
          <w:tcPr>
            <w:tcW w:w="1614" w:type="dxa"/>
            <w:tcBorders>
              <w:top w:val="single" w:sz="4" w:space="0" w:color="auto"/>
              <w:left w:val="single" w:sz="4" w:space="0" w:color="auto"/>
              <w:bottom w:val="single" w:sz="4" w:space="0" w:color="auto"/>
            </w:tcBorders>
            <w:shd w:val="clear" w:color="auto" w:fill="FFFFFF"/>
          </w:tcPr>
          <w:p w14:paraId="4A40285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Проведение научных исследований</w:t>
            </w:r>
          </w:p>
        </w:tc>
        <w:tc>
          <w:tcPr>
            <w:tcW w:w="1844" w:type="dxa"/>
            <w:tcBorders>
              <w:top w:val="single" w:sz="4" w:space="0" w:color="auto"/>
              <w:left w:val="single" w:sz="4" w:space="0" w:color="auto"/>
              <w:bottom w:val="single" w:sz="4" w:space="0" w:color="auto"/>
            </w:tcBorders>
            <w:shd w:val="clear" w:color="auto" w:fill="FFFFFF"/>
          </w:tcPr>
          <w:p w14:paraId="1A58B73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3.9.2</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5878E356"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- 10000</w:t>
            </w:r>
          </w:p>
          <w:p w14:paraId="30B642D8"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5B2F21D2"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A316ED3" w14:textId="77777777" w:rsidR="009606D4" w:rsidRPr="00E81F01" w:rsidRDefault="009606D4" w:rsidP="009606D4">
            <w:pPr>
              <w:pStyle w:val="Other0"/>
              <w:numPr>
                <w:ilvl w:val="0"/>
                <w:numId w:val="117"/>
              </w:numPr>
              <w:shd w:val="clear" w:color="auto" w:fill="auto"/>
              <w:tabs>
                <w:tab w:val="left" w:pos="154"/>
              </w:tabs>
              <w:ind w:right="124"/>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15755FF5" w14:textId="77777777" w:rsidR="009606D4" w:rsidRPr="00E81F01" w:rsidRDefault="009606D4" w:rsidP="009606D4">
            <w:pPr>
              <w:pStyle w:val="Other0"/>
              <w:numPr>
                <w:ilvl w:val="0"/>
                <w:numId w:val="117"/>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52EF0289"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36411504"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подземных этажей не подлежит установлению</w:t>
            </w:r>
          </w:p>
          <w:p w14:paraId="79D00CB9"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- 25</w:t>
            </w:r>
          </w:p>
          <w:p w14:paraId="3D84FFFB"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5E99D4D9" w14:textId="77777777" w:rsidTr="00C33032">
        <w:trPr>
          <w:trHeight w:hRule="exact" w:val="3698"/>
        </w:trPr>
        <w:tc>
          <w:tcPr>
            <w:tcW w:w="523" w:type="dxa"/>
            <w:tcBorders>
              <w:top w:val="single" w:sz="4" w:space="0" w:color="auto"/>
              <w:left w:val="single" w:sz="4" w:space="0" w:color="auto"/>
              <w:bottom w:val="single" w:sz="4" w:space="0" w:color="auto"/>
            </w:tcBorders>
            <w:shd w:val="clear" w:color="auto" w:fill="FFFFFF"/>
          </w:tcPr>
          <w:p w14:paraId="37D0747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18</w:t>
            </w:r>
          </w:p>
        </w:tc>
        <w:tc>
          <w:tcPr>
            <w:tcW w:w="1614" w:type="dxa"/>
            <w:tcBorders>
              <w:top w:val="single" w:sz="4" w:space="0" w:color="auto"/>
              <w:left w:val="single" w:sz="4" w:space="0" w:color="auto"/>
              <w:bottom w:val="single" w:sz="4" w:space="0" w:color="auto"/>
            </w:tcBorders>
            <w:shd w:val="clear" w:color="auto" w:fill="FFFFFF"/>
          </w:tcPr>
          <w:p w14:paraId="53107E8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Амбулаторное ветеринарное обслуживание</w:t>
            </w:r>
          </w:p>
        </w:tc>
        <w:tc>
          <w:tcPr>
            <w:tcW w:w="1844" w:type="dxa"/>
            <w:tcBorders>
              <w:top w:val="single" w:sz="4" w:space="0" w:color="auto"/>
              <w:left w:val="single" w:sz="4" w:space="0" w:color="auto"/>
              <w:bottom w:val="single" w:sz="4" w:space="0" w:color="auto"/>
            </w:tcBorders>
            <w:shd w:val="clear" w:color="auto" w:fill="FFFFFF"/>
          </w:tcPr>
          <w:p w14:paraId="3AD3BD1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3.10.1</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center"/>
          </w:tcPr>
          <w:p w14:paraId="6809FB56"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- 600</w:t>
            </w:r>
          </w:p>
          <w:p w14:paraId="61FC063B"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- 2000</w:t>
            </w:r>
          </w:p>
          <w:p w14:paraId="1C87E62B"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495C635" w14:textId="77777777" w:rsidR="009606D4" w:rsidRPr="00E81F01" w:rsidRDefault="009606D4" w:rsidP="009606D4">
            <w:pPr>
              <w:pStyle w:val="Other0"/>
              <w:numPr>
                <w:ilvl w:val="0"/>
                <w:numId w:val="118"/>
              </w:numPr>
              <w:shd w:val="clear" w:color="auto" w:fill="auto"/>
              <w:tabs>
                <w:tab w:val="left" w:pos="154"/>
              </w:tabs>
              <w:ind w:right="124"/>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20E196C7" w14:textId="77777777" w:rsidR="009606D4" w:rsidRPr="00E81F01" w:rsidRDefault="009606D4" w:rsidP="009606D4">
            <w:pPr>
              <w:pStyle w:val="Other0"/>
              <w:numPr>
                <w:ilvl w:val="0"/>
                <w:numId w:val="118"/>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09621AA0"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Максимальное количество надземных этажей – 3</w:t>
            </w:r>
          </w:p>
          <w:p w14:paraId="13A426C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- 12</w:t>
            </w:r>
          </w:p>
          <w:p w14:paraId="1B711C34"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5D53C44A"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p>
          <w:p w14:paraId="719E3D12" w14:textId="77777777" w:rsidR="009606D4" w:rsidRPr="00E81F01" w:rsidRDefault="009606D4" w:rsidP="00C33032">
            <w:pPr>
              <w:pStyle w:val="Other0"/>
              <w:shd w:val="clear" w:color="auto" w:fill="auto"/>
              <w:ind w:right="124"/>
              <w:jc w:val="both"/>
              <w:rPr>
                <w:rFonts w:ascii="Times New Roman" w:hAnsi="Times New Roman" w:cs="Times New Roman"/>
              </w:rPr>
            </w:pPr>
          </w:p>
        </w:tc>
      </w:tr>
      <w:tr w:rsidR="009606D4" w:rsidRPr="00E81F01" w14:paraId="69AAB91D" w14:textId="77777777" w:rsidTr="00C33032">
        <w:trPr>
          <w:trHeight w:hRule="exact" w:val="4544"/>
        </w:trPr>
        <w:tc>
          <w:tcPr>
            <w:tcW w:w="523" w:type="dxa"/>
            <w:tcBorders>
              <w:top w:val="single" w:sz="4" w:space="0" w:color="auto"/>
              <w:left w:val="single" w:sz="4" w:space="0" w:color="auto"/>
              <w:bottom w:val="single" w:sz="4" w:space="0" w:color="auto"/>
            </w:tcBorders>
            <w:shd w:val="clear" w:color="auto" w:fill="FFFFFF"/>
          </w:tcPr>
          <w:p w14:paraId="4E8765A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lastRenderedPageBreak/>
              <w:t>19</w:t>
            </w:r>
          </w:p>
        </w:tc>
        <w:tc>
          <w:tcPr>
            <w:tcW w:w="1614" w:type="dxa"/>
            <w:tcBorders>
              <w:top w:val="single" w:sz="4" w:space="0" w:color="auto"/>
              <w:left w:val="single" w:sz="4" w:space="0" w:color="auto"/>
              <w:bottom w:val="single" w:sz="4" w:space="0" w:color="auto"/>
            </w:tcBorders>
            <w:shd w:val="clear" w:color="auto" w:fill="FFFFFF"/>
          </w:tcPr>
          <w:p w14:paraId="3B542CF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Деловое управление</w:t>
            </w:r>
          </w:p>
        </w:tc>
        <w:tc>
          <w:tcPr>
            <w:tcW w:w="1844" w:type="dxa"/>
            <w:tcBorders>
              <w:top w:val="single" w:sz="4" w:space="0" w:color="auto"/>
              <w:left w:val="single" w:sz="4" w:space="0" w:color="auto"/>
              <w:bottom w:val="single" w:sz="4" w:space="0" w:color="auto"/>
            </w:tcBorders>
            <w:shd w:val="clear" w:color="auto" w:fill="FFFFFF"/>
          </w:tcPr>
          <w:p w14:paraId="274E8D8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4.1</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0B991113"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0A30B7E2"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- 5000</w:t>
            </w:r>
          </w:p>
          <w:p w14:paraId="0A0B128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5D17138" w14:textId="77777777" w:rsidR="009606D4" w:rsidRPr="00E81F01" w:rsidRDefault="009606D4" w:rsidP="009606D4">
            <w:pPr>
              <w:pStyle w:val="Other0"/>
              <w:numPr>
                <w:ilvl w:val="0"/>
                <w:numId w:val="119"/>
              </w:numPr>
              <w:shd w:val="clear" w:color="auto" w:fill="auto"/>
              <w:tabs>
                <w:tab w:val="left" w:pos="158"/>
              </w:tabs>
              <w:ind w:right="124"/>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2EF15E71" w14:textId="77777777" w:rsidR="009606D4" w:rsidRPr="00E81F01" w:rsidRDefault="009606D4" w:rsidP="009606D4">
            <w:pPr>
              <w:pStyle w:val="Other0"/>
              <w:numPr>
                <w:ilvl w:val="0"/>
                <w:numId w:val="119"/>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7CC0DA82"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0D8B95AE"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подземных этажей не подлежит установлению</w:t>
            </w:r>
          </w:p>
          <w:p w14:paraId="3EF9EFC8"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- 30</w:t>
            </w:r>
          </w:p>
          <w:p w14:paraId="15708EA5"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1A1D1241"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-10</w:t>
            </w:r>
          </w:p>
          <w:p w14:paraId="685217EF"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p>
          <w:p w14:paraId="306D213D"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p>
          <w:p w14:paraId="65A0ECD6" w14:textId="77777777" w:rsidR="009606D4" w:rsidRPr="00E81F01" w:rsidRDefault="009606D4" w:rsidP="00C33032">
            <w:pPr>
              <w:pStyle w:val="Other0"/>
              <w:shd w:val="clear" w:color="auto" w:fill="auto"/>
              <w:ind w:right="124"/>
              <w:jc w:val="both"/>
              <w:rPr>
                <w:rFonts w:ascii="Times New Roman" w:hAnsi="Times New Roman" w:cs="Times New Roman"/>
              </w:rPr>
            </w:pPr>
          </w:p>
        </w:tc>
      </w:tr>
      <w:tr w:rsidR="009606D4" w:rsidRPr="00E81F01" w14:paraId="5A3223AF" w14:textId="77777777" w:rsidTr="00C33032">
        <w:trPr>
          <w:trHeight w:hRule="exact" w:val="3957"/>
        </w:trPr>
        <w:tc>
          <w:tcPr>
            <w:tcW w:w="523" w:type="dxa"/>
            <w:tcBorders>
              <w:top w:val="single" w:sz="4" w:space="0" w:color="auto"/>
              <w:left w:val="single" w:sz="4" w:space="0" w:color="auto"/>
              <w:bottom w:val="single" w:sz="4" w:space="0" w:color="auto"/>
            </w:tcBorders>
            <w:shd w:val="clear" w:color="auto" w:fill="FFFFFF"/>
          </w:tcPr>
          <w:p w14:paraId="558C728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20</w:t>
            </w:r>
          </w:p>
        </w:tc>
        <w:tc>
          <w:tcPr>
            <w:tcW w:w="1614" w:type="dxa"/>
            <w:tcBorders>
              <w:top w:val="single" w:sz="4" w:space="0" w:color="auto"/>
              <w:left w:val="single" w:sz="4" w:space="0" w:color="auto"/>
              <w:bottom w:val="single" w:sz="4" w:space="0" w:color="auto"/>
            </w:tcBorders>
            <w:shd w:val="clear" w:color="auto" w:fill="FFFFFF"/>
          </w:tcPr>
          <w:p w14:paraId="0812EC4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Объекты торговли (торговые центры, торгово</w:t>
            </w:r>
            <w:r w:rsidRPr="00E81F01">
              <w:rPr>
                <w:rFonts w:ascii="Times New Roman" w:hAnsi="Times New Roman" w:cs="Times New Roman"/>
                <w:color w:val="000000"/>
                <w:lang w:bidi="ru-RU"/>
              </w:rPr>
              <w:softHyphen/>
              <w:t>развлекательные центры (комплексы)</w:t>
            </w:r>
          </w:p>
        </w:tc>
        <w:tc>
          <w:tcPr>
            <w:tcW w:w="1844" w:type="dxa"/>
            <w:tcBorders>
              <w:top w:val="single" w:sz="4" w:space="0" w:color="auto"/>
              <w:left w:val="single" w:sz="4" w:space="0" w:color="auto"/>
              <w:bottom w:val="single" w:sz="4" w:space="0" w:color="auto"/>
            </w:tcBorders>
            <w:shd w:val="clear" w:color="auto" w:fill="FFFFFF"/>
          </w:tcPr>
          <w:p w14:paraId="58FF38F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4.2</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5238EEB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- 2000</w:t>
            </w:r>
          </w:p>
          <w:p w14:paraId="6D29AE0D"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- 50000</w:t>
            </w:r>
          </w:p>
          <w:p w14:paraId="730719F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27AF7B5" w14:textId="77777777" w:rsidR="009606D4" w:rsidRPr="00E81F01" w:rsidRDefault="009606D4" w:rsidP="009606D4">
            <w:pPr>
              <w:pStyle w:val="Other0"/>
              <w:numPr>
                <w:ilvl w:val="0"/>
                <w:numId w:val="120"/>
              </w:numPr>
              <w:shd w:val="clear" w:color="auto" w:fill="auto"/>
              <w:tabs>
                <w:tab w:val="left" w:pos="168"/>
              </w:tabs>
              <w:ind w:right="124"/>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727DCDC4" w14:textId="77777777" w:rsidR="009606D4" w:rsidRPr="00E81F01" w:rsidRDefault="009606D4" w:rsidP="009606D4">
            <w:pPr>
              <w:pStyle w:val="Other0"/>
              <w:numPr>
                <w:ilvl w:val="0"/>
                <w:numId w:val="120"/>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5F4BD183"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- 5 Максимальное количество подземных этажей не подлежит установлению</w:t>
            </w:r>
          </w:p>
          <w:p w14:paraId="7AB16B6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- 25</w:t>
            </w:r>
          </w:p>
          <w:p w14:paraId="03731077"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 60</w:t>
            </w:r>
          </w:p>
          <w:p w14:paraId="704B4D04"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13D67D9B"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p>
          <w:p w14:paraId="269D4D32"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p>
          <w:p w14:paraId="7BA73F3E" w14:textId="77777777" w:rsidR="009606D4" w:rsidRPr="00E81F01" w:rsidRDefault="009606D4" w:rsidP="00C33032">
            <w:pPr>
              <w:pStyle w:val="Other0"/>
              <w:shd w:val="clear" w:color="auto" w:fill="auto"/>
              <w:ind w:right="124"/>
              <w:jc w:val="both"/>
              <w:rPr>
                <w:rFonts w:ascii="Times New Roman" w:hAnsi="Times New Roman" w:cs="Times New Roman"/>
              </w:rPr>
            </w:pPr>
          </w:p>
        </w:tc>
      </w:tr>
      <w:tr w:rsidR="009606D4" w:rsidRPr="00E81F01" w14:paraId="4CA71880" w14:textId="77777777" w:rsidTr="00C33032">
        <w:trPr>
          <w:trHeight w:hRule="exact" w:val="3840"/>
        </w:trPr>
        <w:tc>
          <w:tcPr>
            <w:tcW w:w="523" w:type="dxa"/>
            <w:tcBorders>
              <w:top w:val="single" w:sz="4" w:space="0" w:color="auto"/>
              <w:left w:val="single" w:sz="4" w:space="0" w:color="auto"/>
              <w:bottom w:val="single" w:sz="4" w:space="0" w:color="auto"/>
            </w:tcBorders>
            <w:shd w:val="clear" w:color="auto" w:fill="FFFFFF"/>
          </w:tcPr>
          <w:p w14:paraId="508FDBA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lastRenderedPageBreak/>
              <w:t>21</w:t>
            </w:r>
          </w:p>
        </w:tc>
        <w:tc>
          <w:tcPr>
            <w:tcW w:w="1614" w:type="dxa"/>
            <w:tcBorders>
              <w:top w:val="single" w:sz="4" w:space="0" w:color="auto"/>
              <w:left w:val="single" w:sz="4" w:space="0" w:color="auto"/>
              <w:bottom w:val="single" w:sz="4" w:space="0" w:color="auto"/>
            </w:tcBorders>
            <w:shd w:val="clear" w:color="auto" w:fill="FFFFFF"/>
          </w:tcPr>
          <w:p w14:paraId="39EA386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Магазины</w:t>
            </w:r>
          </w:p>
        </w:tc>
        <w:tc>
          <w:tcPr>
            <w:tcW w:w="1844" w:type="dxa"/>
            <w:tcBorders>
              <w:top w:val="single" w:sz="4" w:space="0" w:color="auto"/>
              <w:left w:val="single" w:sz="4" w:space="0" w:color="auto"/>
              <w:bottom w:val="single" w:sz="4" w:space="0" w:color="auto"/>
            </w:tcBorders>
            <w:shd w:val="clear" w:color="auto" w:fill="FFFFFF"/>
          </w:tcPr>
          <w:p w14:paraId="6983DEF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4.4</w:t>
            </w:r>
          </w:p>
        </w:tc>
        <w:tc>
          <w:tcPr>
            <w:tcW w:w="5953" w:type="dxa"/>
            <w:tcBorders>
              <w:top w:val="single" w:sz="4" w:space="0" w:color="auto"/>
              <w:left w:val="single" w:sz="4" w:space="0" w:color="auto"/>
              <w:bottom w:val="single" w:sz="4" w:space="0" w:color="auto"/>
              <w:right w:val="single" w:sz="4" w:space="0" w:color="auto"/>
            </w:tcBorders>
            <w:shd w:val="clear" w:color="auto" w:fill="FFFFFF"/>
          </w:tcPr>
          <w:p w14:paraId="030D0E5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- 350</w:t>
            </w:r>
          </w:p>
          <w:p w14:paraId="26EAB41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- 5000</w:t>
            </w:r>
          </w:p>
          <w:p w14:paraId="150C4DA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40AA721" w14:textId="77777777" w:rsidR="009606D4" w:rsidRPr="00E81F01" w:rsidRDefault="009606D4" w:rsidP="009606D4">
            <w:pPr>
              <w:pStyle w:val="Other0"/>
              <w:numPr>
                <w:ilvl w:val="0"/>
                <w:numId w:val="121"/>
              </w:numPr>
              <w:shd w:val="clear" w:color="auto" w:fill="auto"/>
              <w:tabs>
                <w:tab w:val="left" w:pos="158"/>
              </w:tabs>
              <w:ind w:right="124"/>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77BA52B5" w14:textId="77777777" w:rsidR="009606D4" w:rsidRPr="00E81F01" w:rsidRDefault="009606D4" w:rsidP="009606D4">
            <w:pPr>
              <w:pStyle w:val="Other0"/>
              <w:numPr>
                <w:ilvl w:val="0"/>
                <w:numId w:val="121"/>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4203F306"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- 4</w:t>
            </w:r>
          </w:p>
          <w:p w14:paraId="2C8EFE07"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- 20</w:t>
            </w:r>
          </w:p>
          <w:p w14:paraId="04B42C03"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0F091DEC"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6BCDAE5D" w14:textId="77777777" w:rsidR="009606D4" w:rsidRPr="00E81F01" w:rsidRDefault="009606D4" w:rsidP="00C33032">
            <w:pPr>
              <w:pStyle w:val="Other0"/>
              <w:shd w:val="clear" w:color="auto" w:fill="auto"/>
              <w:ind w:right="124"/>
              <w:jc w:val="both"/>
              <w:rPr>
                <w:rFonts w:ascii="Times New Roman" w:hAnsi="Times New Roman" w:cs="Times New Roman"/>
              </w:rPr>
            </w:pPr>
          </w:p>
        </w:tc>
      </w:tr>
      <w:tr w:rsidR="009606D4" w:rsidRPr="00E81F01" w14:paraId="22949DFA" w14:textId="77777777" w:rsidTr="00C33032">
        <w:trPr>
          <w:trHeight w:hRule="exact" w:val="4107"/>
        </w:trPr>
        <w:tc>
          <w:tcPr>
            <w:tcW w:w="523" w:type="dxa"/>
            <w:tcBorders>
              <w:top w:val="single" w:sz="4" w:space="0" w:color="auto"/>
              <w:left w:val="single" w:sz="4" w:space="0" w:color="auto"/>
              <w:bottom w:val="single" w:sz="4" w:space="0" w:color="auto"/>
            </w:tcBorders>
            <w:shd w:val="clear" w:color="auto" w:fill="FFFFFF"/>
          </w:tcPr>
          <w:p w14:paraId="4163C3F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22</w:t>
            </w:r>
          </w:p>
        </w:tc>
        <w:tc>
          <w:tcPr>
            <w:tcW w:w="1614" w:type="dxa"/>
            <w:tcBorders>
              <w:top w:val="single" w:sz="4" w:space="0" w:color="auto"/>
              <w:left w:val="single" w:sz="4" w:space="0" w:color="auto"/>
              <w:bottom w:val="single" w:sz="4" w:space="0" w:color="auto"/>
            </w:tcBorders>
            <w:shd w:val="clear" w:color="auto" w:fill="FFFFFF"/>
          </w:tcPr>
          <w:p w14:paraId="2B60951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Банковская и страховая деятельность</w:t>
            </w:r>
          </w:p>
        </w:tc>
        <w:tc>
          <w:tcPr>
            <w:tcW w:w="1844" w:type="dxa"/>
            <w:tcBorders>
              <w:top w:val="single" w:sz="4" w:space="0" w:color="auto"/>
              <w:left w:val="single" w:sz="4" w:space="0" w:color="auto"/>
              <w:bottom w:val="single" w:sz="4" w:space="0" w:color="auto"/>
            </w:tcBorders>
            <w:shd w:val="clear" w:color="auto" w:fill="FFFFFF"/>
          </w:tcPr>
          <w:p w14:paraId="3343A6E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4.5</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center"/>
          </w:tcPr>
          <w:p w14:paraId="4567FF08"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41AFB87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- 10000</w:t>
            </w:r>
          </w:p>
          <w:p w14:paraId="0D43750F"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FEE8827" w14:textId="77777777" w:rsidR="009606D4" w:rsidRPr="00E81F01" w:rsidRDefault="009606D4" w:rsidP="009606D4">
            <w:pPr>
              <w:pStyle w:val="Other0"/>
              <w:numPr>
                <w:ilvl w:val="0"/>
                <w:numId w:val="122"/>
              </w:numPr>
              <w:shd w:val="clear" w:color="auto" w:fill="auto"/>
              <w:tabs>
                <w:tab w:val="left" w:pos="154"/>
              </w:tabs>
              <w:ind w:right="124"/>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2CEA39DA" w14:textId="77777777" w:rsidR="009606D4" w:rsidRPr="00E81F01" w:rsidRDefault="009606D4" w:rsidP="009606D4">
            <w:pPr>
              <w:pStyle w:val="Other0"/>
              <w:numPr>
                <w:ilvl w:val="0"/>
                <w:numId w:val="122"/>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30BA3970"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- 5 Максимальное количество подземных этажей не подлежит установлению</w:t>
            </w:r>
          </w:p>
          <w:p w14:paraId="733A3DF9"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- 25</w:t>
            </w:r>
          </w:p>
          <w:p w14:paraId="1C6873D1"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6E2FE43A"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p>
          <w:p w14:paraId="3E5373F7" w14:textId="77777777" w:rsidR="009606D4" w:rsidRPr="00E81F01" w:rsidRDefault="009606D4" w:rsidP="00C33032">
            <w:pPr>
              <w:pStyle w:val="Other0"/>
              <w:shd w:val="clear" w:color="auto" w:fill="auto"/>
              <w:ind w:right="124"/>
              <w:jc w:val="both"/>
              <w:rPr>
                <w:rFonts w:ascii="Times New Roman" w:hAnsi="Times New Roman" w:cs="Times New Roman"/>
              </w:rPr>
            </w:pPr>
          </w:p>
        </w:tc>
      </w:tr>
      <w:tr w:rsidR="009606D4" w:rsidRPr="00E81F01" w14:paraId="6EAA6313" w14:textId="77777777" w:rsidTr="00C33032">
        <w:trPr>
          <w:trHeight w:hRule="exact" w:val="3689"/>
        </w:trPr>
        <w:tc>
          <w:tcPr>
            <w:tcW w:w="523" w:type="dxa"/>
            <w:tcBorders>
              <w:top w:val="single" w:sz="4" w:space="0" w:color="auto"/>
              <w:left w:val="single" w:sz="4" w:space="0" w:color="auto"/>
              <w:bottom w:val="single" w:sz="4" w:space="0" w:color="auto"/>
            </w:tcBorders>
            <w:shd w:val="clear" w:color="auto" w:fill="FFFFFF"/>
          </w:tcPr>
          <w:p w14:paraId="3A7D521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23</w:t>
            </w:r>
          </w:p>
        </w:tc>
        <w:tc>
          <w:tcPr>
            <w:tcW w:w="1614" w:type="dxa"/>
            <w:tcBorders>
              <w:top w:val="single" w:sz="4" w:space="0" w:color="auto"/>
              <w:left w:val="single" w:sz="4" w:space="0" w:color="auto"/>
              <w:bottom w:val="single" w:sz="4" w:space="0" w:color="auto"/>
            </w:tcBorders>
            <w:shd w:val="clear" w:color="auto" w:fill="FFFFFF"/>
          </w:tcPr>
          <w:p w14:paraId="74C3272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Общественное питание</w:t>
            </w:r>
          </w:p>
        </w:tc>
        <w:tc>
          <w:tcPr>
            <w:tcW w:w="1844" w:type="dxa"/>
            <w:tcBorders>
              <w:top w:val="single" w:sz="4" w:space="0" w:color="auto"/>
              <w:left w:val="single" w:sz="4" w:space="0" w:color="auto"/>
              <w:bottom w:val="single" w:sz="4" w:space="0" w:color="auto"/>
            </w:tcBorders>
            <w:shd w:val="clear" w:color="auto" w:fill="FFFFFF"/>
          </w:tcPr>
          <w:p w14:paraId="7DC0F09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4.6</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center"/>
          </w:tcPr>
          <w:p w14:paraId="6DDB5F6B"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- 400</w:t>
            </w:r>
          </w:p>
          <w:p w14:paraId="13E8887B"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- 2000</w:t>
            </w:r>
          </w:p>
          <w:p w14:paraId="5AC88CDB"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AD093E9" w14:textId="77777777" w:rsidR="009606D4" w:rsidRPr="00E81F01" w:rsidRDefault="009606D4" w:rsidP="009606D4">
            <w:pPr>
              <w:pStyle w:val="Other0"/>
              <w:numPr>
                <w:ilvl w:val="0"/>
                <w:numId w:val="123"/>
              </w:numPr>
              <w:shd w:val="clear" w:color="auto" w:fill="auto"/>
              <w:tabs>
                <w:tab w:val="left" w:pos="154"/>
              </w:tabs>
              <w:ind w:right="124"/>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0EC73022" w14:textId="77777777" w:rsidR="009606D4" w:rsidRPr="00E81F01" w:rsidRDefault="009606D4" w:rsidP="009606D4">
            <w:pPr>
              <w:pStyle w:val="Other0"/>
              <w:numPr>
                <w:ilvl w:val="0"/>
                <w:numId w:val="123"/>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0A8E3DB4"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0DE1E275"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- 20</w:t>
            </w:r>
          </w:p>
          <w:p w14:paraId="2DB96198"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3BE1DBCF"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62BA7B00"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p>
          <w:p w14:paraId="270D90EF"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p>
          <w:p w14:paraId="4E7DE3CF"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p>
          <w:p w14:paraId="4E9964E0"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p>
          <w:p w14:paraId="6DBFB5B2" w14:textId="77777777" w:rsidR="009606D4" w:rsidRPr="00E81F01" w:rsidRDefault="009606D4" w:rsidP="00C33032">
            <w:pPr>
              <w:pStyle w:val="Other0"/>
              <w:shd w:val="clear" w:color="auto" w:fill="auto"/>
              <w:ind w:right="124"/>
              <w:jc w:val="both"/>
              <w:rPr>
                <w:rFonts w:ascii="Times New Roman" w:hAnsi="Times New Roman" w:cs="Times New Roman"/>
              </w:rPr>
            </w:pPr>
          </w:p>
        </w:tc>
      </w:tr>
      <w:tr w:rsidR="009606D4" w:rsidRPr="00E81F01" w14:paraId="63A4C9EA" w14:textId="77777777" w:rsidTr="00C33032">
        <w:trPr>
          <w:trHeight w:hRule="exact" w:val="4804"/>
        </w:trPr>
        <w:tc>
          <w:tcPr>
            <w:tcW w:w="523" w:type="dxa"/>
            <w:tcBorders>
              <w:top w:val="single" w:sz="4" w:space="0" w:color="auto"/>
              <w:left w:val="single" w:sz="4" w:space="0" w:color="auto"/>
              <w:bottom w:val="single" w:sz="4" w:space="0" w:color="auto"/>
            </w:tcBorders>
            <w:shd w:val="clear" w:color="auto" w:fill="FFFFFF"/>
          </w:tcPr>
          <w:p w14:paraId="19A7C20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lastRenderedPageBreak/>
              <w:t>24</w:t>
            </w:r>
          </w:p>
        </w:tc>
        <w:tc>
          <w:tcPr>
            <w:tcW w:w="1614" w:type="dxa"/>
            <w:tcBorders>
              <w:top w:val="single" w:sz="4" w:space="0" w:color="auto"/>
              <w:left w:val="single" w:sz="4" w:space="0" w:color="auto"/>
              <w:bottom w:val="single" w:sz="4" w:space="0" w:color="auto"/>
            </w:tcBorders>
            <w:shd w:val="clear" w:color="auto" w:fill="FFFFFF"/>
          </w:tcPr>
          <w:p w14:paraId="53CB05D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Гостиничное обслуживание</w:t>
            </w:r>
          </w:p>
        </w:tc>
        <w:tc>
          <w:tcPr>
            <w:tcW w:w="1844" w:type="dxa"/>
            <w:tcBorders>
              <w:top w:val="single" w:sz="4" w:space="0" w:color="auto"/>
              <w:left w:val="single" w:sz="4" w:space="0" w:color="auto"/>
              <w:bottom w:val="single" w:sz="4" w:space="0" w:color="auto"/>
            </w:tcBorders>
            <w:shd w:val="clear" w:color="auto" w:fill="FFFFFF"/>
          </w:tcPr>
          <w:p w14:paraId="2EACFD8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4.7</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3D85E7E6"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- 2000</w:t>
            </w:r>
          </w:p>
          <w:p w14:paraId="551E3892"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036D26F6"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D7C70C1" w14:textId="77777777" w:rsidR="009606D4" w:rsidRPr="00E81F01" w:rsidRDefault="009606D4" w:rsidP="009606D4">
            <w:pPr>
              <w:pStyle w:val="Other0"/>
              <w:numPr>
                <w:ilvl w:val="0"/>
                <w:numId w:val="124"/>
              </w:numPr>
              <w:shd w:val="clear" w:color="auto" w:fill="auto"/>
              <w:tabs>
                <w:tab w:val="left" w:pos="154"/>
              </w:tabs>
              <w:ind w:right="124"/>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79FE573A" w14:textId="77777777" w:rsidR="009606D4" w:rsidRPr="00E81F01" w:rsidRDefault="009606D4" w:rsidP="009606D4">
            <w:pPr>
              <w:pStyle w:val="Other0"/>
              <w:numPr>
                <w:ilvl w:val="0"/>
                <w:numId w:val="124"/>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2D655856"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23FAB648"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- 30</w:t>
            </w:r>
          </w:p>
          <w:p w14:paraId="642FB63B"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156ED99E"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589F3041"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r w:rsidRPr="00E81F01">
              <w:rPr>
                <w:rFonts w:ascii="Times New Roman" w:hAnsi="Times New Roman" w:cs="Times New Roman"/>
                <w:color w:val="000000"/>
                <w:lang w:bidi="ru-RU"/>
              </w:rPr>
              <w:t>Высота ограждений земельных участков - до 1,8 м. Глухие ограждения не применять.</w:t>
            </w:r>
          </w:p>
          <w:p w14:paraId="6E0B0DBE"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p>
          <w:p w14:paraId="391B33F3" w14:textId="77777777" w:rsidR="009606D4" w:rsidRPr="00E81F01" w:rsidRDefault="009606D4" w:rsidP="00C33032">
            <w:pPr>
              <w:pStyle w:val="Other0"/>
              <w:shd w:val="clear" w:color="auto" w:fill="auto"/>
              <w:ind w:right="124"/>
              <w:jc w:val="both"/>
              <w:rPr>
                <w:rFonts w:ascii="Times New Roman" w:hAnsi="Times New Roman" w:cs="Times New Roman"/>
              </w:rPr>
            </w:pPr>
          </w:p>
        </w:tc>
      </w:tr>
      <w:tr w:rsidR="009606D4" w:rsidRPr="00E81F01" w14:paraId="55DB744D" w14:textId="77777777" w:rsidTr="00C33032">
        <w:trPr>
          <w:trHeight w:hRule="exact" w:val="4404"/>
        </w:trPr>
        <w:tc>
          <w:tcPr>
            <w:tcW w:w="523" w:type="dxa"/>
            <w:tcBorders>
              <w:top w:val="single" w:sz="4" w:space="0" w:color="auto"/>
              <w:left w:val="single" w:sz="4" w:space="0" w:color="auto"/>
              <w:bottom w:val="single" w:sz="4" w:space="0" w:color="auto"/>
            </w:tcBorders>
            <w:shd w:val="clear" w:color="auto" w:fill="FFFFFF"/>
          </w:tcPr>
          <w:p w14:paraId="43E311A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25</w:t>
            </w:r>
          </w:p>
        </w:tc>
        <w:tc>
          <w:tcPr>
            <w:tcW w:w="1614" w:type="dxa"/>
            <w:tcBorders>
              <w:top w:val="single" w:sz="4" w:space="0" w:color="auto"/>
              <w:left w:val="single" w:sz="4" w:space="0" w:color="auto"/>
              <w:bottom w:val="single" w:sz="4" w:space="0" w:color="auto"/>
            </w:tcBorders>
            <w:shd w:val="clear" w:color="auto" w:fill="FFFFFF"/>
          </w:tcPr>
          <w:p w14:paraId="79288F2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Развлекательные мероприятия</w:t>
            </w:r>
          </w:p>
        </w:tc>
        <w:tc>
          <w:tcPr>
            <w:tcW w:w="1844" w:type="dxa"/>
            <w:tcBorders>
              <w:top w:val="single" w:sz="4" w:space="0" w:color="auto"/>
              <w:left w:val="single" w:sz="4" w:space="0" w:color="auto"/>
              <w:bottom w:val="single" w:sz="4" w:space="0" w:color="auto"/>
            </w:tcBorders>
            <w:shd w:val="clear" w:color="auto" w:fill="FFFFFF"/>
          </w:tcPr>
          <w:p w14:paraId="24099FF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4.8.1</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2049BE4A"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4815D946"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093D3BB5"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D284A1A" w14:textId="77777777" w:rsidR="009606D4" w:rsidRPr="00E81F01" w:rsidRDefault="009606D4" w:rsidP="009606D4">
            <w:pPr>
              <w:pStyle w:val="Other0"/>
              <w:numPr>
                <w:ilvl w:val="0"/>
                <w:numId w:val="125"/>
              </w:numPr>
              <w:shd w:val="clear" w:color="auto" w:fill="auto"/>
              <w:tabs>
                <w:tab w:val="left" w:pos="154"/>
              </w:tabs>
              <w:ind w:right="124"/>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5DAF7586" w14:textId="77777777" w:rsidR="009606D4" w:rsidRPr="00E81F01" w:rsidRDefault="009606D4" w:rsidP="009606D4">
            <w:pPr>
              <w:pStyle w:val="Other0"/>
              <w:numPr>
                <w:ilvl w:val="0"/>
                <w:numId w:val="125"/>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2F3C8AB8"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40A2840B"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- 20</w:t>
            </w:r>
          </w:p>
          <w:p w14:paraId="35B0739C"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 60</w:t>
            </w:r>
          </w:p>
          <w:p w14:paraId="4D500ACD"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-10</w:t>
            </w:r>
          </w:p>
          <w:p w14:paraId="12BB403A"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r w:rsidRPr="00E81F01">
              <w:rPr>
                <w:rFonts w:ascii="Times New Roman" w:hAnsi="Times New Roman" w:cs="Times New Roman"/>
                <w:color w:val="000000"/>
                <w:lang w:bidi="ru-RU"/>
              </w:rPr>
              <w:t>Высота ограждений земельных участков - до 1,8 м. Глухие ограждения не применять.</w:t>
            </w:r>
          </w:p>
          <w:p w14:paraId="349BBE2C" w14:textId="77777777" w:rsidR="009606D4" w:rsidRPr="00E81F01" w:rsidRDefault="009606D4" w:rsidP="00C33032">
            <w:pPr>
              <w:pStyle w:val="Other0"/>
              <w:shd w:val="clear" w:color="auto" w:fill="auto"/>
              <w:ind w:right="124"/>
              <w:jc w:val="both"/>
              <w:rPr>
                <w:rFonts w:ascii="Times New Roman" w:hAnsi="Times New Roman" w:cs="Times New Roman"/>
              </w:rPr>
            </w:pPr>
          </w:p>
        </w:tc>
      </w:tr>
      <w:tr w:rsidR="009606D4" w:rsidRPr="00E81F01" w14:paraId="05866ABD" w14:textId="77777777" w:rsidTr="00C33032">
        <w:trPr>
          <w:trHeight w:hRule="exact" w:val="4253"/>
        </w:trPr>
        <w:tc>
          <w:tcPr>
            <w:tcW w:w="523" w:type="dxa"/>
            <w:tcBorders>
              <w:top w:val="single" w:sz="4" w:space="0" w:color="auto"/>
              <w:left w:val="single" w:sz="4" w:space="0" w:color="auto"/>
              <w:bottom w:val="single" w:sz="4" w:space="0" w:color="auto"/>
            </w:tcBorders>
            <w:shd w:val="clear" w:color="auto" w:fill="FFFFFF"/>
          </w:tcPr>
          <w:p w14:paraId="5F09916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color w:val="000000"/>
                <w:lang w:bidi="ru-RU"/>
              </w:rPr>
              <w:lastRenderedPageBreak/>
              <w:t>26</w:t>
            </w:r>
          </w:p>
        </w:tc>
        <w:tc>
          <w:tcPr>
            <w:tcW w:w="1614" w:type="dxa"/>
            <w:tcBorders>
              <w:top w:val="single" w:sz="4" w:space="0" w:color="auto"/>
              <w:left w:val="single" w:sz="4" w:space="0" w:color="auto"/>
              <w:bottom w:val="single" w:sz="4" w:space="0" w:color="auto"/>
            </w:tcBorders>
            <w:shd w:val="clear" w:color="auto" w:fill="FFFFFF"/>
          </w:tcPr>
          <w:p w14:paraId="0D1BF7A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Объекты дорожного сервиса</w:t>
            </w:r>
          </w:p>
        </w:tc>
        <w:tc>
          <w:tcPr>
            <w:tcW w:w="1844" w:type="dxa"/>
            <w:tcBorders>
              <w:top w:val="single" w:sz="4" w:space="0" w:color="auto"/>
              <w:left w:val="single" w:sz="4" w:space="0" w:color="auto"/>
              <w:bottom w:val="single" w:sz="4" w:space="0" w:color="auto"/>
            </w:tcBorders>
            <w:shd w:val="clear" w:color="auto" w:fill="FFFFFF"/>
          </w:tcPr>
          <w:p w14:paraId="04F9B13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eastAsia="Times New Roman" w:hAnsi="Times New Roman" w:cs="Times New Roman"/>
                <w:color w:val="000000"/>
                <w:lang w:bidi="ru-RU"/>
              </w:rPr>
              <w:t>4.9.1</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7A0F7C9D"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- 200</w:t>
            </w:r>
          </w:p>
          <w:p w14:paraId="3F2C8EBE"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w:t>
            </w:r>
          </w:p>
          <w:p w14:paraId="2B6CE4AB" w14:textId="77777777" w:rsidR="009606D4" w:rsidRPr="00E81F01" w:rsidRDefault="009606D4" w:rsidP="009606D4">
            <w:pPr>
              <w:pStyle w:val="Other0"/>
              <w:numPr>
                <w:ilvl w:val="0"/>
                <w:numId w:val="126"/>
              </w:numPr>
              <w:shd w:val="clear" w:color="auto" w:fill="auto"/>
              <w:tabs>
                <w:tab w:val="left" w:pos="139"/>
              </w:tabs>
              <w:ind w:right="124"/>
              <w:jc w:val="both"/>
              <w:rPr>
                <w:rFonts w:ascii="Times New Roman" w:hAnsi="Times New Roman" w:cs="Times New Roman"/>
              </w:rPr>
            </w:pPr>
            <w:r w:rsidRPr="00E81F01">
              <w:rPr>
                <w:rFonts w:ascii="Times New Roman" w:hAnsi="Times New Roman" w:cs="Times New Roman"/>
                <w:color w:val="000000"/>
                <w:lang w:bidi="ru-RU"/>
              </w:rPr>
              <w:t>5000</w:t>
            </w:r>
          </w:p>
          <w:p w14:paraId="0B8D3F34"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4BE6184" w14:textId="77777777" w:rsidR="009606D4" w:rsidRPr="00E81F01" w:rsidRDefault="009606D4" w:rsidP="009606D4">
            <w:pPr>
              <w:pStyle w:val="Other0"/>
              <w:numPr>
                <w:ilvl w:val="0"/>
                <w:numId w:val="126"/>
              </w:numPr>
              <w:shd w:val="clear" w:color="auto" w:fill="auto"/>
              <w:tabs>
                <w:tab w:val="left" w:pos="154"/>
              </w:tabs>
              <w:ind w:right="124"/>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56AFE490" w14:textId="77777777" w:rsidR="009606D4" w:rsidRPr="00E81F01" w:rsidRDefault="009606D4" w:rsidP="009606D4">
            <w:pPr>
              <w:pStyle w:val="Other0"/>
              <w:numPr>
                <w:ilvl w:val="0"/>
                <w:numId w:val="126"/>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34E03976"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190932D8"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Максимальная высота зданий, строений, сооружений, м - 10 Максимальный процент застройки в границах земельного участка не подлежит установлению</w:t>
            </w:r>
          </w:p>
          <w:p w14:paraId="10F04D2E"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6DCDA6D7" w14:textId="77777777" w:rsidR="009606D4" w:rsidRPr="00E81F01" w:rsidRDefault="009606D4" w:rsidP="00C33032">
            <w:pPr>
              <w:pStyle w:val="Other0"/>
              <w:shd w:val="clear" w:color="auto" w:fill="auto"/>
              <w:ind w:right="124"/>
              <w:jc w:val="both"/>
              <w:rPr>
                <w:rFonts w:ascii="Times New Roman" w:hAnsi="Times New Roman" w:cs="Times New Roman"/>
              </w:rPr>
            </w:pPr>
          </w:p>
        </w:tc>
      </w:tr>
      <w:tr w:rsidR="009606D4" w:rsidRPr="00E81F01" w14:paraId="291D19F8" w14:textId="77777777" w:rsidTr="00C33032">
        <w:trPr>
          <w:trHeight w:hRule="exact" w:val="4258"/>
        </w:trPr>
        <w:tc>
          <w:tcPr>
            <w:tcW w:w="523" w:type="dxa"/>
            <w:tcBorders>
              <w:top w:val="single" w:sz="4" w:space="0" w:color="auto"/>
              <w:left w:val="single" w:sz="4" w:space="0" w:color="auto"/>
              <w:bottom w:val="single" w:sz="4" w:space="0" w:color="auto"/>
            </w:tcBorders>
            <w:shd w:val="clear" w:color="auto" w:fill="FFFFFF"/>
          </w:tcPr>
          <w:p w14:paraId="10B9860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color w:val="000000"/>
                <w:lang w:bidi="ru-RU"/>
              </w:rPr>
              <w:t>27</w:t>
            </w:r>
          </w:p>
        </w:tc>
        <w:tc>
          <w:tcPr>
            <w:tcW w:w="1614" w:type="dxa"/>
            <w:tcBorders>
              <w:top w:val="single" w:sz="4" w:space="0" w:color="auto"/>
              <w:left w:val="single" w:sz="4" w:space="0" w:color="auto"/>
              <w:bottom w:val="single" w:sz="4" w:space="0" w:color="auto"/>
            </w:tcBorders>
            <w:shd w:val="clear" w:color="auto" w:fill="FFFFFF"/>
          </w:tcPr>
          <w:p w14:paraId="3857FC0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Выставочно</w:t>
            </w:r>
            <w:r w:rsidRPr="00E81F01">
              <w:rPr>
                <w:rFonts w:ascii="Times New Roman" w:hAnsi="Times New Roman" w:cs="Times New Roman"/>
                <w:color w:val="000000"/>
                <w:lang w:bidi="ru-RU"/>
              </w:rPr>
              <w:softHyphen/>
              <w:t>ярмарочная деятельность</w:t>
            </w:r>
          </w:p>
        </w:tc>
        <w:tc>
          <w:tcPr>
            <w:tcW w:w="1844" w:type="dxa"/>
            <w:tcBorders>
              <w:top w:val="single" w:sz="4" w:space="0" w:color="auto"/>
              <w:left w:val="single" w:sz="4" w:space="0" w:color="auto"/>
              <w:bottom w:val="single" w:sz="4" w:space="0" w:color="auto"/>
            </w:tcBorders>
            <w:shd w:val="clear" w:color="auto" w:fill="FFFFFF"/>
          </w:tcPr>
          <w:p w14:paraId="226BB26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4.10</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18A8769C"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- 2000</w:t>
            </w:r>
          </w:p>
          <w:p w14:paraId="11DAF9F1"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- 30000</w:t>
            </w:r>
          </w:p>
          <w:p w14:paraId="18B36008"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477BF57" w14:textId="77777777" w:rsidR="009606D4" w:rsidRPr="00E81F01" w:rsidRDefault="009606D4" w:rsidP="009606D4">
            <w:pPr>
              <w:pStyle w:val="Other0"/>
              <w:numPr>
                <w:ilvl w:val="0"/>
                <w:numId w:val="127"/>
              </w:numPr>
              <w:shd w:val="clear" w:color="auto" w:fill="auto"/>
              <w:tabs>
                <w:tab w:val="left" w:pos="154"/>
              </w:tabs>
              <w:ind w:right="124"/>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70F43B6D" w14:textId="77777777" w:rsidR="009606D4" w:rsidRPr="00E81F01" w:rsidRDefault="009606D4" w:rsidP="009606D4">
            <w:pPr>
              <w:pStyle w:val="Other0"/>
              <w:numPr>
                <w:ilvl w:val="0"/>
                <w:numId w:val="127"/>
              </w:numPr>
              <w:shd w:val="clear" w:color="auto" w:fill="auto"/>
              <w:tabs>
                <w:tab w:val="left" w:pos="144"/>
              </w:tabs>
              <w:ind w:right="124"/>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6498C818"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54413887" w14:textId="77777777" w:rsidR="009606D4" w:rsidRPr="00E81F01" w:rsidRDefault="009606D4" w:rsidP="00C33032">
            <w:pPr>
              <w:pStyle w:val="Other0"/>
              <w:shd w:val="clear" w:color="auto" w:fill="auto"/>
              <w:ind w:right="124"/>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- 15</w:t>
            </w:r>
          </w:p>
          <w:p w14:paraId="65227DE4"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77446E6A"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-10</w:t>
            </w:r>
          </w:p>
          <w:p w14:paraId="174CC981" w14:textId="77777777" w:rsidR="009606D4" w:rsidRPr="00E81F01" w:rsidRDefault="009606D4" w:rsidP="00C33032">
            <w:pPr>
              <w:pStyle w:val="Other0"/>
              <w:shd w:val="clear" w:color="auto" w:fill="auto"/>
              <w:ind w:right="124"/>
              <w:jc w:val="both"/>
              <w:rPr>
                <w:rFonts w:ascii="Times New Roman" w:hAnsi="Times New Roman" w:cs="Times New Roman"/>
                <w:color w:val="000000"/>
                <w:lang w:bidi="ru-RU"/>
              </w:rPr>
            </w:pPr>
            <w:r w:rsidRPr="00E81F01">
              <w:rPr>
                <w:rFonts w:ascii="Times New Roman" w:hAnsi="Times New Roman" w:cs="Times New Roman"/>
                <w:color w:val="000000"/>
                <w:lang w:bidi="ru-RU"/>
              </w:rPr>
              <w:t>Высота ограждений земельных участков - до 1,8 м. Глухие ограждения не применять.</w:t>
            </w:r>
          </w:p>
          <w:p w14:paraId="77DB0A0A" w14:textId="77777777" w:rsidR="009606D4" w:rsidRPr="00E81F01" w:rsidRDefault="009606D4" w:rsidP="00C33032">
            <w:pPr>
              <w:pStyle w:val="Other0"/>
              <w:shd w:val="clear" w:color="auto" w:fill="auto"/>
              <w:ind w:right="124"/>
              <w:jc w:val="both"/>
              <w:rPr>
                <w:rFonts w:ascii="Times New Roman" w:hAnsi="Times New Roman" w:cs="Times New Roman"/>
              </w:rPr>
            </w:pPr>
          </w:p>
        </w:tc>
      </w:tr>
      <w:tr w:rsidR="009606D4" w:rsidRPr="00E81F01" w14:paraId="2F18E32B" w14:textId="77777777" w:rsidTr="00C33032">
        <w:trPr>
          <w:trHeight w:hRule="exact" w:val="4977"/>
        </w:trPr>
        <w:tc>
          <w:tcPr>
            <w:tcW w:w="523" w:type="dxa"/>
            <w:tcBorders>
              <w:top w:val="single" w:sz="4" w:space="0" w:color="auto"/>
              <w:left w:val="single" w:sz="4" w:space="0" w:color="auto"/>
              <w:bottom w:val="single" w:sz="4" w:space="0" w:color="auto"/>
            </w:tcBorders>
            <w:shd w:val="clear" w:color="auto" w:fill="FFFFFF"/>
          </w:tcPr>
          <w:p w14:paraId="5C7A0E2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lastRenderedPageBreak/>
              <w:t>28</w:t>
            </w:r>
          </w:p>
        </w:tc>
        <w:tc>
          <w:tcPr>
            <w:tcW w:w="1614" w:type="dxa"/>
            <w:tcBorders>
              <w:top w:val="single" w:sz="4" w:space="0" w:color="auto"/>
              <w:left w:val="single" w:sz="4" w:space="0" w:color="auto"/>
              <w:bottom w:val="single" w:sz="4" w:space="0" w:color="auto"/>
            </w:tcBorders>
            <w:shd w:val="clear" w:color="auto" w:fill="FFFFFF"/>
          </w:tcPr>
          <w:p w14:paraId="517D6D1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Спорт</w:t>
            </w:r>
          </w:p>
        </w:tc>
        <w:tc>
          <w:tcPr>
            <w:tcW w:w="1844" w:type="dxa"/>
            <w:tcBorders>
              <w:top w:val="single" w:sz="4" w:space="0" w:color="auto"/>
              <w:left w:val="single" w:sz="4" w:space="0" w:color="auto"/>
              <w:bottom w:val="single" w:sz="4" w:space="0" w:color="auto"/>
            </w:tcBorders>
            <w:shd w:val="clear" w:color="auto" w:fill="FFFFFF"/>
          </w:tcPr>
          <w:p w14:paraId="53D0034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eastAsia="Times New Roman" w:hAnsi="Times New Roman" w:cs="Times New Roman"/>
                <w:color w:val="000000"/>
                <w:lang w:bidi="ru-RU"/>
              </w:rPr>
              <w:t>5.1</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6E1A531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w:t>
            </w:r>
          </w:p>
          <w:p w14:paraId="02F1ADB0"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- 10000</w:t>
            </w:r>
          </w:p>
          <w:p w14:paraId="0CA0EBD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w:t>
            </w:r>
          </w:p>
          <w:p w14:paraId="14837138" w14:textId="77777777" w:rsidR="009606D4" w:rsidRPr="00E81F01" w:rsidRDefault="009606D4" w:rsidP="009606D4">
            <w:pPr>
              <w:pStyle w:val="Other0"/>
              <w:numPr>
                <w:ilvl w:val="0"/>
                <w:numId w:val="128"/>
              </w:numPr>
              <w:shd w:val="clear" w:color="auto" w:fill="auto"/>
              <w:tabs>
                <w:tab w:val="left" w:pos="149"/>
              </w:tabs>
              <w:jc w:val="both"/>
              <w:rPr>
                <w:rFonts w:ascii="Times New Roman" w:hAnsi="Times New Roman" w:cs="Times New Roman"/>
              </w:rPr>
            </w:pPr>
            <w:r w:rsidRPr="00E81F01">
              <w:rPr>
                <w:rFonts w:ascii="Times New Roman" w:hAnsi="Times New Roman" w:cs="Times New Roman"/>
                <w:color w:val="000000"/>
                <w:lang w:bidi="ru-RU"/>
              </w:rPr>
              <w:t>50000</w:t>
            </w:r>
          </w:p>
          <w:p w14:paraId="119B35F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A724460" w14:textId="77777777" w:rsidR="009606D4" w:rsidRPr="00E81F01" w:rsidRDefault="009606D4" w:rsidP="009606D4">
            <w:pPr>
              <w:pStyle w:val="Other0"/>
              <w:numPr>
                <w:ilvl w:val="0"/>
                <w:numId w:val="128"/>
              </w:numPr>
              <w:shd w:val="clear" w:color="auto" w:fill="auto"/>
              <w:tabs>
                <w:tab w:val="left" w:pos="163"/>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5CB5C777" w14:textId="77777777" w:rsidR="009606D4" w:rsidRPr="00E81F01" w:rsidRDefault="009606D4" w:rsidP="009606D4">
            <w:pPr>
              <w:pStyle w:val="Other0"/>
              <w:numPr>
                <w:ilvl w:val="0"/>
                <w:numId w:val="128"/>
              </w:numPr>
              <w:shd w:val="clear" w:color="auto" w:fill="auto"/>
              <w:tabs>
                <w:tab w:val="left" w:pos="13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44B2055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7C83F2B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подземных этажей не подлежит установлению</w:t>
            </w:r>
          </w:p>
          <w:p w14:paraId="6D02FF9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- 20 Максимальный процент застройки в границах земельного участка - 60</w:t>
            </w:r>
          </w:p>
          <w:p w14:paraId="27151F9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Минимальный процент озеленения - 40</w:t>
            </w:r>
          </w:p>
          <w:p w14:paraId="706A0A4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Высота ограждений земельных участков - до 1,8 м. Глухие ограждения не применять.</w:t>
            </w:r>
          </w:p>
        </w:tc>
      </w:tr>
      <w:tr w:rsidR="009606D4" w:rsidRPr="00E81F01" w14:paraId="1F2ACF81" w14:textId="77777777" w:rsidTr="00C33032">
        <w:trPr>
          <w:trHeight w:hRule="exact" w:val="4395"/>
        </w:trPr>
        <w:tc>
          <w:tcPr>
            <w:tcW w:w="523" w:type="dxa"/>
            <w:tcBorders>
              <w:top w:val="single" w:sz="4" w:space="0" w:color="auto"/>
              <w:left w:val="single" w:sz="4" w:space="0" w:color="auto"/>
              <w:bottom w:val="single" w:sz="4" w:space="0" w:color="auto"/>
            </w:tcBorders>
            <w:shd w:val="clear" w:color="auto" w:fill="FFFFFF"/>
          </w:tcPr>
          <w:p w14:paraId="68CFA3E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color w:val="000000"/>
                <w:lang w:bidi="ru-RU"/>
              </w:rPr>
              <w:t>29</w:t>
            </w:r>
          </w:p>
        </w:tc>
        <w:tc>
          <w:tcPr>
            <w:tcW w:w="1614" w:type="dxa"/>
            <w:tcBorders>
              <w:top w:val="single" w:sz="4" w:space="0" w:color="auto"/>
              <w:left w:val="single" w:sz="4" w:space="0" w:color="auto"/>
              <w:bottom w:val="single" w:sz="4" w:space="0" w:color="auto"/>
            </w:tcBorders>
            <w:shd w:val="clear" w:color="auto" w:fill="FFFFFF"/>
          </w:tcPr>
          <w:p w14:paraId="00CF2F4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Обеспечение спортивно</w:t>
            </w:r>
            <w:r w:rsidRPr="00E81F01">
              <w:rPr>
                <w:rFonts w:ascii="Times New Roman" w:hAnsi="Times New Roman" w:cs="Times New Roman"/>
                <w:color w:val="000000"/>
                <w:lang w:bidi="ru-RU"/>
              </w:rPr>
              <w:softHyphen/>
              <w:t>зрелищных мероприятий</w:t>
            </w:r>
          </w:p>
        </w:tc>
        <w:tc>
          <w:tcPr>
            <w:tcW w:w="1844" w:type="dxa"/>
            <w:tcBorders>
              <w:top w:val="single" w:sz="4" w:space="0" w:color="auto"/>
              <w:left w:val="single" w:sz="4" w:space="0" w:color="auto"/>
              <w:bottom w:val="single" w:sz="4" w:space="0" w:color="auto"/>
            </w:tcBorders>
            <w:shd w:val="clear" w:color="auto" w:fill="FFFFFF"/>
          </w:tcPr>
          <w:p w14:paraId="2756962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5.1.1</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3FCA652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- 10000</w:t>
            </w:r>
          </w:p>
          <w:p w14:paraId="529857F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- 50000</w:t>
            </w:r>
          </w:p>
          <w:p w14:paraId="39743E9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B9294E7" w14:textId="77777777" w:rsidR="009606D4" w:rsidRPr="00E81F01" w:rsidRDefault="009606D4" w:rsidP="009606D4">
            <w:pPr>
              <w:pStyle w:val="Other0"/>
              <w:numPr>
                <w:ilvl w:val="0"/>
                <w:numId w:val="129"/>
              </w:numPr>
              <w:shd w:val="clear" w:color="auto" w:fill="auto"/>
              <w:tabs>
                <w:tab w:val="left" w:pos="15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01673E89" w14:textId="77777777" w:rsidR="009606D4" w:rsidRPr="00E81F01" w:rsidRDefault="009606D4" w:rsidP="009606D4">
            <w:pPr>
              <w:pStyle w:val="Other0"/>
              <w:numPr>
                <w:ilvl w:val="0"/>
                <w:numId w:val="129"/>
              </w:numPr>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70D6AE5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76EC002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подземных этажей не подлежит установлению</w:t>
            </w:r>
          </w:p>
          <w:p w14:paraId="56CE996E"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- 20</w:t>
            </w:r>
          </w:p>
          <w:p w14:paraId="4EE0F2E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- 60</w:t>
            </w:r>
          </w:p>
          <w:p w14:paraId="26D2FE2E"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Минимальный процент озеленения - 40</w:t>
            </w:r>
          </w:p>
          <w:p w14:paraId="076DED07"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Высота ограждений земельных участков - до 1,8 м. Глухие ограждения не применять.</w:t>
            </w:r>
          </w:p>
        </w:tc>
      </w:tr>
      <w:tr w:rsidR="009606D4" w:rsidRPr="00E81F01" w14:paraId="171750AF" w14:textId="77777777" w:rsidTr="00C33032">
        <w:trPr>
          <w:trHeight w:hRule="exact" w:val="2784"/>
        </w:trPr>
        <w:tc>
          <w:tcPr>
            <w:tcW w:w="523" w:type="dxa"/>
            <w:tcBorders>
              <w:top w:val="single" w:sz="4" w:space="0" w:color="auto"/>
              <w:left w:val="single" w:sz="4" w:space="0" w:color="auto"/>
              <w:bottom w:val="single" w:sz="4" w:space="0" w:color="auto"/>
            </w:tcBorders>
            <w:shd w:val="clear" w:color="auto" w:fill="FFFFFF"/>
          </w:tcPr>
          <w:p w14:paraId="486756E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color w:val="000000"/>
                <w:lang w:bidi="ru-RU"/>
              </w:rPr>
              <w:lastRenderedPageBreak/>
              <w:t>30</w:t>
            </w:r>
          </w:p>
        </w:tc>
        <w:tc>
          <w:tcPr>
            <w:tcW w:w="1614" w:type="dxa"/>
            <w:tcBorders>
              <w:top w:val="single" w:sz="4" w:space="0" w:color="auto"/>
              <w:left w:val="single" w:sz="4" w:space="0" w:color="auto"/>
              <w:bottom w:val="single" w:sz="4" w:space="0" w:color="auto"/>
            </w:tcBorders>
            <w:shd w:val="clear" w:color="auto" w:fill="FFFFFF"/>
          </w:tcPr>
          <w:p w14:paraId="3F7E1AB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Обеспечение занятий спортом в помещениях</w:t>
            </w:r>
          </w:p>
        </w:tc>
        <w:tc>
          <w:tcPr>
            <w:tcW w:w="1844" w:type="dxa"/>
            <w:tcBorders>
              <w:top w:val="single" w:sz="4" w:space="0" w:color="auto"/>
              <w:left w:val="single" w:sz="4" w:space="0" w:color="auto"/>
              <w:bottom w:val="single" w:sz="4" w:space="0" w:color="auto"/>
            </w:tcBorders>
            <w:shd w:val="clear" w:color="auto" w:fill="FFFFFF"/>
          </w:tcPr>
          <w:p w14:paraId="63D296F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5.1.2</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20F5A6E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0B11598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33A3F61E"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425BC95" w14:textId="77777777" w:rsidR="009606D4" w:rsidRPr="00E81F01" w:rsidRDefault="009606D4" w:rsidP="009606D4">
            <w:pPr>
              <w:pStyle w:val="Other0"/>
              <w:numPr>
                <w:ilvl w:val="0"/>
                <w:numId w:val="130"/>
              </w:numPr>
              <w:shd w:val="clear" w:color="auto" w:fill="auto"/>
              <w:tabs>
                <w:tab w:val="left" w:pos="15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26C0783F" w14:textId="77777777" w:rsidR="009606D4" w:rsidRPr="00E81F01" w:rsidRDefault="009606D4" w:rsidP="009606D4">
            <w:pPr>
              <w:pStyle w:val="Other0"/>
              <w:numPr>
                <w:ilvl w:val="0"/>
                <w:numId w:val="130"/>
              </w:numPr>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40D1D3BE"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4CB4E51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- 20</w:t>
            </w:r>
          </w:p>
          <w:p w14:paraId="52C628C8" w14:textId="77777777" w:rsidR="009606D4" w:rsidRPr="00E81F01" w:rsidRDefault="009606D4" w:rsidP="00C33032">
            <w:pPr>
              <w:pStyle w:val="Other0"/>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0B92E3FA" w14:textId="77777777" w:rsidTr="00C33032">
        <w:trPr>
          <w:trHeight w:hRule="exact" w:val="3561"/>
        </w:trPr>
        <w:tc>
          <w:tcPr>
            <w:tcW w:w="523" w:type="dxa"/>
            <w:tcBorders>
              <w:top w:val="single" w:sz="4" w:space="0" w:color="auto"/>
              <w:left w:val="single" w:sz="4" w:space="0" w:color="auto"/>
              <w:bottom w:val="single" w:sz="4" w:space="0" w:color="auto"/>
            </w:tcBorders>
            <w:shd w:val="clear" w:color="auto" w:fill="FFFFFF"/>
          </w:tcPr>
          <w:p w14:paraId="747EFCB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color w:val="000000"/>
                <w:lang w:bidi="ru-RU"/>
              </w:rPr>
              <w:t>31</w:t>
            </w:r>
          </w:p>
        </w:tc>
        <w:tc>
          <w:tcPr>
            <w:tcW w:w="1614" w:type="dxa"/>
            <w:tcBorders>
              <w:top w:val="single" w:sz="4" w:space="0" w:color="auto"/>
              <w:left w:val="single" w:sz="4" w:space="0" w:color="auto"/>
              <w:bottom w:val="single" w:sz="4" w:space="0" w:color="auto"/>
            </w:tcBorders>
            <w:shd w:val="clear" w:color="auto" w:fill="FFFFFF"/>
          </w:tcPr>
          <w:p w14:paraId="46B32DE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Площадки для занятий спортом</w:t>
            </w:r>
          </w:p>
        </w:tc>
        <w:tc>
          <w:tcPr>
            <w:tcW w:w="1844" w:type="dxa"/>
            <w:tcBorders>
              <w:top w:val="single" w:sz="4" w:space="0" w:color="auto"/>
              <w:left w:val="single" w:sz="4" w:space="0" w:color="auto"/>
              <w:bottom w:val="single" w:sz="4" w:space="0" w:color="auto"/>
            </w:tcBorders>
            <w:shd w:val="clear" w:color="auto" w:fill="FFFFFF"/>
          </w:tcPr>
          <w:p w14:paraId="62F52DA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5.1.3</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center"/>
          </w:tcPr>
          <w:p w14:paraId="72E5D3C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- 200</w:t>
            </w:r>
          </w:p>
          <w:p w14:paraId="75FA979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- 10000</w:t>
            </w:r>
          </w:p>
          <w:p w14:paraId="29975AE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E86DC95" w14:textId="77777777" w:rsidR="009606D4" w:rsidRPr="00E81F01" w:rsidRDefault="009606D4" w:rsidP="009606D4">
            <w:pPr>
              <w:pStyle w:val="Other0"/>
              <w:numPr>
                <w:ilvl w:val="0"/>
                <w:numId w:val="131"/>
              </w:numPr>
              <w:shd w:val="clear" w:color="auto" w:fill="auto"/>
              <w:tabs>
                <w:tab w:val="left" w:pos="168"/>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06C90E5C" w14:textId="77777777" w:rsidR="009606D4" w:rsidRPr="00E81F01" w:rsidRDefault="009606D4" w:rsidP="009606D4">
            <w:pPr>
              <w:pStyle w:val="Other0"/>
              <w:numPr>
                <w:ilvl w:val="0"/>
                <w:numId w:val="131"/>
              </w:numPr>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6A3884C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- 1 Максимальная высота зданий, строений, сооружений, м не подлежит установлению</w:t>
            </w:r>
          </w:p>
          <w:p w14:paraId="154BEB8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1C97EE0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Высота ограждений земельных участков - до 1,8 м. Глухие ограждения не применять.</w:t>
            </w:r>
          </w:p>
        </w:tc>
      </w:tr>
      <w:tr w:rsidR="009606D4" w:rsidRPr="00E81F01" w14:paraId="277567FC" w14:textId="77777777" w:rsidTr="00C33032">
        <w:trPr>
          <w:trHeight w:hRule="exact" w:val="3492"/>
        </w:trPr>
        <w:tc>
          <w:tcPr>
            <w:tcW w:w="523" w:type="dxa"/>
            <w:tcBorders>
              <w:top w:val="single" w:sz="4" w:space="0" w:color="auto"/>
              <w:left w:val="single" w:sz="4" w:space="0" w:color="auto"/>
              <w:bottom w:val="single" w:sz="4" w:space="0" w:color="auto"/>
            </w:tcBorders>
            <w:shd w:val="clear" w:color="auto" w:fill="FFFFFF"/>
          </w:tcPr>
          <w:p w14:paraId="1D409D1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color w:val="000000"/>
                <w:lang w:bidi="ru-RU"/>
              </w:rPr>
              <w:t>32</w:t>
            </w:r>
          </w:p>
        </w:tc>
        <w:tc>
          <w:tcPr>
            <w:tcW w:w="1614" w:type="dxa"/>
            <w:tcBorders>
              <w:top w:val="single" w:sz="4" w:space="0" w:color="auto"/>
              <w:left w:val="single" w:sz="4" w:space="0" w:color="auto"/>
              <w:bottom w:val="single" w:sz="4" w:space="0" w:color="auto"/>
            </w:tcBorders>
            <w:shd w:val="clear" w:color="auto" w:fill="FFFFFF"/>
          </w:tcPr>
          <w:p w14:paraId="52D7B98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Оборудованные площадки для занятий спортом</w:t>
            </w:r>
          </w:p>
        </w:tc>
        <w:tc>
          <w:tcPr>
            <w:tcW w:w="1844" w:type="dxa"/>
            <w:tcBorders>
              <w:top w:val="single" w:sz="4" w:space="0" w:color="auto"/>
              <w:left w:val="single" w:sz="4" w:space="0" w:color="auto"/>
              <w:bottom w:val="single" w:sz="4" w:space="0" w:color="auto"/>
            </w:tcBorders>
            <w:shd w:val="clear" w:color="auto" w:fill="FFFFFF"/>
          </w:tcPr>
          <w:p w14:paraId="38F523A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5.1.4</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2F6636B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- 600</w:t>
            </w:r>
          </w:p>
          <w:p w14:paraId="7F4E751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7FEE759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A22802A" w14:textId="77777777" w:rsidR="009606D4" w:rsidRPr="00E81F01" w:rsidRDefault="009606D4" w:rsidP="009606D4">
            <w:pPr>
              <w:pStyle w:val="Other0"/>
              <w:numPr>
                <w:ilvl w:val="0"/>
                <w:numId w:val="132"/>
              </w:numPr>
              <w:shd w:val="clear" w:color="auto" w:fill="auto"/>
              <w:tabs>
                <w:tab w:val="left" w:pos="158"/>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189BC8C4" w14:textId="77777777" w:rsidR="009606D4" w:rsidRPr="00E81F01" w:rsidRDefault="009606D4" w:rsidP="009606D4">
            <w:pPr>
              <w:pStyle w:val="Other0"/>
              <w:numPr>
                <w:ilvl w:val="0"/>
                <w:numId w:val="132"/>
              </w:numPr>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2B71C44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- 1</w:t>
            </w:r>
          </w:p>
          <w:p w14:paraId="4683665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- 3</w:t>
            </w:r>
          </w:p>
          <w:p w14:paraId="39F9877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34CFEAF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Высота ограждений земельных участков - до 1,8 м. Глухие ограждения не применять.</w:t>
            </w:r>
          </w:p>
        </w:tc>
      </w:tr>
      <w:tr w:rsidR="009606D4" w:rsidRPr="00E81F01" w14:paraId="6F1B5CD7" w14:textId="77777777" w:rsidTr="00C33032">
        <w:trPr>
          <w:trHeight w:hRule="exact" w:val="3350"/>
        </w:trPr>
        <w:tc>
          <w:tcPr>
            <w:tcW w:w="523" w:type="dxa"/>
            <w:tcBorders>
              <w:top w:val="single" w:sz="4" w:space="0" w:color="auto"/>
              <w:left w:val="single" w:sz="4" w:space="0" w:color="auto"/>
              <w:bottom w:val="single" w:sz="4" w:space="0" w:color="auto"/>
            </w:tcBorders>
            <w:shd w:val="clear" w:color="auto" w:fill="FFFFFF"/>
          </w:tcPr>
          <w:p w14:paraId="5E23041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color w:val="000000"/>
                <w:lang w:bidi="ru-RU"/>
              </w:rPr>
              <w:lastRenderedPageBreak/>
              <w:t>33</w:t>
            </w:r>
          </w:p>
        </w:tc>
        <w:tc>
          <w:tcPr>
            <w:tcW w:w="1614" w:type="dxa"/>
            <w:tcBorders>
              <w:top w:val="single" w:sz="4" w:space="0" w:color="auto"/>
              <w:left w:val="single" w:sz="4" w:space="0" w:color="auto"/>
              <w:bottom w:val="single" w:sz="4" w:space="0" w:color="auto"/>
            </w:tcBorders>
            <w:shd w:val="clear" w:color="auto" w:fill="FFFFFF"/>
          </w:tcPr>
          <w:p w14:paraId="0061B70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Водный спорт</w:t>
            </w:r>
          </w:p>
        </w:tc>
        <w:tc>
          <w:tcPr>
            <w:tcW w:w="1844" w:type="dxa"/>
            <w:tcBorders>
              <w:top w:val="single" w:sz="4" w:space="0" w:color="auto"/>
              <w:left w:val="single" w:sz="4" w:space="0" w:color="auto"/>
              <w:bottom w:val="single" w:sz="4" w:space="0" w:color="auto"/>
            </w:tcBorders>
            <w:shd w:val="clear" w:color="auto" w:fill="FFFFFF"/>
          </w:tcPr>
          <w:p w14:paraId="3FB6A5D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5.1.5</w:t>
            </w:r>
          </w:p>
        </w:tc>
        <w:tc>
          <w:tcPr>
            <w:tcW w:w="5953" w:type="dxa"/>
            <w:tcBorders>
              <w:top w:val="single" w:sz="4" w:space="0" w:color="auto"/>
              <w:left w:val="single" w:sz="4" w:space="0" w:color="auto"/>
              <w:bottom w:val="single" w:sz="4" w:space="0" w:color="auto"/>
              <w:right w:val="single" w:sz="4" w:space="0" w:color="auto"/>
            </w:tcBorders>
            <w:shd w:val="clear" w:color="auto" w:fill="FFFFFF"/>
          </w:tcPr>
          <w:p w14:paraId="5D04E1F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1F5E16E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77A06E2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0AEEC1D" w14:textId="77777777" w:rsidR="009606D4" w:rsidRPr="00E81F01" w:rsidRDefault="009606D4" w:rsidP="009606D4">
            <w:pPr>
              <w:pStyle w:val="Other0"/>
              <w:numPr>
                <w:ilvl w:val="0"/>
                <w:numId w:val="133"/>
              </w:numPr>
              <w:shd w:val="clear" w:color="auto" w:fill="auto"/>
              <w:tabs>
                <w:tab w:val="left" w:pos="158"/>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31A510D8" w14:textId="77777777" w:rsidR="009606D4" w:rsidRPr="00E81F01" w:rsidRDefault="009606D4" w:rsidP="009606D4">
            <w:pPr>
              <w:pStyle w:val="Other0"/>
              <w:numPr>
                <w:ilvl w:val="0"/>
                <w:numId w:val="133"/>
              </w:numPr>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2483EF0F"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7476DBF3"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 xml:space="preserve"> </w:t>
            </w:r>
            <w:r w:rsidRPr="00E81F01">
              <w:rPr>
                <w:rFonts w:ascii="Times New Roman" w:hAnsi="Times New Roman" w:cs="Times New Roman"/>
                <w:color w:val="000000"/>
                <w:lang w:bidi="ru-RU"/>
              </w:rPr>
              <w:t>Максимальная высота зданий, строений, сооружений, м - 15</w:t>
            </w:r>
          </w:p>
          <w:p w14:paraId="0EE100C0"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68E688C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Высота ограждений земельных участков - до 1,8 м. Глухие ограждения не применять.</w:t>
            </w:r>
          </w:p>
        </w:tc>
      </w:tr>
      <w:tr w:rsidR="009606D4" w:rsidRPr="00E81F01" w14:paraId="3D034CC8" w14:textId="77777777" w:rsidTr="00C33032">
        <w:trPr>
          <w:trHeight w:hRule="exact" w:val="4689"/>
        </w:trPr>
        <w:tc>
          <w:tcPr>
            <w:tcW w:w="523" w:type="dxa"/>
            <w:tcBorders>
              <w:top w:val="single" w:sz="4" w:space="0" w:color="auto"/>
              <w:left w:val="single" w:sz="4" w:space="0" w:color="auto"/>
              <w:bottom w:val="single" w:sz="4" w:space="0" w:color="auto"/>
            </w:tcBorders>
            <w:shd w:val="clear" w:color="auto" w:fill="FFFFFF"/>
          </w:tcPr>
          <w:p w14:paraId="07C596A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color w:val="000000"/>
                <w:lang w:bidi="ru-RU"/>
              </w:rPr>
              <w:t>34</w:t>
            </w:r>
          </w:p>
        </w:tc>
        <w:tc>
          <w:tcPr>
            <w:tcW w:w="1614" w:type="dxa"/>
            <w:tcBorders>
              <w:top w:val="single" w:sz="4" w:space="0" w:color="auto"/>
              <w:left w:val="single" w:sz="4" w:space="0" w:color="auto"/>
              <w:bottom w:val="single" w:sz="4" w:space="0" w:color="auto"/>
            </w:tcBorders>
            <w:shd w:val="clear" w:color="auto" w:fill="FFFFFF"/>
          </w:tcPr>
          <w:p w14:paraId="423213F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Авиационный спорт</w:t>
            </w:r>
          </w:p>
        </w:tc>
        <w:tc>
          <w:tcPr>
            <w:tcW w:w="1844" w:type="dxa"/>
            <w:tcBorders>
              <w:top w:val="single" w:sz="4" w:space="0" w:color="auto"/>
              <w:left w:val="single" w:sz="4" w:space="0" w:color="auto"/>
              <w:bottom w:val="single" w:sz="4" w:space="0" w:color="auto"/>
            </w:tcBorders>
            <w:shd w:val="clear" w:color="auto" w:fill="FFFFFF"/>
          </w:tcPr>
          <w:p w14:paraId="163579A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5.1.6</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1C898E22"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Предельные (минимальные и (или) максимальные) размеры земельных участков, в том числе их площадь, не подлежат установлению</w:t>
            </w:r>
          </w:p>
          <w:p w14:paraId="641E6F3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E9E5C89" w14:textId="77777777" w:rsidR="009606D4" w:rsidRPr="00E81F01" w:rsidRDefault="009606D4" w:rsidP="009606D4">
            <w:pPr>
              <w:pStyle w:val="Other0"/>
              <w:numPr>
                <w:ilvl w:val="0"/>
                <w:numId w:val="134"/>
              </w:numPr>
              <w:shd w:val="clear" w:color="auto" w:fill="auto"/>
              <w:tabs>
                <w:tab w:val="left" w:pos="158"/>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1C50EAC2" w14:textId="77777777" w:rsidR="009606D4" w:rsidRPr="00E81F01" w:rsidRDefault="009606D4" w:rsidP="009606D4">
            <w:pPr>
              <w:pStyle w:val="Other0"/>
              <w:numPr>
                <w:ilvl w:val="0"/>
                <w:numId w:val="134"/>
              </w:numPr>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674AD90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3D750FD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- 15</w:t>
            </w:r>
          </w:p>
          <w:p w14:paraId="4EECFE8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74ED3198"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Высота ограждений земельных участков - до 1,8 м. Глухие ограждения не применять.</w:t>
            </w:r>
          </w:p>
          <w:p w14:paraId="4A948908"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p>
          <w:p w14:paraId="3F59D8A4"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p>
          <w:p w14:paraId="74D8D228" w14:textId="77777777" w:rsidR="009606D4" w:rsidRPr="00E81F01" w:rsidRDefault="009606D4" w:rsidP="00C33032">
            <w:pPr>
              <w:pStyle w:val="Other0"/>
              <w:shd w:val="clear" w:color="auto" w:fill="auto"/>
              <w:jc w:val="both"/>
              <w:rPr>
                <w:rFonts w:ascii="Times New Roman" w:hAnsi="Times New Roman" w:cs="Times New Roman"/>
              </w:rPr>
            </w:pPr>
          </w:p>
        </w:tc>
      </w:tr>
      <w:tr w:rsidR="009606D4" w:rsidRPr="00E81F01" w14:paraId="16D45C9C" w14:textId="77777777" w:rsidTr="00C33032">
        <w:trPr>
          <w:trHeight w:hRule="exact" w:val="3626"/>
        </w:trPr>
        <w:tc>
          <w:tcPr>
            <w:tcW w:w="523" w:type="dxa"/>
            <w:tcBorders>
              <w:top w:val="single" w:sz="4" w:space="0" w:color="auto"/>
              <w:left w:val="single" w:sz="4" w:space="0" w:color="auto"/>
              <w:bottom w:val="single" w:sz="4" w:space="0" w:color="auto"/>
            </w:tcBorders>
            <w:shd w:val="clear" w:color="auto" w:fill="FFFFFF"/>
          </w:tcPr>
          <w:p w14:paraId="42A55F0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35</w:t>
            </w:r>
          </w:p>
        </w:tc>
        <w:tc>
          <w:tcPr>
            <w:tcW w:w="1614" w:type="dxa"/>
            <w:tcBorders>
              <w:top w:val="single" w:sz="4" w:space="0" w:color="auto"/>
              <w:left w:val="single" w:sz="4" w:space="0" w:color="auto"/>
              <w:bottom w:val="single" w:sz="4" w:space="0" w:color="auto"/>
            </w:tcBorders>
            <w:shd w:val="clear" w:color="auto" w:fill="FFFFFF"/>
          </w:tcPr>
          <w:p w14:paraId="5D3CAA7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Спортивные базы</w:t>
            </w:r>
          </w:p>
        </w:tc>
        <w:tc>
          <w:tcPr>
            <w:tcW w:w="1844" w:type="dxa"/>
            <w:tcBorders>
              <w:top w:val="single" w:sz="4" w:space="0" w:color="auto"/>
              <w:left w:val="single" w:sz="4" w:space="0" w:color="auto"/>
              <w:bottom w:val="single" w:sz="4" w:space="0" w:color="auto"/>
            </w:tcBorders>
            <w:shd w:val="clear" w:color="auto" w:fill="FFFFFF"/>
          </w:tcPr>
          <w:p w14:paraId="7B63DC1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eastAsia="Times New Roman" w:hAnsi="Times New Roman" w:cs="Times New Roman"/>
                <w:color w:val="000000"/>
                <w:lang w:bidi="ru-RU"/>
              </w:rPr>
              <w:t>5.1.7</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center"/>
          </w:tcPr>
          <w:p w14:paraId="41001250"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- 2000</w:t>
            </w:r>
          </w:p>
          <w:p w14:paraId="3ACB4F8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24B66D9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 Максимальное количество надземных этажей не подлежит установлению</w:t>
            </w:r>
          </w:p>
          <w:p w14:paraId="0597369D"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Максимальная высота зданий, строений, сооружений, м - 12 Максимальный процент застройки в границах земельного участка не подлежит установлению</w:t>
            </w:r>
          </w:p>
          <w:p w14:paraId="1516E913"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Высота ограждений земельных участков - до 1,8 м. Глухие ограждения не применять.</w:t>
            </w:r>
          </w:p>
          <w:p w14:paraId="2AF82EAF"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p>
          <w:p w14:paraId="0E23AC92"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p>
          <w:p w14:paraId="09A00AF9"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p>
          <w:p w14:paraId="5BD1B332" w14:textId="77777777" w:rsidR="009606D4" w:rsidRPr="00E81F01" w:rsidRDefault="009606D4" w:rsidP="00C33032">
            <w:pPr>
              <w:pStyle w:val="Other0"/>
              <w:shd w:val="clear" w:color="auto" w:fill="auto"/>
              <w:jc w:val="both"/>
              <w:rPr>
                <w:rFonts w:ascii="Times New Roman" w:hAnsi="Times New Roman" w:cs="Times New Roman"/>
              </w:rPr>
            </w:pPr>
          </w:p>
        </w:tc>
      </w:tr>
      <w:tr w:rsidR="009606D4" w:rsidRPr="00E81F01" w14:paraId="48BABACC" w14:textId="77777777" w:rsidTr="00C33032">
        <w:trPr>
          <w:trHeight w:val="2905"/>
        </w:trPr>
        <w:tc>
          <w:tcPr>
            <w:tcW w:w="523" w:type="dxa"/>
            <w:vMerge w:val="restart"/>
            <w:tcBorders>
              <w:top w:val="single" w:sz="4" w:space="0" w:color="auto"/>
              <w:left w:val="single" w:sz="4" w:space="0" w:color="auto"/>
            </w:tcBorders>
            <w:shd w:val="clear" w:color="auto" w:fill="FFFFFF"/>
          </w:tcPr>
          <w:p w14:paraId="6BF17F2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color w:val="000000"/>
                <w:lang w:bidi="ru-RU"/>
              </w:rPr>
              <w:lastRenderedPageBreak/>
              <w:t>36</w:t>
            </w:r>
          </w:p>
        </w:tc>
        <w:tc>
          <w:tcPr>
            <w:tcW w:w="1614" w:type="dxa"/>
            <w:tcBorders>
              <w:top w:val="single" w:sz="4" w:space="0" w:color="auto"/>
              <w:left w:val="single" w:sz="4" w:space="0" w:color="auto"/>
            </w:tcBorders>
            <w:shd w:val="clear" w:color="auto" w:fill="FFFFFF"/>
          </w:tcPr>
          <w:p w14:paraId="2AA8A52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Обеспечение внутреннего правопорядка</w:t>
            </w:r>
          </w:p>
        </w:tc>
        <w:tc>
          <w:tcPr>
            <w:tcW w:w="1844" w:type="dxa"/>
            <w:tcBorders>
              <w:top w:val="single" w:sz="4" w:space="0" w:color="auto"/>
              <w:left w:val="single" w:sz="4" w:space="0" w:color="auto"/>
            </w:tcBorders>
            <w:shd w:val="clear" w:color="auto" w:fill="FFFFFF"/>
          </w:tcPr>
          <w:p w14:paraId="22D4D83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8.3</w:t>
            </w:r>
          </w:p>
        </w:tc>
        <w:tc>
          <w:tcPr>
            <w:tcW w:w="5953" w:type="dxa"/>
            <w:vMerge w:val="restart"/>
            <w:tcBorders>
              <w:top w:val="single" w:sz="4" w:space="0" w:color="auto"/>
              <w:left w:val="single" w:sz="4" w:space="0" w:color="auto"/>
              <w:right w:val="single" w:sz="4" w:space="0" w:color="auto"/>
            </w:tcBorders>
            <w:shd w:val="clear" w:color="auto" w:fill="FFFFFF"/>
          </w:tcPr>
          <w:p w14:paraId="5A773993"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2AE8B1D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3BFA6A9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0D88152" w14:textId="77777777" w:rsidR="009606D4" w:rsidRPr="00E81F01" w:rsidRDefault="009606D4" w:rsidP="009606D4">
            <w:pPr>
              <w:pStyle w:val="Other0"/>
              <w:numPr>
                <w:ilvl w:val="0"/>
                <w:numId w:val="135"/>
              </w:numPr>
              <w:shd w:val="clear" w:color="auto" w:fill="auto"/>
              <w:tabs>
                <w:tab w:val="left" w:pos="158"/>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5CE5E56D" w14:textId="77777777" w:rsidR="009606D4" w:rsidRPr="00E81F01" w:rsidRDefault="009606D4" w:rsidP="009606D4">
            <w:pPr>
              <w:pStyle w:val="Other0"/>
              <w:numPr>
                <w:ilvl w:val="0"/>
                <w:numId w:val="135"/>
              </w:numPr>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7A9F811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- 5 Максимальное количество подземных этажей не подлежит установлению</w:t>
            </w:r>
          </w:p>
          <w:p w14:paraId="5428C1F9"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Максимальная высота зданий, строений, сооружений, м не подлежит установлению</w:t>
            </w:r>
          </w:p>
          <w:p w14:paraId="3AA64D4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18EFF5F0" w14:textId="77777777" w:rsidR="009606D4" w:rsidRPr="00E81F01" w:rsidRDefault="009606D4" w:rsidP="00C33032">
            <w:pPr>
              <w:pStyle w:val="Other0"/>
              <w:jc w:val="both"/>
              <w:rPr>
                <w:rFonts w:ascii="Times New Roman" w:hAnsi="Times New Roman" w:cs="Times New Roman"/>
              </w:rPr>
            </w:pPr>
            <w:r w:rsidRPr="00E81F01">
              <w:rPr>
                <w:rFonts w:ascii="Times New Roman" w:hAnsi="Times New Roman" w:cs="Times New Roman"/>
                <w:color w:val="000000"/>
                <w:lang w:bidi="ru-RU"/>
              </w:rPr>
              <w:t>Высота ограждений земельных участков - до 1,8 м. Глухие ограждения не применять.</w:t>
            </w:r>
          </w:p>
        </w:tc>
      </w:tr>
      <w:tr w:rsidR="009606D4" w:rsidRPr="00E81F01" w14:paraId="407A847D" w14:textId="77777777" w:rsidTr="00C33032">
        <w:trPr>
          <w:trHeight w:hRule="exact" w:val="1401"/>
        </w:trPr>
        <w:tc>
          <w:tcPr>
            <w:tcW w:w="523" w:type="dxa"/>
            <w:vMerge/>
            <w:tcBorders>
              <w:left w:val="single" w:sz="4" w:space="0" w:color="auto"/>
              <w:bottom w:val="single" w:sz="4" w:space="0" w:color="auto"/>
            </w:tcBorders>
            <w:shd w:val="clear" w:color="auto" w:fill="FFFFFF"/>
          </w:tcPr>
          <w:p w14:paraId="3E9D104E" w14:textId="77777777" w:rsidR="009606D4" w:rsidRPr="00E81F01" w:rsidRDefault="009606D4" w:rsidP="00C33032">
            <w:pPr>
              <w:pStyle w:val="Other0"/>
              <w:shd w:val="clear" w:color="auto" w:fill="auto"/>
              <w:jc w:val="center"/>
              <w:rPr>
                <w:rFonts w:ascii="Times New Roman" w:eastAsia="Times New Roman" w:hAnsi="Times New Roman" w:cs="Times New Roman"/>
                <w:color w:val="000000"/>
                <w:lang w:bidi="ru-RU"/>
              </w:rPr>
            </w:pPr>
          </w:p>
        </w:tc>
        <w:tc>
          <w:tcPr>
            <w:tcW w:w="1614" w:type="dxa"/>
            <w:tcBorders>
              <w:left w:val="single" w:sz="4" w:space="0" w:color="auto"/>
              <w:bottom w:val="single" w:sz="4" w:space="0" w:color="auto"/>
            </w:tcBorders>
            <w:shd w:val="clear" w:color="auto" w:fill="FFFFFF"/>
          </w:tcPr>
          <w:p w14:paraId="2A876544" w14:textId="77777777" w:rsidR="009606D4" w:rsidRPr="00E81F01" w:rsidRDefault="009606D4" w:rsidP="00C33032">
            <w:pPr>
              <w:pStyle w:val="Other0"/>
              <w:shd w:val="clear" w:color="auto" w:fill="auto"/>
              <w:rPr>
                <w:rFonts w:ascii="Times New Roman" w:hAnsi="Times New Roman" w:cs="Times New Roman"/>
                <w:color w:val="000000"/>
                <w:lang w:bidi="ru-RU"/>
              </w:rPr>
            </w:pPr>
          </w:p>
        </w:tc>
        <w:tc>
          <w:tcPr>
            <w:tcW w:w="1844" w:type="dxa"/>
            <w:tcBorders>
              <w:left w:val="single" w:sz="4" w:space="0" w:color="auto"/>
              <w:bottom w:val="single" w:sz="4" w:space="0" w:color="auto"/>
            </w:tcBorders>
            <w:shd w:val="clear" w:color="auto" w:fill="FFFFFF"/>
          </w:tcPr>
          <w:p w14:paraId="2744AEE2" w14:textId="77777777" w:rsidR="009606D4" w:rsidRPr="00E81F01" w:rsidRDefault="009606D4" w:rsidP="00C33032">
            <w:pPr>
              <w:pStyle w:val="Other0"/>
              <w:shd w:val="clear" w:color="auto" w:fill="auto"/>
              <w:rPr>
                <w:rFonts w:ascii="Times New Roman" w:hAnsi="Times New Roman" w:cs="Times New Roman"/>
                <w:color w:val="000000"/>
                <w:lang w:bidi="ru-RU"/>
              </w:rPr>
            </w:pPr>
          </w:p>
        </w:tc>
        <w:tc>
          <w:tcPr>
            <w:tcW w:w="5953" w:type="dxa"/>
            <w:vMerge/>
            <w:tcBorders>
              <w:left w:val="single" w:sz="4" w:space="0" w:color="auto"/>
              <w:bottom w:val="single" w:sz="4" w:space="0" w:color="auto"/>
              <w:right w:val="single" w:sz="4" w:space="0" w:color="auto"/>
            </w:tcBorders>
            <w:shd w:val="clear" w:color="auto" w:fill="FFFFFF"/>
            <w:vAlign w:val="center"/>
          </w:tcPr>
          <w:p w14:paraId="10F5CB07" w14:textId="77777777" w:rsidR="009606D4" w:rsidRPr="00E81F01" w:rsidRDefault="009606D4" w:rsidP="00C33032">
            <w:pPr>
              <w:pStyle w:val="Other0"/>
              <w:shd w:val="clear" w:color="auto" w:fill="auto"/>
              <w:jc w:val="both"/>
              <w:rPr>
                <w:rFonts w:ascii="Times New Roman" w:hAnsi="Times New Roman" w:cs="Times New Roman"/>
              </w:rPr>
            </w:pPr>
          </w:p>
        </w:tc>
      </w:tr>
      <w:tr w:rsidR="009606D4" w:rsidRPr="00E81F01" w14:paraId="47D4334C" w14:textId="77777777" w:rsidTr="00C33032">
        <w:trPr>
          <w:trHeight w:hRule="exact" w:val="4197"/>
        </w:trPr>
        <w:tc>
          <w:tcPr>
            <w:tcW w:w="523" w:type="dxa"/>
            <w:tcBorders>
              <w:top w:val="single" w:sz="4" w:space="0" w:color="auto"/>
              <w:left w:val="single" w:sz="4" w:space="0" w:color="auto"/>
              <w:bottom w:val="single" w:sz="4" w:space="0" w:color="auto"/>
            </w:tcBorders>
            <w:shd w:val="clear" w:color="auto" w:fill="FFFFFF"/>
          </w:tcPr>
          <w:p w14:paraId="37398B0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color w:val="000000"/>
                <w:lang w:bidi="ru-RU"/>
              </w:rPr>
              <w:t>37</w:t>
            </w:r>
          </w:p>
        </w:tc>
        <w:tc>
          <w:tcPr>
            <w:tcW w:w="1614" w:type="dxa"/>
            <w:tcBorders>
              <w:top w:val="single" w:sz="4" w:space="0" w:color="auto"/>
              <w:left w:val="single" w:sz="4" w:space="0" w:color="auto"/>
              <w:bottom w:val="single" w:sz="4" w:space="0" w:color="auto"/>
            </w:tcBorders>
            <w:shd w:val="clear" w:color="auto" w:fill="FFFFFF"/>
          </w:tcPr>
          <w:p w14:paraId="35982AD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Предоставление коммунальных услуг</w:t>
            </w:r>
          </w:p>
        </w:tc>
        <w:tc>
          <w:tcPr>
            <w:tcW w:w="1844" w:type="dxa"/>
            <w:tcBorders>
              <w:top w:val="single" w:sz="4" w:space="0" w:color="auto"/>
              <w:left w:val="single" w:sz="4" w:space="0" w:color="auto"/>
              <w:bottom w:val="single" w:sz="4" w:space="0" w:color="auto"/>
            </w:tcBorders>
            <w:shd w:val="clear" w:color="auto" w:fill="FFFFFF"/>
          </w:tcPr>
          <w:p w14:paraId="29AF7D8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3.1.1</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4C6E6EB7"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Предельные (минимальные и (или) максимальные) размеры земельных участков, в том числе их площадь, не подлежат установлению</w:t>
            </w:r>
          </w:p>
          <w:p w14:paraId="439A4CCE"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1814B03" w14:textId="77777777" w:rsidR="009606D4" w:rsidRPr="00E81F01" w:rsidRDefault="009606D4" w:rsidP="009606D4">
            <w:pPr>
              <w:pStyle w:val="Other0"/>
              <w:numPr>
                <w:ilvl w:val="0"/>
                <w:numId w:val="136"/>
              </w:numPr>
              <w:shd w:val="clear" w:color="auto" w:fill="auto"/>
              <w:tabs>
                <w:tab w:val="left" w:pos="163"/>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28277334" w14:textId="77777777" w:rsidR="009606D4" w:rsidRPr="00E81F01" w:rsidRDefault="009606D4" w:rsidP="009606D4">
            <w:pPr>
              <w:pStyle w:val="Other0"/>
              <w:numPr>
                <w:ilvl w:val="0"/>
                <w:numId w:val="136"/>
              </w:numPr>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0C7B65D0"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- 1 Максимальное количество подземных этажей не подлежит установлению</w:t>
            </w:r>
          </w:p>
          <w:p w14:paraId="74FDA0D2"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не подлежит установлению</w:t>
            </w:r>
          </w:p>
          <w:p w14:paraId="410F845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0B54AE63"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Высота ограждений земельных участков - до 1,8 м. Глухие ограждения не применять.</w:t>
            </w:r>
          </w:p>
          <w:p w14:paraId="4AB2C8F5" w14:textId="77777777" w:rsidR="009606D4" w:rsidRPr="00E81F01" w:rsidRDefault="009606D4" w:rsidP="00C33032">
            <w:pPr>
              <w:pStyle w:val="Other0"/>
              <w:shd w:val="clear" w:color="auto" w:fill="auto"/>
              <w:jc w:val="both"/>
              <w:rPr>
                <w:rFonts w:ascii="Times New Roman" w:hAnsi="Times New Roman" w:cs="Times New Roman"/>
              </w:rPr>
            </w:pPr>
          </w:p>
        </w:tc>
      </w:tr>
      <w:tr w:rsidR="009606D4" w:rsidRPr="00E81F01" w14:paraId="686CF766" w14:textId="77777777" w:rsidTr="00C33032">
        <w:trPr>
          <w:trHeight w:hRule="exact" w:val="4262"/>
        </w:trPr>
        <w:tc>
          <w:tcPr>
            <w:tcW w:w="523" w:type="dxa"/>
            <w:tcBorders>
              <w:top w:val="single" w:sz="4" w:space="0" w:color="auto"/>
              <w:left w:val="single" w:sz="4" w:space="0" w:color="auto"/>
              <w:bottom w:val="single" w:sz="4" w:space="0" w:color="auto"/>
            </w:tcBorders>
            <w:shd w:val="clear" w:color="auto" w:fill="FFFFFF"/>
          </w:tcPr>
          <w:p w14:paraId="32C0D1B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color w:val="000000"/>
                <w:lang w:bidi="ru-RU"/>
              </w:rPr>
              <w:lastRenderedPageBreak/>
              <w:t>38</w:t>
            </w:r>
          </w:p>
        </w:tc>
        <w:tc>
          <w:tcPr>
            <w:tcW w:w="1614" w:type="dxa"/>
            <w:tcBorders>
              <w:top w:val="single" w:sz="4" w:space="0" w:color="auto"/>
              <w:left w:val="single" w:sz="4" w:space="0" w:color="auto"/>
              <w:bottom w:val="single" w:sz="4" w:space="0" w:color="auto"/>
            </w:tcBorders>
            <w:shd w:val="clear" w:color="auto" w:fill="FFFFFF"/>
          </w:tcPr>
          <w:p w14:paraId="2A3A0A8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Общественное использование объектов капитального строительства</w:t>
            </w:r>
          </w:p>
        </w:tc>
        <w:tc>
          <w:tcPr>
            <w:tcW w:w="1844" w:type="dxa"/>
            <w:tcBorders>
              <w:top w:val="single" w:sz="4" w:space="0" w:color="auto"/>
              <w:left w:val="single" w:sz="4" w:space="0" w:color="auto"/>
              <w:bottom w:val="single" w:sz="4" w:space="0" w:color="auto"/>
            </w:tcBorders>
            <w:shd w:val="clear" w:color="auto" w:fill="FFFFFF"/>
          </w:tcPr>
          <w:p w14:paraId="0FB3E8D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3.0</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center"/>
          </w:tcPr>
          <w:p w14:paraId="03F75DB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- 600</w:t>
            </w:r>
          </w:p>
          <w:p w14:paraId="43D3DDE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- 2000</w:t>
            </w:r>
          </w:p>
          <w:p w14:paraId="31F489E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D5B82D1" w14:textId="77777777" w:rsidR="009606D4" w:rsidRPr="00E81F01" w:rsidRDefault="009606D4" w:rsidP="009606D4">
            <w:pPr>
              <w:pStyle w:val="Other0"/>
              <w:numPr>
                <w:ilvl w:val="0"/>
                <w:numId w:val="137"/>
              </w:numPr>
              <w:shd w:val="clear" w:color="auto" w:fill="auto"/>
              <w:tabs>
                <w:tab w:val="left" w:pos="15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0AB6573B" w14:textId="77777777" w:rsidR="009606D4" w:rsidRPr="00E81F01" w:rsidRDefault="009606D4" w:rsidP="009606D4">
            <w:pPr>
              <w:pStyle w:val="Other0"/>
              <w:numPr>
                <w:ilvl w:val="0"/>
                <w:numId w:val="137"/>
              </w:numPr>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103D3AF8"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 xml:space="preserve">Максимальное количество надземных этажей - 3 </w:t>
            </w:r>
          </w:p>
          <w:p w14:paraId="180BE8F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не подлежит установлению</w:t>
            </w:r>
          </w:p>
          <w:p w14:paraId="1BF59118"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36CC0A21"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-10</w:t>
            </w:r>
          </w:p>
          <w:p w14:paraId="4CAD679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Минимальный процент озеленения - 20</w:t>
            </w:r>
          </w:p>
          <w:p w14:paraId="336C9A6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Высота ограждений земельных участков - до 1,8 м. Глухие ограждения не применять.</w:t>
            </w:r>
          </w:p>
        </w:tc>
      </w:tr>
      <w:tr w:rsidR="009606D4" w:rsidRPr="00E81F01" w14:paraId="3816C92E" w14:textId="77777777" w:rsidTr="00C33032">
        <w:trPr>
          <w:trHeight w:hRule="exact" w:val="4535"/>
        </w:trPr>
        <w:tc>
          <w:tcPr>
            <w:tcW w:w="523" w:type="dxa"/>
            <w:tcBorders>
              <w:top w:val="single" w:sz="4" w:space="0" w:color="auto"/>
              <w:left w:val="single" w:sz="4" w:space="0" w:color="auto"/>
              <w:bottom w:val="single" w:sz="4" w:space="0" w:color="auto"/>
            </w:tcBorders>
            <w:shd w:val="clear" w:color="auto" w:fill="FFFFFF"/>
          </w:tcPr>
          <w:p w14:paraId="375BFFE9" w14:textId="77777777" w:rsidR="009606D4" w:rsidRPr="00E81F01" w:rsidRDefault="009606D4" w:rsidP="00C33032">
            <w:pPr>
              <w:pStyle w:val="Other0"/>
              <w:shd w:val="clear" w:color="auto" w:fill="auto"/>
              <w:jc w:val="center"/>
              <w:rPr>
                <w:rFonts w:ascii="Times New Roman" w:eastAsia="Times New Roman" w:hAnsi="Times New Roman" w:cs="Times New Roman"/>
                <w:color w:val="000000"/>
                <w:lang w:bidi="ru-RU"/>
              </w:rPr>
            </w:pPr>
            <w:r w:rsidRPr="00E81F01">
              <w:rPr>
                <w:rFonts w:ascii="Times New Roman" w:eastAsia="Times New Roman" w:hAnsi="Times New Roman" w:cs="Times New Roman"/>
                <w:color w:val="000000"/>
                <w:lang w:bidi="ru-RU"/>
              </w:rPr>
              <w:t>39</w:t>
            </w:r>
          </w:p>
        </w:tc>
        <w:tc>
          <w:tcPr>
            <w:tcW w:w="1614" w:type="dxa"/>
            <w:tcBorders>
              <w:top w:val="single" w:sz="4" w:space="0" w:color="auto"/>
              <w:left w:val="single" w:sz="4" w:space="0" w:color="auto"/>
              <w:bottom w:val="single" w:sz="4" w:space="0" w:color="auto"/>
            </w:tcBorders>
            <w:shd w:val="clear" w:color="auto" w:fill="FFFFFF"/>
          </w:tcPr>
          <w:p w14:paraId="5F757126"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Предпринимательство</w:t>
            </w:r>
          </w:p>
        </w:tc>
        <w:tc>
          <w:tcPr>
            <w:tcW w:w="1844" w:type="dxa"/>
            <w:tcBorders>
              <w:top w:val="single" w:sz="4" w:space="0" w:color="auto"/>
              <w:left w:val="single" w:sz="4" w:space="0" w:color="auto"/>
              <w:bottom w:val="single" w:sz="4" w:space="0" w:color="auto"/>
            </w:tcBorders>
            <w:shd w:val="clear" w:color="auto" w:fill="FFFFFF"/>
          </w:tcPr>
          <w:p w14:paraId="3782A109"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4.0</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center"/>
          </w:tcPr>
          <w:p w14:paraId="2968B521"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размеры земельных участков (площадь), кв.м - 250</w:t>
            </w:r>
          </w:p>
          <w:p w14:paraId="30F98B2E"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Максимальные размеры земельных участков (площадь), кв.м - 2000</w:t>
            </w:r>
          </w:p>
          <w:p w14:paraId="705D3588"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2DB89BC"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  3 от границы земельного участка, примыкающей к улице или проезду</w:t>
            </w:r>
          </w:p>
          <w:p w14:paraId="7B3FB75A"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  1 от границы смежного земельного участка</w:t>
            </w:r>
          </w:p>
          <w:p w14:paraId="5669F187"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 xml:space="preserve">Максимальное количество надземных этажей - 3 </w:t>
            </w:r>
          </w:p>
          <w:p w14:paraId="3963AF5F"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Максимальная высота зданий, строений, сооружений, м не подлежит установлению</w:t>
            </w:r>
          </w:p>
          <w:p w14:paraId="404B957F"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2EB2F5A4"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22865984"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озеленения - 20</w:t>
            </w:r>
          </w:p>
          <w:p w14:paraId="1724D4A1"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 xml:space="preserve">Высота ограждений земельных участков - до 1,8 м. </w:t>
            </w:r>
          </w:p>
          <w:p w14:paraId="7AFDD663"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Глухие ограждения не применять</w:t>
            </w:r>
          </w:p>
          <w:p w14:paraId="7716931D"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p>
        </w:tc>
      </w:tr>
      <w:tr w:rsidR="009606D4" w:rsidRPr="00E81F01" w14:paraId="717CB5A8" w14:textId="77777777" w:rsidTr="00C33032">
        <w:trPr>
          <w:trHeight w:hRule="exact" w:val="2563"/>
        </w:trPr>
        <w:tc>
          <w:tcPr>
            <w:tcW w:w="523" w:type="dxa"/>
            <w:tcBorders>
              <w:top w:val="single" w:sz="4" w:space="0" w:color="auto"/>
              <w:left w:val="single" w:sz="4" w:space="0" w:color="auto"/>
              <w:bottom w:val="single" w:sz="4" w:space="0" w:color="auto"/>
            </w:tcBorders>
            <w:shd w:val="clear" w:color="auto" w:fill="FFFFFF"/>
          </w:tcPr>
          <w:p w14:paraId="5D30B71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color w:val="000000"/>
                <w:lang w:bidi="ru-RU"/>
              </w:rPr>
              <w:t>40</w:t>
            </w:r>
          </w:p>
        </w:tc>
        <w:tc>
          <w:tcPr>
            <w:tcW w:w="1614" w:type="dxa"/>
            <w:tcBorders>
              <w:top w:val="single" w:sz="4" w:space="0" w:color="auto"/>
              <w:left w:val="single" w:sz="4" w:space="0" w:color="auto"/>
              <w:bottom w:val="single" w:sz="4" w:space="0" w:color="auto"/>
            </w:tcBorders>
            <w:shd w:val="clear" w:color="auto" w:fill="FFFFFF"/>
          </w:tcPr>
          <w:p w14:paraId="30ED9F5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Земельные участки (территории) общего пользования</w:t>
            </w:r>
          </w:p>
        </w:tc>
        <w:tc>
          <w:tcPr>
            <w:tcW w:w="1844" w:type="dxa"/>
            <w:tcBorders>
              <w:top w:val="single" w:sz="4" w:space="0" w:color="auto"/>
              <w:left w:val="single" w:sz="4" w:space="0" w:color="auto"/>
              <w:bottom w:val="single" w:sz="4" w:space="0" w:color="auto"/>
            </w:tcBorders>
            <w:shd w:val="clear" w:color="auto" w:fill="FFFFFF"/>
          </w:tcPr>
          <w:p w14:paraId="270785B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12.0</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66A233B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Предельные (минимальные и (или) максимальные) размеры земельных участков, в том числе их площадь, не подлежат установлению</w:t>
            </w:r>
          </w:p>
          <w:p w14:paraId="77A6088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7A3281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Предельное количество этажей или предельная высота зданий, строений, сооружений не подлежат установлению</w:t>
            </w:r>
          </w:p>
          <w:p w14:paraId="09451761"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3A9E99BD" w14:textId="77777777" w:rsidR="009606D4" w:rsidRPr="00E81F01" w:rsidRDefault="009606D4" w:rsidP="00C33032">
            <w:pPr>
              <w:pStyle w:val="Other0"/>
              <w:shd w:val="clear" w:color="auto" w:fill="auto"/>
              <w:rPr>
                <w:rFonts w:ascii="Times New Roman" w:hAnsi="Times New Roman" w:cs="Times New Roman"/>
              </w:rPr>
            </w:pPr>
          </w:p>
        </w:tc>
      </w:tr>
      <w:tr w:rsidR="009606D4" w:rsidRPr="00E81F01" w14:paraId="64D73C9B" w14:textId="77777777" w:rsidTr="00C33032">
        <w:trPr>
          <w:trHeight w:hRule="exact" w:val="3251"/>
        </w:trPr>
        <w:tc>
          <w:tcPr>
            <w:tcW w:w="523" w:type="dxa"/>
            <w:tcBorders>
              <w:top w:val="single" w:sz="4" w:space="0" w:color="auto"/>
              <w:left w:val="single" w:sz="4" w:space="0" w:color="auto"/>
              <w:bottom w:val="single" w:sz="4" w:space="0" w:color="auto"/>
            </w:tcBorders>
            <w:shd w:val="clear" w:color="auto" w:fill="FFFFFF"/>
          </w:tcPr>
          <w:p w14:paraId="5851F19B" w14:textId="77777777" w:rsidR="009606D4" w:rsidRPr="00E81F01" w:rsidRDefault="009606D4" w:rsidP="00C33032">
            <w:pPr>
              <w:pStyle w:val="Other0"/>
              <w:shd w:val="clear" w:color="auto" w:fill="auto"/>
              <w:jc w:val="center"/>
              <w:rPr>
                <w:rFonts w:ascii="Times New Roman" w:eastAsia="Times New Roman" w:hAnsi="Times New Roman" w:cs="Times New Roman"/>
                <w:color w:val="000000"/>
                <w:lang w:bidi="ru-RU"/>
              </w:rPr>
            </w:pPr>
            <w:r w:rsidRPr="00E81F01">
              <w:rPr>
                <w:rFonts w:ascii="Times New Roman" w:eastAsia="Times New Roman" w:hAnsi="Times New Roman" w:cs="Times New Roman"/>
                <w:color w:val="000000"/>
                <w:lang w:bidi="ru-RU"/>
              </w:rPr>
              <w:lastRenderedPageBreak/>
              <w:t>41</w:t>
            </w:r>
          </w:p>
        </w:tc>
        <w:tc>
          <w:tcPr>
            <w:tcW w:w="1614" w:type="dxa"/>
            <w:tcBorders>
              <w:top w:val="single" w:sz="4" w:space="0" w:color="auto"/>
              <w:left w:val="single" w:sz="4" w:space="0" w:color="auto"/>
              <w:bottom w:val="single" w:sz="4" w:space="0" w:color="auto"/>
            </w:tcBorders>
            <w:shd w:val="clear" w:color="auto" w:fill="FFFFFF"/>
          </w:tcPr>
          <w:p w14:paraId="5AAE9FA6"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Обеспечение научной деятельности</w:t>
            </w:r>
          </w:p>
        </w:tc>
        <w:tc>
          <w:tcPr>
            <w:tcW w:w="1844" w:type="dxa"/>
            <w:tcBorders>
              <w:top w:val="single" w:sz="4" w:space="0" w:color="auto"/>
              <w:left w:val="single" w:sz="4" w:space="0" w:color="auto"/>
              <w:bottom w:val="single" w:sz="4" w:space="0" w:color="auto"/>
            </w:tcBorders>
            <w:shd w:val="clear" w:color="auto" w:fill="FFFFFF"/>
          </w:tcPr>
          <w:p w14:paraId="782F830F"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3.9</w:t>
            </w:r>
          </w:p>
        </w:tc>
        <w:tc>
          <w:tcPr>
            <w:tcW w:w="5953" w:type="dxa"/>
            <w:tcBorders>
              <w:top w:val="single" w:sz="4" w:space="0" w:color="auto"/>
              <w:left w:val="single" w:sz="4" w:space="0" w:color="auto"/>
              <w:bottom w:val="single" w:sz="4" w:space="0" w:color="auto"/>
              <w:right w:val="single" w:sz="4" w:space="0" w:color="auto"/>
            </w:tcBorders>
            <w:shd w:val="clear" w:color="auto" w:fill="FFFFFF"/>
            <w:vAlign w:val="bottom"/>
          </w:tcPr>
          <w:p w14:paraId="51C3DBE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- 1500</w:t>
            </w:r>
          </w:p>
          <w:p w14:paraId="61D7CD5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2EEE353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37C3CF3" w14:textId="77777777" w:rsidR="009606D4" w:rsidRPr="00E81F01" w:rsidRDefault="009606D4" w:rsidP="009606D4">
            <w:pPr>
              <w:pStyle w:val="Other0"/>
              <w:numPr>
                <w:ilvl w:val="0"/>
                <w:numId w:val="155"/>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03AF212" w14:textId="77777777" w:rsidR="009606D4" w:rsidRPr="00E81F01" w:rsidRDefault="009606D4" w:rsidP="009606D4">
            <w:pPr>
              <w:pStyle w:val="Other0"/>
              <w:numPr>
                <w:ilvl w:val="0"/>
                <w:numId w:val="155"/>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065746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F307C46" w14:textId="77777777" w:rsidR="009606D4" w:rsidRPr="00E81F01" w:rsidRDefault="009606D4" w:rsidP="00C33032">
            <w:pPr>
              <w:pStyle w:val="Other0"/>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21C5AE2" w14:textId="77777777" w:rsidR="009606D4" w:rsidRPr="00E81F01" w:rsidRDefault="009606D4" w:rsidP="00C33032">
            <w:pPr>
              <w:pStyle w:val="Other0"/>
              <w:shd w:val="clear" w:color="auto" w:fill="auto"/>
              <w:rPr>
                <w:rFonts w:ascii="Times New Roman" w:hAnsi="Times New Roman" w:cs="Times New Roman"/>
                <w:color w:val="000000"/>
                <w:lang w:bidi="ru-RU"/>
              </w:rPr>
            </w:pPr>
          </w:p>
        </w:tc>
      </w:tr>
    </w:tbl>
    <w:p w14:paraId="303D0277" w14:textId="77777777" w:rsidR="009606D4" w:rsidRPr="00E81F01" w:rsidRDefault="009606D4" w:rsidP="009606D4">
      <w:pPr>
        <w:jc w:val="both"/>
        <w:rPr>
          <w:b/>
        </w:rPr>
      </w:pPr>
    </w:p>
    <w:p w14:paraId="2F94683F" w14:textId="77777777" w:rsidR="009606D4" w:rsidRPr="00E81F01" w:rsidRDefault="009606D4" w:rsidP="009606D4">
      <w:pPr>
        <w:spacing w:line="1" w:lineRule="exact"/>
      </w:pPr>
    </w:p>
    <w:p w14:paraId="6B700AA2" w14:textId="77777777" w:rsidR="009606D4" w:rsidRPr="00E81F01" w:rsidRDefault="009606D4" w:rsidP="009606D4">
      <w:pPr>
        <w:tabs>
          <w:tab w:val="left" w:pos="2385"/>
          <w:tab w:val="center" w:pos="4677"/>
        </w:tabs>
        <w:jc w:val="both"/>
        <w:outlineLvl w:val="2"/>
        <w:rPr>
          <w:b/>
        </w:rPr>
      </w:pPr>
      <w:bookmarkStart w:id="33" w:name="_Toc180414909"/>
      <w:r w:rsidRPr="00E81F01">
        <w:rPr>
          <w:b/>
        </w:rPr>
        <w:t>4.2 Условно разрешенные виды использования земельных участков и объектов капитального строительства</w:t>
      </w:r>
      <w:bookmarkEnd w:id="33"/>
      <w:r w:rsidRPr="00E81F01">
        <w:rPr>
          <w:b/>
        </w:rPr>
        <w:t xml:space="preserve"> </w:t>
      </w:r>
      <w:r w:rsidRPr="00E81F01">
        <w:rPr>
          <w:b/>
        </w:rPr>
        <w:tab/>
      </w:r>
    </w:p>
    <w:tbl>
      <w:tblPr>
        <w:tblOverlap w:val="never"/>
        <w:tblW w:w="9927" w:type="dxa"/>
        <w:jc w:val="center"/>
        <w:tblLayout w:type="fixed"/>
        <w:tblCellMar>
          <w:left w:w="10" w:type="dxa"/>
          <w:right w:w="10" w:type="dxa"/>
        </w:tblCellMar>
        <w:tblLook w:val="0000" w:firstRow="0" w:lastRow="0" w:firstColumn="0" w:lastColumn="0" w:noHBand="0" w:noVBand="0"/>
      </w:tblPr>
      <w:tblGrid>
        <w:gridCol w:w="548"/>
        <w:gridCol w:w="13"/>
        <w:gridCol w:w="7"/>
        <w:gridCol w:w="1977"/>
        <w:gridCol w:w="15"/>
        <w:gridCol w:w="995"/>
        <w:gridCol w:w="18"/>
        <w:gridCol w:w="6335"/>
        <w:gridCol w:w="11"/>
        <w:gridCol w:w="8"/>
      </w:tblGrid>
      <w:tr w:rsidR="009606D4" w:rsidRPr="00E81F01" w14:paraId="234E667B" w14:textId="77777777" w:rsidTr="00C33032">
        <w:trPr>
          <w:gridAfter w:val="1"/>
          <w:wAfter w:w="8" w:type="dxa"/>
          <w:trHeight w:hRule="exact" w:val="1258"/>
          <w:jc w:val="center"/>
        </w:trPr>
        <w:tc>
          <w:tcPr>
            <w:tcW w:w="548" w:type="dxa"/>
            <w:tcBorders>
              <w:top w:val="single" w:sz="4" w:space="0" w:color="auto"/>
              <w:left w:val="single" w:sz="4" w:space="0" w:color="auto"/>
            </w:tcBorders>
            <w:shd w:val="clear" w:color="auto" w:fill="FFFFFF"/>
            <w:vAlign w:val="center"/>
          </w:tcPr>
          <w:p w14:paraId="4454C93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 п/п</w:t>
            </w:r>
          </w:p>
        </w:tc>
        <w:tc>
          <w:tcPr>
            <w:tcW w:w="3025" w:type="dxa"/>
            <w:gridSpan w:val="6"/>
            <w:tcBorders>
              <w:top w:val="single" w:sz="4" w:space="0" w:color="auto"/>
              <w:left w:val="single" w:sz="4" w:space="0" w:color="auto"/>
            </w:tcBorders>
            <w:shd w:val="clear" w:color="auto" w:fill="FFFFFF"/>
          </w:tcPr>
          <w:p w14:paraId="03B7E6E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Виды разрешенного использования земельных участков и объектов капитального строительства</w:t>
            </w:r>
          </w:p>
        </w:tc>
        <w:tc>
          <w:tcPr>
            <w:tcW w:w="6346" w:type="dxa"/>
            <w:gridSpan w:val="2"/>
            <w:tcBorders>
              <w:top w:val="single" w:sz="4" w:space="0" w:color="auto"/>
              <w:left w:val="single" w:sz="4" w:space="0" w:color="auto"/>
              <w:right w:val="single" w:sz="4" w:space="0" w:color="auto"/>
            </w:tcBorders>
            <w:shd w:val="clear" w:color="auto" w:fill="FFFFFF"/>
            <w:vAlign w:val="center"/>
          </w:tcPr>
          <w:p w14:paraId="4120D31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67D8FFFF" w14:textId="77777777" w:rsidTr="00C33032">
        <w:trPr>
          <w:gridAfter w:val="1"/>
          <w:wAfter w:w="8" w:type="dxa"/>
          <w:trHeight w:hRule="exact" w:val="250"/>
          <w:jc w:val="center"/>
        </w:trPr>
        <w:tc>
          <w:tcPr>
            <w:tcW w:w="561" w:type="dxa"/>
            <w:gridSpan w:val="2"/>
            <w:tcBorders>
              <w:left w:val="single" w:sz="4" w:space="0" w:color="auto"/>
            </w:tcBorders>
            <w:shd w:val="clear" w:color="auto" w:fill="FFFFFF"/>
            <w:vAlign w:val="center"/>
          </w:tcPr>
          <w:p w14:paraId="11BE49B7" w14:textId="77777777" w:rsidR="009606D4" w:rsidRPr="00E81F01" w:rsidRDefault="009606D4" w:rsidP="00C33032">
            <w:pPr>
              <w:rPr>
                <w:sz w:val="20"/>
                <w:szCs w:val="20"/>
              </w:rPr>
            </w:pPr>
          </w:p>
        </w:tc>
        <w:tc>
          <w:tcPr>
            <w:tcW w:w="1999" w:type="dxa"/>
            <w:gridSpan w:val="3"/>
            <w:tcBorders>
              <w:top w:val="single" w:sz="4" w:space="0" w:color="auto"/>
              <w:left w:val="single" w:sz="4" w:space="0" w:color="auto"/>
            </w:tcBorders>
            <w:shd w:val="clear" w:color="auto" w:fill="FFFFFF"/>
            <w:vAlign w:val="bottom"/>
          </w:tcPr>
          <w:p w14:paraId="4C1E9A7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наименование</w:t>
            </w:r>
          </w:p>
        </w:tc>
        <w:tc>
          <w:tcPr>
            <w:tcW w:w="1013" w:type="dxa"/>
            <w:gridSpan w:val="2"/>
            <w:tcBorders>
              <w:top w:val="single" w:sz="4" w:space="0" w:color="auto"/>
              <w:left w:val="single" w:sz="4" w:space="0" w:color="auto"/>
            </w:tcBorders>
            <w:shd w:val="clear" w:color="auto" w:fill="FFFFFF"/>
            <w:vAlign w:val="bottom"/>
          </w:tcPr>
          <w:p w14:paraId="4D18AEC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код</w:t>
            </w:r>
          </w:p>
        </w:tc>
        <w:tc>
          <w:tcPr>
            <w:tcW w:w="6346" w:type="dxa"/>
            <w:gridSpan w:val="2"/>
            <w:tcBorders>
              <w:left w:val="single" w:sz="4" w:space="0" w:color="auto"/>
              <w:right w:val="single" w:sz="4" w:space="0" w:color="auto"/>
            </w:tcBorders>
            <w:shd w:val="clear" w:color="auto" w:fill="FFFFFF"/>
            <w:vAlign w:val="center"/>
          </w:tcPr>
          <w:p w14:paraId="46F6098B" w14:textId="77777777" w:rsidR="009606D4" w:rsidRPr="00E81F01" w:rsidRDefault="009606D4" w:rsidP="00C33032">
            <w:pPr>
              <w:rPr>
                <w:sz w:val="20"/>
                <w:szCs w:val="20"/>
              </w:rPr>
            </w:pPr>
          </w:p>
        </w:tc>
      </w:tr>
      <w:tr w:rsidR="009606D4" w:rsidRPr="00E81F01" w14:paraId="59DE8ECF" w14:textId="77777777" w:rsidTr="00C33032">
        <w:trPr>
          <w:gridAfter w:val="1"/>
          <w:wAfter w:w="8" w:type="dxa"/>
          <w:trHeight w:hRule="exact" w:val="250"/>
          <w:jc w:val="center"/>
        </w:trPr>
        <w:tc>
          <w:tcPr>
            <w:tcW w:w="568" w:type="dxa"/>
            <w:gridSpan w:val="3"/>
            <w:tcBorders>
              <w:left w:val="single" w:sz="4" w:space="0" w:color="auto"/>
              <w:bottom w:val="single" w:sz="4" w:space="0" w:color="auto"/>
            </w:tcBorders>
            <w:shd w:val="clear" w:color="auto" w:fill="FFFFFF"/>
            <w:vAlign w:val="center"/>
          </w:tcPr>
          <w:p w14:paraId="0AE1C610" w14:textId="77777777" w:rsidR="009606D4" w:rsidRPr="00E81F01" w:rsidRDefault="009606D4" w:rsidP="00C33032">
            <w:pPr>
              <w:rPr>
                <w:sz w:val="20"/>
                <w:szCs w:val="20"/>
              </w:rPr>
            </w:pPr>
          </w:p>
        </w:tc>
        <w:tc>
          <w:tcPr>
            <w:tcW w:w="1992" w:type="dxa"/>
            <w:gridSpan w:val="2"/>
            <w:tcBorders>
              <w:top w:val="single" w:sz="4" w:space="0" w:color="auto"/>
              <w:left w:val="single" w:sz="4" w:space="0" w:color="auto"/>
              <w:bottom w:val="single" w:sz="4" w:space="0" w:color="auto"/>
            </w:tcBorders>
            <w:shd w:val="clear" w:color="auto" w:fill="FFFFFF"/>
            <w:vAlign w:val="bottom"/>
          </w:tcPr>
          <w:p w14:paraId="127800E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1</w:t>
            </w:r>
          </w:p>
        </w:tc>
        <w:tc>
          <w:tcPr>
            <w:tcW w:w="1013" w:type="dxa"/>
            <w:gridSpan w:val="2"/>
            <w:tcBorders>
              <w:top w:val="single" w:sz="4" w:space="0" w:color="auto"/>
              <w:left w:val="single" w:sz="4" w:space="0" w:color="auto"/>
              <w:bottom w:val="single" w:sz="4" w:space="0" w:color="auto"/>
            </w:tcBorders>
            <w:shd w:val="clear" w:color="auto" w:fill="FFFFFF"/>
            <w:vAlign w:val="bottom"/>
          </w:tcPr>
          <w:p w14:paraId="20C81E8D" w14:textId="77777777" w:rsidR="009606D4" w:rsidRPr="00E81F01" w:rsidRDefault="009606D4" w:rsidP="00C33032">
            <w:pPr>
              <w:pStyle w:val="Other0"/>
              <w:shd w:val="clear" w:color="auto" w:fill="auto"/>
              <w:ind w:firstLine="440"/>
              <w:rPr>
                <w:rFonts w:ascii="Times New Roman" w:hAnsi="Times New Roman" w:cs="Times New Roman"/>
              </w:rPr>
            </w:pPr>
            <w:r w:rsidRPr="00E81F01">
              <w:rPr>
                <w:rFonts w:ascii="Times New Roman" w:hAnsi="Times New Roman" w:cs="Times New Roman"/>
                <w:color w:val="000000"/>
                <w:lang w:bidi="ru-RU"/>
              </w:rPr>
              <w:t>2</w:t>
            </w:r>
          </w:p>
        </w:tc>
        <w:tc>
          <w:tcPr>
            <w:tcW w:w="634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848BF4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3</w:t>
            </w:r>
          </w:p>
        </w:tc>
      </w:tr>
      <w:tr w:rsidR="009606D4" w:rsidRPr="00E81F01" w14:paraId="157FCDF2" w14:textId="77777777" w:rsidTr="00C33032">
        <w:trPr>
          <w:gridAfter w:val="2"/>
          <w:wAfter w:w="19" w:type="dxa"/>
          <w:trHeight w:val="3382"/>
          <w:jc w:val="center"/>
        </w:trPr>
        <w:tc>
          <w:tcPr>
            <w:tcW w:w="548" w:type="dxa"/>
            <w:tcBorders>
              <w:top w:val="single" w:sz="4" w:space="0" w:color="auto"/>
              <w:left w:val="single" w:sz="4" w:space="0" w:color="auto"/>
              <w:bottom w:val="single" w:sz="4" w:space="0" w:color="auto"/>
            </w:tcBorders>
            <w:shd w:val="clear" w:color="auto" w:fill="FFFFFF"/>
          </w:tcPr>
          <w:p w14:paraId="4A1985B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1</w:t>
            </w:r>
          </w:p>
        </w:tc>
        <w:tc>
          <w:tcPr>
            <w:tcW w:w="1997" w:type="dxa"/>
            <w:gridSpan w:val="3"/>
            <w:tcBorders>
              <w:top w:val="single" w:sz="4" w:space="0" w:color="auto"/>
              <w:left w:val="single" w:sz="4" w:space="0" w:color="auto"/>
              <w:bottom w:val="single" w:sz="4" w:space="0" w:color="auto"/>
            </w:tcBorders>
            <w:shd w:val="clear" w:color="auto" w:fill="FFFFFF"/>
          </w:tcPr>
          <w:p w14:paraId="502CD57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Хранение автотранспорта</w:t>
            </w:r>
          </w:p>
        </w:tc>
        <w:tc>
          <w:tcPr>
            <w:tcW w:w="1010" w:type="dxa"/>
            <w:gridSpan w:val="2"/>
            <w:tcBorders>
              <w:top w:val="single" w:sz="4" w:space="0" w:color="auto"/>
              <w:left w:val="single" w:sz="4" w:space="0" w:color="auto"/>
              <w:bottom w:val="single" w:sz="4" w:space="0" w:color="auto"/>
            </w:tcBorders>
            <w:shd w:val="clear" w:color="auto" w:fill="FFFFFF"/>
          </w:tcPr>
          <w:p w14:paraId="6306115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2.7.1</w:t>
            </w:r>
          </w:p>
        </w:tc>
        <w:tc>
          <w:tcPr>
            <w:tcW w:w="6353"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7AD43202"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398F7D2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- 5000</w:t>
            </w:r>
          </w:p>
          <w:p w14:paraId="50C0EF8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4B2B869" w14:textId="77777777" w:rsidR="009606D4" w:rsidRPr="00E81F01" w:rsidRDefault="009606D4" w:rsidP="009606D4">
            <w:pPr>
              <w:pStyle w:val="Other0"/>
              <w:numPr>
                <w:ilvl w:val="0"/>
                <w:numId w:val="138"/>
              </w:numPr>
              <w:shd w:val="clear" w:color="auto" w:fill="auto"/>
              <w:tabs>
                <w:tab w:val="left" w:pos="125"/>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275952DD" w14:textId="77777777" w:rsidR="009606D4" w:rsidRPr="00E81F01" w:rsidRDefault="009606D4" w:rsidP="009606D4">
            <w:pPr>
              <w:pStyle w:val="Other0"/>
              <w:numPr>
                <w:ilvl w:val="0"/>
                <w:numId w:val="138"/>
              </w:numPr>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28CC9D0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- 3 Максимальное количество подземных этажей не подлежит установлению</w:t>
            </w:r>
          </w:p>
          <w:p w14:paraId="4CB13750"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- 12</w:t>
            </w:r>
          </w:p>
          <w:p w14:paraId="45A3D81F"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39A6F1DB" w14:textId="77777777" w:rsidR="009606D4" w:rsidRPr="00E81F01" w:rsidRDefault="009606D4" w:rsidP="00C33032">
            <w:pPr>
              <w:pStyle w:val="Other0"/>
              <w:shd w:val="clear" w:color="auto" w:fill="auto"/>
              <w:ind w:right="132"/>
              <w:jc w:val="both"/>
              <w:rPr>
                <w:rFonts w:ascii="Times New Roman" w:hAnsi="Times New Roman" w:cs="Times New Roman"/>
              </w:rPr>
            </w:pPr>
          </w:p>
          <w:p w14:paraId="54993B2B" w14:textId="77777777" w:rsidR="009606D4" w:rsidRPr="00E81F01" w:rsidRDefault="009606D4" w:rsidP="00C33032">
            <w:pPr>
              <w:pStyle w:val="Other0"/>
              <w:shd w:val="clear" w:color="auto" w:fill="auto"/>
              <w:ind w:right="132"/>
              <w:jc w:val="both"/>
              <w:rPr>
                <w:rFonts w:ascii="Times New Roman" w:hAnsi="Times New Roman" w:cs="Times New Roman"/>
              </w:rPr>
            </w:pPr>
          </w:p>
        </w:tc>
      </w:tr>
      <w:tr w:rsidR="009606D4" w:rsidRPr="00E81F01" w14:paraId="77DE40B7" w14:textId="77777777" w:rsidTr="00C33032">
        <w:trPr>
          <w:gridAfter w:val="1"/>
          <w:wAfter w:w="8" w:type="dxa"/>
          <w:trHeight w:val="3682"/>
          <w:jc w:val="center"/>
        </w:trPr>
        <w:tc>
          <w:tcPr>
            <w:tcW w:w="548" w:type="dxa"/>
            <w:tcBorders>
              <w:top w:val="single" w:sz="4" w:space="0" w:color="auto"/>
              <w:left w:val="single" w:sz="4" w:space="0" w:color="auto"/>
              <w:bottom w:val="single" w:sz="4" w:space="0" w:color="auto"/>
            </w:tcBorders>
            <w:shd w:val="clear" w:color="auto" w:fill="FFFFFF"/>
          </w:tcPr>
          <w:p w14:paraId="630C70E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lastRenderedPageBreak/>
              <w:t>2</w:t>
            </w:r>
          </w:p>
        </w:tc>
        <w:tc>
          <w:tcPr>
            <w:tcW w:w="2012" w:type="dxa"/>
            <w:gridSpan w:val="4"/>
            <w:tcBorders>
              <w:top w:val="single" w:sz="4" w:space="0" w:color="auto"/>
              <w:left w:val="single" w:sz="4" w:space="0" w:color="auto"/>
              <w:bottom w:val="single" w:sz="4" w:space="0" w:color="auto"/>
            </w:tcBorders>
            <w:shd w:val="clear" w:color="auto" w:fill="FFFFFF"/>
          </w:tcPr>
          <w:p w14:paraId="6F549D1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Служебные гаражи</w:t>
            </w:r>
          </w:p>
        </w:tc>
        <w:tc>
          <w:tcPr>
            <w:tcW w:w="1013" w:type="dxa"/>
            <w:gridSpan w:val="2"/>
            <w:tcBorders>
              <w:top w:val="single" w:sz="4" w:space="0" w:color="auto"/>
              <w:left w:val="single" w:sz="4" w:space="0" w:color="auto"/>
              <w:bottom w:val="single" w:sz="4" w:space="0" w:color="auto"/>
            </w:tcBorders>
            <w:shd w:val="clear" w:color="auto" w:fill="FFFFFF"/>
          </w:tcPr>
          <w:p w14:paraId="1C1B84A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4.9</w:t>
            </w:r>
          </w:p>
        </w:tc>
        <w:tc>
          <w:tcPr>
            <w:tcW w:w="634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66BBBEF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- 600</w:t>
            </w:r>
          </w:p>
          <w:p w14:paraId="4B9A2FE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- 2000</w:t>
            </w:r>
          </w:p>
          <w:p w14:paraId="752D45E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(за исключением стоянок для хранения автотранспортных средств открытого типа), м:</w:t>
            </w:r>
          </w:p>
          <w:p w14:paraId="64E08317" w14:textId="77777777" w:rsidR="009606D4" w:rsidRPr="00E81F01" w:rsidRDefault="009606D4" w:rsidP="009606D4">
            <w:pPr>
              <w:pStyle w:val="Other0"/>
              <w:numPr>
                <w:ilvl w:val="0"/>
                <w:numId w:val="139"/>
              </w:numPr>
              <w:shd w:val="clear" w:color="auto" w:fill="auto"/>
              <w:tabs>
                <w:tab w:val="left" w:pos="125"/>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1411FC13" w14:textId="77777777" w:rsidR="009606D4" w:rsidRPr="00E81F01" w:rsidRDefault="009606D4" w:rsidP="009606D4">
            <w:pPr>
              <w:pStyle w:val="Other0"/>
              <w:numPr>
                <w:ilvl w:val="0"/>
                <w:numId w:val="139"/>
              </w:numPr>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11001BE7"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4C3B2CD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подземных этажей не подлежит установлению</w:t>
            </w:r>
          </w:p>
          <w:p w14:paraId="1533BEE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- 12</w:t>
            </w:r>
          </w:p>
          <w:p w14:paraId="7D2F3705"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175EC73C" w14:textId="77777777" w:rsidR="009606D4" w:rsidRPr="00E81F01" w:rsidRDefault="009606D4" w:rsidP="00C33032">
            <w:pPr>
              <w:pStyle w:val="Other0"/>
              <w:shd w:val="clear" w:color="auto" w:fill="auto"/>
              <w:ind w:right="132"/>
              <w:jc w:val="both"/>
              <w:rPr>
                <w:rFonts w:ascii="Times New Roman" w:hAnsi="Times New Roman" w:cs="Times New Roman"/>
              </w:rPr>
            </w:pPr>
          </w:p>
          <w:p w14:paraId="2A0E0B8F" w14:textId="77777777" w:rsidR="009606D4" w:rsidRPr="00E81F01" w:rsidRDefault="009606D4" w:rsidP="00C33032">
            <w:pPr>
              <w:pStyle w:val="Other0"/>
              <w:shd w:val="clear" w:color="auto" w:fill="auto"/>
              <w:ind w:right="132"/>
              <w:jc w:val="both"/>
              <w:rPr>
                <w:rFonts w:ascii="Times New Roman" w:hAnsi="Times New Roman" w:cs="Times New Roman"/>
              </w:rPr>
            </w:pPr>
          </w:p>
        </w:tc>
      </w:tr>
      <w:tr w:rsidR="009606D4" w:rsidRPr="00E81F01" w14:paraId="2017AB14" w14:textId="77777777" w:rsidTr="00C33032">
        <w:trPr>
          <w:trHeight w:val="2673"/>
          <w:jc w:val="center"/>
        </w:trPr>
        <w:tc>
          <w:tcPr>
            <w:tcW w:w="548" w:type="dxa"/>
            <w:tcBorders>
              <w:top w:val="single" w:sz="4" w:space="0" w:color="auto"/>
              <w:left w:val="single" w:sz="4" w:space="0" w:color="auto"/>
              <w:bottom w:val="single" w:sz="4" w:space="0" w:color="auto"/>
            </w:tcBorders>
            <w:shd w:val="clear" w:color="auto" w:fill="FFFFFF"/>
          </w:tcPr>
          <w:p w14:paraId="2465AF8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3</w:t>
            </w:r>
          </w:p>
        </w:tc>
        <w:tc>
          <w:tcPr>
            <w:tcW w:w="2012" w:type="dxa"/>
            <w:gridSpan w:val="4"/>
            <w:tcBorders>
              <w:top w:val="single" w:sz="4" w:space="0" w:color="auto"/>
              <w:left w:val="single" w:sz="4" w:space="0" w:color="auto"/>
              <w:bottom w:val="single" w:sz="4" w:space="0" w:color="auto"/>
            </w:tcBorders>
            <w:shd w:val="clear" w:color="auto" w:fill="FFFFFF"/>
          </w:tcPr>
          <w:p w14:paraId="6C0BC26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Проведение азартных игр</w:t>
            </w:r>
          </w:p>
        </w:tc>
        <w:tc>
          <w:tcPr>
            <w:tcW w:w="1013" w:type="dxa"/>
            <w:gridSpan w:val="2"/>
            <w:tcBorders>
              <w:top w:val="single" w:sz="4" w:space="0" w:color="auto"/>
              <w:left w:val="single" w:sz="4" w:space="0" w:color="auto"/>
              <w:bottom w:val="single" w:sz="4" w:space="0" w:color="auto"/>
            </w:tcBorders>
            <w:shd w:val="clear" w:color="auto" w:fill="FFFFFF"/>
          </w:tcPr>
          <w:p w14:paraId="1A2DECF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4.8.2</w:t>
            </w:r>
          </w:p>
        </w:tc>
        <w:tc>
          <w:tcPr>
            <w:tcW w:w="6352"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EE9A49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- 600</w:t>
            </w:r>
          </w:p>
          <w:p w14:paraId="145CFAC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- 2000</w:t>
            </w:r>
          </w:p>
          <w:p w14:paraId="4E0E1CF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E7A9DDB" w14:textId="77777777" w:rsidR="009606D4" w:rsidRPr="00E81F01" w:rsidRDefault="009606D4" w:rsidP="009606D4">
            <w:pPr>
              <w:pStyle w:val="Other0"/>
              <w:numPr>
                <w:ilvl w:val="0"/>
                <w:numId w:val="140"/>
              </w:numPr>
              <w:shd w:val="clear" w:color="auto" w:fill="auto"/>
              <w:tabs>
                <w:tab w:val="left" w:pos="125"/>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110697C7" w14:textId="77777777" w:rsidR="009606D4" w:rsidRPr="00E81F01" w:rsidRDefault="009606D4" w:rsidP="009606D4">
            <w:pPr>
              <w:pStyle w:val="Other0"/>
              <w:numPr>
                <w:ilvl w:val="0"/>
                <w:numId w:val="140"/>
              </w:numPr>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44F9702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304F7CB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- 20</w:t>
            </w:r>
          </w:p>
          <w:p w14:paraId="7470C422" w14:textId="77777777" w:rsidR="009606D4" w:rsidRPr="00E81F01" w:rsidRDefault="009606D4" w:rsidP="00C33032">
            <w:pPr>
              <w:pStyle w:val="Other0"/>
              <w:shd w:val="clear" w:color="auto" w:fill="auto"/>
              <w:tabs>
                <w:tab w:val="left" w:pos="144"/>
              </w:tabs>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25214104"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-15</w:t>
            </w:r>
          </w:p>
          <w:p w14:paraId="07C80941" w14:textId="77777777" w:rsidR="009606D4" w:rsidRPr="00E81F01" w:rsidRDefault="009606D4" w:rsidP="00C33032">
            <w:pPr>
              <w:pStyle w:val="Other0"/>
              <w:shd w:val="clear" w:color="auto" w:fill="auto"/>
              <w:tabs>
                <w:tab w:val="left" w:pos="144"/>
              </w:tabs>
              <w:jc w:val="both"/>
              <w:rPr>
                <w:rFonts w:ascii="Times New Roman" w:hAnsi="Times New Roman" w:cs="Times New Roman"/>
              </w:rPr>
            </w:pPr>
          </w:p>
        </w:tc>
      </w:tr>
      <w:tr w:rsidR="009606D4" w:rsidRPr="00E81F01" w14:paraId="02810CFE" w14:textId="77777777" w:rsidTr="00C33032">
        <w:trPr>
          <w:trHeight w:val="2257"/>
          <w:jc w:val="center"/>
        </w:trPr>
        <w:tc>
          <w:tcPr>
            <w:tcW w:w="548" w:type="dxa"/>
            <w:tcBorders>
              <w:top w:val="single" w:sz="4" w:space="0" w:color="auto"/>
              <w:left w:val="single" w:sz="4" w:space="0" w:color="auto"/>
              <w:bottom w:val="single" w:sz="4" w:space="0" w:color="auto"/>
            </w:tcBorders>
            <w:shd w:val="clear" w:color="auto" w:fill="FFFFFF"/>
          </w:tcPr>
          <w:p w14:paraId="470AD50A" w14:textId="77777777" w:rsidR="009606D4" w:rsidRPr="00E81F01" w:rsidRDefault="009606D4" w:rsidP="00C33032">
            <w:pPr>
              <w:pStyle w:val="Other0"/>
              <w:shd w:val="clear" w:color="auto" w:fill="auto"/>
              <w:ind w:firstLine="200"/>
              <w:rPr>
                <w:rFonts w:ascii="Times New Roman" w:hAnsi="Times New Roman" w:cs="Times New Roman"/>
              </w:rPr>
            </w:pPr>
            <w:r w:rsidRPr="00E81F01">
              <w:rPr>
                <w:rFonts w:ascii="Times New Roman" w:hAnsi="Times New Roman" w:cs="Times New Roman"/>
                <w:color w:val="000000"/>
                <w:lang w:bidi="ru-RU"/>
              </w:rPr>
              <w:t>4</w:t>
            </w:r>
          </w:p>
        </w:tc>
        <w:tc>
          <w:tcPr>
            <w:tcW w:w="2012" w:type="dxa"/>
            <w:gridSpan w:val="4"/>
            <w:tcBorders>
              <w:top w:val="single" w:sz="4" w:space="0" w:color="auto"/>
              <w:left w:val="single" w:sz="4" w:space="0" w:color="auto"/>
              <w:bottom w:val="single" w:sz="4" w:space="0" w:color="auto"/>
            </w:tcBorders>
            <w:shd w:val="clear" w:color="auto" w:fill="FFFFFF"/>
          </w:tcPr>
          <w:p w14:paraId="059BB20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Среднеэтажная жилая застройка</w:t>
            </w:r>
          </w:p>
        </w:tc>
        <w:tc>
          <w:tcPr>
            <w:tcW w:w="1013" w:type="dxa"/>
            <w:gridSpan w:val="2"/>
            <w:tcBorders>
              <w:top w:val="single" w:sz="4" w:space="0" w:color="auto"/>
              <w:left w:val="single" w:sz="4" w:space="0" w:color="auto"/>
              <w:bottom w:val="single" w:sz="4" w:space="0" w:color="auto"/>
            </w:tcBorders>
            <w:shd w:val="clear" w:color="auto" w:fill="FFFFFF"/>
          </w:tcPr>
          <w:p w14:paraId="4108B43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2.5</w:t>
            </w:r>
          </w:p>
        </w:tc>
        <w:tc>
          <w:tcPr>
            <w:tcW w:w="6352"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5F78D3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04F2010E"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531F29C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D92EA98" w14:textId="77777777" w:rsidR="009606D4" w:rsidRPr="00E81F01" w:rsidRDefault="009606D4" w:rsidP="009606D4">
            <w:pPr>
              <w:pStyle w:val="Other0"/>
              <w:numPr>
                <w:ilvl w:val="0"/>
                <w:numId w:val="141"/>
              </w:numPr>
              <w:shd w:val="clear" w:color="auto" w:fill="auto"/>
              <w:tabs>
                <w:tab w:val="left" w:pos="130"/>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383EBC9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Допускается размещать по красной линии жилые здания со встроенными в первые этажи или пристроенными помещениями общественного назначения, а в условиях реконструкции сложившейся застройки на жилых улицах - жилые здания с квартирами в первых этажах.</w:t>
            </w:r>
          </w:p>
          <w:p w14:paraId="59D67C05" w14:textId="77777777" w:rsidR="009606D4" w:rsidRPr="00E81F01" w:rsidRDefault="009606D4" w:rsidP="009606D4">
            <w:pPr>
              <w:pStyle w:val="Other0"/>
              <w:numPr>
                <w:ilvl w:val="0"/>
                <w:numId w:val="141"/>
              </w:numPr>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1460B35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Минимальное количество надземных этажей - 5 Максимальное количество надземных этажей - 8 В случае размещения на первом этаже в зданиях вдоль красных линий нежилых помещений, предельная высота первого этажа должна составлять не менее 3 метров (норма не применяется для существующих объектов капитального строительства).</w:t>
            </w:r>
          </w:p>
          <w:p w14:paraId="5CCDF80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64B157C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Высота ограждений земельных участков жилой застройки - до 1,8 м. Глухие ограждения не применять.</w:t>
            </w:r>
          </w:p>
        </w:tc>
      </w:tr>
      <w:tr w:rsidR="009606D4" w:rsidRPr="00E81F01" w14:paraId="196A9700" w14:textId="77777777" w:rsidTr="00C33032">
        <w:trPr>
          <w:trHeight w:val="2673"/>
          <w:jc w:val="center"/>
        </w:trPr>
        <w:tc>
          <w:tcPr>
            <w:tcW w:w="548" w:type="dxa"/>
            <w:tcBorders>
              <w:top w:val="single" w:sz="4" w:space="0" w:color="auto"/>
              <w:left w:val="single" w:sz="4" w:space="0" w:color="auto"/>
              <w:bottom w:val="single" w:sz="4" w:space="0" w:color="auto"/>
            </w:tcBorders>
            <w:shd w:val="clear" w:color="auto" w:fill="FFFFFF"/>
          </w:tcPr>
          <w:p w14:paraId="2BDC1962" w14:textId="77777777" w:rsidR="009606D4" w:rsidRPr="00E81F01" w:rsidRDefault="009606D4" w:rsidP="00C33032">
            <w:pPr>
              <w:pStyle w:val="Other0"/>
              <w:shd w:val="clear" w:color="auto" w:fill="auto"/>
              <w:ind w:firstLine="200"/>
              <w:rPr>
                <w:rFonts w:ascii="Times New Roman" w:hAnsi="Times New Roman" w:cs="Times New Roman"/>
              </w:rPr>
            </w:pPr>
            <w:r w:rsidRPr="00E81F01">
              <w:rPr>
                <w:rFonts w:ascii="Times New Roman" w:hAnsi="Times New Roman" w:cs="Times New Roman"/>
                <w:color w:val="000000"/>
                <w:lang w:bidi="ru-RU"/>
              </w:rPr>
              <w:lastRenderedPageBreak/>
              <w:t>5</w:t>
            </w:r>
          </w:p>
        </w:tc>
        <w:tc>
          <w:tcPr>
            <w:tcW w:w="2012" w:type="dxa"/>
            <w:gridSpan w:val="4"/>
            <w:tcBorders>
              <w:top w:val="single" w:sz="4" w:space="0" w:color="auto"/>
              <w:left w:val="single" w:sz="4" w:space="0" w:color="auto"/>
              <w:bottom w:val="single" w:sz="4" w:space="0" w:color="auto"/>
            </w:tcBorders>
            <w:shd w:val="clear" w:color="auto" w:fill="FFFFFF"/>
          </w:tcPr>
          <w:p w14:paraId="35C6856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Малоэтажная многоквартирная жилая застройка</w:t>
            </w:r>
          </w:p>
        </w:tc>
        <w:tc>
          <w:tcPr>
            <w:tcW w:w="1013" w:type="dxa"/>
            <w:gridSpan w:val="2"/>
            <w:tcBorders>
              <w:top w:val="single" w:sz="4" w:space="0" w:color="auto"/>
              <w:left w:val="single" w:sz="4" w:space="0" w:color="auto"/>
              <w:bottom w:val="single" w:sz="4" w:space="0" w:color="auto"/>
            </w:tcBorders>
            <w:shd w:val="clear" w:color="auto" w:fill="FFFFFF"/>
          </w:tcPr>
          <w:p w14:paraId="1BF928E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2.1.1</w:t>
            </w:r>
          </w:p>
        </w:tc>
        <w:tc>
          <w:tcPr>
            <w:tcW w:w="6352"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0A3B16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62D9F48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5E8650F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1DC9B26" w14:textId="77777777" w:rsidR="009606D4" w:rsidRPr="00E81F01" w:rsidRDefault="009606D4" w:rsidP="009606D4">
            <w:pPr>
              <w:pStyle w:val="Other0"/>
              <w:numPr>
                <w:ilvl w:val="0"/>
                <w:numId w:val="142"/>
              </w:numPr>
              <w:shd w:val="clear" w:color="auto" w:fill="auto"/>
              <w:tabs>
                <w:tab w:val="left" w:pos="130"/>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 Допускается размещать по красной линии жилые здания со встроенными в первые этажи или пристроенными помещениями общественного назначения, а в условиях реконструкции сложившейся застройки на жилых улицах - жилые здания с квартирами в первых этажах.</w:t>
            </w:r>
          </w:p>
          <w:p w14:paraId="6738D9F8" w14:textId="77777777" w:rsidR="009606D4" w:rsidRPr="00E81F01" w:rsidRDefault="009606D4" w:rsidP="009606D4">
            <w:pPr>
              <w:pStyle w:val="Other0"/>
              <w:numPr>
                <w:ilvl w:val="0"/>
                <w:numId w:val="142"/>
              </w:numPr>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0B0EDEC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- 4</w:t>
            </w:r>
          </w:p>
          <w:p w14:paraId="5485506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632312C6" w14:textId="77777777" w:rsidTr="00C33032">
        <w:trPr>
          <w:trHeight w:val="9765"/>
          <w:jc w:val="center"/>
        </w:trPr>
        <w:tc>
          <w:tcPr>
            <w:tcW w:w="548" w:type="dxa"/>
            <w:tcBorders>
              <w:top w:val="single" w:sz="4" w:space="0" w:color="auto"/>
              <w:left w:val="single" w:sz="4" w:space="0" w:color="auto"/>
              <w:bottom w:val="single" w:sz="4" w:space="0" w:color="auto"/>
            </w:tcBorders>
            <w:shd w:val="clear" w:color="auto" w:fill="FFFFFF"/>
          </w:tcPr>
          <w:p w14:paraId="292FA016" w14:textId="77777777" w:rsidR="009606D4" w:rsidRPr="00E81F01" w:rsidRDefault="009606D4" w:rsidP="00C33032">
            <w:pPr>
              <w:pStyle w:val="Other0"/>
              <w:shd w:val="clear" w:color="auto" w:fill="auto"/>
              <w:ind w:firstLine="200"/>
              <w:rPr>
                <w:rFonts w:ascii="Times New Roman" w:hAnsi="Times New Roman" w:cs="Times New Roman"/>
                <w:color w:val="000000"/>
                <w:lang w:bidi="ru-RU"/>
              </w:rPr>
            </w:pPr>
            <w:r w:rsidRPr="00E81F01">
              <w:rPr>
                <w:rFonts w:ascii="Times New Roman" w:hAnsi="Times New Roman" w:cs="Times New Roman"/>
                <w:color w:val="000000"/>
                <w:lang w:bidi="ru-RU"/>
              </w:rPr>
              <w:t>6</w:t>
            </w:r>
          </w:p>
        </w:tc>
        <w:tc>
          <w:tcPr>
            <w:tcW w:w="2012" w:type="dxa"/>
            <w:gridSpan w:val="4"/>
            <w:tcBorders>
              <w:top w:val="single" w:sz="4" w:space="0" w:color="auto"/>
              <w:left w:val="single" w:sz="4" w:space="0" w:color="auto"/>
              <w:bottom w:val="single" w:sz="4" w:space="0" w:color="auto"/>
            </w:tcBorders>
            <w:shd w:val="clear" w:color="auto" w:fill="FFFFFF"/>
          </w:tcPr>
          <w:p w14:paraId="231D319A"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eastAsia="Times New Roman" w:hAnsi="Times New Roman" w:cs="Times New Roman"/>
                <w:color w:val="000000"/>
                <w:lang w:bidi="ru-RU"/>
              </w:rPr>
              <w:t>Для индивидуального жилищного строительства</w:t>
            </w:r>
          </w:p>
        </w:tc>
        <w:tc>
          <w:tcPr>
            <w:tcW w:w="1013" w:type="dxa"/>
            <w:gridSpan w:val="2"/>
            <w:tcBorders>
              <w:top w:val="single" w:sz="4" w:space="0" w:color="auto"/>
              <w:left w:val="single" w:sz="4" w:space="0" w:color="auto"/>
              <w:bottom w:val="single" w:sz="4" w:space="0" w:color="auto"/>
            </w:tcBorders>
            <w:shd w:val="clear" w:color="auto" w:fill="FFFFFF"/>
          </w:tcPr>
          <w:p w14:paraId="3204B0F8"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2.1</w:t>
            </w:r>
          </w:p>
        </w:tc>
        <w:tc>
          <w:tcPr>
            <w:tcW w:w="6354"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905F3A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- 1000. До 2000 кв.м. в случае образования участков для граждан, имеющих трех и более детей.</w:t>
            </w:r>
          </w:p>
          <w:p w14:paraId="74606A03"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В случае образования земельных участков, а также перераспределения земельных участков, или уточнение границ земельных участков по документам раннее возникшего права, площадь таких земельных участков принимается по площади указанной в документах.</w:t>
            </w:r>
          </w:p>
          <w:p w14:paraId="31CFDF1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В случае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площадь земельных участков не может превышать, рассчитанную как сумма предельного (максимального) и предельного (минимального) размеров земельных участков.</w:t>
            </w:r>
          </w:p>
          <w:p w14:paraId="0EAF3647"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(ширина), м - 16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2C1F3FE" w14:textId="77777777" w:rsidR="009606D4" w:rsidRPr="00E81F01" w:rsidRDefault="009606D4" w:rsidP="009606D4">
            <w:pPr>
              <w:pStyle w:val="Other0"/>
              <w:numPr>
                <w:ilvl w:val="0"/>
                <w:numId w:val="143"/>
              </w:numPr>
              <w:shd w:val="clear" w:color="auto" w:fill="auto"/>
              <w:tabs>
                <w:tab w:val="left" w:pos="13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15BA4BF1" w14:textId="77777777" w:rsidR="009606D4" w:rsidRPr="00E81F01" w:rsidRDefault="009606D4" w:rsidP="009606D4">
            <w:pPr>
              <w:pStyle w:val="Other0"/>
              <w:numPr>
                <w:ilvl w:val="0"/>
                <w:numId w:val="143"/>
              </w:numPr>
              <w:shd w:val="clear" w:color="auto" w:fill="auto"/>
              <w:tabs>
                <w:tab w:val="left" w:pos="134"/>
              </w:tabs>
              <w:jc w:val="both"/>
              <w:rPr>
                <w:rFonts w:ascii="Times New Roman" w:hAnsi="Times New Roman" w:cs="Times New Roman"/>
              </w:rPr>
            </w:pPr>
            <w:r w:rsidRPr="00E81F01">
              <w:rPr>
                <w:rFonts w:ascii="Times New Roman" w:hAnsi="Times New Roman" w:cs="Times New Roman"/>
                <w:color w:val="000000"/>
                <w:lang w:bidi="ru-RU"/>
              </w:rPr>
              <w:t xml:space="preserve">1 от границы смежного земельного участка </w:t>
            </w:r>
          </w:p>
          <w:p w14:paraId="270008FC" w14:textId="77777777" w:rsidR="009606D4" w:rsidRPr="00E81F01" w:rsidRDefault="009606D4" w:rsidP="009606D4">
            <w:pPr>
              <w:pStyle w:val="Other0"/>
              <w:numPr>
                <w:ilvl w:val="0"/>
                <w:numId w:val="143"/>
              </w:numPr>
              <w:shd w:val="clear" w:color="auto" w:fill="auto"/>
              <w:tabs>
                <w:tab w:val="left" w:pos="134"/>
              </w:tabs>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- 3 Максимальный процент застройки в границах земельного участка не подлежит установлению</w:t>
            </w:r>
          </w:p>
          <w:p w14:paraId="47657A5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Высота ограждений земельных участков жилой застройки - до 1,8 м.</w:t>
            </w:r>
          </w:p>
          <w:p w14:paraId="1B146BA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Обязательные технико-экономические показатели жилых домов:</w:t>
            </w:r>
          </w:p>
          <w:p w14:paraId="797290AC" w14:textId="77777777" w:rsidR="009606D4" w:rsidRPr="00E81F01" w:rsidRDefault="009606D4" w:rsidP="009606D4">
            <w:pPr>
              <w:pStyle w:val="Other0"/>
              <w:numPr>
                <w:ilvl w:val="0"/>
                <w:numId w:val="143"/>
              </w:numPr>
              <w:shd w:val="clear" w:color="auto" w:fill="auto"/>
              <w:tabs>
                <w:tab w:val="left" w:pos="149"/>
              </w:tabs>
              <w:jc w:val="both"/>
              <w:rPr>
                <w:rFonts w:ascii="Times New Roman" w:hAnsi="Times New Roman" w:cs="Times New Roman"/>
              </w:rPr>
            </w:pPr>
            <w:r w:rsidRPr="00E81F01">
              <w:rPr>
                <w:rFonts w:ascii="Times New Roman" w:hAnsi="Times New Roman" w:cs="Times New Roman"/>
                <w:color w:val="000000"/>
                <w:lang w:bidi="ru-RU"/>
              </w:rPr>
              <w:t>минимальная общая площадь всех помещений жилого дома - не менее 33 кв. метров</w:t>
            </w:r>
          </w:p>
          <w:p w14:paraId="3B2520BA" w14:textId="77777777" w:rsidR="009606D4" w:rsidRPr="00E81F01" w:rsidRDefault="009606D4" w:rsidP="009606D4">
            <w:pPr>
              <w:pStyle w:val="Other0"/>
              <w:numPr>
                <w:ilvl w:val="0"/>
                <w:numId w:val="143"/>
              </w:numPr>
              <w:shd w:val="clear" w:color="auto" w:fill="auto"/>
              <w:tabs>
                <w:tab w:val="left" w:pos="149"/>
              </w:tabs>
              <w:jc w:val="both"/>
              <w:rPr>
                <w:rFonts w:ascii="Times New Roman" w:hAnsi="Times New Roman" w:cs="Times New Roman"/>
              </w:rPr>
            </w:pPr>
            <w:r w:rsidRPr="00E81F01">
              <w:rPr>
                <w:rFonts w:ascii="Times New Roman" w:hAnsi="Times New Roman" w:cs="Times New Roman"/>
                <w:color w:val="000000"/>
                <w:lang w:bidi="ru-RU"/>
              </w:rPr>
              <w:t>высота помещений не менее 2,5 метров, в мансардном этаже не менее 2,3 метров;</w:t>
            </w:r>
          </w:p>
          <w:p w14:paraId="1A655E5B" w14:textId="77777777" w:rsidR="009606D4" w:rsidRPr="00E81F01" w:rsidRDefault="009606D4" w:rsidP="009606D4">
            <w:pPr>
              <w:pStyle w:val="Other0"/>
              <w:numPr>
                <w:ilvl w:val="0"/>
                <w:numId w:val="143"/>
              </w:numPr>
              <w:shd w:val="clear" w:color="auto" w:fill="auto"/>
              <w:tabs>
                <w:tab w:val="left" w:pos="278"/>
              </w:tabs>
              <w:jc w:val="both"/>
              <w:rPr>
                <w:rFonts w:ascii="Times New Roman" w:hAnsi="Times New Roman" w:cs="Times New Roman"/>
              </w:rPr>
            </w:pPr>
            <w:r w:rsidRPr="00E81F01">
              <w:rPr>
                <w:rFonts w:ascii="Times New Roman" w:hAnsi="Times New Roman" w:cs="Times New Roman"/>
                <w:color w:val="000000"/>
                <w:lang w:bidi="ru-RU"/>
              </w:rPr>
              <w:t>тип фундамента: монолитная железобетонная плита, малозаглубленный или глубокого залегания ленточный фундамент (монолитный железобетон или из фундаментных блоков), свайный фундамент (металлические или железобетонные сваи).</w:t>
            </w:r>
          </w:p>
          <w:p w14:paraId="3DE19A48" w14:textId="77777777" w:rsidR="009606D4" w:rsidRPr="00E81F01" w:rsidRDefault="009606D4" w:rsidP="009606D4">
            <w:pPr>
              <w:pStyle w:val="Other0"/>
              <w:numPr>
                <w:ilvl w:val="0"/>
                <w:numId w:val="143"/>
              </w:numPr>
              <w:shd w:val="clear" w:color="auto" w:fill="auto"/>
              <w:tabs>
                <w:tab w:val="left" w:pos="154"/>
              </w:tabs>
              <w:jc w:val="both"/>
              <w:rPr>
                <w:rFonts w:ascii="Times New Roman" w:hAnsi="Times New Roman" w:cs="Times New Roman"/>
              </w:rPr>
            </w:pPr>
            <w:r w:rsidRPr="00E81F01">
              <w:rPr>
                <w:rFonts w:ascii="Times New Roman" w:hAnsi="Times New Roman" w:cs="Times New Roman"/>
                <w:color w:val="000000"/>
                <w:lang w:bidi="ru-RU"/>
              </w:rPr>
              <w:t>типы ограждающих конструкций (стены): брус, монолитный железобетон, монолитный железобетонный каркас с заполнением стеновыми блоками (газоблок, пеноблок и т.д.), кирпич, деревянный или металлический (в т. ч. ЛСТК).</w:t>
            </w:r>
          </w:p>
          <w:p w14:paraId="12E8921A" w14:textId="77777777" w:rsidR="009606D4" w:rsidRPr="00E81F01" w:rsidRDefault="009606D4" w:rsidP="00C33032">
            <w:pPr>
              <w:pStyle w:val="Other0"/>
              <w:shd w:val="clear" w:color="auto" w:fill="auto"/>
              <w:tabs>
                <w:tab w:val="left" w:pos="154"/>
              </w:tabs>
              <w:jc w:val="both"/>
              <w:rPr>
                <w:rFonts w:ascii="Times New Roman" w:hAnsi="Times New Roman" w:cs="Times New Roman"/>
                <w:color w:val="000000"/>
                <w:lang w:bidi="ru-RU"/>
              </w:rPr>
            </w:pPr>
          </w:p>
          <w:p w14:paraId="7F39B008" w14:textId="77777777" w:rsidR="009606D4" w:rsidRPr="00E81F01" w:rsidRDefault="009606D4" w:rsidP="00C33032">
            <w:pPr>
              <w:pStyle w:val="Other0"/>
              <w:shd w:val="clear" w:color="auto" w:fill="auto"/>
              <w:tabs>
                <w:tab w:val="left" w:pos="154"/>
              </w:tabs>
              <w:jc w:val="both"/>
              <w:rPr>
                <w:rFonts w:ascii="Times New Roman" w:hAnsi="Times New Roman" w:cs="Times New Roman"/>
              </w:rPr>
            </w:pPr>
          </w:p>
        </w:tc>
      </w:tr>
      <w:tr w:rsidR="009606D4" w:rsidRPr="00E81F01" w14:paraId="6D8540FD" w14:textId="77777777" w:rsidTr="00C33032">
        <w:trPr>
          <w:trHeight w:val="3525"/>
          <w:jc w:val="center"/>
        </w:trPr>
        <w:tc>
          <w:tcPr>
            <w:tcW w:w="548" w:type="dxa"/>
            <w:tcBorders>
              <w:top w:val="single" w:sz="4" w:space="0" w:color="auto"/>
              <w:left w:val="single" w:sz="4" w:space="0" w:color="auto"/>
              <w:bottom w:val="single" w:sz="4" w:space="0" w:color="auto"/>
            </w:tcBorders>
            <w:shd w:val="clear" w:color="auto" w:fill="FFFFFF"/>
          </w:tcPr>
          <w:p w14:paraId="5394171C" w14:textId="77777777" w:rsidR="009606D4" w:rsidRPr="00E81F01" w:rsidRDefault="009606D4" w:rsidP="00C33032">
            <w:pPr>
              <w:pStyle w:val="Other0"/>
              <w:shd w:val="clear" w:color="auto" w:fill="auto"/>
              <w:ind w:firstLine="200"/>
              <w:rPr>
                <w:rFonts w:ascii="Times New Roman" w:hAnsi="Times New Roman" w:cs="Times New Roman"/>
                <w:color w:val="000000"/>
                <w:lang w:bidi="ru-RU"/>
              </w:rPr>
            </w:pPr>
            <w:r w:rsidRPr="00E81F01">
              <w:rPr>
                <w:rFonts w:ascii="Times New Roman" w:hAnsi="Times New Roman" w:cs="Times New Roman"/>
                <w:color w:val="000000"/>
                <w:lang w:bidi="ru-RU"/>
              </w:rPr>
              <w:lastRenderedPageBreak/>
              <w:t>7</w:t>
            </w:r>
          </w:p>
        </w:tc>
        <w:tc>
          <w:tcPr>
            <w:tcW w:w="2012" w:type="dxa"/>
            <w:gridSpan w:val="4"/>
            <w:tcBorders>
              <w:top w:val="single" w:sz="4" w:space="0" w:color="auto"/>
              <w:left w:val="single" w:sz="4" w:space="0" w:color="auto"/>
              <w:bottom w:val="single" w:sz="4" w:space="0" w:color="auto"/>
            </w:tcBorders>
            <w:shd w:val="clear" w:color="auto" w:fill="FFFFFF"/>
          </w:tcPr>
          <w:p w14:paraId="73477D90" w14:textId="77777777" w:rsidR="009606D4" w:rsidRPr="00E81F01" w:rsidRDefault="009606D4" w:rsidP="00C33032">
            <w:pPr>
              <w:pStyle w:val="Other0"/>
              <w:shd w:val="clear" w:color="auto" w:fill="auto"/>
              <w:rPr>
                <w:rFonts w:ascii="Times New Roman" w:eastAsia="Times New Roman" w:hAnsi="Times New Roman" w:cs="Times New Roman"/>
                <w:color w:val="000000"/>
                <w:vertAlign w:val="superscript"/>
                <w:lang w:bidi="ru-RU"/>
              </w:rPr>
            </w:pPr>
            <w:r w:rsidRPr="00E81F01">
              <w:rPr>
                <w:rFonts w:ascii="Times New Roman" w:hAnsi="Times New Roman" w:cs="Times New Roman"/>
                <w:color w:val="000000"/>
                <w:lang w:bidi="ru-RU"/>
              </w:rPr>
              <w:t>Пищевая промышленность</w:t>
            </w:r>
          </w:p>
        </w:tc>
        <w:tc>
          <w:tcPr>
            <w:tcW w:w="1013" w:type="dxa"/>
            <w:gridSpan w:val="2"/>
            <w:tcBorders>
              <w:top w:val="single" w:sz="4" w:space="0" w:color="auto"/>
              <w:left w:val="single" w:sz="4" w:space="0" w:color="auto"/>
              <w:bottom w:val="single" w:sz="4" w:space="0" w:color="auto"/>
            </w:tcBorders>
            <w:shd w:val="clear" w:color="auto" w:fill="FFFFFF"/>
          </w:tcPr>
          <w:p w14:paraId="18A8E8D6"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6.4</w:t>
            </w:r>
          </w:p>
        </w:tc>
        <w:tc>
          <w:tcPr>
            <w:tcW w:w="635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2F9266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- 400</w:t>
            </w:r>
          </w:p>
          <w:p w14:paraId="4B42C390"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5B55411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0AF81D2" w14:textId="77777777" w:rsidR="009606D4" w:rsidRPr="00E81F01" w:rsidRDefault="009606D4" w:rsidP="009606D4">
            <w:pPr>
              <w:pStyle w:val="Other0"/>
              <w:numPr>
                <w:ilvl w:val="0"/>
                <w:numId w:val="144"/>
              </w:numPr>
              <w:shd w:val="clear" w:color="auto" w:fill="auto"/>
              <w:tabs>
                <w:tab w:val="left" w:pos="13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18144D67" w14:textId="77777777" w:rsidR="009606D4" w:rsidRPr="00E81F01" w:rsidRDefault="009606D4" w:rsidP="009606D4">
            <w:pPr>
              <w:pStyle w:val="Other0"/>
              <w:numPr>
                <w:ilvl w:val="0"/>
                <w:numId w:val="144"/>
              </w:numPr>
              <w:shd w:val="clear" w:color="auto" w:fill="auto"/>
              <w:tabs>
                <w:tab w:val="left" w:pos="13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5DEA227C"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 xml:space="preserve">Предельное количество этажей или предельная высота зданий, строений, сооружений не подлежат установлению </w:t>
            </w:r>
          </w:p>
          <w:p w14:paraId="7A39E67B"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1A4BEB0E"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p>
        </w:tc>
      </w:tr>
    </w:tbl>
    <w:p w14:paraId="2C1B2000" w14:textId="77777777" w:rsidR="009606D4" w:rsidRPr="00E81F01" w:rsidRDefault="009606D4" w:rsidP="009606D4">
      <w:pPr>
        <w:tabs>
          <w:tab w:val="left" w:pos="2385"/>
          <w:tab w:val="center" w:pos="4677"/>
        </w:tabs>
        <w:jc w:val="both"/>
        <w:rPr>
          <w:b/>
        </w:rPr>
      </w:pPr>
      <w:r w:rsidRPr="00E81F01">
        <w:rPr>
          <w:b/>
        </w:rPr>
        <w:tab/>
      </w:r>
      <w:r w:rsidRPr="00E81F01">
        <w:rPr>
          <w:b/>
        </w:rPr>
        <w:tab/>
      </w:r>
    </w:p>
    <w:p w14:paraId="27A75DAB" w14:textId="77777777" w:rsidR="009606D4" w:rsidRPr="00E81F01" w:rsidRDefault="009606D4" w:rsidP="009606D4">
      <w:pPr>
        <w:jc w:val="both"/>
        <w:rPr>
          <w:b/>
        </w:rPr>
      </w:pPr>
    </w:p>
    <w:p w14:paraId="5AC12F67" w14:textId="77777777" w:rsidR="009606D4" w:rsidRPr="00E81F01" w:rsidRDefault="009606D4" w:rsidP="009606D4">
      <w:pPr>
        <w:jc w:val="both"/>
        <w:outlineLvl w:val="2"/>
        <w:rPr>
          <w:b/>
        </w:rPr>
      </w:pPr>
      <w:bookmarkStart w:id="34" w:name="bookmark34"/>
      <w:bookmarkStart w:id="35" w:name="_Toc180414910"/>
      <w:r w:rsidRPr="00E81F01">
        <w:rPr>
          <w:b/>
        </w:rPr>
        <w:t>4.3 Вспомогательные виды разрешенного использования земельных участков и объектов капитального строительства</w:t>
      </w:r>
      <w:bookmarkEnd w:id="34"/>
      <w:bookmarkEnd w:id="35"/>
    </w:p>
    <w:tbl>
      <w:tblPr>
        <w:tblpPr w:leftFromText="180" w:rightFromText="180" w:vertAnchor="text" w:tblpXSpec="center" w:tblpY="1"/>
        <w:tblOverlap w:val="neve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3"/>
        <w:gridCol w:w="1755"/>
        <w:gridCol w:w="851"/>
        <w:gridCol w:w="6476"/>
      </w:tblGrid>
      <w:tr w:rsidR="009606D4" w:rsidRPr="00E81F01" w14:paraId="78656450" w14:textId="77777777" w:rsidTr="00C33032">
        <w:trPr>
          <w:trHeight w:hRule="exact" w:val="1554"/>
          <w:tblHeader/>
          <w:jc w:val="center"/>
        </w:trPr>
        <w:tc>
          <w:tcPr>
            <w:tcW w:w="523" w:type="dxa"/>
            <w:vMerge w:val="restart"/>
            <w:shd w:val="clear" w:color="auto" w:fill="FFFFFF"/>
            <w:vAlign w:val="center"/>
          </w:tcPr>
          <w:p w14:paraId="40446AC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w:t>
            </w:r>
          </w:p>
          <w:p w14:paraId="1BC1C89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п/п</w:t>
            </w:r>
          </w:p>
        </w:tc>
        <w:tc>
          <w:tcPr>
            <w:tcW w:w="2606" w:type="dxa"/>
            <w:gridSpan w:val="2"/>
            <w:shd w:val="clear" w:color="auto" w:fill="FFFFFF"/>
          </w:tcPr>
          <w:p w14:paraId="7437F57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Виды разрешенного использования земельных участков и объектов капитального строительства</w:t>
            </w:r>
          </w:p>
        </w:tc>
        <w:tc>
          <w:tcPr>
            <w:tcW w:w="6476" w:type="dxa"/>
            <w:vMerge w:val="restart"/>
            <w:shd w:val="clear" w:color="auto" w:fill="FFFFFF"/>
            <w:vAlign w:val="center"/>
          </w:tcPr>
          <w:p w14:paraId="21D1603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4492AB5A" w14:textId="77777777" w:rsidTr="00C33032">
        <w:trPr>
          <w:trHeight w:hRule="exact" w:val="250"/>
          <w:tblHeader/>
          <w:jc w:val="center"/>
        </w:trPr>
        <w:tc>
          <w:tcPr>
            <w:tcW w:w="523" w:type="dxa"/>
            <w:vMerge/>
            <w:shd w:val="clear" w:color="auto" w:fill="FFFFFF"/>
            <w:vAlign w:val="center"/>
          </w:tcPr>
          <w:p w14:paraId="64C649B2" w14:textId="77777777" w:rsidR="009606D4" w:rsidRPr="00E81F01" w:rsidRDefault="009606D4" w:rsidP="00C33032">
            <w:pPr>
              <w:rPr>
                <w:sz w:val="20"/>
                <w:szCs w:val="20"/>
              </w:rPr>
            </w:pPr>
          </w:p>
        </w:tc>
        <w:tc>
          <w:tcPr>
            <w:tcW w:w="1755" w:type="dxa"/>
            <w:shd w:val="clear" w:color="auto" w:fill="FFFFFF"/>
            <w:vAlign w:val="bottom"/>
          </w:tcPr>
          <w:p w14:paraId="26061C97" w14:textId="77777777" w:rsidR="009606D4" w:rsidRPr="00E81F01" w:rsidRDefault="009606D4" w:rsidP="00C33032">
            <w:pPr>
              <w:pStyle w:val="Other0"/>
              <w:shd w:val="clear" w:color="auto" w:fill="auto"/>
              <w:ind w:firstLine="300"/>
              <w:rPr>
                <w:rFonts w:ascii="Times New Roman" w:hAnsi="Times New Roman" w:cs="Times New Roman"/>
              </w:rPr>
            </w:pPr>
            <w:r w:rsidRPr="00E81F01">
              <w:rPr>
                <w:rFonts w:ascii="Times New Roman" w:hAnsi="Times New Roman" w:cs="Times New Roman"/>
                <w:color w:val="000000"/>
                <w:lang w:bidi="ru-RU"/>
              </w:rPr>
              <w:t>наименование</w:t>
            </w:r>
          </w:p>
        </w:tc>
        <w:tc>
          <w:tcPr>
            <w:tcW w:w="851" w:type="dxa"/>
            <w:shd w:val="clear" w:color="auto" w:fill="FFFFFF"/>
            <w:vAlign w:val="bottom"/>
          </w:tcPr>
          <w:p w14:paraId="5383880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код</w:t>
            </w:r>
          </w:p>
        </w:tc>
        <w:tc>
          <w:tcPr>
            <w:tcW w:w="6476" w:type="dxa"/>
            <w:vMerge/>
            <w:shd w:val="clear" w:color="auto" w:fill="FFFFFF"/>
            <w:vAlign w:val="center"/>
          </w:tcPr>
          <w:p w14:paraId="7807213A" w14:textId="77777777" w:rsidR="009606D4" w:rsidRPr="00E81F01" w:rsidRDefault="009606D4" w:rsidP="00C33032">
            <w:pPr>
              <w:rPr>
                <w:sz w:val="20"/>
                <w:szCs w:val="20"/>
              </w:rPr>
            </w:pPr>
          </w:p>
        </w:tc>
      </w:tr>
      <w:tr w:rsidR="009606D4" w:rsidRPr="00E81F01" w14:paraId="43228275" w14:textId="77777777" w:rsidTr="00C33032">
        <w:trPr>
          <w:trHeight w:hRule="exact" w:val="254"/>
          <w:tblHeader/>
          <w:jc w:val="center"/>
        </w:trPr>
        <w:tc>
          <w:tcPr>
            <w:tcW w:w="523" w:type="dxa"/>
            <w:vMerge/>
            <w:shd w:val="clear" w:color="auto" w:fill="FFFFFF"/>
            <w:vAlign w:val="center"/>
          </w:tcPr>
          <w:p w14:paraId="49C46A25" w14:textId="77777777" w:rsidR="009606D4" w:rsidRPr="00E81F01" w:rsidRDefault="009606D4" w:rsidP="00C33032">
            <w:pPr>
              <w:rPr>
                <w:sz w:val="20"/>
                <w:szCs w:val="20"/>
              </w:rPr>
            </w:pPr>
          </w:p>
        </w:tc>
        <w:tc>
          <w:tcPr>
            <w:tcW w:w="1755" w:type="dxa"/>
            <w:shd w:val="clear" w:color="auto" w:fill="FFFFFF"/>
            <w:vAlign w:val="bottom"/>
          </w:tcPr>
          <w:p w14:paraId="0F28EE1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1</w:t>
            </w:r>
          </w:p>
        </w:tc>
        <w:tc>
          <w:tcPr>
            <w:tcW w:w="851" w:type="dxa"/>
            <w:shd w:val="clear" w:color="auto" w:fill="FFFFFF"/>
            <w:vAlign w:val="bottom"/>
          </w:tcPr>
          <w:p w14:paraId="30431B10" w14:textId="77777777" w:rsidR="009606D4" w:rsidRPr="00E81F01" w:rsidRDefault="009606D4" w:rsidP="00C33032">
            <w:pPr>
              <w:pStyle w:val="Other0"/>
              <w:shd w:val="clear" w:color="auto" w:fill="auto"/>
              <w:ind w:firstLine="440"/>
              <w:rPr>
                <w:rFonts w:ascii="Times New Roman" w:hAnsi="Times New Roman" w:cs="Times New Roman"/>
              </w:rPr>
            </w:pPr>
            <w:r w:rsidRPr="00E81F01">
              <w:rPr>
                <w:rFonts w:ascii="Times New Roman" w:hAnsi="Times New Roman" w:cs="Times New Roman"/>
                <w:color w:val="000000"/>
                <w:lang w:bidi="ru-RU"/>
              </w:rPr>
              <w:t>2</w:t>
            </w:r>
          </w:p>
        </w:tc>
        <w:tc>
          <w:tcPr>
            <w:tcW w:w="6476" w:type="dxa"/>
            <w:shd w:val="clear" w:color="auto" w:fill="FFFFFF"/>
            <w:vAlign w:val="center"/>
          </w:tcPr>
          <w:p w14:paraId="1971F07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3</w:t>
            </w:r>
          </w:p>
        </w:tc>
      </w:tr>
      <w:tr w:rsidR="009606D4" w:rsidRPr="00E81F01" w14:paraId="04E4AAE3" w14:textId="77777777" w:rsidTr="00C33032">
        <w:trPr>
          <w:trHeight w:val="3457"/>
          <w:jc w:val="center"/>
        </w:trPr>
        <w:tc>
          <w:tcPr>
            <w:tcW w:w="523" w:type="dxa"/>
            <w:shd w:val="clear" w:color="auto" w:fill="FFFFFF"/>
          </w:tcPr>
          <w:p w14:paraId="1DF3A70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1</w:t>
            </w:r>
          </w:p>
        </w:tc>
        <w:tc>
          <w:tcPr>
            <w:tcW w:w="1755" w:type="dxa"/>
            <w:shd w:val="clear" w:color="auto" w:fill="FFFFFF"/>
          </w:tcPr>
          <w:p w14:paraId="275CBB2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Предоставление коммунальных услуг</w:t>
            </w:r>
          </w:p>
        </w:tc>
        <w:tc>
          <w:tcPr>
            <w:tcW w:w="851" w:type="dxa"/>
            <w:shd w:val="clear" w:color="auto" w:fill="FFFFFF"/>
          </w:tcPr>
          <w:p w14:paraId="2B846C5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3.1.1</w:t>
            </w:r>
          </w:p>
        </w:tc>
        <w:tc>
          <w:tcPr>
            <w:tcW w:w="6476" w:type="dxa"/>
            <w:shd w:val="clear" w:color="auto" w:fill="FFFFFF"/>
          </w:tcPr>
          <w:p w14:paraId="123CD65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Предельные (минимальные и (или) максимальные) размеры земельных участков, в том числе их площадь, не подлежат установлению</w:t>
            </w:r>
          </w:p>
          <w:p w14:paraId="42F6A84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гракниц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BA3B219" w14:textId="77777777" w:rsidR="009606D4" w:rsidRPr="00E81F01" w:rsidRDefault="009606D4" w:rsidP="009606D4">
            <w:pPr>
              <w:pStyle w:val="Other0"/>
              <w:numPr>
                <w:ilvl w:val="0"/>
                <w:numId w:val="145"/>
              </w:numPr>
              <w:shd w:val="clear" w:color="auto" w:fill="auto"/>
              <w:tabs>
                <w:tab w:val="left" w:pos="139"/>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21F422EE" w14:textId="77777777" w:rsidR="009606D4" w:rsidRPr="00E81F01" w:rsidRDefault="009606D4" w:rsidP="009606D4">
            <w:pPr>
              <w:pStyle w:val="Other0"/>
              <w:numPr>
                <w:ilvl w:val="0"/>
                <w:numId w:val="145"/>
              </w:numPr>
              <w:shd w:val="clear" w:color="auto" w:fill="auto"/>
              <w:tabs>
                <w:tab w:val="left" w:pos="14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2DECC0A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- 1 Максимальное количество подземных этажей не подлежит установлению</w:t>
            </w:r>
          </w:p>
          <w:p w14:paraId="6EA6B4D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не подлежит установлению</w:t>
            </w:r>
          </w:p>
          <w:p w14:paraId="0C7523A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1A7BF7A4" w14:textId="77777777" w:rsidTr="00C33032">
        <w:trPr>
          <w:trHeight w:val="2044"/>
          <w:jc w:val="center"/>
        </w:trPr>
        <w:tc>
          <w:tcPr>
            <w:tcW w:w="523" w:type="dxa"/>
            <w:shd w:val="clear" w:color="auto" w:fill="FFFFFF"/>
          </w:tcPr>
          <w:p w14:paraId="537C804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t>2</w:t>
            </w:r>
          </w:p>
        </w:tc>
        <w:tc>
          <w:tcPr>
            <w:tcW w:w="1755" w:type="dxa"/>
            <w:shd w:val="clear" w:color="auto" w:fill="FFFFFF"/>
          </w:tcPr>
          <w:p w14:paraId="6A53393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Земельные участки (территории) общего пользования</w:t>
            </w:r>
          </w:p>
        </w:tc>
        <w:tc>
          <w:tcPr>
            <w:tcW w:w="851" w:type="dxa"/>
            <w:shd w:val="clear" w:color="auto" w:fill="FFFFFF"/>
          </w:tcPr>
          <w:p w14:paraId="15C760C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12.0</w:t>
            </w:r>
          </w:p>
        </w:tc>
        <w:tc>
          <w:tcPr>
            <w:tcW w:w="6476" w:type="dxa"/>
            <w:shd w:val="clear" w:color="auto" w:fill="FFFFFF"/>
            <w:vAlign w:val="bottom"/>
          </w:tcPr>
          <w:p w14:paraId="1CD9868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Предельные (минимальные и (или) максимальные) размеры земельных участков, в том числе их площадь, не подлежат установлению</w:t>
            </w:r>
          </w:p>
          <w:p w14:paraId="600B55D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DE80C2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Предельное количество этажей или предельная высота зданий, строений, сооружений не подлежат установлению</w:t>
            </w:r>
          </w:p>
          <w:p w14:paraId="3A278DE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7C1370DB" w14:textId="77777777" w:rsidTr="00C33032">
        <w:trPr>
          <w:trHeight w:val="3539"/>
          <w:jc w:val="center"/>
        </w:trPr>
        <w:tc>
          <w:tcPr>
            <w:tcW w:w="523" w:type="dxa"/>
            <w:shd w:val="clear" w:color="auto" w:fill="FFFFFF"/>
          </w:tcPr>
          <w:p w14:paraId="20D819C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color w:val="000000"/>
                <w:lang w:bidi="ru-RU"/>
              </w:rPr>
              <w:lastRenderedPageBreak/>
              <w:t>3</w:t>
            </w:r>
          </w:p>
        </w:tc>
        <w:tc>
          <w:tcPr>
            <w:tcW w:w="1755" w:type="dxa"/>
            <w:shd w:val="clear" w:color="auto" w:fill="FFFFFF"/>
          </w:tcPr>
          <w:p w14:paraId="1D62DBC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Служебные гаражи</w:t>
            </w:r>
          </w:p>
        </w:tc>
        <w:tc>
          <w:tcPr>
            <w:tcW w:w="851" w:type="dxa"/>
            <w:shd w:val="clear" w:color="auto" w:fill="FFFFFF"/>
          </w:tcPr>
          <w:p w14:paraId="74959F3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4.9</w:t>
            </w:r>
          </w:p>
        </w:tc>
        <w:tc>
          <w:tcPr>
            <w:tcW w:w="6476" w:type="dxa"/>
            <w:shd w:val="clear" w:color="auto" w:fill="FFFFFF"/>
            <w:vAlign w:val="bottom"/>
          </w:tcPr>
          <w:p w14:paraId="2B09862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не подлежит установлению</w:t>
            </w:r>
          </w:p>
          <w:p w14:paraId="276C4E2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00FFDD2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(за исключением стоянок для хранения автотранспортных средств открытого типа), м:</w:t>
            </w:r>
          </w:p>
          <w:p w14:paraId="72D4F677" w14:textId="77777777" w:rsidR="009606D4" w:rsidRPr="00E81F01" w:rsidRDefault="009606D4" w:rsidP="009606D4">
            <w:pPr>
              <w:pStyle w:val="Other0"/>
              <w:numPr>
                <w:ilvl w:val="0"/>
                <w:numId w:val="146"/>
              </w:numPr>
              <w:shd w:val="clear" w:color="auto" w:fill="auto"/>
              <w:tabs>
                <w:tab w:val="left" w:pos="139"/>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6F001B61" w14:textId="77777777" w:rsidR="009606D4" w:rsidRPr="00E81F01" w:rsidRDefault="009606D4" w:rsidP="009606D4">
            <w:pPr>
              <w:pStyle w:val="Other0"/>
              <w:numPr>
                <w:ilvl w:val="0"/>
                <w:numId w:val="146"/>
              </w:numPr>
              <w:shd w:val="clear" w:color="auto" w:fill="auto"/>
              <w:tabs>
                <w:tab w:val="left" w:pos="144"/>
              </w:tabs>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7227500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- 3</w:t>
            </w:r>
          </w:p>
          <w:p w14:paraId="6936C74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- 10</w:t>
            </w:r>
          </w:p>
          <w:p w14:paraId="7587F6C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bl>
    <w:p w14:paraId="10DD7ADF" w14:textId="77777777" w:rsidR="009606D4" w:rsidRPr="00E81F01" w:rsidRDefault="009606D4" w:rsidP="009606D4">
      <w:pPr>
        <w:tabs>
          <w:tab w:val="left" w:pos="1575"/>
          <w:tab w:val="center" w:pos="4677"/>
        </w:tabs>
      </w:pPr>
      <w:r w:rsidRPr="00E81F01">
        <w:tab/>
      </w:r>
      <w:r w:rsidRPr="00E81F01">
        <w:tab/>
      </w:r>
      <w:r w:rsidRPr="00E81F01">
        <w:tab/>
      </w:r>
    </w:p>
    <w:p w14:paraId="1BBF737D" w14:textId="77777777" w:rsidR="009606D4" w:rsidRPr="00E81F01" w:rsidRDefault="009606D4" w:rsidP="009606D4">
      <w:pPr>
        <w:pStyle w:val="Heading30"/>
        <w:keepNext/>
        <w:keepLines/>
        <w:numPr>
          <w:ilvl w:val="1"/>
          <w:numId w:val="147"/>
        </w:numPr>
        <w:shd w:val="clear" w:color="auto" w:fill="auto"/>
        <w:ind w:left="0"/>
        <w:jc w:val="both"/>
        <w:rPr>
          <w:rFonts w:ascii="Times New Roman" w:hAnsi="Times New Roman" w:cs="Times New Roman"/>
          <w:sz w:val="28"/>
          <w:szCs w:val="28"/>
        </w:rPr>
      </w:pPr>
      <w:bookmarkStart w:id="36" w:name="bookmark36"/>
      <w:bookmarkStart w:id="37" w:name="_Toc180414911"/>
      <w:bookmarkStart w:id="38" w:name="bookmark37"/>
      <w:bookmarkStart w:id="39" w:name="bookmark35"/>
      <w:r w:rsidRPr="00E81F01">
        <w:rPr>
          <w:rFonts w:ascii="Times New Roman" w:hAnsi="Times New Roman" w:cs="Times New Roman"/>
          <w:color w:val="000000"/>
          <w:sz w:val="28"/>
          <w:szCs w:val="28"/>
          <w:lang w:bidi="ru-RU"/>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36"/>
      <w:bookmarkEnd w:id="37"/>
      <w:bookmarkEnd w:id="38"/>
      <w:bookmarkEnd w:id="39"/>
    </w:p>
    <w:p w14:paraId="1ABE37E9" w14:textId="77777777" w:rsidR="009606D4" w:rsidRPr="00E81F01" w:rsidRDefault="009606D4" w:rsidP="009606D4">
      <w:pPr>
        <w:pStyle w:val="Bodytext20"/>
        <w:shd w:val="clear" w:color="auto" w:fill="auto"/>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1. Водоохранная зона(65:04-6.111),</w:t>
      </w:r>
    </w:p>
    <w:p w14:paraId="0E73B3A6" w14:textId="77777777" w:rsidR="009606D4" w:rsidRPr="00E81F01" w:rsidRDefault="009606D4" w:rsidP="009606D4">
      <w:pPr>
        <w:pStyle w:val="Bodytext20"/>
        <w:shd w:val="clear" w:color="auto" w:fill="auto"/>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2. Прибрежная защитная полоса(65:04-6.112),</w:t>
      </w:r>
    </w:p>
    <w:p w14:paraId="07BF9E28" w14:textId="77777777" w:rsidR="009606D4" w:rsidRPr="00E81F01" w:rsidRDefault="009606D4" w:rsidP="009606D4">
      <w:pPr>
        <w:pStyle w:val="Bodytext20"/>
        <w:shd w:val="clear" w:color="auto" w:fill="auto"/>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3. Зона санитарной охраны источников водоснабжения и водопроводов питьевого назначения(65:03- 6.281),</w:t>
      </w:r>
    </w:p>
    <w:p w14:paraId="5D231682" w14:textId="77777777" w:rsidR="009606D4" w:rsidRPr="00E81F01" w:rsidRDefault="009606D4" w:rsidP="009606D4">
      <w:pPr>
        <w:pStyle w:val="Bodytext20"/>
        <w:shd w:val="clear" w:color="auto" w:fill="auto"/>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4. Водоохранная зона(65:03-6.188),</w:t>
      </w:r>
    </w:p>
    <w:p w14:paraId="262358FD" w14:textId="77777777" w:rsidR="009606D4" w:rsidRPr="00E81F01" w:rsidRDefault="009606D4" w:rsidP="009606D4">
      <w:pPr>
        <w:pStyle w:val="Bodytext20"/>
        <w:shd w:val="clear" w:color="auto" w:fill="auto"/>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5. Прибрежная защитная полоса(65:03-6.189),</w:t>
      </w:r>
    </w:p>
    <w:p w14:paraId="35199AA2" w14:textId="77777777" w:rsidR="009606D4" w:rsidRPr="00E81F01" w:rsidRDefault="009606D4" w:rsidP="009606D4">
      <w:pPr>
        <w:pStyle w:val="Bodytext20"/>
        <w:shd w:val="clear" w:color="auto" w:fill="auto"/>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6. Охранная зона геодезического пункта(65:04-6.119),</w:t>
      </w:r>
    </w:p>
    <w:p w14:paraId="324DFF96" w14:textId="77777777" w:rsidR="009606D4" w:rsidRPr="00E81F01" w:rsidRDefault="009606D4" w:rsidP="009606D4">
      <w:pPr>
        <w:pStyle w:val="Bodytext20"/>
        <w:shd w:val="clear" w:color="auto" w:fill="auto"/>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7. Водоохранная зона(65:03-6.156),</w:t>
      </w:r>
    </w:p>
    <w:p w14:paraId="7552E2F3" w14:textId="77777777" w:rsidR="009606D4" w:rsidRPr="00E81F01" w:rsidRDefault="009606D4" w:rsidP="009606D4">
      <w:pPr>
        <w:pStyle w:val="Bodytext20"/>
        <w:shd w:val="clear" w:color="auto" w:fill="auto"/>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8. Прибрежная защитная полоса(65:03-6.163),</w:t>
      </w:r>
    </w:p>
    <w:p w14:paraId="07D96CBB" w14:textId="77777777" w:rsidR="009606D4" w:rsidRPr="00E81F01" w:rsidRDefault="009606D4" w:rsidP="009606D4">
      <w:pPr>
        <w:pStyle w:val="Bodytext20"/>
        <w:shd w:val="clear" w:color="auto" w:fill="auto"/>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9. Водоохранная зона (65:03-6.287),</w:t>
      </w:r>
    </w:p>
    <w:p w14:paraId="3B2CFD81"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10. Прибрежная защитная полоса (65:03-6.288),</w:t>
      </w:r>
    </w:p>
    <w:p w14:paraId="480600D9"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11. Охранная зона инженерных коммуникаций (65:04-6.1),</w:t>
      </w:r>
    </w:p>
    <w:p w14:paraId="295B6D82"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12. Охранная зона инженерных коммуникаций(65:04-6.6),</w:t>
      </w:r>
    </w:p>
    <w:p w14:paraId="3384E48D"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13. Охранная зона инженерных коммуникаций(65:04-6.8),</w:t>
      </w:r>
    </w:p>
    <w:p w14:paraId="0C40C447"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14. Охранная зона инженерных коммуникаций(65:04-6.7),</w:t>
      </w:r>
    </w:p>
    <w:p w14:paraId="2BB67D1C"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15. Охранная зона инженерных коммуникаций (65:04-6.4),</w:t>
      </w:r>
    </w:p>
    <w:p w14:paraId="12EA602F"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16. Охранная зона геодезического пункта (65:04-6.115),</w:t>
      </w:r>
    </w:p>
    <w:p w14:paraId="4478A9B7"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17. Охранная зона геодезического пункта (65:04-6.118),</w:t>
      </w:r>
    </w:p>
    <w:p w14:paraId="6413A5A0"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(65:03-5.10),</w:t>
      </w:r>
    </w:p>
    <w:p w14:paraId="60C5C44A"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18. Запретная зона при военном складе (65:04-6.117),</w:t>
      </w:r>
    </w:p>
    <w:p w14:paraId="1E082A92"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19. Иная зона с особыми условиями использования территории (65:03-6.6),</w:t>
      </w:r>
    </w:p>
    <w:p w14:paraId="3A55D4CB"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20. Водоохранная зона (65:03-6.291),</w:t>
      </w:r>
    </w:p>
    <w:p w14:paraId="09D13A9A"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21. Прибрежная защитная полоса (65:03-6.292),</w:t>
      </w:r>
    </w:p>
    <w:p w14:paraId="3AC1EB08"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 xml:space="preserve">22. Зона санитарной охраны источников водоснабжения и водопроводов питьевого назначения </w:t>
      </w:r>
      <w:r w:rsidRPr="00E81F01">
        <w:rPr>
          <w:rFonts w:ascii="Times New Roman" w:hAnsi="Times New Roman" w:cs="Times New Roman"/>
          <w:color w:val="000000"/>
          <w:sz w:val="24"/>
          <w:szCs w:val="24"/>
          <w:lang w:bidi="ru-RU"/>
        </w:rPr>
        <w:lastRenderedPageBreak/>
        <w:t>(65:03-6.292),</w:t>
      </w:r>
    </w:p>
    <w:p w14:paraId="3C625784"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23. Зона санитарной охраны источников водоснабжения и водопроводов питьевого назначения (65:03-</w:t>
      </w:r>
      <w:r w:rsidRPr="00E81F01">
        <w:rPr>
          <w:rFonts w:ascii="Times New Roman" w:hAnsi="Times New Roman" w:cs="Times New Roman"/>
          <w:sz w:val="24"/>
          <w:szCs w:val="24"/>
        </w:rPr>
        <w:t>6.267)</w:t>
      </w:r>
      <w:r w:rsidRPr="00E81F01">
        <w:rPr>
          <w:rFonts w:ascii="Times New Roman" w:hAnsi="Times New Roman" w:cs="Times New Roman"/>
          <w:color w:val="000000"/>
          <w:sz w:val="24"/>
          <w:szCs w:val="24"/>
          <w:lang w:bidi="ru-RU"/>
        </w:rPr>
        <w:t>,</w:t>
      </w:r>
    </w:p>
    <w:p w14:paraId="23C432FB"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24. Зона санитарной охраны источников водоснабжения и водопроводов питьевого назначения (65:03-6.268);</w:t>
      </w:r>
    </w:p>
    <w:p w14:paraId="38E47A5C"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25. Водоохранная зона (65:03-6.167),</w:t>
      </w:r>
    </w:p>
    <w:p w14:paraId="3036F796"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26. Прибрежная защитная полоса (65:03-6.172),</w:t>
      </w:r>
    </w:p>
    <w:p w14:paraId="47C4F901"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(65:03-6.23),</w:t>
      </w:r>
    </w:p>
    <w:p w14:paraId="6A916816"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27. Водоохранная зона (65:03-6.159),</w:t>
      </w:r>
    </w:p>
    <w:p w14:paraId="67531431"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28. Прибрежная защитная полоса (65:03-6.160),</w:t>
      </w:r>
    </w:p>
    <w:p w14:paraId="793A93D5" w14:textId="77777777" w:rsidR="009606D4" w:rsidRPr="00E81F01" w:rsidRDefault="009606D4" w:rsidP="009606D4">
      <w:pPr>
        <w:pStyle w:val="Bodytext20"/>
        <w:shd w:val="clear" w:color="auto" w:fill="auto"/>
        <w:tabs>
          <w:tab w:val="left" w:pos="47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29. Зона санитарной охраны источников водоснабжения и водопроводов питьевого назначения (65:03- 6.278),</w:t>
      </w:r>
    </w:p>
    <w:p w14:paraId="57465221" w14:textId="77777777" w:rsidR="009606D4" w:rsidRPr="00E81F01" w:rsidRDefault="009606D4" w:rsidP="009606D4">
      <w:pPr>
        <w:pStyle w:val="Bodytext20"/>
        <w:shd w:val="clear" w:color="auto" w:fill="auto"/>
        <w:tabs>
          <w:tab w:val="left" w:pos="414"/>
        </w:tabs>
        <w:ind w:hanging="580"/>
        <w:jc w:val="both"/>
        <w:rPr>
          <w:rFonts w:ascii="Times New Roman" w:hAnsi="Times New Roman" w:cs="Times New Roman"/>
          <w:sz w:val="24"/>
          <w:szCs w:val="24"/>
        </w:rPr>
      </w:pPr>
      <w:r w:rsidRPr="00E81F01">
        <w:rPr>
          <w:rFonts w:ascii="Times New Roman" w:hAnsi="Times New Roman" w:cs="Times New Roman"/>
          <w:color w:val="000000"/>
          <w:sz w:val="24"/>
          <w:szCs w:val="24"/>
          <w:lang w:bidi="ru-RU"/>
        </w:rPr>
        <w:t>30. Охранная зона линий и сооружений связи и линий, и сооружений радиофикации (65:03-6.284)</w:t>
      </w:r>
    </w:p>
    <w:p w14:paraId="3FC9B0A7" w14:textId="77777777" w:rsidR="009606D4" w:rsidRPr="00E81F01" w:rsidRDefault="009606D4" w:rsidP="009606D4">
      <w:pPr>
        <w:ind w:hanging="580"/>
        <w:jc w:val="both"/>
      </w:pPr>
      <w:r w:rsidRPr="00E81F01">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378AC964" w14:textId="77777777" w:rsidR="009606D4" w:rsidRPr="00E81F01" w:rsidRDefault="009606D4" w:rsidP="009606D4">
      <w:pPr>
        <w:ind w:hanging="580"/>
        <w:jc w:val="both"/>
      </w:pPr>
      <w:r w:rsidRPr="00E81F01">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625CC92F" w14:textId="77777777" w:rsidR="009606D4" w:rsidRPr="00E81F01" w:rsidRDefault="009606D4" w:rsidP="009606D4">
      <w:pPr>
        <w:outlineLvl w:val="0"/>
        <w:rPr>
          <w:b/>
        </w:rPr>
      </w:pPr>
      <w:r w:rsidRPr="00E81F01">
        <w:br w:type="page"/>
      </w:r>
      <w:bookmarkStart w:id="40" w:name="_Toc180414912"/>
      <w:r w:rsidRPr="00E81F01">
        <w:rPr>
          <w:b/>
        </w:rPr>
        <w:lastRenderedPageBreak/>
        <w:t>5. ЗОНА ОБСЛУЖИВАНИЯ ОБЪЕКТОВ, НЕОБХОДИМЫХ ДЛЯ ОСУЩЕСТВЛЕНИЯ ПРОИЗВОДСТВЕННОЙ И ПРЕДПРИНИМАТЕЛЬСКОЙ ДЕЯТЕЛЬНОСТИ (ОД-2)</w:t>
      </w:r>
      <w:bookmarkEnd w:id="40"/>
    </w:p>
    <w:p w14:paraId="1C9EF155" w14:textId="77777777" w:rsidR="009606D4" w:rsidRPr="00E81F01" w:rsidRDefault="009606D4" w:rsidP="009606D4">
      <w:pPr>
        <w:jc w:val="both"/>
      </w:pPr>
    </w:p>
    <w:p w14:paraId="189D1AE1" w14:textId="77777777" w:rsidR="009606D4" w:rsidRPr="00E81F01" w:rsidRDefault="009606D4" w:rsidP="009606D4">
      <w:pPr>
        <w:jc w:val="both"/>
        <w:outlineLvl w:val="2"/>
        <w:rPr>
          <w:b/>
        </w:rPr>
      </w:pPr>
      <w:bookmarkStart w:id="41" w:name="_Toc180414913"/>
      <w:r w:rsidRPr="00E81F01">
        <w:rPr>
          <w:b/>
        </w:rPr>
        <w:t>5.1. Основные виды разрешенного использования земельных участков и объектов капитального строительства</w:t>
      </w:r>
      <w:bookmarkEnd w:id="41"/>
    </w:p>
    <w:tbl>
      <w:tblPr>
        <w:tblpPr w:leftFromText="180" w:rightFromText="180" w:vertAnchor="text" w:tblpXSpec="center" w:tblpY="1"/>
        <w:tblOverlap w:val="never"/>
        <w:tblW w:w="5816" w:type="pct"/>
        <w:jc w:val="center"/>
        <w:tblCellMar>
          <w:left w:w="10" w:type="dxa"/>
          <w:right w:w="10" w:type="dxa"/>
        </w:tblCellMar>
        <w:tblLook w:val="0000" w:firstRow="0" w:lastRow="0" w:firstColumn="0" w:lastColumn="0" w:noHBand="0" w:noVBand="0"/>
      </w:tblPr>
      <w:tblGrid>
        <w:gridCol w:w="485"/>
        <w:gridCol w:w="2156"/>
        <w:gridCol w:w="689"/>
        <w:gridCol w:w="7705"/>
      </w:tblGrid>
      <w:tr w:rsidR="009606D4" w:rsidRPr="00E81F01" w14:paraId="76DA3A5F" w14:textId="77777777" w:rsidTr="00C33032">
        <w:trPr>
          <w:trHeight w:hRule="exact" w:val="1258"/>
          <w:tblHeader/>
          <w:jc w:val="center"/>
        </w:trPr>
        <w:tc>
          <w:tcPr>
            <w:tcW w:w="220" w:type="pct"/>
            <w:vMerge w:val="restart"/>
            <w:tcBorders>
              <w:top w:val="single" w:sz="4" w:space="0" w:color="auto"/>
              <w:left w:val="single" w:sz="4" w:space="0" w:color="auto"/>
            </w:tcBorders>
            <w:shd w:val="clear" w:color="auto" w:fill="FFFFFF"/>
            <w:vAlign w:val="center"/>
          </w:tcPr>
          <w:p w14:paraId="5E1CEAC6" w14:textId="77777777" w:rsidR="009606D4" w:rsidRPr="00E81F01" w:rsidRDefault="009606D4" w:rsidP="00C33032">
            <w:pPr>
              <w:pStyle w:val="Other0"/>
              <w:shd w:val="clear" w:color="auto" w:fill="auto"/>
              <w:jc w:val="center"/>
              <w:rPr>
                <w:rFonts w:ascii="Times New Roman" w:hAnsi="Times New Roman" w:cs="Times New Roman"/>
                <w:b/>
              </w:rPr>
            </w:pPr>
            <w:r w:rsidRPr="00E81F01">
              <w:rPr>
                <w:rFonts w:ascii="Times New Roman" w:hAnsi="Times New Roman" w:cs="Times New Roman"/>
                <w:b/>
              </w:rPr>
              <w:t>№ п/п</w:t>
            </w:r>
          </w:p>
        </w:tc>
        <w:tc>
          <w:tcPr>
            <w:tcW w:w="1289" w:type="pct"/>
            <w:gridSpan w:val="2"/>
            <w:tcBorders>
              <w:top w:val="single" w:sz="4" w:space="0" w:color="auto"/>
              <w:left w:val="single" w:sz="4" w:space="0" w:color="auto"/>
            </w:tcBorders>
            <w:shd w:val="clear" w:color="auto" w:fill="FFFFFF"/>
          </w:tcPr>
          <w:p w14:paraId="1667A13F" w14:textId="77777777" w:rsidR="009606D4" w:rsidRPr="00E81F01" w:rsidRDefault="009606D4" w:rsidP="00C33032">
            <w:pPr>
              <w:pStyle w:val="Other0"/>
              <w:shd w:val="clear" w:color="auto" w:fill="auto"/>
              <w:jc w:val="center"/>
              <w:rPr>
                <w:rFonts w:ascii="Times New Roman" w:hAnsi="Times New Roman" w:cs="Times New Roman"/>
                <w:b/>
              </w:rPr>
            </w:pPr>
            <w:r w:rsidRPr="00E81F01">
              <w:rPr>
                <w:rFonts w:ascii="Times New Roman" w:hAnsi="Times New Roman" w:cs="Times New Roman"/>
                <w:b/>
              </w:rPr>
              <w:t>Виды разрешенного использования земельных участков и объектов капитального строительства</w:t>
            </w:r>
          </w:p>
        </w:tc>
        <w:tc>
          <w:tcPr>
            <w:tcW w:w="3491" w:type="pct"/>
            <w:vMerge w:val="restart"/>
            <w:tcBorders>
              <w:top w:val="single" w:sz="4" w:space="0" w:color="auto"/>
              <w:left w:val="single" w:sz="4" w:space="0" w:color="auto"/>
              <w:right w:val="single" w:sz="4" w:space="0" w:color="auto"/>
            </w:tcBorders>
            <w:shd w:val="clear" w:color="auto" w:fill="FFFFFF"/>
            <w:vAlign w:val="center"/>
          </w:tcPr>
          <w:p w14:paraId="20A1B645" w14:textId="77777777" w:rsidR="009606D4" w:rsidRPr="00E81F01" w:rsidRDefault="009606D4" w:rsidP="00C33032">
            <w:pPr>
              <w:pStyle w:val="Other0"/>
              <w:shd w:val="clear" w:color="auto" w:fill="auto"/>
              <w:jc w:val="center"/>
              <w:rPr>
                <w:rFonts w:ascii="Times New Roman" w:hAnsi="Times New Roman" w:cs="Times New Roman"/>
                <w:b/>
              </w:rPr>
            </w:pPr>
            <w:r w:rsidRPr="00E81F01">
              <w:rPr>
                <w:rFonts w:ascii="Times New Roman" w:hAnsi="Times New Roman" w:cs="Times New Roman"/>
                <w:b/>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43A5C56C" w14:textId="77777777" w:rsidTr="00C33032">
        <w:trPr>
          <w:trHeight w:hRule="exact" w:val="250"/>
          <w:tblHeader/>
          <w:jc w:val="center"/>
        </w:trPr>
        <w:tc>
          <w:tcPr>
            <w:tcW w:w="220" w:type="pct"/>
            <w:vMerge/>
            <w:tcBorders>
              <w:left w:val="single" w:sz="4" w:space="0" w:color="auto"/>
            </w:tcBorders>
            <w:shd w:val="clear" w:color="auto" w:fill="FFFFFF"/>
            <w:vAlign w:val="center"/>
          </w:tcPr>
          <w:p w14:paraId="2CFE4F64" w14:textId="77777777" w:rsidR="009606D4" w:rsidRPr="00E81F01" w:rsidRDefault="009606D4" w:rsidP="00C33032">
            <w:pPr>
              <w:rPr>
                <w:b/>
                <w:sz w:val="20"/>
                <w:szCs w:val="20"/>
              </w:rPr>
            </w:pPr>
          </w:p>
        </w:tc>
        <w:tc>
          <w:tcPr>
            <w:tcW w:w="977" w:type="pct"/>
            <w:tcBorders>
              <w:top w:val="single" w:sz="4" w:space="0" w:color="auto"/>
              <w:left w:val="single" w:sz="4" w:space="0" w:color="auto"/>
            </w:tcBorders>
            <w:shd w:val="clear" w:color="auto" w:fill="FFFFFF"/>
            <w:vAlign w:val="bottom"/>
          </w:tcPr>
          <w:p w14:paraId="333872FD" w14:textId="77777777" w:rsidR="009606D4" w:rsidRPr="00E81F01" w:rsidRDefault="009606D4" w:rsidP="00C33032">
            <w:pPr>
              <w:pStyle w:val="Other0"/>
              <w:shd w:val="clear" w:color="auto" w:fill="auto"/>
              <w:jc w:val="center"/>
              <w:rPr>
                <w:rFonts w:ascii="Times New Roman" w:hAnsi="Times New Roman" w:cs="Times New Roman"/>
                <w:b/>
              </w:rPr>
            </w:pPr>
            <w:r w:rsidRPr="00E81F01">
              <w:rPr>
                <w:rFonts w:ascii="Times New Roman" w:hAnsi="Times New Roman" w:cs="Times New Roman"/>
                <w:b/>
              </w:rPr>
              <w:t>наименование</w:t>
            </w:r>
          </w:p>
        </w:tc>
        <w:tc>
          <w:tcPr>
            <w:tcW w:w="312" w:type="pct"/>
            <w:tcBorders>
              <w:top w:val="single" w:sz="4" w:space="0" w:color="auto"/>
              <w:left w:val="single" w:sz="4" w:space="0" w:color="auto"/>
            </w:tcBorders>
            <w:shd w:val="clear" w:color="auto" w:fill="FFFFFF"/>
            <w:vAlign w:val="bottom"/>
          </w:tcPr>
          <w:p w14:paraId="17A02E94" w14:textId="77777777" w:rsidR="009606D4" w:rsidRPr="00E81F01" w:rsidRDefault="009606D4" w:rsidP="00C33032">
            <w:pPr>
              <w:pStyle w:val="Other0"/>
              <w:shd w:val="clear" w:color="auto" w:fill="auto"/>
              <w:jc w:val="center"/>
              <w:rPr>
                <w:rFonts w:ascii="Times New Roman" w:hAnsi="Times New Roman" w:cs="Times New Roman"/>
                <w:b/>
              </w:rPr>
            </w:pPr>
            <w:r w:rsidRPr="00E81F01">
              <w:rPr>
                <w:rFonts w:ascii="Times New Roman" w:hAnsi="Times New Roman" w:cs="Times New Roman"/>
                <w:b/>
              </w:rPr>
              <w:t>код</w:t>
            </w:r>
          </w:p>
        </w:tc>
        <w:tc>
          <w:tcPr>
            <w:tcW w:w="3491" w:type="pct"/>
            <w:vMerge/>
            <w:tcBorders>
              <w:left w:val="single" w:sz="4" w:space="0" w:color="auto"/>
              <w:right w:val="single" w:sz="4" w:space="0" w:color="auto"/>
            </w:tcBorders>
            <w:shd w:val="clear" w:color="auto" w:fill="FFFFFF"/>
            <w:vAlign w:val="center"/>
          </w:tcPr>
          <w:p w14:paraId="77278EFF" w14:textId="77777777" w:rsidR="009606D4" w:rsidRPr="00E81F01" w:rsidRDefault="009606D4" w:rsidP="00C33032">
            <w:pPr>
              <w:rPr>
                <w:b/>
                <w:sz w:val="20"/>
                <w:szCs w:val="20"/>
              </w:rPr>
            </w:pPr>
          </w:p>
        </w:tc>
      </w:tr>
      <w:tr w:rsidR="009606D4" w:rsidRPr="00E81F01" w14:paraId="11DE9C50" w14:textId="77777777" w:rsidTr="00C33032">
        <w:trPr>
          <w:trHeight w:hRule="exact" w:val="250"/>
          <w:tblHeader/>
          <w:jc w:val="center"/>
        </w:trPr>
        <w:tc>
          <w:tcPr>
            <w:tcW w:w="220" w:type="pct"/>
            <w:vMerge/>
            <w:tcBorders>
              <w:left w:val="single" w:sz="4" w:space="0" w:color="auto"/>
            </w:tcBorders>
            <w:shd w:val="clear" w:color="auto" w:fill="FFFFFF"/>
            <w:vAlign w:val="center"/>
          </w:tcPr>
          <w:p w14:paraId="49939295" w14:textId="77777777" w:rsidR="009606D4" w:rsidRPr="00E81F01" w:rsidRDefault="009606D4" w:rsidP="00C33032">
            <w:pPr>
              <w:rPr>
                <w:b/>
                <w:sz w:val="20"/>
                <w:szCs w:val="20"/>
              </w:rPr>
            </w:pPr>
          </w:p>
        </w:tc>
        <w:tc>
          <w:tcPr>
            <w:tcW w:w="977" w:type="pct"/>
            <w:tcBorders>
              <w:top w:val="single" w:sz="4" w:space="0" w:color="auto"/>
              <w:left w:val="single" w:sz="4" w:space="0" w:color="auto"/>
            </w:tcBorders>
            <w:shd w:val="clear" w:color="auto" w:fill="FFFFFF"/>
            <w:vAlign w:val="bottom"/>
          </w:tcPr>
          <w:p w14:paraId="3D6B2982" w14:textId="77777777" w:rsidR="009606D4" w:rsidRPr="00E81F01" w:rsidRDefault="009606D4" w:rsidP="00C33032">
            <w:pPr>
              <w:pStyle w:val="Other0"/>
              <w:shd w:val="clear" w:color="auto" w:fill="auto"/>
              <w:jc w:val="center"/>
              <w:rPr>
                <w:rFonts w:ascii="Times New Roman" w:hAnsi="Times New Roman" w:cs="Times New Roman"/>
                <w:b/>
              </w:rPr>
            </w:pPr>
            <w:r w:rsidRPr="00E81F01">
              <w:rPr>
                <w:rFonts w:ascii="Times New Roman" w:hAnsi="Times New Roman" w:cs="Times New Roman"/>
                <w:b/>
              </w:rPr>
              <w:t>1</w:t>
            </w:r>
          </w:p>
        </w:tc>
        <w:tc>
          <w:tcPr>
            <w:tcW w:w="312" w:type="pct"/>
            <w:tcBorders>
              <w:top w:val="single" w:sz="4" w:space="0" w:color="auto"/>
              <w:left w:val="single" w:sz="4" w:space="0" w:color="auto"/>
            </w:tcBorders>
            <w:shd w:val="clear" w:color="auto" w:fill="FFFFFF"/>
            <w:vAlign w:val="bottom"/>
          </w:tcPr>
          <w:p w14:paraId="53242FBA" w14:textId="77777777" w:rsidR="009606D4" w:rsidRPr="00E81F01" w:rsidRDefault="009606D4" w:rsidP="00C33032">
            <w:pPr>
              <w:pStyle w:val="Other0"/>
              <w:shd w:val="clear" w:color="auto" w:fill="auto"/>
              <w:jc w:val="center"/>
              <w:rPr>
                <w:rFonts w:ascii="Times New Roman" w:hAnsi="Times New Roman" w:cs="Times New Roman"/>
                <w:b/>
              </w:rPr>
            </w:pPr>
            <w:r w:rsidRPr="00E81F01">
              <w:rPr>
                <w:rFonts w:ascii="Times New Roman" w:hAnsi="Times New Roman" w:cs="Times New Roman"/>
                <w:b/>
              </w:rPr>
              <w:t>2</w:t>
            </w:r>
          </w:p>
        </w:tc>
        <w:tc>
          <w:tcPr>
            <w:tcW w:w="3491" w:type="pct"/>
            <w:tcBorders>
              <w:top w:val="single" w:sz="4" w:space="0" w:color="auto"/>
              <w:left w:val="single" w:sz="4" w:space="0" w:color="auto"/>
              <w:right w:val="single" w:sz="4" w:space="0" w:color="auto"/>
            </w:tcBorders>
            <w:shd w:val="clear" w:color="auto" w:fill="FFFFFF"/>
            <w:vAlign w:val="center"/>
          </w:tcPr>
          <w:p w14:paraId="2E47C1B2" w14:textId="77777777" w:rsidR="009606D4" w:rsidRPr="00E81F01" w:rsidRDefault="009606D4" w:rsidP="00C33032">
            <w:pPr>
              <w:pStyle w:val="Other0"/>
              <w:shd w:val="clear" w:color="auto" w:fill="auto"/>
              <w:jc w:val="center"/>
              <w:rPr>
                <w:rFonts w:ascii="Times New Roman" w:hAnsi="Times New Roman" w:cs="Times New Roman"/>
                <w:b/>
              </w:rPr>
            </w:pPr>
            <w:r w:rsidRPr="00E81F01">
              <w:rPr>
                <w:rFonts w:ascii="Times New Roman" w:hAnsi="Times New Roman" w:cs="Times New Roman"/>
                <w:b/>
              </w:rPr>
              <w:t>3</w:t>
            </w:r>
          </w:p>
        </w:tc>
      </w:tr>
      <w:tr w:rsidR="009606D4" w:rsidRPr="00E81F01" w14:paraId="2B75B06E" w14:textId="77777777" w:rsidTr="00C33032">
        <w:trPr>
          <w:trHeight w:val="3454"/>
          <w:jc w:val="center"/>
        </w:trPr>
        <w:tc>
          <w:tcPr>
            <w:tcW w:w="220" w:type="pct"/>
            <w:tcBorders>
              <w:top w:val="single" w:sz="4" w:space="0" w:color="auto"/>
              <w:left w:val="single" w:sz="4" w:space="0" w:color="auto"/>
            </w:tcBorders>
            <w:shd w:val="clear" w:color="auto" w:fill="FFFFFF"/>
          </w:tcPr>
          <w:p w14:paraId="241F69F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77" w:type="pct"/>
            <w:tcBorders>
              <w:top w:val="single" w:sz="4" w:space="0" w:color="auto"/>
              <w:left w:val="single" w:sz="4" w:space="0" w:color="auto"/>
            </w:tcBorders>
            <w:shd w:val="clear" w:color="auto" w:fill="FFFFFF"/>
          </w:tcPr>
          <w:p w14:paraId="643074A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Дома социального обслуживания</w:t>
            </w:r>
          </w:p>
        </w:tc>
        <w:tc>
          <w:tcPr>
            <w:tcW w:w="312" w:type="pct"/>
            <w:tcBorders>
              <w:top w:val="single" w:sz="4" w:space="0" w:color="auto"/>
              <w:left w:val="single" w:sz="4" w:space="0" w:color="auto"/>
            </w:tcBorders>
            <w:shd w:val="clear" w:color="auto" w:fill="FFFFFF"/>
          </w:tcPr>
          <w:p w14:paraId="31F821A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3.2.1</w:t>
            </w:r>
          </w:p>
        </w:tc>
        <w:tc>
          <w:tcPr>
            <w:tcW w:w="3491" w:type="pct"/>
            <w:tcBorders>
              <w:top w:val="single" w:sz="4" w:space="0" w:color="auto"/>
              <w:left w:val="single" w:sz="4" w:space="0" w:color="auto"/>
              <w:right w:val="single" w:sz="4" w:space="0" w:color="auto"/>
            </w:tcBorders>
            <w:shd w:val="clear" w:color="auto" w:fill="FFFFFF"/>
            <w:vAlign w:val="bottom"/>
          </w:tcPr>
          <w:p w14:paraId="172FEE9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24E0F86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5A6C10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9478D5F" w14:textId="77777777" w:rsidR="009606D4" w:rsidRPr="00E81F01" w:rsidRDefault="009606D4" w:rsidP="009606D4">
            <w:pPr>
              <w:pStyle w:val="Other0"/>
              <w:numPr>
                <w:ilvl w:val="0"/>
                <w:numId w:val="148"/>
              </w:numPr>
              <w:shd w:val="clear" w:color="auto" w:fill="auto"/>
              <w:tabs>
                <w:tab w:val="left" w:pos="163"/>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90743F6" w14:textId="77777777" w:rsidR="009606D4" w:rsidRPr="00E81F01" w:rsidRDefault="009606D4" w:rsidP="009606D4">
            <w:pPr>
              <w:pStyle w:val="Other0"/>
              <w:numPr>
                <w:ilvl w:val="0"/>
                <w:numId w:val="148"/>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6C7150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E7E6D2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- 15</w:t>
            </w:r>
          </w:p>
          <w:p w14:paraId="732E798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8F96D1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озеленения - 20</w:t>
            </w:r>
          </w:p>
          <w:p w14:paraId="73DAC99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1E67CF92" w14:textId="77777777" w:rsidTr="00C33032">
        <w:trPr>
          <w:trHeight w:val="2571"/>
          <w:jc w:val="center"/>
        </w:trPr>
        <w:tc>
          <w:tcPr>
            <w:tcW w:w="220" w:type="pct"/>
            <w:tcBorders>
              <w:top w:val="single" w:sz="4" w:space="0" w:color="auto"/>
              <w:left w:val="single" w:sz="4" w:space="0" w:color="auto"/>
            </w:tcBorders>
            <w:shd w:val="clear" w:color="auto" w:fill="FFFFFF"/>
          </w:tcPr>
          <w:p w14:paraId="5CFE338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977" w:type="pct"/>
            <w:tcBorders>
              <w:top w:val="single" w:sz="4" w:space="0" w:color="auto"/>
              <w:left w:val="single" w:sz="4" w:space="0" w:color="auto"/>
            </w:tcBorders>
            <w:shd w:val="clear" w:color="auto" w:fill="FFFFFF"/>
          </w:tcPr>
          <w:p w14:paraId="1F0B3AB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Оказание социальной помощи населению</w:t>
            </w:r>
          </w:p>
        </w:tc>
        <w:tc>
          <w:tcPr>
            <w:tcW w:w="312" w:type="pct"/>
            <w:tcBorders>
              <w:top w:val="single" w:sz="4" w:space="0" w:color="auto"/>
              <w:left w:val="single" w:sz="4" w:space="0" w:color="auto"/>
            </w:tcBorders>
            <w:shd w:val="clear" w:color="auto" w:fill="FFFFFF"/>
          </w:tcPr>
          <w:p w14:paraId="0CD7C68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3.2.2</w:t>
            </w:r>
          </w:p>
        </w:tc>
        <w:tc>
          <w:tcPr>
            <w:tcW w:w="3491" w:type="pct"/>
            <w:tcBorders>
              <w:top w:val="single" w:sz="4" w:space="0" w:color="auto"/>
              <w:left w:val="single" w:sz="4" w:space="0" w:color="auto"/>
              <w:right w:val="single" w:sz="4" w:space="0" w:color="auto"/>
            </w:tcBorders>
            <w:shd w:val="clear" w:color="auto" w:fill="FFFFFF"/>
            <w:vAlign w:val="bottom"/>
          </w:tcPr>
          <w:p w14:paraId="4CE74F2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60D3800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2CE35A9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9184394" w14:textId="77777777" w:rsidR="009606D4" w:rsidRPr="00E81F01" w:rsidRDefault="009606D4" w:rsidP="009606D4">
            <w:pPr>
              <w:pStyle w:val="Other0"/>
              <w:numPr>
                <w:ilvl w:val="0"/>
                <w:numId w:val="149"/>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2E558FD" w14:textId="77777777" w:rsidR="009606D4" w:rsidRPr="00E81F01" w:rsidRDefault="009606D4" w:rsidP="009606D4">
            <w:pPr>
              <w:pStyle w:val="Other0"/>
              <w:numPr>
                <w:ilvl w:val="0"/>
                <w:numId w:val="149"/>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3939BA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60C83DC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7CF6AD6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149A9E03"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0F92C48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977" w:type="pct"/>
            <w:tcBorders>
              <w:top w:val="single" w:sz="4" w:space="0" w:color="auto"/>
              <w:left w:val="single" w:sz="4" w:space="0" w:color="auto"/>
              <w:bottom w:val="single" w:sz="4" w:space="0" w:color="auto"/>
            </w:tcBorders>
            <w:shd w:val="clear" w:color="auto" w:fill="FFFFFF"/>
          </w:tcPr>
          <w:p w14:paraId="0C89E9C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Оказание услуг связи</w:t>
            </w:r>
          </w:p>
        </w:tc>
        <w:tc>
          <w:tcPr>
            <w:tcW w:w="312" w:type="pct"/>
            <w:tcBorders>
              <w:top w:val="single" w:sz="4" w:space="0" w:color="auto"/>
              <w:left w:val="single" w:sz="4" w:space="0" w:color="auto"/>
              <w:bottom w:val="single" w:sz="4" w:space="0" w:color="auto"/>
            </w:tcBorders>
            <w:shd w:val="clear" w:color="auto" w:fill="FFFFFF"/>
          </w:tcPr>
          <w:p w14:paraId="21DB1BE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3.2.3</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center"/>
          </w:tcPr>
          <w:p w14:paraId="6DC9B91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w:t>
            </w:r>
          </w:p>
          <w:p w14:paraId="6ECDA6B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w:t>
            </w:r>
          </w:p>
          <w:p w14:paraId="6281260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F9C9DE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- 3 от границы земельного участка, примыкающей к улице или проезду</w:t>
            </w:r>
          </w:p>
          <w:p w14:paraId="06628C1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- 1 от границы смежного земельного участка</w:t>
            </w:r>
          </w:p>
          <w:p w14:paraId="0DA470A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 Максимальная высота зданий, строений, сооружений, м не подлежит установлению</w:t>
            </w:r>
          </w:p>
          <w:p w14:paraId="788154A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6860F1CF" w14:textId="77777777" w:rsidTr="00C33032">
        <w:trPr>
          <w:trHeight w:val="2433"/>
          <w:jc w:val="center"/>
        </w:trPr>
        <w:tc>
          <w:tcPr>
            <w:tcW w:w="220" w:type="pct"/>
            <w:tcBorders>
              <w:top w:val="single" w:sz="4" w:space="0" w:color="auto"/>
              <w:left w:val="single" w:sz="4" w:space="0" w:color="auto"/>
            </w:tcBorders>
            <w:shd w:val="clear" w:color="auto" w:fill="FFFFFF"/>
          </w:tcPr>
          <w:p w14:paraId="0AAC83E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4</w:t>
            </w:r>
          </w:p>
        </w:tc>
        <w:tc>
          <w:tcPr>
            <w:tcW w:w="977" w:type="pct"/>
            <w:tcBorders>
              <w:top w:val="single" w:sz="4" w:space="0" w:color="auto"/>
              <w:left w:val="single" w:sz="4" w:space="0" w:color="auto"/>
            </w:tcBorders>
            <w:shd w:val="clear" w:color="auto" w:fill="FFFFFF"/>
          </w:tcPr>
          <w:p w14:paraId="174BF75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Общежития</w:t>
            </w:r>
          </w:p>
        </w:tc>
        <w:tc>
          <w:tcPr>
            <w:tcW w:w="312" w:type="pct"/>
            <w:tcBorders>
              <w:top w:val="single" w:sz="4" w:space="0" w:color="auto"/>
              <w:left w:val="single" w:sz="4" w:space="0" w:color="auto"/>
            </w:tcBorders>
            <w:shd w:val="clear" w:color="auto" w:fill="FFFFFF"/>
          </w:tcPr>
          <w:p w14:paraId="585CFC6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3.2.4</w:t>
            </w:r>
          </w:p>
        </w:tc>
        <w:tc>
          <w:tcPr>
            <w:tcW w:w="3491" w:type="pct"/>
            <w:tcBorders>
              <w:top w:val="single" w:sz="4" w:space="0" w:color="auto"/>
              <w:left w:val="single" w:sz="4" w:space="0" w:color="auto"/>
              <w:right w:val="single" w:sz="4" w:space="0" w:color="auto"/>
            </w:tcBorders>
            <w:shd w:val="clear" w:color="auto" w:fill="FFFFFF"/>
            <w:vAlign w:val="bottom"/>
          </w:tcPr>
          <w:p w14:paraId="024BEAE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- 1500</w:t>
            </w:r>
          </w:p>
          <w:p w14:paraId="357FD14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38C421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6D0977E" w14:textId="77777777" w:rsidR="009606D4" w:rsidRPr="00E81F01" w:rsidRDefault="009606D4" w:rsidP="009606D4">
            <w:pPr>
              <w:pStyle w:val="Other0"/>
              <w:numPr>
                <w:ilvl w:val="0"/>
                <w:numId w:val="150"/>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B509184" w14:textId="77777777" w:rsidR="009606D4" w:rsidRPr="00E81F01" w:rsidRDefault="009606D4" w:rsidP="009606D4">
            <w:pPr>
              <w:pStyle w:val="Other0"/>
              <w:numPr>
                <w:ilvl w:val="0"/>
                <w:numId w:val="150"/>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CEB5F8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4CBB96B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5392469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DAC0E91"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-15</w:t>
            </w:r>
          </w:p>
          <w:p w14:paraId="3CB78B1F"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1018AB99" w14:textId="77777777" w:rsidTr="00C33032">
        <w:trPr>
          <w:trHeight w:val="2433"/>
          <w:jc w:val="center"/>
        </w:trPr>
        <w:tc>
          <w:tcPr>
            <w:tcW w:w="220" w:type="pct"/>
            <w:tcBorders>
              <w:top w:val="single" w:sz="4" w:space="0" w:color="auto"/>
              <w:left w:val="single" w:sz="4" w:space="0" w:color="auto"/>
            </w:tcBorders>
            <w:shd w:val="clear" w:color="auto" w:fill="FFFFFF"/>
          </w:tcPr>
          <w:p w14:paraId="6A29925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w:t>
            </w:r>
          </w:p>
        </w:tc>
        <w:tc>
          <w:tcPr>
            <w:tcW w:w="977" w:type="pct"/>
            <w:tcBorders>
              <w:top w:val="single" w:sz="4" w:space="0" w:color="auto"/>
              <w:left w:val="single" w:sz="4" w:space="0" w:color="auto"/>
            </w:tcBorders>
            <w:shd w:val="clear" w:color="auto" w:fill="FFFFFF"/>
          </w:tcPr>
          <w:p w14:paraId="57DF6B3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Бытовое обслуживание</w:t>
            </w:r>
          </w:p>
        </w:tc>
        <w:tc>
          <w:tcPr>
            <w:tcW w:w="312" w:type="pct"/>
            <w:tcBorders>
              <w:top w:val="single" w:sz="4" w:space="0" w:color="auto"/>
              <w:left w:val="single" w:sz="4" w:space="0" w:color="auto"/>
            </w:tcBorders>
            <w:shd w:val="clear" w:color="auto" w:fill="FFFFFF"/>
          </w:tcPr>
          <w:p w14:paraId="312120D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3.3</w:t>
            </w:r>
          </w:p>
        </w:tc>
        <w:tc>
          <w:tcPr>
            <w:tcW w:w="3491" w:type="pct"/>
            <w:tcBorders>
              <w:top w:val="single" w:sz="4" w:space="0" w:color="auto"/>
              <w:left w:val="single" w:sz="4" w:space="0" w:color="auto"/>
              <w:right w:val="single" w:sz="4" w:space="0" w:color="auto"/>
            </w:tcBorders>
            <w:shd w:val="clear" w:color="auto" w:fill="FFFFFF"/>
            <w:vAlign w:val="center"/>
          </w:tcPr>
          <w:p w14:paraId="5EF63F6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27EB6E6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0DF7DF7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9444426" w14:textId="77777777" w:rsidR="009606D4" w:rsidRPr="00E81F01" w:rsidRDefault="009606D4" w:rsidP="009606D4">
            <w:pPr>
              <w:pStyle w:val="Other0"/>
              <w:numPr>
                <w:ilvl w:val="0"/>
                <w:numId w:val="151"/>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AF74BEE" w14:textId="77777777" w:rsidR="009606D4" w:rsidRPr="00E81F01" w:rsidRDefault="009606D4" w:rsidP="009606D4">
            <w:pPr>
              <w:pStyle w:val="Other0"/>
              <w:numPr>
                <w:ilvl w:val="0"/>
                <w:numId w:val="151"/>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C28D97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162C0C5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32E32CF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040F01F"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6648C0C8"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6A7C19B5"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1D7BD87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6</w:t>
            </w:r>
          </w:p>
        </w:tc>
        <w:tc>
          <w:tcPr>
            <w:tcW w:w="977" w:type="pct"/>
            <w:tcBorders>
              <w:top w:val="single" w:sz="4" w:space="0" w:color="auto"/>
              <w:left w:val="single" w:sz="4" w:space="0" w:color="auto"/>
              <w:bottom w:val="single" w:sz="4" w:space="0" w:color="auto"/>
            </w:tcBorders>
            <w:shd w:val="clear" w:color="auto" w:fill="FFFFFF"/>
          </w:tcPr>
          <w:p w14:paraId="332CE6F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Парки культуры и отдыха</w:t>
            </w:r>
          </w:p>
        </w:tc>
        <w:tc>
          <w:tcPr>
            <w:tcW w:w="312" w:type="pct"/>
            <w:tcBorders>
              <w:top w:val="single" w:sz="4" w:space="0" w:color="auto"/>
              <w:left w:val="single" w:sz="4" w:space="0" w:color="auto"/>
              <w:bottom w:val="single" w:sz="4" w:space="0" w:color="auto"/>
            </w:tcBorders>
            <w:shd w:val="clear" w:color="auto" w:fill="FFFFFF"/>
          </w:tcPr>
          <w:p w14:paraId="5CA5440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3.6.2</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4B2ED5F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- 5000</w:t>
            </w:r>
          </w:p>
          <w:p w14:paraId="5ED4663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562FA6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12CAC11" w14:textId="77777777" w:rsidR="009606D4" w:rsidRPr="00E81F01" w:rsidRDefault="009606D4" w:rsidP="009606D4">
            <w:pPr>
              <w:pStyle w:val="Other0"/>
              <w:numPr>
                <w:ilvl w:val="0"/>
                <w:numId w:val="152"/>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9D1C491" w14:textId="77777777" w:rsidR="009606D4" w:rsidRPr="00E81F01" w:rsidRDefault="009606D4" w:rsidP="009606D4">
            <w:pPr>
              <w:pStyle w:val="Other0"/>
              <w:numPr>
                <w:ilvl w:val="0"/>
                <w:numId w:val="152"/>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F6ED7F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5A5F670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190185F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10E9A211"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35F3269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7</w:t>
            </w:r>
          </w:p>
        </w:tc>
        <w:tc>
          <w:tcPr>
            <w:tcW w:w="977" w:type="pct"/>
            <w:tcBorders>
              <w:top w:val="single" w:sz="4" w:space="0" w:color="auto"/>
              <w:left w:val="single" w:sz="4" w:space="0" w:color="auto"/>
              <w:bottom w:val="single" w:sz="4" w:space="0" w:color="auto"/>
            </w:tcBorders>
            <w:shd w:val="clear" w:color="auto" w:fill="FFFFFF"/>
          </w:tcPr>
          <w:p w14:paraId="4C1B858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Общественное управление</w:t>
            </w:r>
          </w:p>
        </w:tc>
        <w:tc>
          <w:tcPr>
            <w:tcW w:w="312" w:type="pct"/>
            <w:tcBorders>
              <w:top w:val="single" w:sz="4" w:space="0" w:color="auto"/>
              <w:left w:val="single" w:sz="4" w:space="0" w:color="auto"/>
              <w:bottom w:val="single" w:sz="4" w:space="0" w:color="auto"/>
            </w:tcBorders>
            <w:shd w:val="clear" w:color="auto" w:fill="FFFFFF"/>
          </w:tcPr>
          <w:p w14:paraId="56DD973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3.8</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0DFF857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1EAF96D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513BB9C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B532683" w14:textId="77777777" w:rsidR="009606D4" w:rsidRPr="00E81F01" w:rsidRDefault="009606D4" w:rsidP="009606D4">
            <w:pPr>
              <w:pStyle w:val="Other0"/>
              <w:numPr>
                <w:ilvl w:val="0"/>
                <w:numId w:val="153"/>
              </w:numPr>
              <w:shd w:val="clear" w:color="auto" w:fill="auto"/>
              <w:tabs>
                <w:tab w:val="left" w:pos="163"/>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FF96F45" w14:textId="77777777" w:rsidR="009606D4" w:rsidRPr="00E81F01" w:rsidRDefault="009606D4" w:rsidP="009606D4">
            <w:pPr>
              <w:pStyle w:val="Other0"/>
              <w:numPr>
                <w:ilvl w:val="0"/>
                <w:numId w:val="153"/>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F2E715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w:t>
            </w:r>
          </w:p>
          <w:p w14:paraId="13BE4D0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 Максимальная высота зданий, строений, сооружений, м не подлежит установлению</w:t>
            </w:r>
          </w:p>
          <w:p w14:paraId="069DD12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F6D5CD8"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-10</w:t>
            </w:r>
          </w:p>
          <w:p w14:paraId="518FB398"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18CA5CB8" w14:textId="77777777" w:rsidTr="00C33032">
        <w:trPr>
          <w:trHeight w:val="2433"/>
          <w:jc w:val="center"/>
        </w:trPr>
        <w:tc>
          <w:tcPr>
            <w:tcW w:w="220" w:type="pct"/>
            <w:tcBorders>
              <w:top w:val="single" w:sz="4" w:space="0" w:color="auto"/>
              <w:left w:val="single" w:sz="4" w:space="0" w:color="auto"/>
            </w:tcBorders>
            <w:shd w:val="clear" w:color="auto" w:fill="FFFFFF"/>
          </w:tcPr>
          <w:p w14:paraId="6DFB237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8</w:t>
            </w:r>
          </w:p>
        </w:tc>
        <w:tc>
          <w:tcPr>
            <w:tcW w:w="977" w:type="pct"/>
            <w:tcBorders>
              <w:top w:val="single" w:sz="4" w:space="0" w:color="auto"/>
              <w:left w:val="single" w:sz="4" w:space="0" w:color="auto"/>
            </w:tcBorders>
            <w:shd w:val="clear" w:color="auto" w:fill="FFFFFF"/>
          </w:tcPr>
          <w:p w14:paraId="568C7C6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312" w:type="pct"/>
            <w:tcBorders>
              <w:top w:val="single" w:sz="4" w:space="0" w:color="auto"/>
              <w:left w:val="single" w:sz="4" w:space="0" w:color="auto"/>
            </w:tcBorders>
            <w:shd w:val="clear" w:color="auto" w:fill="FFFFFF"/>
          </w:tcPr>
          <w:p w14:paraId="668D2BB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3.9.1</w:t>
            </w:r>
          </w:p>
        </w:tc>
        <w:tc>
          <w:tcPr>
            <w:tcW w:w="3491" w:type="pct"/>
            <w:tcBorders>
              <w:top w:val="single" w:sz="4" w:space="0" w:color="auto"/>
              <w:left w:val="single" w:sz="4" w:space="0" w:color="auto"/>
              <w:right w:val="single" w:sz="4" w:space="0" w:color="auto"/>
            </w:tcBorders>
            <w:shd w:val="clear" w:color="auto" w:fill="FFFFFF"/>
            <w:vAlign w:val="bottom"/>
          </w:tcPr>
          <w:p w14:paraId="50D41E4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749B104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BCBE58E" w14:textId="77777777" w:rsidR="009606D4" w:rsidRPr="00E81F01" w:rsidRDefault="009606D4" w:rsidP="009606D4">
            <w:pPr>
              <w:pStyle w:val="Other0"/>
              <w:numPr>
                <w:ilvl w:val="0"/>
                <w:numId w:val="154"/>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832654E" w14:textId="77777777" w:rsidR="009606D4" w:rsidRPr="00E81F01" w:rsidRDefault="009606D4" w:rsidP="009606D4">
            <w:pPr>
              <w:pStyle w:val="Other0"/>
              <w:numPr>
                <w:ilvl w:val="0"/>
                <w:numId w:val="154"/>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206550C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69D7D9C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028F4F6B" w14:textId="77777777" w:rsidTr="00C33032">
        <w:trPr>
          <w:trHeight w:val="2433"/>
          <w:jc w:val="center"/>
        </w:trPr>
        <w:tc>
          <w:tcPr>
            <w:tcW w:w="220" w:type="pct"/>
            <w:tcBorders>
              <w:top w:val="single" w:sz="4" w:space="0" w:color="auto"/>
              <w:left w:val="single" w:sz="4" w:space="0" w:color="auto"/>
            </w:tcBorders>
            <w:shd w:val="clear" w:color="auto" w:fill="FFFFFF"/>
          </w:tcPr>
          <w:p w14:paraId="2653C5E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9</w:t>
            </w:r>
          </w:p>
        </w:tc>
        <w:tc>
          <w:tcPr>
            <w:tcW w:w="977" w:type="pct"/>
            <w:tcBorders>
              <w:top w:val="single" w:sz="4" w:space="0" w:color="auto"/>
              <w:left w:val="single" w:sz="4" w:space="0" w:color="auto"/>
            </w:tcBorders>
            <w:shd w:val="clear" w:color="auto" w:fill="FFFFFF"/>
          </w:tcPr>
          <w:p w14:paraId="76DB03B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Проведение научных исследований</w:t>
            </w:r>
          </w:p>
        </w:tc>
        <w:tc>
          <w:tcPr>
            <w:tcW w:w="312" w:type="pct"/>
            <w:tcBorders>
              <w:top w:val="single" w:sz="4" w:space="0" w:color="auto"/>
              <w:left w:val="single" w:sz="4" w:space="0" w:color="auto"/>
            </w:tcBorders>
            <w:shd w:val="clear" w:color="auto" w:fill="FFFFFF"/>
          </w:tcPr>
          <w:p w14:paraId="4B2A0EB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3.9.2</w:t>
            </w:r>
          </w:p>
        </w:tc>
        <w:tc>
          <w:tcPr>
            <w:tcW w:w="3491" w:type="pct"/>
            <w:tcBorders>
              <w:top w:val="single" w:sz="4" w:space="0" w:color="auto"/>
              <w:left w:val="single" w:sz="4" w:space="0" w:color="auto"/>
              <w:right w:val="single" w:sz="4" w:space="0" w:color="auto"/>
            </w:tcBorders>
            <w:shd w:val="clear" w:color="auto" w:fill="FFFFFF"/>
            <w:vAlign w:val="bottom"/>
          </w:tcPr>
          <w:p w14:paraId="27838C4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7CA934B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2574D4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A3C9B0B" w14:textId="77777777" w:rsidR="009606D4" w:rsidRPr="00E81F01" w:rsidRDefault="009606D4" w:rsidP="009606D4">
            <w:pPr>
              <w:pStyle w:val="Other0"/>
              <w:numPr>
                <w:ilvl w:val="0"/>
                <w:numId w:val="155"/>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214F7AD" w14:textId="77777777" w:rsidR="009606D4" w:rsidRPr="00E81F01" w:rsidRDefault="009606D4" w:rsidP="009606D4">
            <w:pPr>
              <w:pStyle w:val="Other0"/>
              <w:numPr>
                <w:ilvl w:val="0"/>
                <w:numId w:val="155"/>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96E69E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4BE2D79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587630B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p w14:paraId="4937F3C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0A0295E7"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4EE66B9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10</w:t>
            </w:r>
          </w:p>
        </w:tc>
        <w:tc>
          <w:tcPr>
            <w:tcW w:w="977" w:type="pct"/>
            <w:tcBorders>
              <w:top w:val="single" w:sz="4" w:space="0" w:color="auto"/>
              <w:left w:val="single" w:sz="4" w:space="0" w:color="auto"/>
              <w:bottom w:val="single" w:sz="4" w:space="0" w:color="auto"/>
            </w:tcBorders>
            <w:shd w:val="clear" w:color="auto" w:fill="FFFFFF"/>
          </w:tcPr>
          <w:p w14:paraId="78BAC17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Проведение научных испытаний</w:t>
            </w:r>
          </w:p>
        </w:tc>
        <w:tc>
          <w:tcPr>
            <w:tcW w:w="312" w:type="pct"/>
            <w:tcBorders>
              <w:top w:val="single" w:sz="4" w:space="0" w:color="auto"/>
              <w:left w:val="single" w:sz="4" w:space="0" w:color="auto"/>
              <w:bottom w:val="single" w:sz="4" w:space="0" w:color="auto"/>
            </w:tcBorders>
            <w:shd w:val="clear" w:color="auto" w:fill="FFFFFF"/>
          </w:tcPr>
          <w:p w14:paraId="2F9D173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3.9.3</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3890BEA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23EEB11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30000</w:t>
            </w:r>
          </w:p>
          <w:p w14:paraId="170C571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со стороны общей стены с соседним жилым домом, м:</w:t>
            </w:r>
          </w:p>
          <w:p w14:paraId="4F7696E7" w14:textId="77777777" w:rsidR="009606D4" w:rsidRPr="00E81F01" w:rsidRDefault="009606D4" w:rsidP="009606D4">
            <w:pPr>
              <w:pStyle w:val="Other0"/>
              <w:numPr>
                <w:ilvl w:val="0"/>
                <w:numId w:val="156"/>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387EB92" w14:textId="77777777" w:rsidR="009606D4" w:rsidRPr="00E81F01" w:rsidRDefault="009606D4" w:rsidP="009606D4">
            <w:pPr>
              <w:pStyle w:val="Other0"/>
              <w:numPr>
                <w:ilvl w:val="0"/>
                <w:numId w:val="156"/>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064F6B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C5A7B1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562FFCD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501FD6DA" w14:textId="77777777" w:rsidTr="00C33032">
        <w:trPr>
          <w:trHeight w:val="495"/>
          <w:jc w:val="center"/>
        </w:trPr>
        <w:tc>
          <w:tcPr>
            <w:tcW w:w="220" w:type="pct"/>
            <w:tcBorders>
              <w:top w:val="single" w:sz="4" w:space="0" w:color="auto"/>
              <w:left w:val="single" w:sz="4" w:space="0" w:color="auto"/>
              <w:bottom w:val="single" w:sz="4" w:space="0" w:color="auto"/>
            </w:tcBorders>
            <w:shd w:val="clear" w:color="auto" w:fill="FFFFFF"/>
          </w:tcPr>
          <w:p w14:paraId="203D665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11</w:t>
            </w:r>
          </w:p>
        </w:tc>
        <w:tc>
          <w:tcPr>
            <w:tcW w:w="977" w:type="pct"/>
            <w:tcBorders>
              <w:top w:val="single" w:sz="4" w:space="0" w:color="auto"/>
              <w:left w:val="single" w:sz="4" w:space="0" w:color="auto"/>
              <w:bottom w:val="single" w:sz="4" w:space="0" w:color="auto"/>
            </w:tcBorders>
            <w:shd w:val="clear" w:color="auto" w:fill="FFFFFF"/>
          </w:tcPr>
          <w:p w14:paraId="6E8B932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Научно</w:t>
            </w:r>
            <w:r w:rsidRPr="00E81F01">
              <w:rPr>
                <w:rFonts w:ascii="Times New Roman" w:hAnsi="Times New Roman" w:cs="Times New Roman"/>
              </w:rPr>
              <w:softHyphen/>
              <w:t>производственная деятельность</w:t>
            </w:r>
          </w:p>
        </w:tc>
        <w:tc>
          <w:tcPr>
            <w:tcW w:w="312" w:type="pct"/>
            <w:tcBorders>
              <w:top w:val="single" w:sz="4" w:space="0" w:color="auto"/>
              <w:left w:val="single" w:sz="4" w:space="0" w:color="auto"/>
              <w:bottom w:val="single" w:sz="4" w:space="0" w:color="auto"/>
            </w:tcBorders>
            <w:shd w:val="clear" w:color="auto" w:fill="FFFFFF"/>
          </w:tcPr>
          <w:p w14:paraId="7B9A56C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6.12</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6AFFEEE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777DE3D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3399D48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F7AB514" w14:textId="77777777" w:rsidR="009606D4" w:rsidRPr="00E81F01" w:rsidRDefault="009606D4" w:rsidP="009606D4">
            <w:pPr>
              <w:pStyle w:val="Other0"/>
              <w:numPr>
                <w:ilvl w:val="0"/>
                <w:numId w:val="157"/>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181940A" w14:textId="77777777" w:rsidR="009606D4" w:rsidRPr="00E81F01" w:rsidRDefault="009606D4" w:rsidP="009606D4">
            <w:pPr>
              <w:pStyle w:val="Other0"/>
              <w:numPr>
                <w:ilvl w:val="0"/>
                <w:numId w:val="157"/>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3318F9F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6039F9E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2B35F5B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4E7A6049"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7082489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12</w:t>
            </w:r>
          </w:p>
        </w:tc>
        <w:tc>
          <w:tcPr>
            <w:tcW w:w="977" w:type="pct"/>
            <w:tcBorders>
              <w:top w:val="single" w:sz="4" w:space="0" w:color="auto"/>
              <w:left w:val="single" w:sz="4" w:space="0" w:color="auto"/>
              <w:bottom w:val="single" w:sz="4" w:space="0" w:color="auto"/>
            </w:tcBorders>
            <w:shd w:val="clear" w:color="auto" w:fill="FFFFFF"/>
          </w:tcPr>
          <w:p w14:paraId="5127385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Амбулаторное ветеринарное обслуживание</w:t>
            </w:r>
          </w:p>
        </w:tc>
        <w:tc>
          <w:tcPr>
            <w:tcW w:w="312" w:type="pct"/>
            <w:tcBorders>
              <w:top w:val="single" w:sz="4" w:space="0" w:color="auto"/>
              <w:left w:val="single" w:sz="4" w:space="0" w:color="auto"/>
              <w:bottom w:val="single" w:sz="4" w:space="0" w:color="auto"/>
            </w:tcBorders>
            <w:shd w:val="clear" w:color="auto" w:fill="FFFFFF"/>
          </w:tcPr>
          <w:p w14:paraId="68AA6FD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3.10.1</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center"/>
          </w:tcPr>
          <w:p w14:paraId="6D91C1C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0BC3E95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75DBF77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2B24F6E" w14:textId="77777777" w:rsidR="009606D4" w:rsidRPr="00E81F01" w:rsidRDefault="009606D4" w:rsidP="009606D4">
            <w:pPr>
              <w:pStyle w:val="Other0"/>
              <w:numPr>
                <w:ilvl w:val="0"/>
                <w:numId w:val="158"/>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D9DDA58" w14:textId="77777777" w:rsidR="009606D4" w:rsidRPr="00E81F01" w:rsidRDefault="009606D4" w:rsidP="009606D4">
            <w:pPr>
              <w:pStyle w:val="Other0"/>
              <w:numPr>
                <w:ilvl w:val="0"/>
                <w:numId w:val="158"/>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BCE425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02D35AA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014851E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54FBEA45"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47CCB3C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13</w:t>
            </w:r>
          </w:p>
        </w:tc>
        <w:tc>
          <w:tcPr>
            <w:tcW w:w="977" w:type="pct"/>
            <w:tcBorders>
              <w:top w:val="single" w:sz="4" w:space="0" w:color="auto"/>
              <w:left w:val="single" w:sz="4" w:space="0" w:color="auto"/>
              <w:bottom w:val="single" w:sz="4" w:space="0" w:color="auto"/>
            </w:tcBorders>
            <w:shd w:val="clear" w:color="auto" w:fill="FFFFFF"/>
          </w:tcPr>
          <w:p w14:paraId="131A535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Приюты для животных</w:t>
            </w:r>
          </w:p>
        </w:tc>
        <w:tc>
          <w:tcPr>
            <w:tcW w:w="312" w:type="pct"/>
            <w:tcBorders>
              <w:top w:val="single" w:sz="4" w:space="0" w:color="auto"/>
              <w:left w:val="single" w:sz="4" w:space="0" w:color="auto"/>
              <w:bottom w:val="single" w:sz="4" w:space="0" w:color="auto"/>
            </w:tcBorders>
            <w:shd w:val="clear" w:color="auto" w:fill="FFFFFF"/>
          </w:tcPr>
          <w:p w14:paraId="73FB9C8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3.10.2</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16B0A6C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11FC1CD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0FEBC63E" w14:textId="77777777" w:rsidR="009606D4" w:rsidRPr="00E81F01" w:rsidRDefault="009606D4" w:rsidP="00C33032">
            <w:pPr>
              <w:pStyle w:val="Other0"/>
              <w:shd w:val="clear" w:color="auto" w:fill="auto"/>
              <w:tabs>
                <w:tab w:val="left" w:pos="163"/>
              </w:tabs>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320F357" w14:textId="77777777" w:rsidR="009606D4" w:rsidRPr="00E81F01" w:rsidRDefault="009606D4" w:rsidP="00C33032">
            <w:pPr>
              <w:pStyle w:val="Other0"/>
              <w:shd w:val="clear" w:color="auto" w:fill="auto"/>
              <w:tabs>
                <w:tab w:val="left" w:pos="163"/>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02244101" w14:textId="77777777" w:rsidR="009606D4" w:rsidRPr="00E81F01" w:rsidRDefault="009606D4" w:rsidP="00C33032">
            <w:pPr>
              <w:pStyle w:val="Other0"/>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3DE622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- 2</w:t>
            </w:r>
          </w:p>
          <w:p w14:paraId="45688B7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56BB83D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2BE8621" w14:textId="77777777" w:rsidR="009606D4" w:rsidRPr="00E81F01" w:rsidRDefault="009606D4" w:rsidP="00C33032">
            <w:pPr>
              <w:pStyle w:val="Other0"/>
              <w:shd w:val="clear" w:color="auto" w:fill="auto"/>
              <w:ind w:right="142"/>
              <w:jc w:val="both"/>
              <w:rPr>
                <w:rFonts w:ascii="Times New Roman" w:hAnsi="Times New Roman" w:cs="Times New Roman"/>
              </w:rPr>
            </w:pPr>
          </w:p>
          <w:p w14:paraId="122C9FD2"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74C0F8CA"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5F572EA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14</w:t>
            </w:r>
          </w:p>
        </w:tc>
        <w:tc>
          <w:tcPr>
            <w:tcW w:w="977" w:type="pct"/>
            <w:tcBorders>
              <w:top w:val="single" w:sz="4" w:space="0" w:color="auto"/>
              <w:left w:val="single" w:sz="4" w:space="0" w:color="auto"/>
              <w:bottom w:val="single" w:sz="4" w:space="0" w:color="auto"/>
            </w:tcBorders>
            <w:shd w:val="clear" w:color="auto" w:fill="FFFFFF"/>
          </w:tcPr>
          <w:p w14:paraId="2EA4E75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Деловое управление</w:t>
            </w:r>
          </w:p>
        </w:tc>
        <w:tc>
          <w:tcPr>
            <w:tcW w:w="312" w:type="pct"/>
            <w:tcBorders>
              <w:top w:val="single" w:sz="4" w:space="0" w:color="auto"/>
              <w:left w:val="single" w:sz="4" w:space="0" w:color="auto"/>
              <w:bottom w:val="single" w:sz="4" w:space="0" w:color="auto"/>
            </w:tcBorders>
            <w:shd w:val="clear" w:color="auto" w:fill="FFFFFF"/>
          </w:tcPr>
          <w:p w14:paraId="074B394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4.1</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6BE09E9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2330421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0D63904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FA277D7" w14:textId="77777777" w:rsidR="009606D4" w:rsidRPr="00E81F01" w:rsidRDefault="009606D4" w:rsidP="009606D4">
            <w:pPr>
              <w:pStyle w:val="Other0"/>
              <w:numPr>
                <w:ilvl w:val="0"/>
                <w:numId w:val="159"/>
              </w:numPr>
              <w:shd w:val="clear" w:color="auto" w:fill="auto"/>
              <w:tabs>
                <w:tab w:val="left" w:pos="163"/>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6DC459A" w14:textId="77777777" w:rsidR="009606D4" w:rsidRPr="00E81F01" w:rsidRDefault="009606D4" w:rsidP="009606D4">
            <w:pPr>
              <w:pStyle w:val="Other0"/>
              <w:numPr>
                <w:ilvl w:val="0"/>
                <w:numId w:val="159"/>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B66FE4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935179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24D7187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AD20C1B"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-10</w:t>
            </w:r>
          </w:p>
          <w:p w14:paraId="17274C37" w14:textId="77777777" w:rsidR="009606D4" w:rsidRPr="00E81F01" w:rsidRDefault="009606D4" w:rsidP="00C33032">
            <w:pPr>
              <w:pStyle w:val="Other0"/>
              <w:shd w:val="clear" w:color="auto" w:fill="auto"/>
              <w:ind w:right="142"/>
              <w:jc w:val="both"/>
              <w:rPr>
                <w:rFonts w:ascii="Times New Roman" w:hAnsi="Times New Roman" w:cs="Times New Roman"/>
              </w:rPr>
            </w:pPr>
          </w:p>
          <w:p w14:paraId="59A39CBE"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51E47CED"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2A15606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15</w:t>
            </w:r>
          </w:p>
        </w:tc>
        <w:tc>
          <w:tcPr>
            <w:tcW w:w="977" w:type="pct"/>
            <w:tcBorders>
              <w:top w:val="single" w:sz="4" w:space="0" w:color="auto"/>
              <w:left w:val="single" w:sz="4" w:space="0" w:color="auto"/>
              <w:bottom w:val="single" w:sz="4" w:space="0" w:color="auto"/>
            </w:tcBorders>
            <w:shd w:val="clear" w:color="auto" w:fill="FFFFFF"/>
          </w:tcPr>
          <w:p w14:paraId="1121505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Объекты торговли (торговые центры, торгово</w:t>
            </w:r>
            <w:r w:rsidRPr="00E81F01">
              <w:rPr>
                <w:rFonts w:ascii="Times New Roman" w:hAnsi="Times New Roman" w:cs="Times New Roman"/>
              </w:rPr>
              <w:softHyphen/>
              <w:t>развлекательные центры (комплексы)</w:t>
            </w:r>
          </w:p>
        </w:tc>
        <w:tc>
          <w:tcPr>
            <w:tcW w:w="312" w:type="pct"/>
            <w:tcBorders>
              <w:top w:val="single" w:sz="4" w:space="0" w:color="auto"/>
              <w:left w:val="single" w:sz="4" w:space="0" w:color="auto"/>
              <w:bottom w:val="single" w:sz="4" w:space="0" w:color="auto"/>
            </w:tcBorders>
            <w:shd w:val="clear" w:color="auto" w:fill="FFFFFF"/>
          </w:tcPr>
          <w:p w14:paraId="46135D5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4.2</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6FF1911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2159586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7BA086D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8619469" w14:textId="77777777" w:rsidR="009606D4" w:rsidRPr="00E81F01" w:rsidRDefault="009606D4" w:rsidP="009606D4">
            <w:pPr>
              <w:pStyle w:val="Other0"/>
              <w:numPr>
                <w:ilvl w:val="0"/>
                <w:numId w:val="160"/>
              </w:numPr>
              <w:shd w:val="clear" w:color="auto" w:fill="auto"/>
              <w:tabs>
                <w:tab w:val="left" w:pos="163"/>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28763E0" w14:textId="77777777" w:rsidR="009606D4" w:rsidRPr="00E81F01" w:rsidRDefault="009606D4" w:rsidP="009606D4">
            <w:pPr>
              <w:pStyle w:val="Other0"/>
              <w:numPr>
                <w:ilvl w:val="0"/>
                <w:numId w:val="160"/>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F0F592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 Максимальное количество подземных этажей не подлежит установлению</w:t>
            </w:r>
          </w:p>
          <w:p w14:paraId="5ADBD94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p w14:paraId="3F2C384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- 60</w:t>
            </w:r>
          </w:p>
          <w:p w14:paraId="1E783624"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04C1D2F5" w14:textId="77777777" w:rsidR="009606D4" w:rsidRPr="00E81F01" w:rsidRDefault="009606D4" w:rsidP="00C33032">
            <w:pPr>
              <w:pStyle w:val="Other0"/>
              <w:shd w:val="clear" w:color="auto" w:fill="auto"/>
              <w:ind w:right="142"/>
              <w:jc w:val="both"/>
              <w:rPr>
                <w:rFonts w:ascii="Times New Roman" w:hAnsi="Times New Roman" w:cs="Times New Roman"/>
              </w:rPr>
            </w:pPr>
          </w:p>
          <w:p w14:paraId="1AC6A63F"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245A7F81"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4599793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16</w:t>
            </w:r>
          </w:p>
        </w:tc>
        <w:tc>
          <w:tcPr>
            <w:tcW w:w="977" w:type="pct"/>
            <w:tcBorders>
              <w:top w:val="single" w:sz="4" w:space="0" w:color="auto"/>
              <w:left w:val="single" w:sz="4" w:space="0" w:color="auto"/>
              <w:bottom w:val="single" w:sz="4" w:space="0" w:color="auto"/>
            </w:tcBorders>
            <w:shd w:val="clear" w:color="auto" w:fill="FFFFFF"/>
          </w:tcPr>
          <w:p w14:paraId="2BCC537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Рынки</w:t>
            </w:r>
          </w:p>
        </w:tc>
        <w:tc>
          <w:tcPr>
            <w:tcW w:w="312" w:type="pct"/>
            <w:tcBorders>
              <w:top w:val="single" w:sz="4" w:space="0" w:color="auto"/>
              <w:left w:val="single" w:sz="4" w:space="0" w:color="auto"/>
              <w:bottom w:val="single" w:sz="4" w:space="0" w:color="auto"/>
            </w:tcBorders>
            <w:shd w:val="clear" w:color="auto" w:fill="FFFFFF"/>
          </w:tcPr>
          <w:p w14:paraId="58AB4C0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4.3</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3E8FB6A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2A5EFAE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8CC991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- 3</w:t>
            </w:r>
          </w:p>
          <w:p w14:paraId="7C1A8030"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надземных этажей - 2 Максимальная высота зданий, строений, сооружений, м не подлежит установлению</w:t>
            </w:r>
          </w:p>
          <w:p w14:paraId="1FB4BA69"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360031E"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-10</w:t>
            </w:r>
          </w:p>
          <w:p w14:paraId="45647FD9" w14:textId="77777777" w:rsidR="009606D4" w:rsidRPr="00E81F01" w:rsidRDefault="009606D4" w:rsidP="00C33032">
            <w:pPr>
              <w:pStyle w:val="Other0"/>
              <w:shd w:val="clear" w:color="auto" w:fill="auto"/>
              <w:ind w:right="142"/>
              <w:rPr>
                <w:rFonts w:ascii="Times New Roman" w:hAnsi="Times New Roman" w:cs="Times New Roman"/>
              </w:rPr>
            </w:pPr>
          </w:p>
          <w:p w14:paraId="3B897BAD" w14:textId="77777777" w:rsidR="009606D4" w:rsidRPr="00E81F01" w:rsidRDefault="009606D4" w:rsidP="00C33032">
            <w:pPr>
              <w:pStyle w:val="Other0"/>
              <w:shd w:val="clear" w:color="auto" w:fill="auto"/>
              <w:ind w:right="142"/>
              <w:rPr>
                <w:rFonts w:ascii="Times New Roman" w:hAnsi="Times New Roman" w:cs="Times New Roman"/>
              </w:rPr>
            </w:pPr>
          </w:p>
        </w:tc>
      </w:tr>
      <w:tr w:rsidR="009606D4" w:rsidRPr="00E81F01" w14:paraId="3124C00D" w14:textId="77777777" w:rsidTr="00C33032">
        <w:trPr>
          <w:trHeight w:val="2433"/>
          <w:jc w:val="center"/>
        </w:trPr>
        <w:tc>
          <w:tcPr>
            <w:tcW w:w="220" w:type="pct"/>
            <w:tcBorders>
              <w:top w:val="single" w:sz="4" w:space="0" w:color="auto"/>
              <w:left w:val="single" w:sz="4" w:space="0" w:color="auto"/>
            </w:tcBorders>
            <w:shd w:val="clear" w:color="auto" w:fill="FFFFFF"/>
          </w:tcPr>
          <w:p w14:paraId="3EDA41A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17</w:t>
            </w:r>
          </w:p>
        </w:tc>
        <w:tc>
          <w:tcPr>
            <w:tcW w:w="977" w:type="pct"/>
            <w:tcBorders>
              <w:top w:val="single" w:sz="4" w:space="0" w:color="auto"/>
              <w:left w:val="single" w:sz="4" w:space="0" w:color="auto"/>
            </w:tcBorders>
            <w:shd w:val="clear" w:color="auto" w:fill="FFFFFF"/>
          </w:tcPr>
          <w:p w14:paraId="561613B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Магазины</w:t>
            </w:r>
          </w:p>
        </w:tc>
        <w:tc>
          <w:tcPr>
            <w:tcW w:w="312" w:type="pct"/>
            <w:tcBorders>
              <w:top w:val="single" w:sz="4" w:space="0" w:color="auto"/>
              <w:left w:val="single" w:sz="4" w:space="0" w:color="auto"/>
            </w:tcBorders>
            <w:shd w:val="clear" w:color="auto" w:fill="FFFFFF"/>
          </w:tcPr>
          <w:p w14:paraId="2800129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4.4</w:t>
            </w:r>
          </w:p>
        </w:tc>
        <w:tc>
          <w:tcPr>
            <w:tcW w:w="3491" w:type="pct"/>
            <w:tcBorders>
              <w:top w:val="single" w:sz="4" w:space="0" w:color="auto"/>
              <w:left w:val="single" w:sz="4" w:space="0" w:color="auto"/>
              <w:right w:val="single" w:sz="4" w:space="0" w:color="auto"/>
            </w:tcBorders>
            <w:shd w:val="clear" w:color="auto" w:fill="FFFFFF"/>
            <w:vAlign w:val="bottom"/>
          </w:tcPr>
          <w:p w14:paraId="25D668B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- 350</w:t>
            </w:r>
          </w:p>
          <w:p w14:paraId="2D7C65B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1855DAA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0B2A1C5" w14:textId="77777777" w:rsidR="009606D4" w:rsidRPr="00E81F01" w:rsidRDefault="009606D4" w:rsidP="009606D4">
            <w:pPr>
              <w:pStyle w:val="Other0"/>
              <w:numPr>
                <w:ilvl w:val="0"/>
                <w:numId w:val="161"/>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FF4DFA0" w14:textId="77777777" w:rsidR="009606D4" w:rsidRPr="00E81F01" w:rsidRDefault="009606D4" w:rsidP="009606D4">
            <w:pPr>
              <w:pStyle w:val="Other0"/>
              <w:numPr>
                <w:ilvl w:val="0"/>
                <w:numId w:val="161"/>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033EDE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- 4</w:t>
            </w:r>
          </w:p>
          <w:p w14:paraId="633A2BD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49B0425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9EE52DC"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16ED856F"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3C665CAF"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69E88C8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18</w:t>
            </w:r>
          </w:p>
        </w:tc>
        <w:tc>
          <w:tcPr>
            <w:tcW w:w="977" w:type="pct"/>
            <w:tcBorders>
              <w:top w:val="single" w:sz="4" w:space="0" w:color="auto"/>
              <w:left w:val="single" w:sz="4" w:space="0" w:color="auto"/>
              <w:bottom w:val="single" w:sz="4" w:space="0" w:color="auto"/>
            </w:tcBorders>
            <w:shd w:val="clear" w:color="auto" w:fill="FFFFFF"/>
          </w:tcPr>
          <w:p w14:paraId="196541F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Банковская и страховая деятельность</w:t>
            </w:r>
          </w:p>
        </w:tc>
        <w:tc>
          <w:tcPr>
            <w:tcW w:w="312" w:type="pct"/>
            <w:tcBorders>
              <w:top w:val="single" w:sz="4" w:space="0" w:color="auto"/>
              <w:left w:val="single" w:sz="4" w:space="0" w:color="auto"/>
              <w:bottom w:val="single" w:sz="4" w:space="0" w:color="auto"/>
            </w:tcBorders>
            <w:shd w:val="clear" w:color="auto" w:fill="FFFFFF"/>
          </w:tcPr>
          <w:p w14:paraId="5CA139E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4.5</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center"/>
          </w:tcPr>
          <w:p w14:paraId="30387A6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1BD004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4ABFD65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C8DC250" w14:textId="77777777" w:rsidR="009606D4" w:rsidRPr="00E81F01" w:rsidRDefault="009606D4" w:rsidP="009606D4">
            <w:pPr>
              <w:pStyle w:val="Other0"/>
              <w:numPr>
                <w:ilvl w:val="0"/>
                <w:numId w:val="162"/>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5643C39" w14:textId="77777777" w:rsidR="009606D4" w:rsidRPr="00E81F01" w:rsidRDefault="009606D4" w:rsidP="009606D4">
            <w:pPr>
              <w:pStyle w:val="Other0"/>
              <w:numPr>
                <w:ilvl w:val="0"/>
                <w:numId w:val="162"/>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1672349"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надземных этажей - 5 Максимальное количество подземных этажей не подлежит установлению</w:t>
            </w:r>
          </w:p>
          <w:p w14:paraId="3CC1736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p w14:paraId="6475D02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6BF1A73"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5AE7CB00"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3DFE742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19</w:t>
            </w:r>
          </w:p>
        </w:tc>
        <w:tc>
          <w:tcPr>
            <w:tcW w:w="977" w:type="pct"/>
            <w:tcBorders>
              <w:top w:val="single" w:sz="4" w:space="0" w:color="auto"/>
              <w:left w:val="single" w:sz="4" w:space="0" w:color="auto"/>
              <w:bottom w:val="single" w:sz="4" w:space="0" w:color="auto"/>
            </w:tcBorders>
            <w:shd w:val="clear" w:color="auto" w:fill="FFFFFF"/>
          </w:tcPr>
          <w:p w14:paraId="65BBAA9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Общественное питание</w:t>
            </w:r>
          </w:p>
        </w:tc>
        <w:tc>
          <w:tcPr>
            <w:tcW w:w="312" w:type="pct"/>
            <w:tcBorders>
              <w:top w:val="single" w:sz="4" w:space="0" w:color="auto"/>
              <w:left w:val="single" w:sz="4" w:space="0" w:color="auto"/>
              <w:bottom w:val="single" w:sz="4" w:space="0" w:color="auto"/>
            </w:tcBorders>
            <w:shd w:val="clear" w:color="auto" w:fill="FFFFFF"/>
          </w:tcPr>
          <w:p w14:paraId="6B8BCD8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4.6</w:t>
            </w:r>
          </w:p>
        </w:tc>
        <w:tc>
          <w:tcPr>
            <w:tcW w:w="3491" w:type="pct"/>
            <w:tcBorders>
              <w:top w:val="single" w:sz="4" w:space="0" w:color="auto"/>
              <w:left w:val="single" w:sz="4" w:space="0" w:color="auto"/>
              <w:bottom w:val="single" w:sz="4" w:space="0" w:color="auto"/>
              <w:right w:val="single" w:sz="4" w:space="0" w:color="auto"/>
            </w:tcBorders>
            <w:shd w:val="clear" w:color="auto" w:fill="FFFFFF"/>
          </w:tcPr>
          <w:p w14:paraId="6D578A4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525FC909" w14:textId="77777777" w:rsidR="009606D4" w:rsidRPr="00E81F01" w:rsidRDefault="009606D4" w:rsidP="00C33032">
            <w:pPr>
              <w:pStyle w:val="Other0"/>
              <w:shd w:val="clear" w:color="auto" w:fill="auto"/>
              <w:spacing w:line="233" w:lineRule="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3FB04DF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9ACB614" w14:textId="77777777" w:rsidR="009606D4" w:rsidRPr="00E81F01" w:rsidRDefault="009606D4" w:rsidP="009606D4">
            <w:pPr>
              <w:pStyle w:val="Other0"/>
              <w:numPr>
                <w:ilvl w:val="0"/>
                <w:numId w:val="164"/>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1D20EEF" w14:textId="77777777" w:rsidR="009606D4" w:rsidRPr="00E81F01" w:rsidRDefault="009606D4" w:rsidP="009606D4">
            <w:pPr>
              <w:pStyle w:val="Other0"/>
              <w:numPr>
                <w:ilvl w:val="0"/>
                <w:numId w:val="164"/>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293AF5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- 4</w:t>
            </w:r>
          </w:p>
          <w:p w14:paraId="46BB094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1060C79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BD67014"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-15</w:t>
            </w:r>
          </w:p>
          <w:p w14:paraId="1C96A940"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72705D27"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0963952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20</w:t>
            </w:r>
          </w:p>
        </w:tc>
        <w:tc>
          <w:tcPr>
            <w:tcW w:w="977" w:type="pct"/>
            <w:tcBorders>
              <w:top w:val="single" w:sz="4" w:space="0" w:color="auto"/>
              <w:left w:val="single" w:sz="4" w:space="0" w:color="auto"/>
              <w:bottom w:val="single" w:sz="4" w:space="0" w:color="auto"/>
            </w:tcBorders>
            <w:shd w:val="clear" w:color="auto" w:fill="FFFFFF"/>
          </w:tcPr>
          <w:p w14:paraId="4C5E681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Гостиничное обслуживание</w:t>
            </w:r>
          </w:p>
        </w:tc>
        <w:tc>
          <w:tcPr>
            <w:tcW w:w="312" w:type="pct"/>
            <w:tcBorders>
              <w:top w:val="single" w:sz="4" w:space="0" w:color="auto"/>
              <w:left w:val="single" w:sz="4" w:space="0" w:color="auto"/>
              <w:bottom w:val="single" w:sz="4" w:space="0" w:color="auto"/>
            </w:tcBorders>
            <w:shd w:val="clear" w:color="auto" w:fill="FFFFFF"/>
          </w:tcPr>
          <w:p w14:paraId="5CCD040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4.7</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4020D5DD" w14:textId="77777777" w:rsidR="009606D4" w:rsidRPr="00E81F01" w:rsidRDefault="009606D4" w:rsidP="00C33032">
            <w:pPr>
              <w:pStyle w:val="Other0"/>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46B95E25" w14:textId="77777777" w:rsidR="009606D4" w:rsidRPr="00E81F01" w:rsidRDefault="009606D4" w:rsidP="00C33032">
            <w:pPr>
              <w:pStyle w:val="Other0"/>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505D89A2" w14:textId="77777777" w:rsidR="009606D4" w:rsidRPr="00E81F01" w:rsidRDefault="009606D4" w:rsidP="009606D4">
            <w:pPr>
              <w:pStyle w:val="Other0"/>
              <w:numPr>
                <w:ilvl w:val="0"/>
                <w:numId w:val="165"/>
              </w:numPr>
              <w:shd w:val="clear" w:color="auto" w:fill="auto"/>
              <w:tabs>
                <w:tab w:val="left" w:pos="163"/>
              </w:tabs>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м:3 от границы земельного участка, примыкающей к улице или проезду</w:t>
            </w:r>
          </w:p>
          <w:p w14:paraId="2F75DDAD" w14:textId="77777777" w:rsidR="009606D4" w:rsidRPr="00E81F01" w:rsidRDefault="009606D4" w:rsidP="009606D4">
            <w:pPr>
              <w:pStyle w:val="Other0"/>
              <w:numPr>
                <w:ilvl w:val="0"/>
                <w:numId w:val="165"/>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7C5F6C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609A4F8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1AEA7A5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06506B8" w14:textId="77777777" w:rsidR="009606D4" w:rsidRPr="00E81F01" w:rsidRDefault="009606D4" w:rsidP="00C33032">
            <w:pPr>
              <w:pStyle w:val="Other0"/>
              <w:shd w:val="clear" w:color="auto" w:fill="auto"/>
              <w:ind w:right="13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застройки -20</w:t>
            </w:r>
          </w:p>
          <w:p w14:paraId="2EBF9EE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083EF602"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05B12C21" w14:textId="77777777" w:rsidTr="00C33032">
        <w:trPr>
          <w:trHeight w:val="2433"/>
          <w:jc w:val="center"/>
        </w:trPr>
        <w:tc>
          <w:tcPr>
            <w:tcW w:w="220" w:type="pct"/>
            <w:tcBorders>
              <w:top w:val="single" w:sz="4" w:space="0" w:color="auto"/>
              <w:left w:val="single" w:sz="4" w:space="0" w:color="auto"/>
            </w:tcBorders>
            <w:shd w:val="clear" w:color="auto" w:fill="FFFFFF"/>
          </w:tcPr>
          <w:p w14:paraId="5BB2845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21</w:t>
            </w:r>
          </w:p>
        </w:tc>
        <w:tc>
          <w:tcPr>
            <w:tcW w:w="977" w:type="pct"/>
            <w:tcBorders>
              <w:top w:val="single" w:sz="4" w:space="0" w:color="auto"/>
              <w:left w:val="single" w:sz="4" w:space="0" w:color="auto"/>
            </w:tcBorders>
            <w:shd w:val="clear" w:color="auto" w:fill="FFFFFF"/>
          </w:tcPr>
          <w:p w14:paraId="6A8D1D3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Развлекательные мероприятия</w:t>
            </w:r>
          </w:p>
        </w:tc>
        <w:tc>
          <w:tcPr>
            <w:tcW w:w="312" w:type="pct"/>
            <w:tcBorders>
              <w:top w:val="single" w:sz="4" w:space="0" w:color="auto"/>
              <w:left w:val="single" w:sz="4" w:space="0" w:color="auto"/>
            </w:tcBorders>
            <w:shd w:val="clear" w:color="auto" w:fill="FFFFFF"/>
          </w:tcPr>
          <w:p w14:paraId="42A74FC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4.8.1</w:t>
            </w:r>
          </w:p>
        </w:tc>
        <w:tc>
          <w:tcPr>
            <w:tcW w:w="3491" w:type="pct"/>
            <w:tcBorders>
              <w:top w:val="single" w:sz="4" w:space="0" w:color="auto"/>
              <w:left w:val="single" w:sz="4" w:space="0" w:color="auto"/>
              <w:right w:val="single" w:sz="4" w:space="0" w:color="auto"/>
            </w:tcBorders>
            <w:shd w:val="clear" w:color="auto" w:fill="FFFFFF"/>
            <w:vAlign w:val="bottom"/>
          </w:tcPr>
          <w:p w14:paraId="27AC5BF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1A51B27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4B37F92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D5E7EC0" w14:textId="77777777" w:rsidR="009606D4" w:rsidRPr="00E81F01" w:rsidRDefault="009606D4" w:rsidP="009606D4">
            <w:pPr>
              <w:pStyle w:val="Other0"/>
              <w:numPr>
                <w:ilvl w:val="0"/>
                <w:numId w:val="166"/>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D3151F5" w14:textId="77777777" w:rsidR="009606D4" w:rsidRPr="00E81F01" w:rsidRDefault="009606D4" w:rsidP="009606D4">
            <w:pPr>
              <w:pStyle w:val="Other0"/>
              <w:numPr>
                <w:ilvl w:val="0"/>
                <w:numId w:val="166"/>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822056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6C366C1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7EDD1A6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34B957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-10</w:t>
            </w:r>
          </w:p>
        </w:tc>
      </w:tr>
      <w:tr w:rsidR="009606D4" w:rsidRPr="00E81F01" w14:paraId="10126C9D" w14:textId="77777777" w:rsidTr="00C33032">
        <w:trPr>
          <w:trHeight w:val="984"/>
          <w:jc w:val="center"/>
        </w:trPr>
        <w:tc>
          <w:tcPr>
            <w:tcW w:w="220" w:type="pct"/>
            <w:tcBorders>
              <w:top w:val="single" w:sz="4" w:space="0" w:color="auto"/>
              <w:left w:val="single" w:sz="4" w:space="0" w:color="auto"/>
            </w:tcBorders>
            <w:shd w:val="clear" w:color="auto" w:fill="FFFFFF"/>
          </w:tcPr>
          <w:p w14:paraId="78F6AF2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22</w:t>
            </w:r>
          </w:p>
        </w:tc>
        <w:tc>
          <w:tcPr>
            <w:tcW w:w="977" w:type="pct"/>
            <w:tcBorders>
              <w:top w:val="single" w:sz="4" w:space="0" w:color="auto"/>
              <w:left w:val="single" w:sz="4" w:space="0" w:color="auto"/>
            </w:tcBorders>
            <w:shd w:val="clear" w:color="auto" w:fill="FFFFFF"/>
          </w:tcPr>
          <w:p w14:paraId="2AAB433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Хранение автотранспорта</w:t>
            </w:r>
          </w:p>
        </w:tc>
        <w:tc>
          <w:tcPr>
            <w:tcW w:w="312" w:type="pct"/>
            <w:tcBorders>
              <w:top w:val="single" w:sz="4" w:space="0" w:color="auto"/>
              <w:left w:val="single" w:sz="4" w:space="0" w:color="auto"/>
            </w:tcBorders>
            <w:shd w:val="clear" w:color="auto" w:fill="FFFFFF"/>
          </w:tcPr>
          <w:p w14:paraId="073EFCB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2.7.1</w:t>
            </w:r>
          </w:p>
        </w:tc>
        <w:tc>
          <w:tcPr>
            <w:tcW w:w="3491" w:type="pct"/>
            <w:tcBorders>
              <w:top w:val="single" w:sz="4" w:space="0" w:color="auto"/>
              <w:left w:val="single" w:sz="4" w:space="0" w:color="auto"/>
              <w:right w:val="single" w:sz="4" w:space="0" w:color="auto"/>
            </w:tcBorders>
            <w:shd w:val="clear" w:color="auto" w:fill="FFFFFF"/>
            <w:vAlign w:val="center"/>
          </w:tcPr>
          <w:p w14:paraId="16728B0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434C06A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56A8D5B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61CAB06" w14:textId="77777777" w:rsidR="009606D4" w:rsidRPr="00E81F01" w:rsidRDefault="009606D4" w:rsidP="009606D4">
            <w:pPr>
              <w:pStyle w:val="Other0"/>
              <w:numPr>
                <w:ilvl w:val="0"/>
                <w:numId w:val="167"/>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4D9C638" w14:textId="77777777" w:rsidR="009606D4" w:rsidRPr="00E81F01" w:rsidRDefault="009606D4" w:rsidP="009606D4">
            <w:pPr>
              <w:pStyle w:val="Other0"/>
              <w:numPr>
                <w:ilvl w:val="0"/>
                <w:numId w:val="167"/>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21961F4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173B6EF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w:t>
            </w:r>
          </w:p>
          <w:p w14:paraId="5E1DCB9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3817EDA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904969B"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65681445"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2DDD6E4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23</w:t>
            </w:r>
          </w:p>
        </w:tc>
        <w:tc>
          <w:tcPr>
            <w:tcW w:w="977" w:type="pct"/>
            <w:tcBorders>
              <w:top w:val="single" w:sz="4" w:space="0" w:color="auto"/>
              <w:left w:val="single" w:sz="4" w:space="0" w:color="auto"/>
              <w:bottom w:val="single" w:sz="4" w:space="0" w:color="auto"/>
            </w:tcBorders>
            <w:shd w:val="clear" w:color="auto" w:fill="FFFFFF"/>
          </w:tcPr>
          <w:p w14:paraId="22DC1F7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Служебные гаражи</w:t>
            </w:r>
          </w:p>
        </w:tc>
        <w:tc>
          <w:tcPr>
            <w:tcW w:w="312" w:type="pct"/>
            <w:tcBorders>
              <w:top w:val="single" w:sz="4" w:space="0" w:color="auto"/>
              <w:left w:val="single" w:sz="4" w:space="0" w:color="auto"/>
              <w:bottom w:val="single" w:sz="4" w:space="0" w:color="auto"/>
            </w:tcBorders>
            <w:shd w:val="clear" w:color="auto" w:fill="FFFFFF"/>
          </w:tcPr>
          <w:p w14:paraId="71B0D0C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4.9</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center"/>
          </w:tcPr>
          <w:p w14:paraId="27456DD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2D943A3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2A89E05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(за исключением стоянок для хранения автотранспортных средств открытого типа), м:</w:t>
            </w:r>
          </w:p>
          <w:p w14:paraId="066F4DD5" w14:textId="77777777" w:rsidR="009606D4" w:rsidRPr="00E81F01" w:rsidRDefault="009606D4" w:rsidP="009606D4">
            <w:pPr>
              <w:pStyle w:val="Other0"/>
              <w:numPr>
                <w:ilvl w:val="0"/>
                <w:numId w:val="168"/>
              </w:numPr>
              <w:shd w:val="clear" w:color="auto" w:fill="auto"/>
              <w:tabs>
                <w:tab w:val="left" w:pos="163"/>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709A603" w14:textId="77777777" w:rsidR="009606D4" w:rsidRPr="00E81F01" w:rsidRDefault="009606D4" w:rsidP="009606D4">
            <w:pPr>
              <w:pStyle w:val="Other0"/>
              <w:numPr>
                <w:ilvl w:val="0"/>
                <w:numId w:val="168"/>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832C5C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5EDAA43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04DB611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F27D01E"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135AD3D9"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64DE813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24</w:t>
            </w:r>
          </w:p>
        </w:tc>
        <w:tc>
          <w:tcPr>
            <w:tcW w:w="977" w:type="pct"/>
            <w:tcBorders>
              <w:top w:val="single" w:sz="4" w:space="0" w:color="auto"/>
              <w:left w:val="single" w:sz="4" w:space="0" w:color="auto"/>
              <w:bottom w:val="single" w:sz="4" w:space="0" w:color="auto"/>
            </w:tcBorders>
            <w:shd w:val="clear" w:color="auto" w:fill="FFFFFF"/>
          </w:tcPr>
          <w:p w14:paraId="470F24B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Объекты дорожного сервиса</w:t>
            </w:r>
          </w:p>
        </w:tc>
        <w:tc>
          <w:tcPr>
            <w:tcW w:w="312" w:type="pct"/>
            <w:tcBorders>
              <w:top w:val="single" w:sz="4" w:space="0" w:color="auto"/>
              <w:left w:val="single" w:sz="4" w:space="0" w:color="auto"/>
              <w:bottom w:val="single" w:sz="4" w:space="0" w:color="auto"/>
            </w:tcBorders>
            <w:shd w:val="clear" w:color="auto" w:fill="FFFFFF"/>
          </w:tcPr>
          <w:p w14:paraId="2B01751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4.9.1</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71F6256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0B05109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5C5B6C8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A5EEC1B" w14:textId="77777777" w:rsidR="009606D4" w:rsidRPr="00E81F01" w:rsidRDefault="009606D4" w:rsidP="009606D4">
            <w:pPr>
              <w:pStyle w:val="Other0"/>
              <w:numPr>
                <w:ilvl w:val="0"/>
                <w:numId w:val="169"/>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6948DB7" w14:textId="77777777" w:rsidR="009606D4" w:rsidRPr="00E81F01" w:rsidRDefault="009606D4" w:rsidP="009606D4">
            <w:pPr>
              <w:pStyle w:val="Other0"/>
              <w:numPr>
                <w:ilvl w:val="0"/>
                <w:numId w:val="169"/>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C0D916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5F8EFF4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0BE4BDF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15928F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34846876" w14:textId="77777777" w:rsidR="009606D4" w:rsidRPr="00E81F01" w:rsidRDefault="009606D4" w:rsidP="00C33032">
            <w:pPr>
              <w:pStyle w:val="Other0"/>
              <w:shd w:val="clear" w:color="auto" w:fill="auto"/>
              <w:ind w:right="142"/>
              <w:jc w:val="both"/>
              <w:rPr>
                <w:rFonts w:ascii="Times New Roman" w:hAnsi="Times New Roman" w:cs="Times New Roman"/>
              </w:rPr>
            </w:pPr>
          </w:p>
          <w:p w14:paraId="56A85893"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60913532" w14:textId="77777777" w:rsidTr="00C33032">
        <w:trPr>
          <w:trHeight w:val="2433"/>
          <w:jc w:val="center"/>
        </w:trPr>
        <w:tc>
          <w:tcPr>
            <w:tcW w:w="220" w:type="pct"/>
            <w:tcBorders>
              <w:top w:val="single" w:sz="4" w:space="0" w:color="auto"/>
              <w:left w:val="single" w:sz="4" w:space="0" w:color="auto"/>
            </w:tcBorders>
            <w:shd w:val="clear" w:color="auto" w:fill="FFFFFF"/>
          </w:tcPr>
          <w:p w14:paraId="1E7DFA8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25</w:t>
            </w:r>
          </w:p>
        </w:tc>
        <w:tc>
          <w:tcPr>
            <w:tcW w:w="977" w:type="pct"/>
            <w:tcBorders>
              <w:top w:val="single" w:sz="4" w:space="0" w:color="auto"/>
              <w:left w:val="single" w:sz="4" w:space="0" w:color="auto"/>
            </w:tcBorders>
            <w:shd w:val="clear" w:color="auto" w:fill="FFFFFF"/>
          </w:tcPr>
          <w:p w14:paraId="62001C6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Выставочно</w:t>
            </w:r>
            <w:r w:rsidRPr="00E81F01">
              <w:rPr>
                <w:rFonts w:ascii="Times New Roman" w:hAnsi="Times New Roman" w:cs="Times New Roman"/>
              </w:rPr>
              <w:softHyphen/>
              <w:t>ярмарочная деятельность</w:t>
            </w:r>
          </w:p>
        </w:tc>
        <w:tc>
          <w:tcPr>
            <w:tcW w:w="312" w:type="pct"/>
            <w:tcBorders>
              <w:top w:val="single" w:sz="4" w:space="0" w:color="auto"/>
              <w:left w:val="single" w:sz="4" w:space="0" w:color="auto"/>
            </w:tcBorders>
            <w:shd w:val="clear" w:color="auto" w:fill="FFFFFF"/>
          </w:tcPr>
          <w:p w14:paraId="394F5B3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4.10</w:t>
            </w:r>
          </w:p>
        </w:tc>
        <w:tc>
          <w:tcPr>
            <w:tcW w:w="3491" w:type="pct"/>
            <w:tcBorders>
              <w:top w:val="single" w:sz="4" w:space="0" w:color="auto"/>
              <w:left w:val="single" w:sz="4" w:space="0" w:color="auto"/>
              <w:right w:val="single" w:sz="4" w:space="0" w:color="auto"/>
            </w:tcBorders>
            <w:shd w:val="clear" w:color="auto" w:fill="FFFFFF"/>
            <w:vAlign w:val="bottom"/>
          </w:tcPr>
          <w:p w14:paraId="346B09C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0961CA2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- 30000</w:t>
            </w:r>
          </w:p>
          <w:p w14:paraId="0794942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(за исключением площадных сооружений открытого типа), м:</w:t>
            </w:r>
          </w:p>
          <w:p w14:paraId="6A057F07" w14:textId="77777777" w:rsidR="009606D4" w:rsidRPr="00E81F01" w:rsidRDefault="009606D4" w:rsidP="009606D4">
            <w:pPr>
              <w:pStyle w:val="Other0"/>
              <w:numPr>
                <w:ilvl w:val="0"/>
                <w:numId w:val="170"/>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FE712F8" w14:textId="77777777" w:rsidR="009606D4" w:rsidRPr="00E81F01" w:rsidRDefault="009606D4" w:rsidP="009606D4">
            <w:pPr>
              <w:pStyle w:val="Other0"/>
              <w:numPr>
                <w:ilvl w:val="0"/>
                <w:numId w:val="170"/>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ECFB5B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517B36F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7EF8D43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AF1E8B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1D79B13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6AE957D3"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3DB2964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26</w:t>
            </w:r>
          </w:p>
        </w:tc>
        <w:tc>
          <w:tcPr>
            <w:tcW w:w="977" w:type="pct"/>
            <w:tcBorders>
              <w:top w:val="single" w:sz="4" w:space="0" w:color="auto"/>
              <w:left w:val="single" w:sz="4" w:space="0" w:color="auto"/>
              <w:bottom w:val="single" w:sz="4" w:space="0" w:color="auto"/>
            </w:tcBorders>
            <w:shd w:val="clear" w:color="auto" w:fill="FFFFFF"/>
          </w:tcPr>
          <w:p w14:paraId="073D11B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Спорт</w:t>
            </w:r>
          </w:p>
        </w:tc>
        <w:tc>
          <w:tcPr>
            <w:tcW w:w="312" w:type="pct"/>
            <w:tcBorders>
              <w:top w:val="single" w:sz="4" w:space="0" w:color="auto"/>
              <w:left w:val="single" w:sz="4" w:space="0" w:color="auto"/>
              <w:bottom w:val="single" w:sz="4" w:space="0" w:color="auto"/>
            </w:tcBorders>
            <w:shd w:val="clear" w:color="auto" w:fill="FFFFFF"/>
          </w:tcPr>
          <w:p w14:paraId="4CDC879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5.1</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434AB95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24B4563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w:t>
            </w:r>
          </w:p>
          <w:p w14:paraId="355CEE4D" w14:textId="77777777" w:rsidR="009606D4" w:rsidRPr="00E81F01" w:rsidRDefault="009606D4" w:rsidP="009606D4">
            <w:pPr>
              <w:pStyle w:val="Other0"/>
              <w:numPr>
                <w:ilvl w:val="0"/>
                <w:numId w:val="171"/>
              </w:numPr>
              <w:shd w:val="clear" w:color="auto" w:fill="auto"/>
              <w:tabs>
                <w:tab w:val="left" w:pos="139"/>
              </w:tabs>
              <w:ind w:right="142"/>
              <w:jc w:val="both"/>
              <w:rPr>
                <w:rFonts w:ascii="Times New Roman" w:hAnsi="Times New Roman" w:cs="Times New Roman"/>
              </w:rPr>
            </w:pPr>
            <w:r w:rsidRPr="00E81F01">
              <w:rPr>
                <w:rFonts w:ascii="Times New Roman" w:hAnsi="Times New Roman" w:cs="Times New Roman"/>
              </w:rPr>
              <w:t>50000</w:t>
            </w:r>
          </w:p>
          <w:p w14:paraId="492EC3C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219B842" w14:textId="77777777" w:rsidR="009606D4" w:rsidRPr="00E81F01" w:rsidRDefault="009606D4" w:rsidP="009606D4">
            <w:pPr>
              <w:pStyle w:val="Other0"/>
              <w:numPr>
                <w:ilvl w:val="0"/>
                <w:numId w:val="171"/>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FBE8555"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- 1 от границы смежного земельного участка</w:t>
            </w:r>
          </w:p>
          <w:p w14:paraId="5B0DE10C"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3E7F7B07"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3B9F8413"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 Максимальный процент застройки в границах земельного участка - 60</w:t>
            </w:r>
          </w:p>
          <w:p w14:paraId="719AA02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озеленения - 40</w:t>
            </w:r>
          </w:p>
          <w:p w14:paraId="53FEA413" w14:textId="77777777" w:rsidR="009606D4" w:rsidRPr="00E81F01" w:rsidRDefault="009606D4" w:rsidP="00C33032">
            <w:pPr>
              <w:pStyle w:val="Other0"/>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0166CC1C"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14DB1B3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27</w:t>
            </w:r>
          </w:p>
        </w:tc>
        <w:tc>
          <w:tcPr>
            <w:tcW w:w="977" w:type="pct"/>
            <w:tcBorders>
              <w:top w:val="single" w:sz="4" w:space="0" w:color="auto"/>
              <w:left w:val="single" w:sz="4" w:space="0" w:color="auto"/>
              <w:bottom w:val="single" w:sz="4" w:space="0" w:color="auto"/>
            </w:tcBorders>
            <w:shd w:val="clear" w:color="auto" w:fill="FFFFFF"/>
          </w:tcPr>
          <w:p w14:paraId="34AFAD4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Оборудованные площадки для занятий спортом</w:t>
            </w:r>
          </w:p>
        </w:tc>
        <w:tc>
          <w:tcPr>
            <w:tcW w:w="312" w:type="pct"/>
            <w:tcBorders>
              <w:top w:val="single" w:sz="4" w:space="0" w:color="auto"/>
              <w:left w:val="single" w:sz="4" w:space="0" w:color="auto"/>
              <w:bottom w:val="single" w:sz="4" w:space="0" w:color="auto"/>
            </w:tcBorders>
            <w:shd w:val="clear" w:color="auto" w:fill="FFFFFF"/>
          </w:tcPr>
          <w:p w14:paraId="52973B4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5.1.4</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0ECA25B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7C1631F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7A8822C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3AA2559" w14:textId="77777777" w:rsidR="009606D4" w:rsidRPr="00E81F01" w:rsidRDefault="009606D4" w:rsidP="009606D4">
            <w:pPr>
              <w:pStyle w:val="Other0"/>
              <w:numPr>
                <w:ilvl w:val="0"/>
                <w:numId w:val="172"/>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1679C13" w14:textId="77777777" w:rsidR="009606D4" w:rsidRPr="00E81F01" w:rsidRDefault="009606D4" w:rsidP="009606D4">
            <w:pPr>
              <w:pStyle w:val="Other0"/>
              <w:numPr>
                <w:ilvl w:val="0"/>
                <w:numId w:val="172"/>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3EDB6F7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034F73D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w:t>
            </w:r>
          </w:p>
          <w:p w14:paraId="1A1C73A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08E628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57B628B5"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5FB0F35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28</w:t>
            </w:r>
          </w:p>
        </w:tc>
        <w:tc>
          <w:tcPr>
            <w:tcW w:w="977" w:type="pct"/>
            <w:tcBorders>
              <w:top w:val="single" w:sz="4" w:space="0" w:color="auto"/>
              <w:left w:val="single" w:sz="4" w:space="0" w:color="auto"/>
              <w:bottom w:val="single" w:sz="4" w:space="0" w:color="auto"/>
            </w:tcBorders>
            <w:shd w:val="clear" w:color="auto" w:fill="FFFFFF"/>
          </w:tcPr>
          <w:p w14:paraId="227407A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Авиационный спорт</w:t>
            </w:r>
          </w:p>
        </w:tc>
        <w:tc>
          <w:tcPr>
            <w:tcW w:w="312" w:type="pct"/>
            <w:tcBorders>
              <w:top w:val="single" w:sz="4" w:space="0" w:color="auto"/>
              <w:left w:val="single" w:sz="4" w:space="0" w:color="auto"/>
              <w:bottom w:val="single" w:sz="4" w:space="0" w:color="auto"/>
            </w:tcBorders>
            <w:shd w:val="clear" w:color="auto" w:fill="FFFFFF"/>
          </w:tcPr>
          <w:p w14:paraId="5857708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5.1.6</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2D85E95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5550B0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A946794" w14:textId="77777777" w:rsidR="009606D4" w:rsidRPr="00E81F01" w:rsidRDefault="009606D4" w:rsidP="009606D4">
            <w:pPr>
              <w:pStyle w:val="Other0"/>
              <w:numPr>
                <w:ilvl w:val="0"/>
                <w:numId w:val="173"/>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A566B6A" w14:textId="77777777" w:rsidR="009606D4" w:rsidRPr="00E81F01" w:rsidRDefault="009606D4" w:rsidP="009606D4">
            <w:pPr>
              <w:pStyle w:val="Other0"/>
              <w:numPr>
                <w:ilvl w:val="0"/>
                <w:numId w:val="173"/>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063826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048E421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- 15</w:t>
            </w:r>
          </w:p>
          <w:p w14:paraId="60897D2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593873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1F8926F6"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024493A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29</w:t>
            </w:r>
          </w:p>
        </w:tc>
        <w:tc>
          <w:tcPr>
            <w:tcW w:w="977" w:type="pct"/>
            <w:tcBorders>
              <w:top w:val="single" w:sz="4" w:space="0" w:color="auto"/>
              <w:left w:val="single" w:sz="4" w:space="0" w:color="auto"/>
              <w:bottom w:val="single" w:sz="4" w:space="0" w:color="auto"/>
            </w:tcBorders>
            <w:shd w:val="clear" w:color="auto" w:fill="FFFFFF"/>
          </w:tcPr>
          <w:p w14:paraId="1BE136B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eastAsia="Times New Roman" w:hAnsi="Times New Roman" w:cs="Times New Roman"/>
              </w:rPr>
              <w:t>Спортивные базы</w:t>
            </w:r>
          </w:p>
        </w:tc>
        <w:tc>
          <w:tcPr>
            <w:tcW w:w="312" w:type="pct"/>
            <w:tcBorders>
              <w:top w:val="single" w:sz="4" w:space="0" w:color="auto"/>
              <w:left w:val="single" w:sz="4" w:space="0" w:color="auto"/>
              <w:bottom w:val="single" w:sz="4" w:space="0" w:color="auto"/>
            </w:tcBorders>
            <w:shd w:val="clear" w:color="auto" w:fill="FFFFFF"/>
          </w:tcPr>
          <w:p w14:paraId="29FD34D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eastAsia="Times New Roman" w:hAnsi="Times New Roman" w:cs="Times New Roman"/>
              </w:rPr>
              <w:t>5.1.7</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71E21B7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0A437C0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59F987A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4D7236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5C77318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 xml:space="preserve">Максимальная высота зданий, строений, сооружений, м - 12 </w:t>
            </w:r>
          </w:p>
          <w:p w14:paraId="63B366C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47AA14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0FA4AAE0" w14:textId="77777777" w:rsidTr="00C33032">
        <w:trPr>
          <w:trHeight w:val="2433"/>
          <w:jc w:val="center"/>
        </w:trPr>
        <w:tc>
          <w:tcPr>
            <w:tcW w:w="220" w:type="pct"/>
            <w:tcBorders>
              <w:top w:val="single" w:sz="4" w:space="0" w:color="auto"/>
              <w:left w:val="single" w:sz="4" w:space="0" w:color="auto"/>
            </w:tcBorders>
            <w:shd w:val="clear" w:color="auto" w:fill="FFFFFF"/>
          </w:tcPr>
          <w:p w14:paraId="6BA8780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lastRenderedPageBreak/>
              <w:t>30</w:t>
            </w:r>
          </w:p>
        </w:tc>
        <w:tc>
          <w:tcPr>
            <w:tcW w:w="977" w:type="pct"/>
            <w:tcBorders>
              <w:top w:val="single" w:sz="4" w:space="0" w:color="auto"/>
              <w:left w:val="single" w:sz="4" w:space="0" w:color="auto"/>
            </w:tcBorders>
            <w:shd w:val="clear" w:color="auto" w:fill="FFFFFF"/>
          </w:tcPr>
          <w:p w14:paraId="39112AB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Связь</w:t>
            </w:r>
          </w:p>
        </w:tc>
        <w:tc>
          <w:tcPr>
            <w:tcW w:w="312" w:type="pct"/>
            <w:tcBorders>
              <w:top w:val="single" w:sz="4" w:space="0" w:color="auto"/>
              <w:left w:val="single" w:sz="4" w:space="0" w:color="auto"/>
            </w:tcBorders>
            <w:shd w:val="clear" w:color="auto" w:fill="FFFFFF"/>
          </w:tcPr>
          <w:p w14:paraId="629F77E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6.8</w:t>
            </w:r>
          </w:p>
        </w:tc>
        <w:tc>
          <w:tcPr>
            <w:tcW w:w="3491" w:type="pct"/>
            <w:tcBorders>
              <w:top w:val="single" w:sz="4" w:space="0" w:color="auto"/>
              <w:left w:val="single" w:sz="4" w:space="0" w:color="auto"/>
              <w:right w:val="single" w:sz="4" w:space="0" w:color="auto"/>
            </w:tcBorders>
            <w:shd w:val="clear" w:color="auto" w:fill="FFFFFF"/>
            <w:vAlign w:val="bottom"/>
          </w:tcPr>
          <w:p w14:paraId="1AC6D9B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99A24C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982D3F2" w14:textId="77777777" w:rsidR="009606D4" w:rsidRPr="00E81F01" w:rsidRDefault="009606D4" w:rsidP="009606D4">
            <w:pPr>
              <w:pStyle w:val="Other0"/>
              <w:numPr>
                <w:ilvl w:val="0"/>
                <w:numId w:val="174"/>
              </w:numPr>
              <w:shd w:val="clear" w:color="auto" w:fill="auto"/>
              <w:tabs>
                <w:tab w:val="left" w:pos="163"/>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B09ADF9" w14:textId="77777777" w:rsidR="009606D4" w:rsidRPr="00E81F01" w:rsidRDefault="009606D4" w:rsidP="009606D4">
            <w:pPr>
              <w:pStyle w:val="Other0"/>
              <w:numPr>
                <w:ilvl w:val="0"/>
                <w:numId w:val="174"/>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3D64191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423C6C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B8E5D7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55042C04" w14:textId="77777777" w:rsidTr="00C33032">
        <w:trPr>
          <w:trHeight w:val="2433"/>
          <w:jc w:val="center"/>
        </w:trPr>
        <w:tc>
          <w:tcPr>
            <w:tcW w:w="220" w:type="pct"/>
            <w:tcBorders>
              <w:top w:val="single" w:sz="4" w:space="0" w:color="auto"/>
              <w:left w:val="single" w:sz="4" w:space="0" w:color="auto"/>
            </w:tcBorders>
            <w:shd w:val="clear" w:color="auto" w:fill="FFFFFF"/>
          </w:tcPr>
          <w:p w14:paraId="3B3C048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31</w:t>
            </w:r>
          </w:p>
        </w:tc>
        <w:tc>
          <w:tcPr>
            <w:tcW w:w="977" w:type="pct"/>
            <w:tcBorders>
              <w:top w:val="single" w:sz="4" w:space="0" w:color="auto"/>
              <w:left w:val="single" w:sz="4" w:space="0" w:color="auto"/>
            </w:tcBorders>
            <w:shd w:val="clear" w:color="auto" w:fill="FFFFFF"/>
          </w:tcPr>
          <w:p w14:paraId="08868EE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Склад</w:t>
            </w:r>
          </w:p>
        </w:tc>
        <w:tc>
          <w:tcPr>
            <w:tcW w:w="312" w:type="pct"/>
            <w:tcBorders>
              <w:top w:val="single" w:sz="4" w:space="0" w:color="auto"/>
              <w:left w:val="single" w:sz="4" w:space="0" w:color="auto"/>
            </w:tcBorders>
            <w:shd w:val="clear" w:color="auto" w:fill="FFFFFF"/>
          </w:tcPr>
          <w:p w14:paraId="2D240D6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6.9</w:t>
            </w:r>
          </w:p>
        </w:tc>
        <w:tc>
          <w:tcPr>
            <w:tcW w:w="3491" w:type="pct"/>
            <w:tcBorders>
              <w:top w:val="single" w:sz="4" w:space="0" w:color="auto"/>
              <w:left w:val="single" w:sz="4" w:space="0" w:color="auto"/>
              <w:right w:val="single" w:sz="4" w:space="0" w:color="auto"/>
            </w:tcBorders>
            <w:shd w:val="clear" w:color="auto" w:fill="FFFFFF"/>
            <w:vAlign w:val="bottom"/>
          </w:tcPr>
          <w:p w14:paraId="5B23F79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DDD883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06C04AB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9FF8EC0" w14:textId="77777777" w:rsidR="009606D4" w:rsidRPr="00E81F01" w:rsidRDefault="009606D4" w:rsidP="009606D4">
            <w:pPr>
              <w:pStyle w:val="Other0"/>
              <w:numPr>
                <w:ilvl w:val="0"/>
                <w:numId w:val="175"/>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C1412AB" w14:textId="77777777" w:rsidR="009606D4" w:rsidRPr="00E81F01" w:rsidRDefault="009606D4" w:rsidP="009606D4">
            <w:pPr>
              <w:pStyle w:val="Other0"/>
              <w:numPr>
                <w:ilvl w:val="0"/>
                <w:numId w:val="175"/>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291D2FC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5FBF5A6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4AFB410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3FBC60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0CE8AB6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53F59043" w14:textId="77777777" w:rsidTr="00C33032">
        <w:trPr>
          <w:trHeight w:val="421"/>
          <w:jc w:val="center"/>
        </w:trPr>
        <w:tc>
          <w:tcPr>
            <w:tcW w:w="220" w:type="pct"/>
            <w:tcBorders>
              <w:top w:val="single" w:sz="4" w:space="0" w:color="auto"/>
              <w:left w:val="single" w:sz="4" w:space="0" w:color="auto"/>
              <w:bottom w:val="single" w:sz="4" w:space="0" w:color="auto"/>
            </w:tcBorders>
            <w:shd w:val="clear" w:color="auto" w:fill="FFFFFF"/>
          </w:tcPr>
          <w:p w14:paraId="1C1965A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32</w:t>
            </w:r>
          </w:p>
        </w:tc>
        <w:tc>
          <w:tcPr>
            <w:tcW w:w="977" w:type="pct"/>
            <w:tcBorders>
              <w:top w:val="single" w:sz="4" w:space="0" w:color="auto"/>
              <w:left w:val="single" w:sz="4" w:space="0" w:color="auto"/>
              <w:bottom w:val="single" w:sz="4" w:space="0" w:color="auto"/>
            </w:tcBorders>
            <w:shd w:val="clear" w:color="auto" w:fill="FFFFFF"/>
          </w:tcPr>
          <w:p w14:paraId="155C929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Складские площадки</w:t>
            </w:r>
          </w:p>
        </w:tc>
        <w:tc>
          <w:tcPr>
            <w:tcW w:w="312" w:type="pct"/>
            <w:tcBorders>
              <w:top w:val="single" w:sz="4" w:space="0" w:color="auto"/>
              <w:left w:val="single" w:sz="4" w:space="0" w:color="auto"/>
              <w:bottom w:val="single" w:sz="4" w:space="0" w:color="auto"/>
            </w:tcBorders>
            <w:shd w:val="clear" w:color="auto" w:fill="FFFFFF"/>
          </w:tcPr>
          <w:p w14:paraId="1B70F1D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6.9.1</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56FB95E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0CB2D15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43155A8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53E02A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56F8507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0F343EA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2552AF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785E47C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7D127D43" w14:textId="77777777" w:rsidTr="00C33032">
        <w:trPr>
          <w:trHeight w:val="921"/>
          <w:jc w:val="center"/>
        </w:trPr>
        <w:tc>
          <w:tcPr>
            <w:tcW w:w="220" w:type="pct"/>
            <w:tcBorders>
              <w:top w:val="single" w:sz="4" w:space="0" w:color="auto"/>
              <w:left w:val="single" w:sz="4" w:space="0" w:color="auto"/>
              <w:bottom w:val="single" w:sz="4" w:space="0" w:color="auto"/>
            </w:tcBorders>
            <w:shd w:val="clear" w:color="auto" w:fill="FFFFFF"/>
          </w:tcPr>
          <w:p w14:paraId="0EAC3FD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33</w:t>
            </w:r>
          </w:p>
        </w:tc>
        <w:tc>
          <w:tcPr>
            <w:tcW w:w="977" w:type="pct"/>
            <w:tcBorders>
              <w:top w:val="single" w:sz="4" w:space="0" w:color="auto"/>
              <w:left w:val="single" w:sz="4" w:space="0" w:color="auto"/>
              <w:bottom w:val="single" w:sz="4" w:space="0" w:color="auto"/>
            </w:tcBorders>
            <w:shd w:val="clear" w:color="auto" w:fill="FFFFFF"/>
          </w:tcPr>
          <w:p w14:paraId="011B063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внутреннего правопорядка</w:t>
            </w:r>
          </w:p>
        </w:tc>
        <w:tc>
          <w:tcPr>
            <w:tcW w:w="312" w:type="pct"/>
            <w:tcBorders>
              <w:top w:val="single" w:sz="4" w:space="0" w:color="auto"/>
              <w:left w:val="single" w:sz="4" w:space="0" w:color="auto"/>
              <w:bottom w:val="single" w:sz="4" w:space="0" w:color="auto"/>
            </w:tcBorders>
            <w:shd w:val="clear" w:color="auto" w:fill="FFFFFF"/>
          </w:tcPr>
          <w:p w14:paraId="04CA01F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8.3</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54B9102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5AACB35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2E67DF2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1E99664" w14:textId="77777777" w:rsidR="009606D4" w:rsidRPr="00E81F01" w:rsidRDefault="009606D4" w:rsidP="009606D4">
            <w:pPr>
              <w:pStyle w:val="Other0"/>
              <w:numPr>
                <w:ilvl w:val="0"/>
                <w:numId w:val="176"/>
              </w:numPr>
              <w:shd w:val="clear" w:color="auto" w:fill="auto"/>
              <w:tabs>
                <w:tab w:val="left" w:pos="163"/>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93B5A63" w14:textId="77777777" w:rsidR="009606D4" w:rsidRPr="00E81F01" w:rsidRDefault="009606D4" w:rsidP="009606D4">
            <w:pPr>
              <w:pStyle w:val="Other0"/>
              <w:numPr>
                <w:ilvl w:val="0"/>
                <w:numId w:val="176"/>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5075C8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w:t>
            </w:r>
          </w:p>
          <w:p w14:paraId="1676B69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 Максимальная высота зданий, строений, сооружений, м не подлежит установлению</w:t>
            </w:r>
          </w:p>
          <w:p w14:paraId="6346794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1A7266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247A260D"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685E52CA" w14:textId="77777777" w:rsidTr="00C33032">
        <w:trPr>
          <w:trHeight w:val="2433"/>
          <w:jc w:val="center"/>
        </w:trPr>
        <w:tc>
          <w:tcPr>
            <w:tcW w:w="220" w:type="pct"/>
            <w:tcBorders>
              <w:top w:val="single" w:sz="4" w:space="0" w:color="auto"/>
              <w:left w:val="single" w:sz="4" w:space="0" w:color="auto"/>
            </w:tcBorders>
            <w:shd w:val="clear" w:color="auto" w:fill="FFFFFF"/>
          </w:tcPr>
          <w:p w14:paraId="495C6A8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lastRenderedPageBreak/>
              <w:t>34</w:t>
            </w:r>
          </w:p>
        </w:tc>
        <w:tc>
          <w:tcPr>
            <w:tcW w:w="977" w:type="pct"/>
            <w:tcBorders>
              <w:top w:val="single" w:sz="4" w:space="0" w:color="auto"/>
              <w:left w:val="single" w:sz="4" w:space="0" w:color="auto"/>
            </w:tcBorders>
            <w:shd w:val="clear" w:color="auto" w:fill="FFFFFF"/>
          </w:tcPr>
          <w:p w14:paraId="79707CC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312" w:type="pct"/>
            <w:tcBorders>
              <w:top w:val="single" w:sz="4" w:space="0" w:color="auto"/>
              <w:left w:val="single" w:sz="4" w:space="0" w:color="auto"/>
            </w:tcBorders>
            <w:shd w:val="clear" w:color="auto" w:fill="FFFFFF"/>
          </w:tcPr>
          <w:p w14:paraId="6B6F210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491" w:type="pct"/>
            <w:tcBorders>
              <w:top w:val="single" w:sz="4" w:space="0" w:color="auto"/>
              <w:left w:val="single" w:sz="4" w:space="0" w:color="auto"/>
              <w:right w:val="single" w:sz="4" w:space="0" w:color="auto"/>
            </w:tcBorders>
            <w:shd w:val="clear" w:color="auto" w:fill="FFFFFF"/>
            <w:vAlign w:val="bottom"/>
          </w:tcPr>
          <w:p w14:paraId="2151E70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E18ABE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3882EEF" w14:textId="77777777" w:rsidR="009606D4" w:rsidRPr="00E81F01" w:rsidRDefault="009606D4" w:rsidP="009606D4">
            <w:pPr>
              <w:pStyle w:val="Other0"/>
              <w:numPr>
                <w:ilvl w:val="0"/>
                <w:numId w:val="177"/>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A7D7B7D" w14:textId="77777777" w:rsidR="009606D4" w:rsidRPr="00E81F01" w:rsidRDefault="009606D4" w:rsidP="009606D4">
            <w:pPr>
              <w:pStyle w:val="Other0"/>
              <w:numPr>
                <w:ilvl w:val="0"/>
                <w:numId w:val="177"/>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AF73D3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09F3E91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6D41816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50E1DC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0999B26A"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26419B04"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059AF7C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35</w:t>
            </w:r>
          </w:p>
        </w:tc>
        <w:tc>
          <w:tcPr>
            <w:tcW w:w="977" w:type="pct"/>
            <w:tcBorders>
              <w:top w:val="single" w:sz="4" w:space="0" w:color="auto"/>
              <w:left w:val="single" w:sz="4" w:space="0" w:color="auto"/>
              <w:bottom w:val="single" w:sz="4" w:space="0" w:color="auto"/>
            </w:tcBorders>
            <w:shd w:val="clear" w:color="auto" w:fill="FFFFFF"/>
          </w:tcPr>
          <w:p w14:paraId="251FA84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Общественное использование объектов капитального строительства</w:t>
            </w:r>
          </w:p>
        </w:tc>
        <w:tc>
          <w:tcPr>
            <w:tcW w:w="312" w:type="pct"/>
            <w:tcBorders>
              <w:top w:val="single" w:sz="4" w:space="0" w:color="auto"/>
              <w:left w:val="single" w:sz="4" w:space="0" w:color="auto"/>
              <w:bottom w:val="single" w:sz="4" w:space="0" w:color="auto"/>
            </w:tcBorders>
            <w:shd w:val="clear" w:color="auto" w:fill="FFFFFF"/>
          </w:tcPr>
          <w:p w14:paraId="4A87FE6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3.0</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center"/>
          </w:tcPr>
          <w:p w14:paraId="5E38190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2925DAD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2C486EA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1C8BCC6" w14:textId="77777777" w:rsidR="009606D4" w:rsidRPr="00E81F01" w:rsidRDefault="009606D4" w:rsidP="009606D4">
            <w:pPr>
              <w:pStyle w:val="Other0"/>
              <w:numPr>
                <w:ilvl w:val="0"/>
                <w:numId w:val="178"/>
              </w:numPr>
              <w:shd w:val="clear" w:color="auto" w:fill="auto"/>
              <w:tabs>
                <w:tab w:val="left" w:pos="15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CFEF12A" w14:textId="77777777" w:rsidR="009606D4" w:rsidRPr="00E81F01" w:rsidRDefault="009606D4" w:rsidP="009606D4">
            <w:pPr>
              <w:pStyle w:val="Other0"/>
              <w:numPr>
                <w:ilvl w:val="0"/>
                <w:numId w:val="178"/>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B76AE34"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Максимальная высота зданий, строений, сооружений, м не подлежит установлению</w:t>
            </w:r>
          </w:p>
          <w:p w14:paraId="3305C17B"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EDC552F"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Минимальный процент застройки -10</w:t>
            </w:r>
          </w:p>
          <w:p w14:paraId="65BCF38B" w14:textId="77777777" w:rsidR="009606D4" w:rsidRPr="00E81F01" w:rsidRDefault="009606D4" w:rsidP="00C33032">
            <w:pPr>
              <w:pStyle w:val="Other0"/>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1CD804EC" w14:textId="77777777" w:rsidR="009606D4" w:rsidRPr="00E81F01" w:rsidRDefault="009606D4" w:rsidP="00C33032">
            <w:pPr>
              <w:pStyle w:val="Other0"/>
              <w:shd w:val="clear" w:color="auto" w:fill="auto"/>
              <w:tabs>
                <w:tab w:val="left" w:pos="144"/>
              </w:tabs>
              <w:ind w:right="142"/>
              <w:jc w:val="both"/>
              <w:rPr>
                <w:rFonts w:ascii="Times New Roman" w:hAnsi="Times New Roman" w:cs="Times New Roman"/>
              </w:rPr>
            </w:pPr>
          </w:p>
        </w:tc>
      </w:tr>
      <w:tr w:rsidR="009606D4" w:rsidRPr="00E81F01" w14:paraId="2BE42200" w14:textId="77777777" w:rsidTr="00C33032">
        <w:trPr>
          <w:trHeight w:val="2433"/>
          <w:jc w:val="center"/>
        </w:trPr>
        <w:tc>
          <w:tcPr>
            <w:tcW w:w="220" w:type="pct"/>
            <w:tcBorders>
              <w:top w:val="single" w:sz="4" w:space="0" w:color="auto"/>
              <w:left w:val="single" w:sz="4" w:space="0" w:color="auto"/>
              <w:bottom w:val="single" w:sz="4" w:space="0" w:color="auto"/>
            </w:tcBorders>
            <w:shd w:val="clear" w:color="auto" w:fill="FFFFFF"/>
          </w:tcPr>
          <w:p w14:paraId="3DE4B4A8" w14:textId="77777777" w:rsidR="009606D4" w:rsidRPr="00E81F01" w:rsidRDefault="009606D4" w:rsidP="00C33032">
            <w:pPr>
              <w:pStyle w:val="Other0"/>
              <w:shd w:val="clear" w:color="auto" w:fill="auto"/>
              <w:jc w:val="center"/>
              <w:rPr>
                <w:rFonts w:ascii="Times New Roman" w:eastAsia="Times New Roman" w:hAnsi="Times New Roman" w:cs="Times New Roman"/>
                <w:color w:val="000000"/>
                <w:lang w:bidi="ru-RU"/>
              </w:rPr>
            </w:pPr>
            <w:r w:rsidRPr="00E81F01">
              <w:rPr>
                <w:rFonts w:ascii="Times New Roman" w:eastAsia="Times New Roman" w:hAnsi="Times New Roman" w:cs="Times New Roman"/>
                <w:color w:val="000000"/>
                <w:lang w:bidi="ru-RU"/>
              </w:rPr>
              <w:t>36</w:t>
            </w:r>
          </w:p>
        </w:tc>
        <w:tc>
          <w:tcPr>
            <w:tcW w:w="977" w:type="pct"/>
            <w:tcBorders>
              <w:top w:val="single" w:sz="4" w:space="0" w:color="auto"/>
              <w:left w:val="single" w:sz="4" w:space="0" w:color="auto"/>
              <w:bottom w:val="single" w:sz="4" w:space="0" w:color="auto"/>
            </w:tcBorders>
            <w:shd w:val="clear" w:color="auto" w:fill="FFFFFF"/>
          </w:tcPr>
          <w:p w14:paraId="09F36075"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Предпринимательство</w:t>
            </w:r>
          </w:p>
        </w:tc>
        <w:tc>
          <w:tcPr>
            <w:tcW w:w="312" w:type="pct"/>
            <w:tcBorders>
              <w:top w:val="single" w:sz="4" w:space="0" w:color="auto"/>
              <w:left w:val="single" w:sz="4" w:space="0" w:color="auto"/>
              <w:bottom w:val="single" w:sz="4" w:space="0" w:color="auto"/>
            </w:tcBorders>
            <w:shd w:val="clear" w:color="auto" w:fill="FFFFFF"/>
          </w:tcPr>
          <w:p w14:paraId="58C830A9" w14:textId="77777777" w:rsidR="009606D4" w:rsidRPr="00E81F01" w:rsidRDefault="009606D4" w:rsidP="00C33032">
            <w:pPr>
              <w:pStyle w:val="Other0"/>
              <w:shd w:val="clear" w:color="auto" w:fill="auto"/>
              <w:jc w:val="center"/>
              <w:rPr>
                <w:rFonts w:ascii="Times New Roman" w:hAnsi="Times New Roman" w:cs="Times New Roman"/>
                <w:color w:val="000000"/>
                <w:lang w:bidi="ru-RU"/>
              </w:rPr>
            </w:pPr>
            <w:r w:rsidRPr="00E81F01">
              <w:rPr>
                <w:rFonts w:ascii="Times New Roman" w:hAnsi="Times New Roman" w:cs="Times New Roman"/>
                <w:color w:val="000000"/>
                <w:lang w:bidi="ru-RU"/>
              </w:rPr>
              <w:t>4.0</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center"/>
          </w:tcPr>
          <w:p w14:paraId="12FF9A2A"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размеры земельных участков (площадь), кв.м - 250</w:t>
            </w:r>
          </w:p>
          <w:p w14:paraId="72C9FDC5"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Максимальные размеры земельных участков (площадь), кв.м - 2000</w:t>
            </w:r>
          </w:p>
          <w:p w14:paraId="4A195777"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93D5575"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  3 от границы земельного участка, примыкающей к улице или проезду</w:t>
            </w:r>
          </w:p>
          <w:p w14:paraId="5104528D"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  1 от границы смежного земельного участка</w:t>
            </w:r>
          </w:p>
          <w:p w14:paraId="2DDFDE64"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 xml:space="preserve">Максимальное количество надземных этажей - 3 </w:t>
            </w:r>
          </w:p>
          <w:p w14:paraId="00635CC7"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Максимальная высота зданий, строений, сооружений, м не подлежит установлению</w:t>
            </w:r>
          </w:p>
          <w:p w14:paraId="7EEAE57A"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14727974"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rPr>
              <w:t>Минимальный процент застройки -20</w:t>
            </w:r>
          </w:p>
          <w:p w14:paraId="06AA09DF"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Минимальный процент озеленения - 20</w:t>
            </w:r>
          </w:p>
          <w:p w14:paraId="4449625D"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 xml:space="preserve">Высота ограждений земельных участков - до 1,8 м. </w:t>
            </w:r>
          </w:p>
          <w:p w14:paraId="4E4F6605"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Глухие ограждения не применять.</w:t>
            </w:r>
          </w:p>
          <w:p w14:paraId="5709BEA8"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p>
        </w:tc>
      </w:tr>
      <w:tr w:rsidR="009606D4" w:rsidRPr="00E81F01" w14:paraId="442F27A8" w14:textId="77777777" w:rsidTr="00C33032">
        <w:trPr>
          <w:trHeight w:val="2055"/>
          <w:jc w:val="center"/>
        </w:trPr>
        <w:tc>
          <w:tcPr>
            <w:tcW w:w="220" w:type="pct"/>
            <w:tcBorders>
              <w:top w:val="single" w:sz="4" w:space="0" w:color="auto"/>
              <w:left w:val="single" w:sz="4" w:space="0" w:color="auto"/>
              <w:bottom w:val="single" w:sz="4" w:space="0" w:color="auto"/>
            </w:tcBorders>
            <w:shd w:val="clear" w:color="auto" w:fill="FFFFFF"/>
          </w:tcPr>
          <w:p w14:paraId="69F93436" w14:textId="77777777" w:rsidR="009606D4" w:rsidRPr="00E81F01" w:rsidRDefault="009606D4" w:rsidP="00C33032">
            <w:pPr>
              <w:pStyle w:val="Other0"/>
              <w:shd w:val="clear" w:color="auto" w:fill="auto"/>
              <w:jc w:val="center"/>
              <w:rPr>
                <w:rFonts w:ascii="Times New Roman" w:eastAsia="Times New Roman" w:hAnsi="Times New Roman" w:cs="Times New Roman"/>
                <w:color w:val="000000"/>
                <w:lang w:bidi="ru-RU"/>
              </w:rPr>
            </w:pPr>
            <w:r w:rsidRPr="00E81F01">
              <w:rPr>
                <w:rFonts w:ascii="Times New Roman" w:eastAsia="Times New Roman" w:hAnsi="Times New Roman" w:cs="Times New Roman"/>
                <w:color w:val="000000"/>
                <w:lang w:bidi="ru-RU"/>
              </w:rPr>
              <w:lastRenderedPageBreak/>
              <w:t>37</w:t>
            </w:r>
          </w:p>
        </w:tc>
        <w:tc>
          <w:tcPr>
            <w:tcW w:w="977" w:type="pct"/>
            <w:tcBorders>
              <w:top w:val="single" w:sz="4" w:space="0" w:color="auto"/>
              <w:left w:val="single" w:sz="4" w:space="0" w:color="auto"/>
              <w:bottom w:val="single" w:sz="4" w:space="0" w:color="auto"/>
            </w:tcBorders>
            <w:shd w:val="clear" w:color="auto" w:fill="FFFFFF"/>
          </w:tcPr>
          <w:p w14:paraId="1854F022"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Обслуживание железнодорожных перевозок</w:t>
            </w:r>
          </w:p>
        </w:tc>
        <w:tc>
          <w:tcPr>
            <w:tcW w:w="312" w:type="pct"/>
            <w:tcBorders>
              <w:top w:val="single" w:sz="4" w:space="0" w:color="auto"/>
              <w:left w:val="single" w:sz="4" w:space="0" w:color="auto"/>
              <w:bottom w:val="single" w:sz="4" w:space="0" w:color="auto"/>
            </w:tcBorders>
            <w:shd w:val="clear" w:color="auto" w:fill="FFFFFF"/>
          </w:tcPr>
          <w:p w14:paraId="0D8D0D24"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7.1.2</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center"/>
          </w:tcPr>
          <w:p w14:paraId="773DC7CF"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Предельные (минимальные и (или) максимальные) размеры земельных участков, в том числе их площадь, не подлежат установлению</w:t>
            </w:r>
          </w:p>
          <w:p w14:paraId="18275713"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8442595"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Предельное количество этажей или предельная высота зданий, строений, сооружений не подлежат установлению</w:t>
            </w:r>
          </w:p>
          <w:p w14:paraId="29628904" w14:textId="77777777" w:rsidR="009606D4" w:rsidRPr="00E81F01" w:rsidRDefault="009606D4" w:rsidP="00C33032">
            <w:pPr>
              <w:pStyle w:val="Other0"/>
              <w:shd w:val="clear" w:color="auto" w:fill="auto"/>
              <w:ind w:right="14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tc>
      </w:tr>
      <w:tr w:rsidR="009606D4" w:rsidRPr="00E81F01" w14:paraId="2DC02CA0" w14:textId="77777777" w:rsidTr="00C33032">
        <w:trPr>
          <w:trHeight w:val="1643"/>
          <w:jc w:val="center"/>
        </w:trPr>
        <w:tc>
          <w:tcPr>
            <w:tcW w:w="220" w:type="pct"/>
            <w:tcBorders>
              <w:top w:val="single" w:sz="4" w:space="0" w:color="auto"/>
              <w:left w:val="single" w:sz="4" w:space="0" w:color="auto"/>
              <w:bottom w:val="single" w:sz="4" w:space="0" w:color="auto"/>
            </w:tcBorders>
            <w:shd w:val="clear" w:color="auto" w:fill="FFFFFF"/>
          </w:tcPr>
          <w:p w14:paraId="601143A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38</w:t>
            </w:r>
          </w:p>
        </w:tc>
        <w:tc>
          <w:tcPr>
            <w:tcW w:w="977" w:type="pct"/>
            <w:tcBorders>
              <w:top w:val="single" w:sz="4" w:space="0" w:color="auto"/>
              <w:left w:val="single" w:sz="4" w:space="0" w:color="auto"/>
              <w:bottom w:val="single" w:sz="4" w:space="0" w:color="auto"/>
            </w:tcBorders>
            <w:shd w:val="clear" w:color="auto" w:fill="FFFFFF"/>
          </w:tcPr>
          <w:p w14:paraId="115C4B0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312" w:type="pct"/>
            <w:tcBorders>
              <w:top w:val="single" w:sz="4" w:space="0" w:color="auto"/>
              <w:left w:val="single" w:sz="4" w:space="0" w:color="auto"/>
              <w:bottom w:val="single" w:sz="4" w:space="0" w:color="auto"/>
            </w:tcBorders>
            <w:shd w:val="clear" w:color="auto" w:fill="FFFFFF"/>
          </w:tcPr>
          <w:p w14:paraId="1CB7600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491" w:type="pct"/>
            <w:tcBorders>
              <w:top w:val="single" w:sz="4" w:space="0" w:color="auto"/>
              <w:left w:val="single" w:sz="4" w:space="0" w:color="auto"/>
              <w:bottom w:val="single" w:sz="4" w:space="0" w:color="auto"/>
              <w:right w:val="single" w:sz="4" w:space="0" w:color="auto"/>
            </w:tcBorders>
            <w:shd w:val="clear" w:color="auto" w:fill="FFFFFF"/>
            <w:vAlign w:val="bottom"/>
          </w:tcPr>
          <w:p w14:paraId="41ECAD03"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FB62136"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924D547"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1516FBA2"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407CC77F" w14:textId="77777777" w:rsidR="009606D4" w:rsidRPr="00E81F01" w:rsidRDefault="009606D4" w:rsidP="009606D4">
      <w:pPr>
        <w:tabs>
          <w:tab w:val="left" w:pos="510"/>
          <w:tab w:val="center" w:pos="4677"/>
        </w:tabs>
      </w:pPr>
      <w:r w:rsidRPr="00E81F01">
        <w:tab/>
      </w:r>
      <w:r w:rsidRPr="00E81F01">
        <w:tab/>
      </w:r>
      <w:r w:rsidRPr="00E81F01">
        <w:tab/>
      </w:r>
    </w:p>
    <w:p w14:paraId="0DFE3705" w14:textId="77777777" w:rsidR="009606D4" w:rsidRPr="00E81F01" w:rsidRDefault="009606D4" w:rsidP="009606D4">
      <w:pPr>
        <w:spacing w:line="1" w:lineRule="exact"/>
      </w:pPr>
    </w:p>
    <w:p w14:paraId="6C917329" w14:textId="77777777" w:rsidR="009606D4" w:rsidRPr="00E81F01" w:rsidRDefault="009606D4" w:rsidP="009606D4">
      <w:pPr>
        <w:jc w:val="both"/>
        <w:rPr>
          <w:b/>
        </w:rPr>
      </w:pPr>
    </w:p>
    <w:p w14:paraId="22FBDC84" w14:textId="77777777" w:rsidR="009606D4" w:rsidRPr="00E81F01" w:rsidRDefault="009606D4" w:rsidP="009606D4">
      <w:pPr>
        <w:tabs>
          <w:tab w:val="left" w:pos="2130"/>
          <w:tab w:val="center" w:pos="4677"/>
        </w:tabs>
        <w:jc w:val="both"/>
        <w:outlineLvl w:val="2"/>
      </w:pPr>
      <w:bookmarkStart w:id="42" w:name="_Toc180414914"/>
      <w:r w:rsidRPr="00E81F01">
        <w:rPr>
          <w:b/>
        </w:rPr>
        <w:t>5.2 Условно разрешенные виды использования земельных участков и объектов капитального строительства</w:t>
      </w:r>
      <w:bookmarkEnd w:id="42"/>
      <w:r w:rsidRPr="00E81F01">
        <w:tab/>
      </w:r>
      <w:r w:rsidRPr="00E81F01">
        <w:tab/>
      </w:r>
      <w:r w:rsidRPr="00E81F01">
        <w:tab/>
      </w:r>
    </w:p>
    <w:p w14:paraId="334767BB" w14:textId="77777777" w:rsidR="009606D4" w:rsidRPr="00E81F01" w:rsidRDefault="009606D4" w:rsidP="009606D4"/>
    <w:tbl>
      <w:tblPr>
        <w:tblpPr w:leftFromText="180" w:rightFromText="180" w:vertAnchor="text" w:tblpXSpec="center" w:tblpY="1"/>
        <w:tblOverlap w:val="never"/>
        <w:tblW w:w="57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7"/>
        <w:gridCol w:w="1972"/>
        <w:gridCol w:w="678"/>
        <w:gridCol w:w="7730"/>
      </w:tblGrid>
      <w:tr w:rsidR="009606D4" w:rsidRPr="00E81F01" w14:paraId="22C88978" w14:textId="77777777" w:rsidTr="00C33032">
        <w:trPr>
          <w:trHeight w:hRule="exact" w:val="1002"/>
          <w:tblHeader/>
          <w:jc w:val="center"/>
        </w:trPr>
        <w:tc>
          <w:tcPr>
            <w:tcW w:w="237" w:type="pct"/>
            <w:vMerge w:val="restart"/>
            <w:shd w:val="clear" w:color="auto" w:fill="FFFFFF"/>
            <w:vAlign w:val="center"/>
          </w:tcPr>
          <w:p w14:paraId="5563381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w:t>
            </w:r>
          </w:p>
          <w:p w14:paraId="5A6C9FC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п/п</w:t>
            </w:r>
          </w:p>
        </w:tc>
        <w:tc>
          <w:tcPr>
            <w:tcW w:w="1216" w:type="pct"/>
            <w:gridSpan w:val="2"/>
            <w:shd w:val="clear" w:color="auto" w:fill="FFFFFF"/>
          </w:tcPr>
          <w:p w14:paraId="143B719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547" w:type="pct"/>
            <w:vMerge w:val="restart"/>
            <w:shd w:val="clear" w:color="auto" w:fill="FFFFFF"/>
            <w:vAlign w:val="center"/>
          </w:tcPr>
          <w:p w14:paraId="47805EF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57A9FD46" w14:textId="77777777" w:rsidTr="00C33032">
        <w:trPr>
          <w:trHeight w:hRule="exact" w:val="250"/>
          <w:tblHeader/>
          <w:jc w:val="center"/>
        </w:trPr>
        <w:tc>
          <w:tcPr>
            <w:tcW w:w="237" w:type="pct"/>
            <w:vMerge/>
            <w:shd w:val="clear" w:color="auto" w:fill="FFFFFF"/>
            <w:vAlign w:val="center"/>
          </w:tcPr>
          <w:p w14:paraId="024E829C" w14:textId="77777777" w:rsidR="009606D4" w:rsidRPr="00E81F01" w:rsidRDefault="009606D4" w:rsidP="00C33032">
            <w:pPr>
              <w:rPr>
                <w:sz w:val="20"/>
                <w:szCs w:val="20"/>
              </w:rPr>
            </w:pPr>
          </w:p>
        </w:tc>
        <w:tc>
          <w:tcPr>
            <w:tcW w:w="905" w:type="pct"/>
            <w:shd w:val="clear" w:color="auto" w:fill="FFFFFF"/>
            <w:vAlign w:val="bottom"/>
          </w:tcPr>
          <w:p w14:paraId="18F54F2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311" w:type="pct"/>
            <w:shd w:val="clear" w:color="auto" w:fill="FFFFFF"/>
            <w:vAlign w:val="bottom"/>
          </w:tcPr>
          <w:p w14:paraId="15E937C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547" w:type="pct"/>
            <w:vMerge/>
            <w:shd w:val="clear" w:color="auto" w:fill="FFFFFF"/>
            <w:vAlign w:val="center"/>
          </w:tcPr>
          <w:p w14:paraId="2F0E6E4B" w14:textId="77777777" w:rsidR="009606D4" w:rsidRPr="00E81F01" w:rsidRDefault="009606D4" w:rsidP="00C33032">
            <w:pPr>
              <w:rPr>
                <w:sz w:val="20"/>
                <w:szCs w:val="20"/>
              </w:rPr>
            </w:pPr>
          </w:p>
        </w:tc>
      </w:tr>
      <w:tr w:rsidR="009606D4" w:rsidRPr="00E81F01" w14:paraId="3611151D" w14:textId="77777777" w:rsidTr="00C33032">
        <w:trPr>
          <w:trHeight w:hRule="exact" w:val="250"/>
          <w:tblHeader/>
          <w:jc w:val="center"/>
        </w:trPr>
        <w:tc>
          <w:tcPr>
            <w:tcW w:w="237" w:type="pct"/>
            <w:vMerge/>
            <w:shd w:val="clear" w:color="auto" w:fill="FFFFFF"/>
            <w:vAlign w:val="center"/>
          </w:tcPr>
          <w:p w14:paraId="2F6651F4" w14:textId="77777777" w:rsidR="009606D4" w:rsidRPr="00E81F01" w:rsidRDefault="009606D4" w:rsidP="00C33032">
            <w:pPr>
              <w:rPr>
                <w:sz w:val="20"/>
                <w:szCs w:val="20"/>
              </w:rPr>
            </w:pPr>
          </w:p>
        </w:tc>
        <w:tc>
          <w:tcPr>
            <w:tcW w:w="905" w:type="pct"/>
            <w:shd w:val="clear" w:color="auto" w:fill="FFFFFF"/>
            <w:vAlign w:val="bottom"/>
          </w:tcPr>
          <w:p w14:paraId="0362CA3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311" w:type="pct"/>
            <w:shd w:val="clear" w:color="auto" w:fill="FFFFFF"/>
            <w:vAlign w:val="bottom"/>
          </w:tcPr>
          <w:p w14:paraId="7FF4923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547" w:type="pct"/>
            <w:shd w:val="clear" w:color="auto" w:fill="FFFFFF"/>
            <w:vAlign w:val="center"/>
          </w:tcPr>
          <w:p w14:paraId="649B54C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2D261096" w14:textId="77777777" w:rsidTr="00C33032">
        <w:trPr>
          <w:trHeight w:val="2873"/>
          <w:jc w:val="center"/>
        </w:trPr>
        <w:tc>
          <w:tcPr>
            <w:tcW w:w="237" w:type="pct"/>
            <w:shd w:val="clear" w:color="auto" w:fill="FFFFFF"/>
          </w:tcPr>
          <w:p w14:paraId="4863CEC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05" w:type="pct"/>
            <w:shd w:val="clear" w:color="auto" w:fill="FFFFFF"/>
          </w:tcPr>
          <w:p w14:paraId="3801837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Размещение гаражей для собственных нужд</w:t>
            </w:r>
          </w:p>
        </w:tc>
        <w:tc>
          <w:tcPr>
            <w:tcW w:w="311" w:type="pct"/>
            <w:shd w:val="clear" w:color="auto" w:fill="FFFFFF"/>
          </w:tcPr>
          <w:p w14:paraId="2D1C27E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2.7.2</w:t>
            </w:r>
          </w:p>
        </w:tc>
        <w:tc>
          <w:tcPr>
            <w:tcW w:w="3547" w:type="pct"/>
            <w:shd w:val="clear" w:color="auto" w:fill="FFFFFF"/>
            <w:vAlign w:val="bottom"/>
          </w:tcPr>
          <w:p w14:paraId="2C34401C"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20</w:t>
            </w:r>
          </w:p>
          <w:p w14:paraId="6B8C2E90"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- 40</w:t>
            </w:r>
          </w:p>
          <w:p w14:paraId="7BE3339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63EE346" w14:textId="77777777" w:rsidR="009606D4" w:rsidRPr="00E81F01" w:rsidRDefault="009606D4" w:rsidP="009606D4">
            <w:pPr>
              <w:pStyle w:val="Other0"/>
              <w:numPr>
                <w:ilvl w:val="0"/>
                <w:numId w:val="179"/>
              </w:numPr>
              <w:shd w:val="clear" w:color="auto" w:fill="auto"/>
              <w:tabs>
                <w:tab w:val="left" w:pos="120"/>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5A1CFEB" w14:textId="77777777" w:rsidR="009606D4" w:rsidRPr="00E81F01" w:rsidRDefault="009606D4" w:rsidP="009606D4">
            <w:pPr>
              <w:pStyle w:val="Other0"/>
              <w:numPr>
                <w:ilvl w:val="0"/>
                <w:numId w:val="179"/>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BB23BE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2FB08BA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w:t>
            </w:r>
          </w:p>
          <w:p w14:paraId="22EA0F7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860DA06" w14:textId="77777777" w:rsidR="009606D4" w:rsidRPr="00E81F01" w:rsidRDefault="009606D4" w:rsidP="00C33032">
            <w:pPr>
              <w:pStyle w:val="Other0"/>
              <w:shd w:val="clear" w:color="auto" w:fill="auto"/>
              <w:ind w:right="142"/>
              <w:jc w:val="both"/>
              <w:rPr>
                <w:rFonts w:ascii="Times New Roman" w:hAnsi="Times New Roman" w:cs="Times New Roman"/>
              </w:rPr>
            </w:pPr>
          </w:p>
          <w:p w14:paraId="0698C0B8"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272530A9" w14:textId="77777777" w:rsidTr="00C33032">
        <w:trPr>
          <w:trHeight w:val="1953"/>
          <w:jc w:val="center"/>
        </w:trPr>
        <w:tc>
          <w:tcPr>
            <w:tcW w:w="237" w:type="pct"/>
            <w:shd w:val="clear" w:color="auto" w:fill="FFFFFF"/>
          </w:tcPr>
          <w:p w14:paraId="285717B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905" w:type="pct"/>
            <w:shd w:val="clear" w:color="auto" w:fill="FFFFFF"/>
          </w:tcPr>
          <w:p w14:paraId="3036B84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Религиозное использование</w:t>
            </w:r>
          </w:p>
        </w:tc>
        <w:tc>
          <w:tcPr>
            <w:tcW w:w="311" w:type="pct"/>
            <w:shd w:val="clear" w:color="auto" w:fill="FFFFFF"/>
          </w:tcPr>
          <w:p w14:paraId="3E4856F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3.7</w:t>
            </w:r>
          </w:p>
        </w:tc>
        <w:tc>
          <w:tcPr>
            <w:tcW w:w="3547" w:type="pct"/>
            <w:shd w:val="clear" w:color="auto" w:fill="FFFFFF"/>
            <w:vAlign w:val="bottom"/>
          </w:tcPr>
          <w:p w14:paraId="783DB73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72A9D51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78611B7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0686A8B" w14:textId="77777777" w:rsidR="009606D4" w:rsidRPr="00E81F01" w:rsidRDefault="009606D4" w:rsidP="009606D4">
            <w:pPr>
              <w:pStyle w:val="Other0"/>
              <w:numPr>
                <w:ilvl w:val="0"/>
                <w:numId w:val="180"/>
              </w:numPr>
              <w:shd w:val="clear" w:color="auto" w:fill="auto"/>
              <w:tabs>
                <w:tab w:val="left" w:pos="130"/>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00CC3223" w14:textId="77777777" w:rsidR="009606D4" w:rsidRPr="00E81F01" w:rsidRDefault="009606D4" w:rsidP="009606D4">
            <w:pPr>
              <w:pStyle w:val="Other0"/>
              <w:numPr>
                <w:ilvl w:val="0"/>
                <w:numId w:val="180"/>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34AC21D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4A99EBC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p w14:paraId="0DF6EDA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lastRenderedPageBreak/>
              <w:t>Максимальный процент застройки в границах земельного участка не подлежит установлению</w:t>
            </w:r>
          </w:p>
          <w:p w14:paraId="5507CBE0"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0D4E9DD9" w14:textId="77777777" w:rsidTr="00C33032">
        <w:trPr>
          <w:trHeight w:val="1953"/>
          <w:jc w:val="center"/>
        </w:trPr>
        <w:tc>
          <w:tcPr>
            <w:tcW w:w="237" w:type="pct"/>
            <w:shd w:val="clear" w:color="auto" w:fill="FFFFFF"/>
          </w:tcPr>
          <w:p w14:paraId="58C8868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3</w:t>
            </w:r>
          </w:p>
        </w:tc>
        <w:tc>
          <w:tcPr>
            <w:tcW w:w="905" w:type="pct"/>
            <w:shd w:val="clear" w:color="auto" w:fill="FFFFFF"/>
          </w:tcPr>
          <w:p w14:paraId="1FDDDFA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Проведение азартных игр</w:t>
            </w:r>
          </w:p>
        </w:tc>
        <w:tc>
          <w:tcPr>
            <w:tcW w:w="311" w:type="pct"/>
            <w:shd w:val="clear" w:color="auto" w:fill="FFFFFF"/>
          </w:tcPr>
          <w:p w14:paraId="1DD9F81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4.8.2</w:t>
            </w:r>
          </w:p>
        </w:tc>
        <w:tc>
          <w:tcPr>
            <w:tcW w:w="3547" w:type="pct"/>
            <w:shd w:val="clear" w:color="auto" w:fill="FFFFFF"/>
            <w:vAlign w:val="bottom"/>
          </w:tcPr>
          <w:p w14:paraId="4E10405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6080E7E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4C4C64E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9C7B44E" w14:textId="77777777" w:rsidR="009606D4" w:rsidRPr="00E81F01" w:rsidRDefault="009606D4" w:rsidP="009606D4">
            <w:pPr>
              <w:pStyle w:val="Other0"/>
              <w:numPr>
                <w:ilvl w:val="0"/>
                <w:numId w:val="181"/>
              </w:numPr>
              <w:shd w:val="clear" w:color="auto" w:fill="auto"/>
              <w:tabs>
                <w:tab w:val="left" w:pos="130"/>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D5CEBA0" w14:textId="77777777" w:rsidR="009606D4" w:rsidRPr="00E81F01" w:rsidRDefault="009606D4" w:rsidP="009606D4">
            <w:pPr>
              <w:pStyle w:val="Other0"/>
              <w:numPr>
                <w:ilvl w:val="0"/>
                <w:numId w:val="181"/>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20C84A6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3EDBB6E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0E05639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FCA41E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-15</w:t>
            </w:r>
          </w:p>
        </w:tc>
      </w:tr>
      <w:tr w:rsidR="009606D4" w:rsidRPr="00E81F01" w14:paraId="60A62FA9" w14:textId="77777777" w:rsidTr="00C33032">
        <w:trPr>
          <w:trHeight w:val="1953"/>
          <w:jc w:val="center"/>
        </w:trPr>
        <w:tc>
          <w:tcPr>
            <w:tcW w:w="237" w:type="pct"/>
            <w:shd w:val="clear" w:color="auto" w:fill="FFFFFF"/>
          </w:tcPr>
          <w:p w14:paraId="1C0A556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w:t>
            </w:r>
          </w:p>
        </w:tc>
        <w:tc>
          <w:tcPr>
            <w:tcW w:w="905" w:type="pct"/>
            <w:shd w:val="clear" w:color="auto" w:fill="FFFFFF"/>
          </w:tcPr>
          <w:p w14:paraId="537AA2B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Легкая промышленность</w:t>
            </w:r>
          </w:p>
        </w:tc>
        <w:tc>
          <w:tcPr>
            <w:tcW w:w="311" w:type="pct"/>
            <w:shd w:val="clear" w:color="auto" w:fill="FFFFFF"/>
          </w:tcPr>
          <w:p w14:paraId="22C1019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6.3</w:t>
            </w:r>
          </w:p>
        </w:tc>
        <w:tc>
          <w:tcPr>
            <w:tcW w:w="3547" w:type="pct"/>
            <w:shd w:val="clear" w:color="auto" w:fill="FFFFFF"/>
            <w:vAlign w:val="bottom"/>
          </w:tcPr>
          <w:p w14:paraId="6167307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- 5000</w:t>
            </w:r>
          </w:p>
          <w:p w14:paraId="4EBBE01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8907A1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- 3</w:t>
            </w:r>
          </w:p>
          <w:p w14:paraId="79A7C25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3D7F14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E5010E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tc>
      </w:tr>
      <w:tr w:rsidR="009606D4" w:rsidRPr="00E81F01" w14:paraId="7D7EBAF1" w14:textId="77777777" w:rsidTr="00C33032">
        <w:trPr>
          <w:trHeight w:val="1953"/>
          <w:jc w:val="center"/>
        </w:trPr>
        <w:tc>
          <w:tcPr>
            <w:tcW w:w="237" w:type="pct"/>
            <w:shd w:val="clear" w:color="auto" w:fill="FFFFFF"/>
          </w:tcPr>
          <w:p w14:paraId="627F3F0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w:t>
            </w:r>
          </w:p>
        </w:tc>
        <w:tc>
          <w:tcPr>
            <w:tcW w:w="905" w:type="pct"/>
            <w:shd w:val="clear" w:color="auto" w:fill="FFFFFF"/>
          </w:tcPr>
          <w:p w14:paraId="46A2118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Пищевая промышленность</w:t>
            </w:r>
          </w:p>
        </w:tc>
        <w:tc>
          <w:tcPr>
            <w:tcW w:w="311" w:type="pct"/>
            <w:shd w:val="clear" w:color="auto" w:fill="FFFFFF"/>
          </w:tcPr>
          <w:p w14:paraId="5287A9B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6.4</w:t>
            </w:r>
          </w:p>
        </w:tc>
        <w:tc>
          <w:tcPr>
            <w:tcW w:w="3547" w:type="pct"/>
            <w:shd w:val="clear" w:color="auto" w:fill="FFFFFF"/>
            <w:vAlign w:val="bottom"/>
          </w:tcPr>
          <w:p w14:paraId="3987598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- 1500</w:t>
            </w:r>
          </w:p>
          <w:p w14:paraId="18826DC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5EBA4E0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C510BA3" w14:textId="77777777" w:rsidR="009606D4" w:rsidRPr="00E81F01" w:rsidRDefault="009606D4" w:rsidP="009606D4">
            <w:pPr>
              <w:pStyle w:val="Other0"/>
              <w:numPr>
                <w:ilvl w:val="0"/>
                <w:numId w:val="182"/>
              </w:numPr>
              <w:shd w:val="clear" w:color="auto" w:fill="auto"/>
              <w:tabs>
                <w:tab w:val="left" w:pos="130"/>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C38278F" w14:textId="77777777" w:rsidR="009606D4" w:rsidRPr="00E81F01" w:rsidRDefault="009606D4" w:rsidP="009606D4">
            <w:pPr>
              <w:pStyle w:val="Other0"/>
              <w:numPr>
                <w:ilvl w:val="0"/>
                <w:numId w:val="182"/>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1526D6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623B8A5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138075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-10</w:t>
            </w:r>
          </w:p>
        </w:tc>
      </w:tr>
      <w:tr w:rsidR="009606D4" w:rsidRPr="00E81F01" w14:paraId="15CE3AA5" w14:textId="77777777" w:rsidTr="00C33032">
        <w:trPr>
          <w:trHeight w:val="1953"/>
          <w:jc w:val="center"/>
        </w:trPr>
        <w:tc>
          <w:tcPr>
            <w:tcW w:w="237" w:type="pct"/>
            <w:shd w:val="clear" w:color="auto" w:fill="FFFFFF"/>
            <w:vAlign w:val="center"/>
          </w:tcPr>
          <w:p w14:paraId="01D6B90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6</w:t>
            </w:r>
          </w:p>
          <w:p w14:paraId="2585C0D3" w14:textId="77777777" w:rsidR="009606D4" w:rsidRPr="00E81F01" w:rsidRDefault="009606D4" w:rsidP="00C33032">
            <w:pPr>
              <w:pStyle w:val="Other0"/>
              <w:shd w:val="clear" w:color="auto" w:fill="auto"/>
              <w:jc w:val="center"/>
              <w:rPr>
                <w:rFonts w:ascii="Times New Roman" w:hAnsi="Times New Roman" w:cs="Times New Roman"/>
              </w:rPr>
            </w:pPr>
          </w:p>
          <w:p w14:paraId="174332BA" w14:textId="77777777" w:rsidR="009606D4" w:rsidRPr="00E81F01" w:rsidRDefault="009606D4" w:rsidP="00C33032">
            <w:pPr>
              <w:pStyle w:val="Other0"/>
              <w:shd w:val="clear" w:color="auto" w:fill="auto"/>
              <w:jc w:val="center"/>
              <w:rPr>
                <w:rFonts w:ascii="Times New Roman" w:hAnsi="Times New Roman" w:cs="Times New Roman"/>
              </w:rPr>
            </w:pPr>
          </w:p>
          <w:p w14:paraId="07FDCC69" w14:textId="77777777" w:rsidR="009606D4" w:rsidRPr="00E81F01" w:rsidRDefault="009606D4" w:rsidP="00C33032">
            <w:pPr>
              <w:pStyle w:val="Other0"/>
              <w:shd w:val="clear" w:color="auto" w:fill="auto"/>
              <w:jc w:val="center"/>
              <w:rPr>
                <w:rFonts w:ascii="Times New Roman" w:hAnsi="Times New Roman" w:cs="Times New Roman"/>
              </w:rPr>
            </w:pPr>
          </w:p>
          <w:p w14:paraId="2E978C85" w14:textId="77777777" w:rsidR="009606D4" w:rsidRPr="00E81F01" w:rsidRDefault="009606D4" w:rsidP="00C33032">
            <w:pPr>
              <w:pStyle w:val="Other0"/>
              <w:shd w:val="clear" w:color="auto" w:fill="auto"/>
              <w:jc w:val="center"/>
              <w:rPr>
                <w:rFonts w:ascii="Times New Roman" w:hAnsi="Times New Roman" w:cs="Times New Roman"/>
              </w:rPr>
            </w:pPr>
          </w:p>
          <w:p w14:paraId="06F6A2E3" w14:textId="77777777" w:rsidR="009606D4" w:rsidRPr="00E81F01" w:rsidRDefault="009606D4" w:rsidP="00C33032">
            <w:pPr>
              <w:pStyle w:val="Other0"/>
              <w:shd w:val="clear" w:color="auto" w:fill="auto"/>
              <w:jc w:val="center"/>
              <w:rPr>
                <w:rFonts w:ascii="Times New Roman" w:hAnsi="Times New Roman" w:cs="Times New Roman"/>
              </w:rPr>
            </w:pPr>
          </w:p>
          <w:p w14:paraId="3ED38667" w14:textId="77777777" w:rsidR="009606D4" w:rsidRPr="00E81F01" w:rsidRDefault="009606D4" w:rsidP="00C33032">
            <w:pPr>
              <w:pStyle w:val="Other0"/>
              <w:shd w:val="clear" w:color="auto" w:fill="auto"/>
              <w:jc w:val="center"/>
              <w:rPr>
                <w:rFonts w:ascii="Times New Roman" w:hAnsi="Times New Roman" w:cs="Times New Roman"/>
              </w:rPr>
            </w:pPr>
          </w:p>
          <w:p w14:paraId="53D7F023" w14:textId="77777777" w:rsidR="009606D4" w:rsidRPr="00E81F01" w:rsidRDefault="009606D4" w:rsidP="00C33032">
            <w:pPr>
              <w:pStyle w:val="Other0"/>
              <w:shd w:val="clear" w:color="auto" w:fill="auto"/>
              <w:jc w:val="center"/>
              <w:rPr>
                <w:rFonts w:ascii="Times New Roman" w:hAnsi="Times New Roman" w:cs="Times New Roman"/>
              </w:rPr>
            </w:pPr>
          </w:p>
          <w:p w14:paraId="1E245CF0" w14:textId="77777777" w:rsidR="009606D4" w:rsidRPr="00E81F01" w:rsidRDefault="009606D4" w:rsidP="00C33032">
            <w:pPr>
              <w:pStyle w:val="Other0"/>
              <w:shd w:val="clear" w:color="auto" w:fill="auto"/>
              <w:jc w:val="center"/>
              <w:rPr>
                <w:rFonts w:ascii="Times New Roman" w:hAnsi="Times New Roman" w:cs="Times New Roman"/>
              </w:rPr>
            </w:pPr>
          </w:p>
          <w:p w14:paraId="740E1E14" w14:textId="77777777" w:rsidR="009606D4" w:rsidRPr="00E81F01" w:rsidRDefault="009606D4" w:rsidP="00C33032">
            <w:pPr>
              <w:pStyle w:val="Other0"/>
              <w:shd w:val="clear" w:color="auto" w:fill="auto"/>
              <w:jc w:val="center"/>
              <w:rPr>
                <w:rFonts w:ascii="Times New Roman" w:hAnsi="Times New Roman" w:cs="Times New Roman"/>
              </w:rPr>
            </w:pPr>
          </w:p>
          <w:p w14:paraId="5CA4DCA0" w14:textId="77777777" w:rsidR="009606D4" w:rsidRPr="00E81F01" w:rsidRDefault="009606D4" w:rsidP="00C33032">
            <w:pPr>
              <w:pStyle w:val="Other0"/>
              <w:shd w:val="clear" w:color="auto" w:fill="auto"/>
              <w:jc w:val="center"/>
              <w:rPr>
                <w:rFonts w:ascii="Times New Roman" w:hAnsi="Times New Roman" w:cs="Times New Roman"/>
              </w:rPr>
            </w:pPr>
          </w:p>
          <w:p w14:paraId="3BB0CD9A" w14:textId="77777777" w:rsidR="009606D4" w:rsidRPr="00E81F01" w:rsidRDefault="009606D4" w:rsidP="00C33032">
            <w:pPr>
              <w:pStyle w:val="Other0"/>
              <w:shd w:val="clear" w:color="auto" w:fill="auto"/>
              <w:jc w:val="center"/>
              <w:rPr>
                <w:rFonts w:ascii="Times New Roman" w:hAnsi="Times New Roman" w:cs="Times New Roman"/>
              </w:rPr>
            </w:pPr>
          </w:p>
          <w:p w14:paraId="08CC60DE" w14:textId="77777777" w:rsidR="009606D4" w:rsidRPr="00E81F01" w:rsidRDefault="009606D4" w:rsidP="00C33032">
            <w:pPr>
              <w:pStyle w:val="Other0"/>
              <w:shd w:val="clear" w:color="auto" w:fill="auto"/>
              <w:jc w:val="center"/>
              <w:rPr>
                <w:rFonts w:ascii="Times New Roman" w:hAnsi="Times New Roman" w:cs="Times New Roman"/>
              </w:rPr>
            </w:pPr>
          </w:p>
          <w:p w14:paraId="23ACE8E9" w14:textId="77777777" w:rsidR="009606D4" w:rsidRPr="00E81F01" w:rsidRDefault="009606D4" w:rsidP="00C33032">
            <w:pPr>
              <w:pStyle w:val="Other0"/>
              <w:shd w:val="clear" w:color="auto" w:fill="auto"/>
              <w:jc w:val="center"/>
              <w:rPr>
                <w:rFonts w:ascii="Times New Roman" w:hAnsi="Times New Roman" w:cs="Times New Roman"/>
              </w:rPr>
            </w:pPr>
          </w:p>
          <w:p w14:paraId="3B6FF854" w14:textId="77777777" w:rsidR="009606D4" w:rsidRPr="00E81F01" w:rsidRDefault="009606D4" w:rsidP="00C33032">
            <w:pPr>
              <w:pStyle w:val="Other0"/>
              <w:shd w:val="clear" w:color="auto" w:fill="auto"/>
              <w:jc w:val="center"/>
              <w:rPr>
                <w:rFonts w:ascii="Times New Roman" w:hAnsi="Times New Roman" w:cs="Times New Roman"/>
              </w:rPr>
            </w:pPr>
          </w:p>
          <w:p w14:paraId="51968582" w14:textId="77777777" w:rsidR="009606D4" w:rsidRPr="00E81F01" w:rsidRDefault="009606D4" w:rsidP="00C33032">
            <w:pPr>
              <w:pStyle w:val="Other0"/>
              <w:shd w:val="clear" w:color="auto" w:fill="auto"/>
              <w:jc w:val="center"/>
              <w:rPr>
                <w:rFonts w:ascii="Times New Roman" w:hAnsi="Times New Roman" w:cs="Times New Roman"/>
              </w:rPr>
            </w:pPr>
          </w:p>
          <w:p w14:paraId="168CA1A6" w14:textId="77777777" w:rsidR="009606D4" w:rsidRPr="00E81F01" w:rsidRDefault="009606D4" w:rsidP="00C33032">
            <w:pPr>
              <w:pStyle w:val="Other0"/>
              <w:shd w:val="clear" w:color="auto" w:fill="auto"/>
              <w:jc w:val="center"/>
              <w:rPr>
                <w:rFonts w:ascii="Times New Roman" w:hAnsi="Times New Roman" w:cs="Times New Roman"/>
              </w:rPr>
            </w:pPr>
          </w:p>
          <w:p w14:paraId="2C22137B" w14:textId="77777777" w:rsidR="009606D4" w:rsidRPr="00E81F01" w:rsidRDefault="009606D4" w:rsidP="00C33032">
            <w:pPr>
              <w:pStyle w:val="Other0"/>
              <w:shd w:val="clear" w:color="auto" w:fill="auto"/>
              <w:jc w:val="center"/>
              <w:rPr>
                <w:rFonts w:ascii="Times New Roman" w:hAnsi="Times New Roman" w:cs="Times New Roman"/>
              </w:rPr>
            </w:pPr>
          </w:p>
          <w:p w14:paraId="325215AC" w14:textId="77777777" w:rsidR="009606D4" w:rsidRPr="00E81F01" w:rsidRDefault="009606D4" w:rsidP="00C33032">
            <w:pPr>
              <w:pStyle w:val="Other0"/>
              <w:shd w:val="clear" w:color="auto" w:fill="auto"/>
              <w:jc w:val="center"/>
              <w:rPr>
                <w:rFonts w:ascii="Times New Roman" w:hAnsi="Times New Roman" w:cs="Times New Roman"/>
              </w:rPr>
            </w:pPr>
          </w:p>
          <w:p w14:paraId="121645F9" w14:textId="77777777" w:rsidR="009606D4" w:rsidRPr="00E81F01" w:rsidRDefault="009606D4" w:rsidP="00C33032">
            <w:pPr>
              <w:pStyle w:val="Other0"/>
              <w:shd w:val="clear" w:color="auto" w:fill="auto"/>
              <w:jc w:val="center"/>
              <w:rPr>
                <w:rFonts w:ascii="Times New Roman" w:hAnsi="Times New Roman" w:cs="Times New Roman"/>
              </w:rPr>
            </w:pPr>
          </w:p>
          <w:p w14:paraId="7B8716CD" w14:textId="77777777" w:rsidR="009606D4" w:rsidRPr="00E81F01" w:rsidRDefault="009606D4" w:rsidP="00C33032">
            <w:pPr>
              <w:pStyle w:val="Other0"/>
              <w:shd w:val="clear" w:color="auto" w:fill="auto"/>
              <w:jc w:val="center"/>
              <w:rPr>
                <w:rFonts w:ascii="Times New Roman" w:hAnsi="Times New Roman" w:cs="Times New Roman"/>
              </w:rPr>
            </w:pPr>
          </w:p>
        </w:tc>
        <w:tc>
          <w:tcPr>
            <w:tcW w:w="905" w:type="pct"/>
            <w:shd w:val="clear" w:color="auto" w:fill="FFFFFF"/>
          </w:tcPr>
          <w:p w14:paraId="0882C34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lastRenderedPageBreak/>
              <w:t>Среднеэтажная жилая застройка</w:t>
            </w:r>
          </w:p>
        </w:tc>
        <w:tc>
          <w:tcPr>
            <w:tcW w:w="311" w:type="pct"/>
            <w:shd w:val="clear" w:color="auto" w:fill="FFFFFF"/>
          </w:tcPr>
          <w:p w14:paraId="1B89C6D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2.5</w:t>
            </w:r>
          </w:p>
        </w:tc>
        <w:tc>
          <w:tcPr>
            <w:tcW w:w="3547" w:type="pct"/>
            <w:shd w:val="clear" w:color="auto" w:fill="FFFFFF"/>
            <w:vAlign w:val="bottom"/>
          </w:tcPr>
          <w:p w14:paraId="0F9F113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646400E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B84B32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CD8DED0" w14:textId="77777777" w:rsidR="009606D4" w:rsidRPr="00E81F01" w:rsidRDefault="009606D4" w:rsidP="009606D4">
            <w:pPr>
              <w:pStyle w:val="Other0"/>
              <w:numPr>
                <w:ilvl w:val="0"/>
                <w:numId w:val="183"/>
              </w:numPr>
              <w:shd w:val="clear" w:color="auto" w:fill="auto"/>
              <w:tabs>
                <w:tab w:val="left" w:pos="130"/>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06E8CC1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Допускается размещать по красной линии жилые здания со встроенными в первые этажи или пристроенными помещениями общественного назначения, а в условиях реконструкции сложившейся застройки на жилых улицах - жилые здания с квартирами в первых этажах.</w:t>
            </w:r>
          </w:p>
          <w:p w14:paraId="2BE9A7B5" w14:textId="77777777" w:rsidR="009606D4" w:rsidRPr="00E81F01" w:rsidRDefault="009606D4" w:rsidP="009606D4">
            <w:pPr>
              <w:pStyle w:val="Other0"/>
              <w:numPr>
                <w:ilvl w:val="0"/>
                <w:numId w:val="183"/>
              </w:numPr>
              <w:shd w:val="clear" w:color="auto" w:fill="auto"/>
              <w:tabs>
                <w:tab w:val="left" w:pos="144"/>
              </w:tabs>
              <w:ind w:right="142"/>
              <w:rPr>
                <w:rFonts w:ascii="Times New Roman" w:hAnsi="Times New Roman" w:cs="Times New Roman"/>
              </w:rPr>
            </w:pPr>
            <w:r w:rsidRPr="00E81F01">
              <w:rPr>
                <w:rFonts w:ascii="Times New Roman" w:hAnsi="Times New Roman" w:cs="Times New Roman"/>
              </w:rPr>
              <w:lastRenderedPageBreak/>
              <w:t>1 от границы смежного земельного участка</w:t>
            </w:r>
          </w:p>
          <w:p w14:paraId="3DD38413"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Минимальное количество надземных этажей - 5 Максимальное количество надземных этажей - 8 В случае размещения на первом этаже в зданиях вдоль красных линий нежилых помещений, предельная высота первого этажа должна составлять не менее 3 метров (норма не применяется для существующих объектов капитального строительства).</w:t>
            </w:r>
          </w:p>
          <w:p w14:paraId="767EA50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38D7BA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жилой застройки - до 1,8 м. Глухие ограждения не применять.</w:t>
            </w:r>
          </w:p>
        </w:tc>
      </w:tr>
      <w:tr w:rsidR="009606D4" w:rsidRPr="00E81F01" w14:paraId="5342F0C9" w14:textId="77777777" w:rsidTr="00C33032">
        <w:trPr>
          <w:trHeight w:val="1953"/>
          <w:jc w:val="center"/>
        </w:trPr>
        <w:tc>
          <w:tcPr>
            <w:tcW w:w="237" w:type="pct"/>
            <w:shd w:val="clear" w:color="auto" w:fill="FFFFFF"/>
          </w:tcPr>
          <w:p w14:paraId="23AC9898" w14:textId="77777777" w:rsidR="009606D4" w:rsidRPr="00E81F01" w:rsidRDefault="009606D4" w:rsidP="00C33032">
            <w:pPr>
              <w:pStyle w:val="Other0"/>
              <w:shd w:val="clear" w:color="auto" w:fill="auto"/>
              <w:ind w:right="142"/>
              <w:jc w:val="center"/>
              <w:rPr>
                <w:rFonts w:ascii="Times New Roman" w:hAnsi="Times New Roman" w:cs="Times New Roman"/>
              </w:rPr>
            </w:pPr>
            <w:r w:rsidRPr="00E81F01">
              <w:rPr>
                <w:rFonts w:ascii="Times New Roman" w:hAnsi="Times New Roman" w:cs="Times New Roman"/>
              </w:rPr>
              <w:lastRenderedPageBreak/>
              <w:t>7</w:t>
            </w:r>
          </w:p>
        </w:tc>
        <w:tc>
          <w:tcPr>
            <w:tcW w:w="905" w:type="pct"/>
            <w:shd w:val="clear" w:color="auto" w:fill="FFFFFF"/>
          </w:tcPr>
          <w:p w14:paraId="2F66D217"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Малоэтажная многоквартирная жилая застройка</w:t>
            </w:r>
          </w:p>
        </w:tc>
        <w:tc>
          <w:tcPr>
            <w:tcW w:w="311" w:type="pct"/>
            <w:shd w:val="clear" w:color="auto" w:fill="FFFFFF"/>
          </w:tcPr>
          <w:p w14:paraId="16969227"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2.1.1</w:t>
            </w:r>
          </w:p>
        </w:tc>
        <w:tc>
          <w:tcPr>
            <w:tcW w:w="3547" w:type="pct"/>
            <w:shd w:val="clear" w:color="auto" w:fill="FFFFFF"/>
            <w:vAlign w:val="bottom"/>
          </w:tcPr>
          <w:p w14:paraId="297194D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5670E0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5D924FA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1059D97" w14:textId="77777777" w:rsidR="009606D4" w:rsidRPr="00E81F01" w:rsidRDefault="009606D4" w:rsidP="009606D4">
            <w:pPr>
              <w:pStyle w:val="Other0"/>
              <w:numPr>
                <w:ilvl w:val="0"/>
                <w:numId w:val="184"/>
              </w:numPr>
              <w:shd w:val="clear" w:color="auto" w:fill="auto"/>
              <w:tabs>
                <w:tab w:val="left" w:pos="125"/>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 Допускается размещать по красной линии жилые здания со встроенными в первые этажи или пристроенными помещениями общественного назначения, а в условиях реконструкции сложившейся застройки на жилых улицах - жилые здания с квартирами в первых этажах.</w:t>
            </w:r>
          </w:p>
          <w:p w14:paraId="5F7B9C58" w14:textId="77777777" w:rsidR="009606D4" w:rsidRPr="00E81F01" w:rsidRDefault="009606D4" w:rsidP="009606D4">
            <w:pPr>
              <w:pStyle w:val="Other0"/>
              <w:numPr>
                <w:ilvl w:val="0"/>
                <w:numId w:val="184"/>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2429CAC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- 4</w:t>
            </w:r>
          </w:p>
          <w:p w14:paraId="725573A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4A1C397E" w14:textId="77777777" w:rsidR="009606D4" w:rsidRPr="00E81F01" w:rsidRDefault="009606D4" w:rsidP="009606D4">
      <w:pPr>
        <w:tabs>
          <w:tab w:val="left" w:pos="2595"/>
        </w:tabs>
        <w:ind w:right="142"/>
        <w:jc w:val="both"/>
      </w:pPr>
      <w:r w:rsidRPr="00E81F01">
        <w:tab/>
      </w:r>
    </w:p>
    <w:p w14:paraId="37D674E2" w14:textId="77777777" w:rsidR="009606D4" w:rsidRPr="00E81F01" w:rsidRDefault="009606D4" w:rsidP="009606D4">
      <w:pPr>
        <w:tabs>
          <w:tab w:val="left" w:pos="2595"/>
        </w:tabs>
        <w:ind w:right="142"/>
        <w:jc w:val="both"/>
        <w:outlineLvl w:val="2"/>
        <w:rPr>
          <w:b/>
        </w:rPr>
      </w:pPr>
      <w:bookmarkStart w:id="43" w:name="_Toc180414915"/>
      <w:r w:rsidRPr="00E81F01">
        <w:rPr>
          <w:b/>
        </w:rPr>
        <w:t>5.3 Вспомогательные виды разрешенного использования земельных участков и объектов капитального строительства</w:t>
      </w:r>
      <w:bookmarkEnd w:id="43"/>
    </w:p>
    <w:tbl>
      <w:tblPr>
        <w:tblpPr w:leftFromText="180" w:rightFromText="180" w:vertAnchor="text" w:tblpXSpec="center" w:tblpY="1"/>
        <w:tblOverlap w:val="never"/>
        <w:tblW w:w="57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7"/>
        <w:gridCol w:w="1789"/>
        <w:gridCol w:w="717"/>
        <w:gridCol w:w="7874"/>
      </w:tblGrid>
      <w:tr w:rsidR="009606D4" w:rsidRPr="00E81F01" w14:paraId="11A55DE9" w14:textId="77777777" w:rsidTr="00C33032">
        <w:trPr>
          <w:trHeight w:hRule="exact" w:val="1258"/>
          <w:tblHeader/>
          <w:jc w:val="center"/>
        </w:trPr>
        <w:tc>
          <w:tcPr>
            <w:tcW w:w="237" w:type="pct"/>
            <w:vMerge w:val="restart"/>
            <w:shd w:val="clear" w:color="auto" w:fill="FFFFFF"/>
            <w:vAlign w:val="center"/>
          </w:tcPr>
          <w:p w14:paraId="394EE156" w14:textId="77777777" w:rsidR="009606D4" w:rsidRPr="00E81F01" w:rsidRDefault="009606D4" w:rsidP="00C33032">
            <w:pPr>
              <w:pStyle w:val="Other0"/>
              <w:shd w:val="clear" w:color="auto" w:fill="auto"/>
              <w:ind w:right="142"/>
              <w:jc w:val="center"/>
              <w:rPr>
                <w:rFonts w:ascii="Times New Roman" w:hAnsi="Times New Roman" w:cs="Times New Roman"/>
              </w:rPr>
            </w:pPr>
            <w:r w:rsidRPr="00E81F01">
              <w:rPr>
                <w:rFonts w:ascii="Times New Roman" w:hAnsi="Times New Roman" w:cs="Times New Roman"/>
              </w:rPr>
              <w:t>№ п/п</w:t>
            </w:r>
          </w:p>
        </w:tc>
        <w:tc>
          <w:tcPr>
            <w:tcW w:w="1150" w:type="pct"/>
            <w:gridSpan w:val="2"/>
            <w:shd w:val="clear" w:color="auto" w:fill="FFFFFF"/>
          </w:tcPr>
          <w:p w14:paraId="222774EA" w14:textId="77777777" w:rsidR="009606D4" w:rsidRPr="00E81F01" w:rsidRDefault="009606D4" w:rsidP="00C33032">
            <w:pPr>
              <w:pStyle w:val="Other0"/>
              <w:shd w:val="clear" w:color="auto" w:fill="auto"/>
              <w:ind w:right="142"/>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613" w:type="pct"/>
            <w:vMerge w:val="restart"/>
            <w:shd w:val="clear" w:color="auto" w:fill="FFFFFF"/>
            <w:vAlign w:val="center"/>
          </w:tcPr>
          <w:p w14:paraId="5EBCF239" w14:textId="77777777" w:rsidR="009606D4" w:rsidRPr="00E81F01" w:rsidRDefault="009606D4" w:rsidP="00C33032">
            <w:pPr>
              <w:pStyle w:val="Other0"/>
              <w:shd w:val="clear" w:color="auto" w:fill="auto"/>
              <w:ind w:right="142"/>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02201070" w14:textId="77777777" w:rsidTr="00C33032">
        <w:trPr>
          <w:trHeight w:hRule="exact" w:val="250"/>
          <w:tblHeader/>
          <w:jc w:val="center"/>
        </w:trPr>
        <w:tc>
          <w:tcPr>
            <w:tcW w:w="237" w:type="pct"/>
            <w:vMerge/>
            <w:shd w:val="clear" w:color="auto" w:fill="FFFFFF"/>
            <w:vAlign w:val="center"/>
          </w:tcPr>
          <w:p w14:paraId="10106806" w14:textId="77777777" w:rsidR="009606D4" w:rsidRPr="00E81F01" w:rsidRDefault="009606D4" w:rsidP="00C33032">
            <w:pPr>
              <w:ind w:right="142"/>
              <w:rPr>
                <w:sz w:val="20"/>
                <w:szCs w:val="20"/>
              </w:rPr>
            </w:pPr>
          </w:p>
        </w:tc>
        <w:tc>
          <w:tcPr>
            <w:tcW w:w="821" w:type="pct"/>
            <w:shd w:val="clear" w:color="auto" w:fill="FFFFFF"/>
            <w:vAlign w:val="bottom"/>
          </w:tcPr>
          <w:p w14:paraId="60736061" w14:textId="77777777" w:rsidR="009606D4" w:rsidRPr="00E81F01" w:rsidRDefault="009606D4" w:rsidP="00C33032">
            <w:pPr>
              <w:pStyle w:val="Other0"/>
              <w:shd w:val="clear" w:color="auto" w:fill="auto"/>
              <w:ind w:right="142" w:firstLine="300"/>
              <w:rPr>
                <w:rFonts w:ascii="Times New Roman" w:hAnsi="Times New Roman" w:cs="Times New Roman"/>
              </w:rPr>
            </w:pPr>
            <w:r w:rsidRPr="00E81F01">
              <w:rPr>
                <w:rFonts w:ascii="Times New Roman" w:hAnsi="Times New Roman" w:cs="Times New Roman"/>
              </w:rPr>
              <w:t>наименование</w:t>
            </w:r>
          </w:p>
        </w:tc>
        <w:tc>
          <w:tcPr>
            <w:tcW w:w="329" w:type="pct"/>
            <w:shd w:val="clear" w:color="auto" w:fill="FFFFFF"/>
            <w:vAlign w:val="bottom"/>
          </w:tcPr>
          <w:p w14:paraId="45455DE7" w14:textId="77777777" w:rsidR="009606D4" w:rsidRPr="00E81F01" w:rsidRDefault="009606D4" w:rsidP="00C33032">
            <w:pPr>
              <w:pStyle w:val="Other0"/>
              <w:shd w:val="clear" w:color="auto" w:fill="auto"/>
              <w:ind w:right="142"/>
              <w:jc w:val="center"/>
              <w:rPr>
                <w:rFonts w:ascii="Times New Roman" w:hAnsi="Times New Roman" w:cs="Times New Roman"/>
              </w:rPr>
            </w:pPr>
            <w:r w:rsidRPr="00E81F01">
              <w:rPr>
                <w:rFonts w:ascii="Times New Roman" w:hAnsi="Times New Roman" w:cs="Times New Roman"/>
              </w:rPr>
              <w:t>код</w:t>
            </w:r>
          </w:p>
        </w:tc>
        <w:tc>
          <w:tcPr>
            <w:tcW w:w="3613" w:type="pct"/>
            <w:vMerge/>
            <w:shd w:val="clear" w:color="auto" w:fill="FFFFFF"/>
            <w:vAlign w:val="center"/>
          </w:tcPr>
          <w:p w14:paraId="113039A4" w14:textId="77777777" w:rsidR="009606D4" w:rsidRPr="00E81F01" w:rsidRDefault="009606D4" w:rsidP="00C33032">
            <w:pPr>
              <w:ind w:right="142"/>
              <w:rPr>
                <w:sz w:val="20"/>
                <w:szCs w:val="20"/>
              </w:rPr>
            </w:pPr>
          </w:p>
        </w:tc>
      </w:tr>
      <w:tr w:rsidR="009606D4" w:rsidRPr="00E81F01" w14:paraId="5CAEA8F3" w14:textId="77777777" w:rsidTr="00C33032">
        <w:trPr>
          <w:trHeight w:hRule="exact" w:val="250"/>
          <w:tblHeader/>
          <w:jc w:val="center"/>
        </w:trPr>
        <w:tc>
          <w:tcPr>
            <w:tcW w:w="237" w:type="pct"/>
            <w:vMerge/>
            <w:shd w:val="clear" w:color="auto" w:fill="FFFFFF"/>
            <w:vAlign w:val="center"/>
          </w:tcPr>
          <w:p w14:paraId="23235395" w14:textId="77777777" w:rsidR="009606D4" w:rsidRPr="00E81F01" w:rsidRDefault="009606D4" w:rsidP="00C33032">
            <w:pPr>
              <w:ind w:right="142"/>
              <w:rPr>
                <w:sz w:val="20"/>
                <w:szCs w:val="20"/>
              </w:rPr>
            </w:pPr>
          </w:p>
        </w:tc>
        <w:tc>
          <w:tcPr>
            <w:tcW w:w="821" w:type="pct"/>
            <w:shd w:val="clear" w:color="auto" w:fill="FFFFFF"/>
            <w:vAlign w:val="bottom"/>
          </w:tcPr>
          <w:p w14:paraId="1D4A4C22" w14:textId="77777777" w:rsidR="009606D4" w:rsidRPr="00E81F01" w:rsidRDefault="009606D4" w:rsidP="00C33032">
            <w:pPr>
              <w:pStyle w:val="Other0"/>
              <w:shd w:val="clear" w:color="auto" w:fill="auto"/>
              <w:ind w:right="142"/>
              <w:jc w:val="center"/>
              <w:rPr>
                <w:rFonts w:ascii="Times New Roman" w:hAnsi="Times New Roman" w:cs="Times New Roman"/>
              </w:rPr>
            </w:pPr>
            <w:r w:rsidRPr="00E81F01">
              <w:rPr>
                <w:rFonts w:ascii="Times New Roman" w:hAnsi="Times New Roman" w:cs="Times New Roman"/>
              </w:rPr>
              <w:t>1</w:t>
            </w:r>
          </w:p>
        </w:tc>
        <w:tc>
          <w:tcPr>
            <w:tcW w:w="329" w:type="pct"/>
            <w:shd w:val="clear" w:color="auto" w:fill="FFFFFF"/>
            <w:vAlign w:val="bottom"/>
          </w:tcPr>
          <w:p w14:paraId="46576607" w14:textId="77777777" w:rsidR="009606D4" w:rsidRPr="00E81F01" w:rsidRDefault="009606D4" w:rsidP="00C33032">
            <w:pPr>
              <w:pStyle w:val="Other0"/>
              <w:shd w:val="clear" w:color="auto" w:fill="auto"/>
              <w:ind w:right="142" w:firstLine="440"/>
              <w:rPr>
                <w:rFonts w:ascii="Times New Roman" w:hAnsi="Times New Roman" w:cs="Times New Roman"/>
              </w:rPr>
            </w:pPr>
            <w:r w:rsidRPr="00E81F01">
              <w:rPr>
                <w:rFonts w:ascii="Times New Roman" w:hAnsi="Times New Roman" w:cs="Times New Roman"/>
              </w:rPr>
              <w:t>2</w:t>
            </w:r>
          </w:p>
        </w:tc>
        <w:tc>
          <w:tcPr>
            <w:tcW w:w="3613" w:type="pct"/>
            <w:shd w:val="clear" w:color="auto" w:fill="FFFFFF"/>
            <w:vAlign w:val="center"/>
          </w:tcPr>
          <w:p w14:paraId="21F204CB" w14:textId="77777777" w:rsidR="009606D4" w:rsidRPr="00E81F01" w:rsidRDefault="009606D4" w:rsidP="00C33032">
            <w:pPr>
              <w:pStyle w:val="Other0"/>
              <w:shd w:val="clear" w:color="auto" w:fill="auto"/>
              <w:ind w:right="142"/>
              <w:jc w:val="center"/>
              <w:rPr>
                <w:rFonts w:ascii="Times New Roman" w:hAnsi="Times New Roman" w:cs="Times New Roman"/>
              </w:rPr>
            </w:pPr>
            <w:r w:rsidRPr="00E81F01">
              <w:rPr>
                <w:rFonts w:ascii="Times New Roman" w:hAnsi="Times New Roman" w:cs="Times New Roman"/>
              </w:rPr>
              <w:t>3</w:t>
            </w:r>
          </w:p>
        </w:tc>
      </w:tr>
      <w:tr w:rsidR="009606D4" w:rsidRPr="00E81F01" w14:paraId="3DB13AF7" w14:textId="77777777" w:rsidTr="00C33032">
        <w:trPr>
          <w:trHeight w:val="3124"/>
          <w:jc w:val="center"/>
        </w:trPr>
        <w:tc>
          <w:tcPr>
            <w:tcW w:w="237" w:type="pct"/>
            <w:shd w:val="clear" w:color="auto" w:fill="FFFFFF"/>
          </w:tcPr>
          <w:p w14:paraId="33945DE0" w14:textId="77777777" w:rsidR="009606D4" w:rsidRPr="00E81F01" w:rsidRDefault="009606D4" w:rsidP="00C33032">
            <w:pPr>
              <w:pStyle w:val="Other0"/>
              <w:shd w:val="clear" w:color="auto" w:fill="auto"/>
              <w:ind w:right="142"/>
              <w:jc w:val="center"/>
              <w:rPr>
                <w:rFonts w:ascii="Times New Roman" w:hAnsi="Times New Roman" w:cs="Times New Roman"/>
              </w:rPr>
            </w:pPr>
            <w:r w:rsidRPr="00E81F01">
              <w:rPr>
                <w:rFonts w:ascii="Times New Roman" w:hAnsi="Times New Roman" w:cs="Times New Roman"/>
              </w:rPr>
              <w:t>1</w:t>
            </w:r>
          </w:p>
        </w:tc>
        <w:tc>
          <w:tcPr>
            <w:tcW w:w="821" w:type="pct"/>
            <w:shd w:val="clear" w:color="auto" w:fill="FFFFFF"/>
          </w:tcPr>
          <w:p w14:paraId="5DE22DEB"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329" w:type="pct"/>
            <w:shd w:val="clear" w:color="auto" w:fill="FFFFFF"/>
          </w:tcPr>
          <w:p w14:paraId="49087E84"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3.1.1</w:t>
            </w:r>
          </w:p>
        </w:tc>
        <w:tc>
          <w:tcPr>
            <w:tcW w:w="3613" w:type="pct"/>
            <w:shd w:val="clear" w:color="auto" w:fill="FFFFFF"/>
            <w:vAlign w:val="bottom"/>
          </w:tcPr>
          <w:p w14:paraId="65EA683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6CADE7A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69C659A" w14:textId="77777777" w:rsidR="009606D4" w:rsidRPr="00E81F01" w:rsidRDefault="009606D4" w:rsidP="009606D4">
            <w:pPr>
              <w:pStyle w:val="Other0"/>
              <w:numPr>
                <w:ilvl w:val="0"/>
                <w:numId w:val="185"/>
              </w:numPr>
              <w:shd w:val="clear" w:color="auto" w:fill="auto"/>
              <w:tabs>
                <w:tab w:val="left" w:pos="139"/>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8F2BBDC" w14:textId="77777777" w:rsidR="009606D4" w:rsidRPr="00E81F01" w:rsidRDefault="009606D4" w:rsidP="009606D4">
            <w:pPr>
              <w:pStyle w:val="Other0"/>
              <w:numPr>
                <w:ilvl w:val="0"/>
                <w:numId w:val="185"/>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331DA48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133D1B4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2A4BEC3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3B963E75" w14:textId="77777777" w:rsidTr="00C33032">
        <w:trPr>
          <w:trHeight w:val="3553"/>
          <w:jc w:val="center"/>
        </w:trPr>
        <w:tc>
          <w:tcPr>
            <w:tcW w:w="237" w:type="pct"/>
            <w:shd w:val="clear" w:color="auto" w:fill="FFFFFF"/>
          </w:tcPr>
          <w:p w14:paraId="532FF8C9" w14:textId="77777777" w:rsidR="009606D4" w:rsidRPr="00E81F01" w:rsidRDefault="009606D4" w:rsidP="00C33032">
            <w:pPr>
              <w:pStyle w:val="Other0"/>
              <w:shd w:val="clear" w:color="auto" w:fill="auto"/>
              <w:ind w:right="142"/>
              <w:jc w:val="center"/>
              <w:rPr>
                <w:rFonts w:ascii="Times New Roman" w:hAnsi="Times New Roman" w:cs="Times New Roman"/>
              </w:rPr>
            </w:pPr>
            <w:r w:rsidRPr="00E81F01">
              <w:rPr>
                <w:rFonts w:ascii="Times New Roman" w:hAnsi="Times New Roman" w:cs="Times New Roman"/>
              </w:rPr>
              <w:lastRenderedPageBreak/>
              <w:t>2</w:t>
            </w:r>
          </w:p>
        </w:tc>
        <w:tc>
          <w:tcPr>
            <w:tcW w:w="821" w:type="pct"/>
            <w:shd w:val="clear" w:color="auto" w:fill="FFFFFF"/>
          </w:tcPr>
          <w:p w14:paraId="726815CD"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Служебные гаражи</w:t>
            </w:r>
          </w:p>
        </w:tc>
        <w:tc>
          <w:tcPr>
            <w:tcW w:w="329" w:type="pct"/>
            <w:shd w:val="clear" w:color="auto" w:fill="FFFFFF"/>
          </w:tcPr>
          <w:p w14:paraId="1E195110"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4.9</w:t>
            </w:r>
          </w:p>
        </w:tc>
        <w:tc>
          <w:tcPr>
            <w:tcW w:w="3613" w:type="pct"/>
            <w:shd w:val="clear" w:color="auto" w:fill="FFFFFF"/>
            <w:vAlign w:val="bottom"/>
          </w:tcPr>
          <w:p w14:paraId="4C47826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не подлежит установлению</w:t>
            </w:r>
          </w:p>
          <w:p w14:paraId="6E621D4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450A1CA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(за исключением стоянок для хранения автотранспортных средств открытого типа), м:</w:t>
            </w:r>
          </w:p>
          <w:p w14:paraId="2FFA6094" w14:textId="77777777" w:rsidR="009606D4" w:rsidRPr="00E81F01" w:rsidRDefault="009606D4" w:rsidP="009606D4">
            <w:pPr>
              <w:pStyle w:val="Other0"/>
              <w:numPr>
                <w:ilvl w:val="0"/>
                <w:numId w:val="186"/>
              </w:numPr>
              <w:shd w:val="clear" w:color="auto" w:fill="auto"/>
              <w:tabs>
                <w:tab w:val="left" w:pos="130"/>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357D7CC" w14:textId="77777777" w:rsidR="009606D4" w:rsidRPr="00E81F01" w:rsidRDefault="009606D4" w:rsidP="009606D4">
            <w:pPr>
              <w:pStyle w:val="Other0"/>
              <w:numPr>
                <w:ilvl w:val="0"/>
                <w:numId w:val="186"/>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BFE724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7B728DA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74B0BED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68FBEBFE" w14:textId="77777777" w:rsidTr="00C33032">
        <w:trPr>
          <w:trHeight w:val="2103"/>
          <w:jc w:val="center"/>
        </w:trPr>
        <w:tc>
          <w:tcPr>
            <w:tcW w:w="237" w:type="pct"/>
            <w:shd w:val="clear" w:color="auto" w:fill="FFFFFF"/>
          </w:tcPr>
          <w:p w14:paraId="0DE6EE3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821" w:type="pct"/>
            <w:shd w:val="clear" w:color="auto" w:fill="FFFFFF"/>
          </w:tcPr>
          <w:p w14:paraId="6F4C7F8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329" w:type="pct"/>
            <w:shd w:val="clear" w:color="auto" w:fill="FFFFFF"/>
          </w:tcPr>
          <w:p w14:paraId="64C6357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613" w:type="pct"/>
            <w:shd w:val="clear" w:color="auto" w:fill="FFFFFF"/>
            <w:vAlign w:val="bottom"/>
          </w:tcPr>
          <w:p w14:paraId="22FCF53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D57E53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0007B1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7D7E151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23996AFB" w14:textId="77777777" w:rsidR="009606D4" w:rsidRPr="00E81F01" w:rsidRDefault="009606D4" w:rsidP="009606D4">
      <w:pPr>
        <w:ind w:left="-709"/>
        <w:jc w:val="both"/>
      </w:pPr>
    </w:p>
    <w:p w14:paraId="4FA9F4C0" w14:textId="77777777" w:rsidR="009606D4" w:rsidRPr="00E81F01" w:rsidRDefault="009606D4" w:rsidP="009606D4">
      <w:pPr>
        <w:pStyle w:val="Heading30"/>
        <w:keepNext/>
        <w:keepLines/>
        <w:shd w:val="clear" w:color="auto" w:fill="auto"/>
        <w:tabs>
          <w:tab w:val="left" w:pos="576"/>
        </w:tabs>
        <w:spacing w:after="40"/>
        <w:ind w:left="-709" w:firstLine="0"/>
        <w:jc w:val="both"/>
        <w:rPr>
          <w:rFonts w:ascii="Times New Roman" w:hAnsi="Times New Roman" w:cs="Times New Roman"/>
        </w:rPr>
      </w:pPr>
      <w:bookmarkStart w:id="44" w:name="bookmark46"/>
      <w:bookmarkStart w:id="45" w:name="_Toc180414916"/>
      <w:bookmarkStart w:id="46" w:name="bookmark45"/>
      <w:bookmarkStart w:id="47" w:name="bookmark44"/>
      <w:r w:rsidRPr="00E81F01">
        <w:rPr>
          <w:rFonts w:ascii="Times New Roman" w:hAnsi="Times New Roman" w:cs="Times New Roman"/>
        </w:rPr>
        <w:t>5.4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44"/>
      <w:bookmarkEnd w:id="45"/>
      <w:bookmarkEnd w:id="46"/>
      <w:bookmarkEnd w:id="47"/>
    </w:p>
    <w:p w14:paraId="461F5439" w14:textId="77777777" w:rsidR="009606D4" w:rsidRPr="00E81F01" w:rsidRDefault="009606D4" w:rsidP="009606D4">
      <w:pPr>
        <w:pStyle w:val="Bodytext20"/>
        <w:numPr>
          <w:ilvl w:val="0"/>
          <w:numId w:val="187"/>
        </w:numPr>
        <w:shd w:val="clear" w:color="auto" w:fill="auto"/>
        <w:tabs>
          <w:tab w:val="left" w:pos="-142"/>
        </w:tabs>
        <w:ind w:left="-709"/>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(65:03-6.188),</w:t>
      </w:r>
    </w:p>
    <w:p w14:paraId="3AEEECD1" w14:textId="77777777" w:rsidR="009606D4" w:rsidRPr="00E81F01" w:rsidRDefault="009606D4" w:rsidP="009606D4">
      <w:pPr>
        <w:pStyle w:val="Bodytext20"/>
        <w:numPr>
          <w:ilvl w:val="0"/>
          <w:numId w:val="187"/>
        </w:numPr>
        <w:shd w:val="clear" w:color="auto" w:fill="auto"/>
        <w:tabs>
          <w:tab w:val="left" w:pos="-142"/>
        </w:tabs>
        <w:ind w:left="-709"/>
        <w:jc w:val="both"/>
        <w:rPr>
          <w:rFonts w:ascii="Times New Roman" w:hAnsi="Times New Roman" w:cs="Times New Roman"/>
          <w:sz w:val="24"/>
          <w:szCs w:val="24"/>
        </w:rPr>
      </w:pPr>
      <w:r w:rsidRPr="00E81F01">
        <w:rPr>
          <w:rFonts w:ascii="Times New Roman" w:hAnsi="Times New Roman" w:cs="Times New Roman"/>
          <w:sz w:val="24"/>
          <w:szCs w:val="24"/>
        </w:rPr>
        <w:t>(65:03-5.10),</w:t>
      </w:r>
    </w:p>
    <w:p w14:paraId="7AFFED28" w14:textId="77777777" w:rsidR="009606D4" w:rsidRPr="00E81F01" w:rsidRDefault="009606D4" w:rsidP="009606D4">
      <w:pPr>
        <w:pStyle w:val="Bodytext20"/>
        <w:numPr>
          <w:ilvl w:val="0"/>
          <w:numId w:val="187"/>
        </w:numPr>
        <w:shd w:val="clear" w:color="auto" w:fill="auto"/>
        <w:tabs>
          <w:tab w:val="left" w:pos="-142"/>
        </w:tabs>
        <w:ind w:left="-709"/>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(65:03-6.189),</w:t>
      </w:r>
    </w:p>
    <w:p w14:paraId="473A1290" w14:textId="77777777" w:rsidR="009606D4" w:rsidRPr="00E81F01" w:rsidRDefault="009606D4" w:rsidP="009606D4">
      <w:pPr>
        <w:pStyle w:val="Bodytext20"/>
        <w:numPr>
          <w:ilvl w:val="0"/>
          <w:numId w:val="187"/>
        </w:numPr>
        <w:shd w:val="clear" w:color="auto" w:fill="auto"/>
        <w:tabs>
          <w:tab w:val="left" w:pos="-142"/>
        </w:tabs>
        <w:ind w:left="-709"/>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(65:03-6.156),</w:t>
      </w:r>
    </w:p>
    <w:p w14:paraId="19E7020B" w14:textId="77777777" w:rsidR="009606D4" w:rsidRPr="00E81F01" w:rsidRDefault="009606D4" w:rsidP="009606D4">
      <w:pPr>
        <w:pStyle w:val="Bodytext20"/>
        <w:numPr>
          <w:ilvl w:val="0"/>
          <w:numId w:val="187"/>
        </w:numPr>
        <w:shd w:val="clear" w:color="auto" w:fill="auto"/>
        <w:tabs>
          <w:tab w:val="left" w:pos="-142"/>
        </w:tabs>
        <w:ind w:left="-709"/>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(65:03-6.163),</w:t>
      </w:r>
    </w:p>
    <w:p w14:paraId="4E4630C5" w14:textId="77777777" w:rsidR="009606D4" w:rsidRPr="00E81F01" w:rsidRDefault="009606D4" w:rsidP="009606D4">
      <w:pPr>
        <w:pStyle w:val="Bodytext20"/>
        <w:numPr>
          <w:ilvl w:val="0"/>
          <w:numId w:val="187"/>
        </w:numPr>
        <w:shd w:val="clear" w:color="auto" w:fill="auto"/>
        <w:tabs>
          <w:tab w:val="left" w:pos="-142"/>
        </w:tabs>
        <w:ind w:left="-709"/>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(65:03-6.287),</w:t>
      </w:r>
    </w:p>
    <w:p w14:paraId="75C9C80F" w14:textId="77777777" w:rsidR="009606D4" w:rsidRPr="00E81F01" w:rsidRDefault="009606D4" w:rsidP="009606D4">
      <w:pPr>
        <w:pStyle w:val="Bodytext20"/>
        <w:numPr>
          <w:ilvl w:val="0"/>
          <w:numId w:val="187"/>
        </w:numPr>
        <w:shd w:val="clear" w:color="auto" w:fill="auto"/>
        <w:tabs>
          <w:tab w:val="left" w:pos="-142"/>
        </w:tabs>
        <w:ind w:left="-709"/>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(65:03-6.288),</w:t>
      </w:r>
    </w:p>
    <w:p w14:paraId="590CE720" w14:textId="77777777" w:rsidR="009606D4" w:rsidRPr="00E81F01" w:rsidRDefault="009606D4" w:rsidP="009606D4">
      <w:pPr>
        <w:pStyle w:val="Bodytext20"/>
        <w:numPr>
          <w:ilvl w:val="0"/>
          <w:numId w:val="187"/>
        </w:numPr>
        <w:shd w:val="clear" w:color="auto" w:fill="auto"/>
        <w:tabs>
          <w:tab w:val="left" w:pos="-142"/>
        </w:tabs>
        <w:ind w:left="-709"/>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(65:04-6.111),</w:t>
      </w:r>
    </w:p>
    <w:p w14:paraId="5F0BA43E" w14:textId="77777777" w:rsidR="009606D4" w:rsidRPr="00E81F01" w:rsidRDefault="009606D4" w:rsidP="009606D4">
      <w:pPr>
        <w:pStyle w:val="Bodytext20"/>
        <w:numPr>
          <w:ilvl w:val="0"/>
          <w:numId w:val="187"/>
        </w:numPr>
        <w:shd w:val="clear" w:color="auto" w:fill="auto"/>
        <w:tabs>
          <w:tab w:val="left" w:pos="-142"/>
        </w:tabs>
        <w:ind w:left="-709"/>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(65:04-6.112),</w:t>
      </w:r>
    </w:p>
    <w:p w14:paraId="5CA8D4C2" w14:textId="77777777" w:rsidR="009606D4" w:rsidRPr="00E81F01" w:rsidRDefault="009606D4" w:rsidP="009606D4">
      <w:pPr>
        <w:pStyle w:val="Bodytext20"/>
        <w:numPr>
          <w:ilvl w:val="0"/>
          <w:numId w:val="187"/>
        </w:numPr>
        <w:shd w:val="clear" w:color="auto" w:fill="auto"/>
        <w:tabs>
          <w:tab w:val="left" w:pos="-142"/>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(65:03-6.18),</w:t>
      </w:r>
    </w:p>
    <w:p w14:paraId="53F70871" w14:textId="77777777" w:rsidR="009606D4" w:rsidRPr="00E81F01" w:rsidRDefault="009606D4" w:rsidP="009606D4">
      <w:pPr>
        <w:pStyle w:val="Bodytext20"/>
        <w:numPr>
          <w:ilvl w:val="0"/>
          <w:numId w:val="187"/>
        </w:numPr>
        <w:shd w:val="clear" w:color="auto" w:fill="auto"/>
        <w:tabs>
          <w:tab w:val="left" w:pos="-142"/>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(65:03-6.19),</w:t>
      </w:r>
    </w:p>
    <w:p w14:paraId="470BBB74" w14:textId="77777777" w:rsidR="009606D4" w:rsidRPr="00E81F01" w:rsidRDefault="009606D4" w:rsidP="009606D4">
      <w:pPr>
        <w:pStyle w:val="Bodytext20"/>
        <w:numPr>
          <w:ilvl w:val="0"/>
          <w:numId w:val="187"/>
        </w:numPr>
        <w:shd w:val="clear" w:color="auto" w:fill="auto"/>
        <w:tabs>
          <w:tab w:val="left" w:pos="-142"/>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(65:04-6.8),</w:t>
      </w:r>
    </w:p>
    <w:p w14:paraId="28233A44" w14:textId="77777777" w:rsidR="009606D4" w:rsidRPr="00E81F01" w:rsidRDefault="009606D4" w:rsidP="009606D4">
      <w:pPr>
        <w:pStyle w:val="Bodytext20"/>
        <w:numPr>
          <w:ilvl w:val="0"/>
          <w:numId w:val="187"/>
        </w:numPr>
        <w:shd w:val="clear" w:color="auto" w:fill="auto"/>
        <w:tabs>
          <w:tab w:val="left" w:pos="-142"/>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Санитарно-защитная зона предприятий, сооружений и иных объектов (65:03-6.164),</w:t>
      </w:r>
    </w:p>
    <w:p w14:paraId="6A7F1678" w14:textId="77777777" w:rsidR="009606D4" w:rsidRPr="00E81F01" w:rsidRDefault="009606D4" w:rsidP="009606D4">
      <w:pPr>
        <w:pStyle w:val="Bodytext20"/>
        <w:numPr>
          <w:ilvl w:val="0"/>
          <w:numId w:val="187"/>
        </w:numPr>
        <w:shd w:val="clear" w:color="auto" w:fill="auto"/>
        <w:tabs>
          <w:tab w:val="left" w:pos="-142"/>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(65:04-6.1),</w:t>
      </w:r>
    </w:p>
    <w:p w14:paraId="288DFCA5" w14:textId="77777777" w:rsidR="009606D4" w:rsidRPr="00E81F01" w:rsidRDefault="009606D4" w:rsidP="009606D4">
      <w:pPr>
        <w:pStyle w:val="Bodytext20"/>
        <w:numPr>
          <w:ilvl w:val="0"/>
          <w:numId w:val="187"/>
        </w:numPr>
        <w:shd w:val="clear" w:color="auto" w:fill="auto"/>
        <w:tabs>
          <w:tab w:val="left" w:pos="-142"/>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(65:04-6.4),</w:t>
      </w:r>
    </w:p>
    <w:p w14:paraId="6A2213DD" w14:textId="77777777" w:rsidR="009606D4" w:rsidRPr="00E81F01" w:rsidRDefault="009606D4" w:rsidP="009606D4">
      <w:pPr>
        <w:pStyle w:val="Bodytext20"/>
        <w:numPr>
          <w:ilvl w:val="0"/>
          <w:numId w:val="187"/>
        </w:numPr>
        <w:shd w:val="clear" w:color="auto" w:fill="auto"/>
        <w:tabs>
          <w:tab w:val="left" w:pos="-142"/>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(65:04-6.2),</w:t>
      </w:r>
    </w:p>
    <w:p w14:paraId="386101E4" w14:textId="77777777" w:rsidR="009606D4" w:rsidRPr="00E81F01" w:rsidRDefault="009606D4" w:rsidP="009606D4">
      <w:pPr>
        <w:pStyle w:val="Bodytext20"/>
        <w:numPr>
          <w:ilvl w:val="0"/>
          <w:numId w:val="187"/>
        </w:numPr>
        <w:shd w:val="clear" w:color="auto" w:fill="auto"/>
        <w:tabs>
          <w:tab w:val="left" w:pos="-142"/>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Зона охраны объекта культурного наследия (65:04-6.121),</w:t>
      </w:r>
    </w:p>
    <w:p w14:paraId="7C926449" w14:textId="77777777" w:rsidR="009606D4" w:rsidRPr="00E81F01" w:rsidRDefault="009606D4" w:rsidP="009606D4">
      <w:pPr>
        <w:pStyle w:val="Bodytext20"/>
        <w:numPr>
          <w:ilvl w:val="0"/>
          <w:numId w:val="187"/>
        </w:numPr>
        <w:shd w:val="clear" w:color="auto" w:fill="auto"/>
        <w:tabs>
          <w:tab w:val="left" w:pos="-142"/>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линий и сооружений связи и линий и сооружений радиофикации (65:03-6.284),</w:t>
      </w:r>
    </w:p>
    <w:p w14:paraId="171E4A45" w14:textId="77777777" w:rsidR="009606D4" w:rsidRPr="00E81F01" w:rsidRDefault="009606D4" w:rsidP="009606D4">
      <w:pPr>
        <w:pStyle w:val="Bodytext20"/>
        <w:numPr>
          <w:ilvl w:val="0"/>
          <w:numId w:val="187"/>
        </w:numPr>
        <w:shd w:val="clear" w:color="auto" w:fill="auto"/>
        <w:tabs>
          <w:tab w:val="left" w:pos="-142"/>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(65:03-6.20),</w:t>
      </w:r>
    </w:p>
    <w:p w14:paraId="0013F563" w14:textId="77777777" w:rsidR="009606D4" w:rsidRPr="00E81F01" w:rsidRDefault="009606D4" w:rsidP="009606D4">
      <w:pPr>
        <w:pStyle w:val="Bodytext20"/>
        <w:numPr>
          <w:ilvl w:val="0"/>
          <w:numId w:val="187"/>
        </w:numPr>
        <w:shd w:val="clear" w:color="auto" w:fill="auto"/>
        <w:tabs>
          <w:tab w:val="left" w:pos="-142"/>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lastRenderedPageBreak/>
        <w:t>(65:03-6.27),</w:t>
      </w:r>
    </w:p>
    <w:p w14:paraId="18B992E9" w14:textId="77777777" w:rsidR="009606D4" w:rsidRPr="00E81F01" w:rsidRDefault="009606D4" w:rsidP="009606D4">
      <w:pPr>
        <w:pStyle w:val="Bodytext20"/>
        <w:numPr>
          <w:ilvl w:val="0"/>
          <w:numId w:val="187"/>
        </w:numPr>
        <w:shd w:val="clear" w:color="auto" w:fill="auto"/>
        <w:tabs>
          <w:tab w:val="left" w:pos="-142"/>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(65:03-6.183),</w:t>
      </w:r>
    </w:p>
    <w:p w14:paraId="2245B41D" w14:textId="77777777" w:rsidR="009606D4" w:rsidRPr="00E81F01" w:rsidRDefault="009606D4" w:rsidP="009606D4">
      <w:pPr>
        <w:pStyle w:val="Bodytext20"/>
        <w:numPr>
          <w:ilvl w:val="0"/>
          <w:numId w:val="187"/>
        </w:numPr>
        <w:shd w:val="clear" w:color="auto" w:fill="auto"/>
        <w:tabs>
          <w:tab w:val="left" w:pos="-142"/>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(65:03-6.182),</w:t>
      </w:r>
    </w:p>
    <w:p w14:paraId="671B77E5" w14:textId="77777777" w:rsidR="009606D4" w:rsidRPr="00E81F01" w:rsidRDefault="009606D4" w:rsidP="009606D4">
      <w:pPr>
        <w:pStyle w:val="Bodytext20"/>
        <w:numPr>
          <w:ilvl w:val="0"/>
          <w:numId w:val="187"/>
        </w:numPr>
        <w:shd w:val="clear" w:color="auto" w:fill="auto"/>
        <w:tabs>
          <w:tab w:val="left" w:pos="-142"/>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Иная зона с особыми условиями использования территории (65:03-6.6),</w:t>
      </w:r>
    </w:p>
    <w:p w14:paraId="23D37F22" w14:textId="77777777" w:rsidR="009606D4" w:rsidRPr="00E81F01" w:rsidRDefault="009606D4" w:rsidP="009606D4">
      <w:pPr>
        <w:pStyle w:val="Bodytext20"/>
        <w:numPr>
          <w:ilvl w:val="0"/>
          <w:numId w:val="187"/>
        </w:numPr>
        <w:shd w:val="clear" w:color="auto" w:fill="auto"/>
        <w:tabs>
          <w:tab w:val="left" w:pos="-142"/>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(65:03-6.158),</w:t>
      </w:r>
    </w:p>
    <w:p w14:paraId="03C10742" w14:textId="77777777" w:rsidR="009606D4" w:rsidRPr="00E81F01" w:rsidRDefault="009606D4" w:rsidP="009606D4">
      <w:pPr>
        <w:pStyle w:val="Bodytext20"/>
        <w:numPr>
          <w:ilvl w:val="0"/>
          <w:numId w:val="187"/>
        </w:numPr>
        <w:shd w:val="clear" w:color="auto" w:fill="auto"/>
        <w:tabs>
          <w:tab w:val="left" w:pos="-142"/>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(65:03-6.161),</w:t>
      </w:r>
    </w:p>
    <w:p w14:paraId="1F402288" w14:textId="77777777" w:rsidR="009606D4" w:rsidRPr="00E81F01" w:rsidRDefault="009606D4" w:rsidP="009606D4">
      <w:pPr>
        <w:pStyle w:val="Bodytext20"/>
        <w:numPr>
          <w:ilvl w:val="0"/>
          <w:numId w:val="187"/>
        </w:numPr>
        <w:shd w:val="clear" w:color="auto" w:fill="auto"/>
        <w:tabs>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(65:03-6.13)</w:t>
      </w:r>
    </w:p>
    <w:p w14:paraId="7A796DAE" w14:textId="77777777" w:rsidR="009606D4" w:rsidRPr="00E81F01" w:rsidRDefault="009606D4" w:rsidP="009606D4">
      <w:pPr>
        <w:pStyle w:val="a3"/>
        <w:ind w:left="-709" w:firstLine="709"/>
        <w:rPr>
          <w:sz w:val="24"/>
        </w:rPr>
      </w:pPr>
      <w:r w:rsidRPr="00E81F01">
        <w:rPr>
          <w:sz w:val="24"/>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1F71A7D8" w14:textId="77777777" w:rsidR="009606D4" w:rsidRPr="00E81F01" w:rsidRDefault="009606D4" w:rsidP="009606D4">
      <w:pPr>
        <w:ind w:left="-709" w:firstLine="709"/>
        <w:jc w:val="both"/>
      </w:pPr>
      <w:r w:rsidRPr="00E81F01">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6640D837" w14:textId="77777777" w:rsidR="009606D4" w:rsidRPr="00E81F01" w:rsidRDefault="009606D4" w:rsidP="009606D4">
      <w:r w:rsidRPr="00E81F01">
        <w:br w:type="page"/>
      </w:r>
    </w:p>
    <w:p w14:paraId="60B3B282" w14:textId="77777777" w:rsidR="009606D4" w:rsidRPr="00E81F01" w:rsidRDefault="009606D4" w:rsidP="009606D4">
      <w:pPr>
        <w:outlineLvl w:val="0"/>
        <w:rPr>
          <w:b/>
        </w:rPr>
      </w:pPr>
      <w:bookmarkStart w:id="48" w:name="_Toc180414917"/>
      <w:r w:rsidRPr="00E81F01">
        <w:rPr>
          <w:b/>
        </w:rPr>
        <w:lastRenderedPageBreak/>
        <w:t>6. ПРОИЗВОДСТВЕННАЯ ЗОНА</w:t>
      </w:r>
      <w:bookmarkEnd w:id="48"/>
      <w:r w:rsidRPr="00E81F01">
        <w:rPr>
          <w:b/>
        </w:rPr>
        <w:t xml:space="preserve"> (П-1)</w:t>
      </w:r>
    </w:p>
    <w:p w14:paraId="68D42115" w14:textId="77777777" w:rsidR="009606D4" w:rsidRPr="00E81F01" w:rsidRDefault="009606D4" w:rsidP="009606D4">
      <w:pPr>
        <w:tabs>
          <w:tab w:val="left" w:pos="2310"/>
          <w:tab w:val="center" w:pos="4677"/>
        </w:tabs>
        <w:jc w:val="both"/>
        <w:outlineLvl w:val="2"/>
        <w:rPr>
          <w:b/>
        </w:rPr>
      </w:pPr>
      <w:bookmarkStart w:id="49" w:name="_Toc180414918"/>
      <w:r w:rsidRPr="00E81F01">
        <w:rPr>
          <w:b/>
        </w:rPr>
        <w:t>6.1 Основные виды разрешенного использования земельных участков и объектов капитального строительства</w:t>
      </w:r>
      <w:bookmarkEnd w:id="49"/>
    </w:p>
    <w:tbl>
      <w:tblPr>
        <w:tblpPr w:leftFromText="180" w:rightFromText="180" w:vertAnchor="text" w:tblpXSpec="center" w:tblpY="1"/>
        <w:tblOverlap w:val="never"/>
        <w:tblW w:w="58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4"/>
        <w:gridCol w:w="2458"/>
        <w:gridCol w:w="604"/>
        <w:gridCol w:w="7514"/>
      </w:tblGrid>
      <w:tr w:rsidR="009606D4" w:rsidRPr="00E81F01" w14:paraId="2CD83B45" w14:textId="77777777" w:rsidTr="00C33032">
        <w:trPr>
          <w:trHeight w:hRule="exact" w:val="1018"/>
          <w:tblHeader/>
          <w:jc w:val="center"/>
        </w:trPr>
        <w:tc>
          <w:tcPr>
            <w:tcW w:w="219" w:type="pct"/>
            <w:vMerge w:val="restart"/>
            <w:shd w:val="clear" w:color="auto" w:fill="FFFFFF"/>
            <w:vAlign w:val="center"/>
          </w:tcPr>
          <w:p w14:paraId="2D06062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w:t>
            </w:r>
          </w:p>
          <w:p w14:paraId="5B26289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п/п</w:t>
            </w:r>
          </w:p>
        </w:tc>
        <w:tc>
          <w:tcPr>
            <w:tcW w:w="1384" w:type="pct"/>
            <w:gridSpan w:val="2"/>
            <w:shd w:val="clear" w:color="auto" w:fill="FFFFFF"/>
          </w:tcPr>
          <w:p w14:paraId="61EFBAF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97" w:type="pct"/>
            <w:vMerge w:val="restart"/>
            <w:shd w:val="clear" w:color="auto" w:fill="FFFFFF"/>
            <w:vAlign w:val="center"/>
          </w:tcPr>
          <w:p w14:paraId="44E5541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1168B862" w14:textId="77777777" w:rsidTr="00C33032">
        <w:trPr>
          <w:trHeight w:hRule="exact" w:val="250"/>
          <w:tblHeader/>
          <w:jc w:val="center"/>
        </w:trPr>
        <w:tc>
          <w:tcPr>
            <w:tcW w:w="219" w:type="pct"/>
            <w:vMerge/>
            <w:shd w:val="clear" w:color="auto" w:fill="FFFFFF"/>
            <w:vAlign w:val="center"/>
          </w:tcPr>
          <w:p w14:paraId="7E668707" w14:textId="77777777" w:rsidR="009606D4" w:rsidRPr="00E81F01" w:rsidRDefault="009606D4" w:rsidP="00C33032">
            <w:pPr>
              <w:rPr>
                <w:sz w:val="20"/>
                <w:szCs w:val="20"/>
              </w:rPr>
            </w:pPr>
          </w:p>
        </w:tc>
        <w:tc>
          <w:tcPr>
            <w:tcW w:w="1111" w:type="pct"/>
            <w:shd w:val="clear" w:color="auto" w:fill="FFFFFF"/>
            <w:vAlign w:val="bottom"/>
          </w:tcPr>
          <w:p w14:paraId="3E5703E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273" w:type="pct"/>
            <w:shd w:val="clear" w:color="auto" w:fill="FFFFFF"/>
            <w:vAlign w:val="bottom"/>
          </w:tcPr>
          <w:p w14:paraId="2B3D0E7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97" w:type="pct"/>
            <w:vMerge/>
            <w:shd w:val="clear" w:color="auto" w:fill="FFFFFF"/>
            <w:vAlign w:val="center"/>
          </w:tcPr>
          <w:p w14:paraId="6061578D" w14:textId="77777777" w:rsidR="009606D4" w:rsidRPr="00E81F01" w:rsidRDefault="009606D4" w:rsidP="00C33032">
            <w:pPr>
              <w:rPr>
                <w:sz w:val="20"/>
                <w:szCs w:val="20"/>
              </w:rPr>
            </w:pPr>
          </w:p>
        </w:tc>
      </w:tr>
      <w:tr w:rsidR="009606D4" w:rsidRPr="00E81F01" w14:paraId="4D7CBEDB" w14:textId="77777777" w:rsidTr="00C33032">
        <w:trPr>
          <w:trHeight w:hRule="exact" w:val="250"/>
          <w:tblHeader/>
          <w:jc w:val="center"/>
        </w:trPr>
        <w:tc>
          <w:tcPr>
            <w:tcW w:w="219" w:type="pct"/>
            <w:vMerge/>
            <w:shd w:val="clear" w:color="auto" w:fill="FFFFFF"/>
            <w:vAlign w:val="center"/>
          </w:tcPr>
          <w:p w14:paraId="79763A40" w14:textId="77777777" w:rsidR="009606D4" w:rsidRPr="00E81F01" w:rsidRDefault="009606D4" w:rsidP="00C33032">
            <w:pPr>
              <w:rPr>
                <w:sz w:val="20"/>
                <w:szCs w:val="20"/>
              </w:rPr>
            </w:pPr>
          </w:p>
        </w:tc>
        <w:tc>
          <w:tcPr>
            <w:tcW w:w="1111" w:type="pct"/>
            <w:shd w:val="clear" w:color="auto" w:fill="FFFFFF"/>
            <w:vAlign w:val="bottom"/>
          </w:tcPr>
          <w:p w14:paraId="47A5A15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273" w:type="pct"/>
            <w:shd w:val="clear" w:color="auto" w:fill="FFFFFF"/>
            <w:vAlign w:val="bottom"/>
          </w:tcPr>
          <w:p w14:paraId="382C26D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397" w:type="pct"/>
            <w:shd w:val="clear" w:color="auto" w:fill="FFFFFF"/>
            <w:vAlign w:val="center"/>
          </w:tcPr>
          <w:p w14:paraId="10DB70A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20B35606" w14:textId="77777777" w:rsidTr="00C33032">
        <w:trPr>
          <w:trHeight w:val="1957"/>
          <w:jc w:val="center"/>
        </w:trPr>
        <w:tc>
          <w:tcPr>
            <w:tcW w:w="219" w:type="pct"/>
            <w:shd w:val="clear" w:color="auto" w:fill="FFFFFF"/>
          </w:tcPr>
          <w:p w14:paraId="45B2C6C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1111" w:type="pct"/>
            <w:shd w:val="clear" w:color="auto" w:fill="FFFFFF"/>
          </w:tcPr>
          <w:p w14:paraId="767FA2D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Производственная деятельность</w:t>
            </w:r>
          </w:p>
        </w:tc>
        <w:tc>
          <w:tcPr>
            <w:tcW w:w="273" w:type="pct"/>
            <w:shd w:val="clear" w:color="auto" w:fill="FFFFFF"/>
          </w:tcPr>
          <w:p w14:paraId="199806C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6.0</w:t>
            </w:r>
          </w:p>
        </w:tc>
        <w:tc>
          <w:tcPr>
            <w:tcW w:w="3397" w:type="pct"/>
            <w:shd w:val="clear" w:color="auto" w:fill="FFFFFF"/>
            <w:vAlign w:val="bottom"/>
          </w:tcPr>
          <w:p w14:paraId="7849AC8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D6CB0E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DCA68B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91F876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9993A6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4661602C"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53A84B66" w14:textId="77777777" w:rsidTr="00C33032">
        <w:trPr>
          <w:trHeight w:val="2189"/>
          <w:jc w:val="center"/>
        </w:trPr>
        <w:tc>
          <w:tcPr>
            <w:tcW w:w="219" w:type="pct"/>
            <w:shd w:val="clear" w:color="auto" w:fill="FFFFFF"/>
          </w:tcPr>
          <w:p w14:paraId="1AF7D61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1111" w:type="pct"/>
            <w:shd w:val="clear" w:color="auto" w:fill="FFFFFF"/>
          </w:tcPr>
          <w:p w14:paraId="30DCBC6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Недропользование</w:t>
            </w:r>
          </w:p>
        </w:tc>
        <w:tc>
          <w:tcPr>
            <w:tcW w:w="273" w:type="pct"/>
            <w:shd w:val="clear" w:color="auto" w:fill="FFFFFF"/>
          </w:tcPr>
          <w:p w14:paraId="1F35381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6.1</w:t>
            </w:r>
          </w:p>
        </w:tc>
        <w:tc>
          <w:tcPr>
            <w:tcW w:w="3397" w:type="pct"/>
            <w:shd w:val="clear" w:color="auto" w:fill="FFFFFF"/>
            <w:vAlign w:val="bottom"/>
          </w:tcPr>
          <w:p w14:paraId="57B51D9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A3E4C1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2FA7E8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7ED3D46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F8886CE"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730C3240" w14:textId="77777777" w:rsidTr="00C33032">
        <w:trPr>
          <w:trHeight w:val="2292"/>
          <w:jc w:val="center"/>
        </w:trPr>
        <w:tc>
          <w:tcPr>
            <w:tcW w:w="219" w:type="pct"/>
            <w:shd w:val="clear" w:color="auto" w:fill="FFFFFF"/>
          </w:tcPr>
          <w:p w14:paraId="7A617B9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1111" w:type="pct"/>
            <w:shd w:val="clear" w:color="auto" w:fill="FFFFFF"/>
          </w:tcPr>
          <w:p w14:paraId="08CF538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Тяжелая промышленность</w:t>
            </w:r>
          </w:p>
        </w:tc>
        <w:tc>
          <w:tcPr>
            <w:tcW w:w="273" w:type="pct"/>
            <w:shd w:val="clear" w:color="auto" w:fill="FFFFFF"/>
          </w:tcPr>
          <w:p w14:paraId="14C35B4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6.2</w:t>
            </w:r>
          </w:p>
        </w:tc>
        <w:tc>
          <w:tcPr>
            <w:tcW w:w="3397" w:type="pct"/>
            <w:shd w:val="clear" w:color="auto" w:fill="FFFFFF"/>
            <w:vAlign w:val="bottom"/>
          </w:tcPr>
          <w:p w14:paraId="2590627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F1F571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05DB71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0646F3F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B09D3B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tc>
      </w:tr>
      <w:tr w:rsidR="009606D4" w:rsidRPr="00E81F01" w14:paraId="22463D85" w14:textId="77777777" w:rsidTr="00C33032">
        <w:trPr>
          <w:trHeight w:val="2937"/>
          <w:jc w:val="center"/>
        </w:trPr>
        <w:tc>
          <w:tcPr>
            <w:tcW w:w="219" w:type="pct"/>
            <w:shd w:val="clear" w:color="auto" w:fill="FFFFFF"/>
          </w:tcPr>
          <w:p w14:paraId="35F0BD8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w:t>
            </w:r>
          </w:p>
        </w:tc>
        <w:tc>
          <w:tcPr>
            <w:tcW w:w="1111" w:type="pct"/>
            <w:shd w:val="clear" w:color="auto" w:fill="FFFFFF"/>
          </w:tcPr>
          <w:p w14:paraId="6FA4D79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Автомобилестроительная промышленность</w:t>
            </w:r>
          </w:p>
        </w:tc>
        <w:tc>
          <w:tcPr>
            <w:tcW w:w="273" w:type="pct"/>
            <w:shd w:val="clear" w:color="auto" w:fill="FFFFFF"/>
          </w:tcPr>
          <w:p w14:paraId="21F0728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6.2.1</w:t>
            </w:r>
          </w:p>
        </w:tc>
        <w:tc>
          <w:tcPr>
            <w:tcW w:w="3397" w:type="pct"/>
            <w:shd w:val="clear" w:color="auto" w:fill="FFFFFF"/>
          </w:tcPr>
          <w:p w14:paraId="2065C25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7ADE3B2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A90516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D9007E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98D06A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tc>
      </w:tr>
      <w:tr w:rsidR="009606D4" w:rsidRPr="00E81F01" w14:paraId="0D1D55EC" w14:textId="77777777" w:rsidTr="00C33032">
        <w:trPr>
          <w:trHeight w:val="2008"/>
          <w:jc w:val="center"/>
        </w:trPr>
        <w:tc>
          <w:tcPr>
            <w:tcW w:w="219" w:type="pct"/>
            <w:shd w:val="clear" w:color="auto" w:fill="FFFFFF"/>
          </w:tcPr>
          <w:p w14:paraId="7BB2D7E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5</w:t>
            </w:r>
          </w:p>
        </w:tc>
        <w:tc>
          <w:tcPr>
            <w:tcW w:w="1111" w:type="pct"/>
            <w:shd w:val="clear" w:color="auto" w:fill="FFFFFF"/>
          </w:tcPr>
          <w:p w14:paraId="1711A8C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Легкая промышленность</w:t>
            </w:r>
          </w:p>
        </w:tc>
        <w:tc>
          <w:tcPr>
            <w:tcW w:w="273" w:type="pct"/>
            <w:shd w:val="clear" w:color="auto" w:fill="FFFFFF"/>
          </w:tcPr>
          <w:p w14:paraId="1B85083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6.3</w:t>
            </w:r>
          </w:p>
        </w:tc>
        <w:tc>
          <w:tcPr>
            <w:tcW w:w="3397" w:type="pct"/>
            <w:shd w:val="clear" w:color="auto" w:fill="FFFFFF"/>
            <w:vAlign w:val="bottom"/>
          </w:tcPr>
          <w:p w14:paraId="59987CE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- 5000</w:t>
            </w:r>
          </w:p>
          <w:p w14:paraId="49FD2EE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0FCD3C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E54F87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CCCED8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CC06CD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-10</w:t>
            </w:r>
          </w:p>
        </w:tc>
      </w:tr>
      <w:tr w:rsidR="009606D4" w:rsidRPr="00E81F01" w14:paraId="5653459E" w14:textId="77777777" w:rsidTr="00C33032">
        <w:trPr>
          <w:trHeight w:val="2254"/>
          <w:jc w:val="center"/>
        </w:trPr>
        <w:tc>
          <w:tcPr>
            <w:tcW w:w="219" w:type="pct"/>
            <w:shd w:val="clear" w:color="auto" w:fill="FFFFFF"/>
          </w:tcPr>
          <w:p w14:paraId="3975E6F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6</w:t>
            </w:r>
          </w:p>
        </w:tc>
        <w:tc>
          <w:tcPr>
            <w:tcW w:w="1111" w:type="pct"/>
            <w:shd w:val="clear" w:color="auto" w:fill="FFFFFF"/>
          </w:tcPr>
          <w:p w14:paraId="7B2AA6A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Фармацевтическая промышленность</w:t>
            </w:r>
          </w:p>
        </w:tc>
        <w:tc>
          <w:tcPr>
            <w:tcW w:w="273" w:type="pct"/>
            <w:shd w:val="clear" w:color="auto" w:fill="FFFFFF"/>
          </w:tcPr>
          <w:p w14:paraId="2E498BA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6.3.1</w:t>
            </w:r>
          </w:p>
        </w:tc>
        <w:tc>
          <w:tcPr>
            <w:tcW w:w="3397" w:type="pct"/>
            <w:shd w:val="clear" w:color="auto" w:fill="FFFFFF"/>
            <w:vAlign w:val="bottom"/>
          </w:tcPr>
          <w:p w14:paraId="5680285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D97754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67C0EE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6055488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2CD3AB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tc>
      </w:tr>
      <w:tr w:rsidR="009606D4" w:rsidRPr="00E81F01" w14:paraId="21380839" w14:textId="77777777" w:rsidTr="00C33032">
        <w:trPr>
          <w:trHeight w:val="2937"/>
          <w:jc w:val="center"/>
        </w:trPr>
        <w:tc>
          <w:tcPr>
            <w:tcW w:w="219" w:type="pct"/>
            <w:shd w:val="clear" w:color="auto" w:fill="FFFFFF"/>
          </w:tcPr>
          <w:p w14:paraId="53A299E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7</w:t>
            </w:r>
          </w:p>
        </w:tc>
        <w:tc>
          <w:tcPr>
            <w:tcW w:w="1111" w:type="pct"/>
            <w:shd w:val="clear" w:color="auto" w:fill="FFFFFF"/>
          </w:tcPr>
          <w:p w14:paraId="1FF66AF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Пищевая промышленность</w:t>
            </w:r>
          </w:p>
        </w:tc>
        <w:tc>
          <w:tcPr>
            <w:tcW w:w="273" w:type="pct"/>
            <w:shd w:val="clear" w:color="auto" w:fill="FFFFFF"/>
          </w:tcPr>
          <w:p w14:paraId="4B73375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6.4</w:t>
            </w:r>
          </w:p>
        </w:tc>
        <w:tc>
          <w:tcPr>
            <w:tcW w:w="3397" w:type="pct"/>
            <w:shd w:val="clear" w:color="auto" w:fill="FFFFFF"/>
            <w:vAlign w:val="bottom"/>
          </w:tcPr>
          <w:p w14:paraId="1E1FC14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- 1500</w:t>
            </w:r>
          </w:p>
          <w:p w14:paraId="4345A59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1EF716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9DEF99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A1A59B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FF0BA5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712974E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озеленения - 10 Высота ограждений земельных участков - до 1,8 м.</w:t>
            </w:r>
          </w:p>
          <w:p w14:paraId="5E7748FD"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78E00470" w14:textId="77777777" w:rsidTr="00C33032">
        <w:trPr>
          <w:trHeight w:val="2824"/>
          <w:jc w:val="center"/>
        </w:trPr>
        <w:tc>
          <w:tcPr>
            <w:tcW w:w="219" w:type="pct"/>
            <w:shd w:val="clear" w:color="auto" w:fill="FFFFFF"/>
          </w:tcPr>
          <w:p w14:paraId="7DA0454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8</w:t>
            </w:r>
          </w:p>
        </w:tc>
        <w:tc>
          <w:tcPr>
            <w:tcW w:w="1111" w:type="pct"/>
            <w:shd w:val="clear" w:color="auto" w:fill="FFFFFF"/>
          </w:tcPr>
          <w:p w14:paraId="088E951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Рыбоводство</w:t>
            </w:r>
          </w:p>
        </w:tc>
        <w:tc>
          <w:tcPr>
            <w:tcW w:w="273" w:type="pct"/>
            <w:shd w:val="clear" w:color="auto" w:fill="FFFFFF"/>
          </w:tcPr>
          <w:p w14:paraId="60F9E37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1.13</w:t>
            </w:r>
          </w:p>
        </w:tc>
        <w:tc>
          <w:tcPr>
            <w:tcW w:w="3397" w:type="pct"/>
            <w:shd w:val="clear" w:color="auto" w:fill="FFFFFF"/>
            <w:vAlign w:val="bottom"/>
          </w:tcPr>
          <w:p w14:paraId="6D98968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11D3F01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 xml:space="preserve">Максимальные размеры земельных участков (площадь), кв.м  не подлежит установлению </w:t>
            </w:r>
          </w:p>
          <w:p w14:paraId="0AAE98F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72F2A2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771D02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не подлежит установлению</w:t>
            </w:r>
          </w:p>
          <w:p w14:paraId="044B067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D42DF3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197A035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63915D44" w14:textId="77777777" w:rsidTr="00C33032">
        <w:trPr>
          <w:trHeight w:val="2525"/>
          <w:jc w:val="center"/>
        </w:trPr>
        <w:tc>
          <w:tcPr>
            <w:tcW w:w="219" w:type="pct"/>
            <w:shd w:val="clear" w:color="auto" w:fill="FFFFFF"/>
          </w:tcPr>
          <w:p w14:paraId="45172DF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9</w:t>
            </w:r>
          </w:p>
        </w:tc>
        <w:tc>
          <w:tcPr>
            <w:tcW w:w="1111" w:type="pct"/>
            <w:shd w:val="clear" w:color="auto" w:fill="FFFFFF"/>
          </w:tcPr>
          <w:p w14:paraId="254BC23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Нефтехимическая промышленность</w:t>
            </w:r>
          </w:p>
        </w:tc>
        <w:tc>
          <w:tcPr>
            <w:tcW w:w="273" w:type="pct"/>
            <w:shd w:val="clear" w:color="auto" w:fill="FFFFFF"/>
          </w:tcPr>
          <w:p w14:paraId="66675FA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6.5</w:t>
            </w:r>
          </w:p>
        </w:tc>
        <w:tc>
          <w:tcPr>
            <w:tcW w:w="3397" w:type="pct"/>
            <w:shd w:val="clear" w:color="auto" w:fill="FFFFFF"/>
            <w:vAlign w:val="bottom"/>
          </w:tcPr>
          <w:p w14:paraId="26CD33B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945566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410C1B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71E3DBC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D731C6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5415CE1F"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Минимальный процент озеленения - 10 Высота ограждений земельных участков - до 1,8 м.</w:t>
            </w:r>
          </w:p>
        </w:tc>
      </w:tr>
      <w:tr w:rsidR="009606D4" w:rsidRPr="00E81F01" w14:paraId="7553C62B" w14:textId="77777777" w:rsidTr="00C33032">
        <w:trPr>
          <w:trHeight w:val="2547"/>
          <w:jc w:val="center"/>
        </w:trPr>
        <w:tc>
          <w:tcPr>
            <w:tcW w:w="219" w:type="pct"/>
            <w:shd w:val="clear" w:color="auto" w:fill="FFFFFF"/>
          </w:tcPr>
          <w:p w14:paraId="5AB3EA0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10</w:t>
            </w:r>
          </w:p>
        </w:tc>
        <w:tc>
          <w:tcPr>
            <w:tcW w:w="1111" w:type="pct"/>
            <w:shd w:val="clear" w:color="auto" w:fill="FFFFFF"/>
          </w:tcPr>
          <w:p w14:paraId="4325A65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Строительная промышленность</w:t>
            </w:r>
          </w:p>
        </w:tc>
        <w:tc>
          <w:tcPr>
            <w:tcW w:w="273" w:type="pct"/>
            <w:shd w:val="clear" w:color="auto" w:fill="FFFFFF"/>
          </w:tcPr>
          <w:p w14:paraId="166C5B3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6.6</w:t>
            </w:r>
          </w:p>
        </w:tc>
        <w:tc>
          <w:tcPr>
            <w:tcW w:w="3397" w:type="pct"/>
            <w:shd w:val="clear" w:color="auto" w:fill="FFFFFF"/>
            <w:vAlign w:val="bottom"/>
          </w:tcPr>
          <w:p w14:paraId="55F3F22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A9D52E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081489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0ACBCF2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7D711B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20D06231"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Минимальный процент озеленения - 10 Высота ограждений земельных участков - до 1,8 м.</w:t>
            </w:r>
          </w:p>
        </w:tc>
      </w:tr>
      <w:tr w:rsidR="009606D4" w:rsidRPr="00E81F01" w14:paraId="3C42C841" w14:textId="77777777" w:rsidTr="00C33032">
        <w:trPr>
          <w:trHeight w:val="2385"/>
          <w:jc w:val="center"/>
        </w:trPr>
        <w:tc>
          <w:tcPr>
            <w:tcW w:w="219" w:type="pct"/>
            <w:shd w:val="clear" w:color="auto" w:fill="FFFFFF"/>
          </w:tcPr>
          <w:p w14:paraId="29E64DB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11</w:t>
            </w:r>
          </w:p>
        </w:tc>
        <w:tc>
          <w:tcPr>
            <w:tcW w:w="1111" w:type="pct"/>
            <w:shd w:val="clear" w:color="auto" w:fill="FFFFFF"/>
          </w:tcPr>
          <w:p w14:paraId="033F52B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Энергетика</w:t>
            </w:r>
          </w:p>
        </w:tc>
        <w:tc>
          <w:tcPr>
            <w:tcW w:w="273" w:type="pct"/>
            <w:shd w:val="clear" w:color="auto" w:fill="FFFFFF"/>
          </w:tcPr>
          <w:p w14:paraId="2F5456E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6.7</w:t>
            </w:r>
          </w:p>
        </w:tc>
        <w:tc>
          <w:tcPr>
            <w:tcW w:w="3397" w:type="pct"/>
            <w:shd w:val="clear" w:color="auto" w:fill="FFFFFF"/>
            <w:vAlign w:val="bottom"/>
          </w:tcPr>
          <w:p w14:paraId="51958B8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71173ED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3D3AFA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0B066DD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0AF9DBB"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3E18A52A" w14:textId="77777777" w:rsidTr="00C33032">
        <w:trPr>
          <w:trHeight w:val="2121"/>
          <w:jc w:val="center"/>
        </w:trPr>
        <w:tc>
          <w:tcPr>
            <w:tcW w:w="219" w:type="pct"/>
            <w:shd w:val="clear" w:color="auto" w:fill="FFFFFF"/>
          </w:tcPr>
          <w:p w14:paraId="69093DB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12</w:t>
            </w:r>
          </w:p>
        </w:tc>
        <w:tc>
          <w:tcPr>
            <w:tcW w:w="1111" w:type="pct"/>
            <w:shd w:val="clear" w:color="auto" w:fill="FFFFFF"/>
          </w:tcPr>
          <w:p w14:paraId="2291F9C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Связь</w:t>
            </w:r>
          </w:p>
        </w:tc>
        <w:tc>
          <w:tcPr>
            <w:tcW w:w="273" w:type="pct"/>
            <w:shd w:val="clear" w:color="auto" w:fill="FFFFFF"/>
          </w:tcPr>
          <w:p w14:paraId="55287F7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6.8</w:t>
            </w:r>
          </w:p>
        </w:tc>
        <w:tc>
          <w:tcPr>
            <w:tcW w:w="3397" w:type="pct"/>
            <w:shd w:val="clear" w:color="auto" w:fill="FFFFFF"/>
            <w:vAlign w:val="bottom"/>
          </w:tcPr>
          <w:p w14:paraId="0DAEE43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9756EE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92CE08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9AF370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1DEA4D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3566A6C5"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65AC1D8D" w14:textId="77777777" w:rsidTr="00C33032">
        <w:trPr>
          <w:trHeight w:val="2331"/>
          <w:jc w:val="center"/>
        </w:trPr>
        <w:tc>
          <w:tcPr>
            <w:tcW w:w="219" w:type="pct"/>
            <w:shd w:val="clear" w:color="auto" w:fill="FFFFFF"/>
          </w:tcPr>
          <w:p w14:paraId="52850EA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13</w:t>
            </w:r>
          </w:p>
        </w:tc>
        <w:tc>
          <w:tcPr>
            <w:tcW w:w="1111" w:type="pct"/>
            <w:shd w:val="clear" w:color="auto" w:fill="FFFFFF"/>
          </w:tcPr>
          <w:p w14:paraId="5590FB8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Склад</w:t>
            </w:r>
          </w:p>
        </w:tc>
        <w:tc>
          <w:tcPr>
            <w:tcW w:w="273" w:type="pct"/>
            <w:shd w:val="clear" w:color="auto" w:fill="FFFFFF"/>
          </w:tcPr>
          <w:p w14:paraId="360F685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6.9</w:t>
            </w:r>
          </w:p>
        </w:tc>
        <w:tc>
          <w:tcPr>
            <w:tcW w:w="3397" w:type="pct"/>
            <w:shd w:val="clear" w:color="auto" w:fill="FFFFFF"/>
            <w:vAlign w:val="bottom"/>
          </w:tcPr>
          <w:p w14:paraId="08222E0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224C1E9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- 20000</w:t>
            </w:r>
          </w:p>
          <w:p w14:paraId="5D3DE66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ABD316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371CD51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6826E42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70BE3D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5E2FAA7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483945A7" w14:textId="77777777" w:rsidTr="00C33032">
        <w:trPr>
          <w:trHeight w:val="2265"/>
          <w:jc w:val="center"/>
        </w:trPr>
        <w:tc>
          <w:tcPr>
            <w:tcW w:w="219" w:type="pct"/>
            <w:shd w:val="clear" w:color="auto" w:fill="FFFFFF"/>
          </w:tcPr>
          <w:p w14:paraId="16F6A78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14</w:t>
            </w:r>
          </w:p>
        </w:tc>
        <w:tc>
          <w:tcPr>
            <w:tcW w:w="1111" w:type="pct"/>
            <w:shd w:val="clear" w:color="auto" w:fill="FFFFFF"/>
          </w:tcPr>
          <w:p w14:paraId="0F84CE5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Складские площадки</w:t>
            </w:r>
          </w:p>
        </w:tc>
        <w:tc>
          <w:tcPr>
            <w:tcW w:w="273" w:type="pct"/>
            <w:shd w:val="clear" w:color="auto" w:fill="FFFFFF"/>
          </w:tcPr>
          <w:p w14:paraId="74EBB3B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6.9.1</w:t>
            </w:r>
          </w:p>
        </w:tc>
        <w:tc>
          <w:tcPr>
            <w:tcW w:w="3397" w:type="pct"/>
            <w:shd w:val="clear" w:color="auto" w:fill="FFFFFF"/>
            <w:vAlign w:val="bottom"/>
          </w:tcPr>
          <w:p w14:paraId="115A7FD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57E67D5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4064766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92060C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A2CC38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4256C03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519604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098ED97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733196DE" w14:textId="77777777" w:rsidTr="00C33032">
        <w:trPr>
          <w:trHeight w:val="2535"/>
          <w:jc w:val="center"/>
        </w:trPr>
        <w:tc>
          <w:tcPr>
            <w:tcW w:w="219" w:type="pct"/>
            <w:shd w:val="clear" w:color="auto" w:fill="FFFFFF"/>
          </w:tcPr>
          <w:p w14:paraId="583203F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15</w:t>
            </w:r>
          </w:p>
        </w:tc>
        <w:tc>
          <w:tcPr>
            <w:tcW w:w="1111" w:type="pct"/>
            <w:shd w:val="clear" w:color="auto" w:fill="FFFFFF"/>
          </w:tcPr>
          <w:p w14:paraId="11CDFA1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Целлюлозно-бумажная промышленность</w:t>
            </w:r>
          </w:p>
        </w:tc>
        <w:tc>
          <w:tcPr>
            <w:tcW w:w="273" w:type="pct"/>
            <w:shd w:val="clear" w:color="auto" w:fill="FFFFFF"/>
          </w:tcPr>
          <w:p w14:paraId="25FFE70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6.11</w:t>
            </w:r>
          </w:p>
        </w:tc>
        <w:tc>
          <w:tcPr>
            <w:tcW w:w="3397" w:type="pct"/>
            <w:shd w:val="clear" w:color="auto" w:fill="FFFFFF"/>
            <w:vAlign w:val="bottom"/>
          </w:tcPr>
          <w:p w14:paraId="654F950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914BC9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B944D5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367E3F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3A0463B" w14:textId="77777777" w:rsidR="009606D4" w:rsidRPr="00E81F01" w:rsidRDefault="009606D4" w:rsidP="00C33032">
            <w:pPr>
              <w:pStyle w:val="Other0"/>
              <w:shd w:val="clear" w:color="auto" w:fill="auto"/>
              <w:ind w:right="142"/>
              <w:jc w:val="both"/>
              <w:rPr>
                <w:rFonts w:ascii="Times New Roman" w:hAnsi="Times New Roman" w:cs="Times New Roman"/>
                <w:b/>
              </w:rPr>
            </w:pPr>
            <w:r w:rsidRPr="00E81F01">
              <w:rPr>
                <w:rFonts w:ascii="Times New Roman" w:hAnsi="Times New Roman" w:cs="Times New Roman"/>
              </w:rPr>
              <w:t>Минимальный процент застройки -20</w:t>
            </w:r>
          </w:p>
          <w:p w14:paraId="26B3095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3D7957FF"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7357BC35" w14:textId="77777777" w:rsidTr="00C33032">
        <w:trPr>
          <w:trHeight w:val="1987"/>
          <w:jc w:val="center"/>
        </w:trPr>
        <w:tc>
          <w:tcPr>
            <w:tcW w:w="219" w:type="pct"/>
            <w:shd w:val="clear" w:color="auto" w:fill="FFFFFF"/>
          </w:tcPr>
          <w:p w14:paraId="5075BC8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16</w:t>
            </w:r>
          </w:p>
        </w:tc>
        <w:tc>
          <w:tcPr>
            <w:tcW w:w="1111" w:type="pct"/>
            <w:shd w:val="clear" w:color="auto" w:fill="FFFFFF"/>
          </w:tcPr>
          <w:p w14:paraId="4FCF81C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Научно-производственная деятельность</w:t>
            </w:r>
          </w:p>
        </w:tc>
        <w:tc>
          <w:tcPr>
            <w:tcW w:w="273" w:type="pct"/>
            <w:shd w:val="clear" w:color="auto" w:fill="FFFFFF"/>
          </w:tcPr>
          <w:p w14:paraId="66B39D1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6.12</w:t>
            </w:r>
          </w:p>
        </w:tc>
        <w:tc>
          <w:tcPr>
            <w:tcW w:w="3397" w:type="pct"/>
            <w:shd w:val="clear" w:color="auto" w:fill="FFFFFF"/>
            <w:vAlign w:val="bottom"/>
          </w:tcPr>
          <w:p w14:paraId="139E72B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40A3BDE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64B8540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E7D657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7BAA71E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4E0856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446BB6F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0F3A123F" w14:textId="77777777" w:rsidTr="00C33032">
        <w:trPr>
          <w:trHeight w:val="2219"/>
          <w:jc w:val="center"/>
        </w:trPr>
        <w:tc>
          <w:tcPr>
            <w:tcW w:w="219" w:type="pct"/>
            <w:shd w:val="clear" w:color="auto" w:fill="FFFFFF"/>
          </w:tcPr>
          <w:p w14:paraId="07DC353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17</w:t>
            </w:r>
          </w:p>
        </w:tc>
        <w:tc>
          <w:tcPr>
            <w:tcW w:w="1111" w:type="pct"/>
            <w:shd w:val="clear" w:color="auto" w:fill="FFFFFF"/>
          </w:tcPr>
          <w:p w14:paraId="25F2517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273" w:type="pct"/>
            <w:shd w:val="clear" w:color="auto" w:fill="FFFFFF"/>
          </w:tcPr>
          <w:p w14:paraId="5C2C8EA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3.9.1</w:t>
            </w:r>
          </w:p>
        </w:tc>
        <w:tc>
          <w:tcPr>
            <w:tcW w:w="3397" w:type="pct"/>
            <w:shd w:val="clear" w:color="auto" w:fill="FFFFFF"/>
            <w:vAlign w:val="bottom"/>
          </w:tcPr>
          <w:p w14:paraId="3468CA7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32C53D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698DDF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7188CA9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7D0C59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147399FC" w14:textId="77777777" w:rsidTr="00C33032">
        <w:trPr>
          <w:trHeight w:val="2890"/>
          <w:jc w:val="center"/>
        </w:trPr>
        <w:tc>
          <w:tcPr>
            <w:tcW w:w="219" w:type="pct"/>
            <w:shd w:val="clear" w:color="auto" w:fill="FFFFFF"/>
          </w:tcPr>
          <w:p w14:paraId="41DAB82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18</w:t>
            </w:r>
          </w:p>
        </w:tc>
        <w:tc>
          <w:tcPr>
            <w:tcW w:w="1111" w:type="pct"/>
            <w:shd w:val="clear" w:color="auto" w:fill="FFFFFF"/>
          </w:tcPr>
          <w:p w14:paraId="7ED8868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Проведение научных исследований</w:t>
            </w:r>
          </w:p>
        </w:tc>
        <w:tc>
          <w:tcPr>
            <w:tcW w:w="273" w:type="pct"/>
            <w:shd w:val="clear" w:color="auto" w:fill="FFFFFF"/>
          </w:tcPr>
          <w:p w14:paraId="53AD4C9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3.9.2</w:t>
            </w:r>
          </w:p>
        </w:tc>
        <w:tc>
          <w:tcPr>
            <w:tcW w:w="3397" w:type="pct"/>
            <w:shd w:val="clear" w:color="auto" w:fill="FFFFFF"/>
            <w:vAlign w:val="bottom"/>
          </w:tcPr>
          <w:p w14:paraId="3A5F55F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767248F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965E9D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5C8F3A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39378AD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22D5E65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p w14:paraId="02F1A29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AF6792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2C92BD4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16BBAF73" w14:textId="77777777" w:rsidTr="00C33032">
        <w:trPr>
          <w:trHeight w:val="2265"/>
          <w:jc w:val="center"/>
        </w:trPr>
        <w:tc>
          <w:tcPr>
            <w:tcW w:w="219" w:type="pct"/>
            <w:shd w:val="clear" w:color="auto" w:fill="FFFFFF"/>
          </w:tcPr>
          <w:p w14:paraId="31E71D4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19</w:t>
            </w:r>
          </w:p>
        </w:tc>
        <w:tc>
          <w:tcPr>
            <w:tcW w:w="1111" w:type="pct"/>
            <w:shd w:val="clear" w:color="auto" w:fill="FFFFFF"/>
          </w:tcPr>
          <w:p w14:paraId="0A5BA60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Проведение научных испытаний</w:t>
            </w:r>
          </w:p>
        </w:tc>
        <w:tc>
          <w:tcPr>
            <w:tcW w:w="273" w:type="pct"/>
            <w:shd w:val="clear" w:color="auto" w:fill="FFFFFF"/>
          </w:tcPr>
          <w:p w14:paraId="78FDC36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3.9.3</w:t>
            </w:r>
          </w:p>
        </w:tc>
        <w:tc>
          <w:tcPr>
            <w:tcW w:w="3397" w:type="pct"/>
            <w:shd w:val="clear" w:color="auto" w:fill="FFFFFF"/>
            <w:vAlign w:val="bottom"/>
          </w:tcPr>
          <w:p w14:paraId="3A3D5E7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5F5D744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- 30000</w:t>
            </w:r>
          </w:p>
          <w:p w14:paraId="1F420C4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3DEB74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5229AEF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242A8FA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FD5C38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673D604D" w14:textId="77777777" w:rsidTr="00C33032">
        <w:trPr>
          <w:trHeight w:val="591"/>
          <w:jc w:val="center"/>
        </w:trPr>
        <w:tc>
          <w:tcPr>
            <w:tcW w:w="219" w:type="pct"/>
            <w:shd w:val="clear" w:color="auto" w:fill="FFFFFF"/>
          </w:tcPr>
          <w:p w14:paraId="39467D3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20</w:t>
            </w:r>
          </w:p>
        </w:tc>
        <w:tc>
          <w:tcPr>
            <w:tcW w:w="1111" w:type="pct"/>
            <w:shd w:val="clear" w:color="auto" w:fill="FFFFFF"/>
          </w:tcPr>
          <w:p w14:paraId="603F31F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Общежития</w:t>
            </w:r>
          </w:p>
        </w:tc>
        <w:tc>
          <w:tcPr>
            <w:tcW w:w="273" w:type="pct"/>
            <w:shd w:val="clear" w:color="auto" w:fill="FFFFFF"/>
          </w:tcPr>
          <w:p w14:paraId="736C183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3.2.4</w:t>
            </w:r>
          </w:p>
        </w:tc>
        <w:tc>
          <w:tcPr>
            <w:tcW w:w="3397" w:type="pct"/>
            <w:shd w:val="clear" w:color="auto" w:fill="FFFFFF"/>
            <w:vAlign w:val="bottom"/>
          </w:tcPr>
          <w:p w14:paraId="14EA914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- 1500</w:t>
            </w:r>
          </w:p>
          <w:p w14:paraId="05D46F1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41B7A452" w14:textId="77777777" w:rsidR="009606D4" w:rsidRPr="00E81F01" w:rsidRDefault="009606D4" w:rsidP="00C33032">
            <w:pPr>
              <w:pStyle w:val="Other0"/>
              <w:shd w:val="clear" w:color="auto" w:fill="auto"/>
              <w:tabs>
                <w:tab w:val="left" w:pos="1435"/>
                <w:tab w:val="left" w:pos="3192"/>
                <w:tab w:val="left" w:pos="4330"/>
              </w:tabs>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D27B023" w14:textId="77777777" w:rsidR="009606D4" w:rsidRPr="00E81F01" w:rsidRDefault="009606D4" w:rsidP="009606D4">
            <w:pPr>
              <w:pStyle w:val="Other0"/>
              <w:numPr>
                <w:ilvl w:val="0"/>
                <w:numId w:val="188"/>
              </w:numPr>
              <w:shd w:val="clear" w:color="auto" w:fill="auto"/>
              <w:tabs>
                <w:tab w:val="left" w:pos="192"/>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69CFA18" w14:textId="77777777" w:rsidR="009606D4" w:rsidRPr="00E81F01" w:rsidRDefault="009606D4" w:rsidP="009606D4">
            <w:pPr>
              <w:pStyle w:val="Other0"/>
              <w:numPr>
                <w:ilvl w:val="0"/>
                <w:numId w:val="188"/>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3F333A3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2B4D457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4E6EDF3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E770E6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0870B78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619CD08C" w14:textId="77777777" w:rsidTr="00C33032">
        <w:trPr>
          <w:trHeight w:val="2258"/>
          <w:jc w:val="center"/>
        </w:trPr>
        <w:tc>
          <w:tcPr>
            <w:tcW w:w="219" w:type="pct"/>
            <w:shd w:val="clear" w:color="auto" w:fill="FFFFFF"/>
          </w:tcPr>
          <w:p w14:paraId="38A454E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21</w:t>
            </w:r>
          </w:p>
        </w:tc>
        <w:tc>
          <w:tcPr>
            <w:tcW w:w="1111" w:type="pct"/>
            <w:shd w:val="clear" w:color="auto" w:fill="FFFFFF"/>
          </w:tcPr>
          <w:p w14:paraId="1359B6C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Бытовое обслуживание</w:t>
            </w:r>
          </w:p>
        </w:tc>
        <w:tc>
          <w:tcPr>
            <w:tcW w:w="273" w:type="pct"/>
            <w:shd w:val="clear" w:color="auto" w:fill="FFFFFF"/>
          </w:tcPr>
          <w:p w14:paraId="73C4AA4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3.3</w:t>
            </w:r>
          </w:p>
        </w:tc>
        <w:tc>
          <w:tcPr>
            <w:tcW w:w="3397" w:type="pct"/>
            <w:shd w:val="clear" w:color="auto" w:fill="FFFFFF"/>
            <w:vAlign w:val="bottom"/>
          </w:tcPr>
          <w:p w14:paraId="5AC47CE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3EF82BA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51AF133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481CAC6"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Максимальная высота зданий, строений, сооружений, м - 12</w:t>
            </w:r>
          </w:p>
          <w:p w14:paraId="424CEFF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C9D942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64490DA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314246F6" w14:textId="77777777" w:rsidTr="00C33032">
        <w:trPr>
          <w:trHeight w:val="2361"/>
          <w:jc w:val="center"/>
        </w:trPr>
        <w:tc>
          <w:tcPr>
            <w:tcW w:w="219" w:type="pct"/>
            <w:shd w:val="clear" w:color="auto" w:fill="FFFFFF"/>
          </w:tcPr>
          <w:p w14:paraId="57F97CC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22</w:t>
            </w:r>
          </w:p>
        </w:tc>
        <w:tc>
          <w:tcPr>
            <w:tcW w:w="1111" w:type="pct"/>
            <w:shd w:val="clear" w:color="auto" w:fill="FFFFFF"/>
          </w:tcPr>
          <w:p w14:paraId="1933AF3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Амбулаторное ветеринарное обслуживание</w:t>
            </w:r>
          </w:p>
        </w:tc>
        <w:tc>
          <w:tcPr>
            <w:tcW w:w="273" w:type="pct"/>
            <w:shd w:val="clear" w:color="auto" w:fill="FFFFFF"/>
          </w:tcPr>
          <w:p w14:paraId="6ED48B5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3.10.1</w:t>
            </w:r>
          </w:p>
        </w:tc>
        <w:tc>
          <w:tcPr>
            <w:tcW w:w="3397" w:type="pct"/>
            <w:shd w:val="clear" w:color="auto" w:fill="FFFFFF"/>
            <w:vAlign w:val="bottom"/>
          </w:tcPr>
          <w:p w14:paraId="6AF19C2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5201975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221867A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D4C8912"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Максимальная высота зданий, строений, сооружений, м - 12</w:t>
            </w:r>
          </w:p>
          <w:p w14:paraId="1C333B8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47E6DA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66E3F87F" w14:textId="77777777" w:rsidTr="00C33032">
        <w:trPr>
          <w:trHeight w:val="2390"/>
          <w:jc w:val="center"/>
        </w:trPr>
        <w:tc>
          <w:tcPr>
            <w:tcW w:w="219" w:type="pct"/>
            <w:shd w:val="clear" w:color="auto" w:fill="FFFFFF"/>
          </w:tcPr>
          <w:p w14:paraId="56A91F5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23</w:t>
            </w:r>
          </w:p>
        </w:tc>
        <w:tc>
          <w:tcPr>
            <w:tcW w:w="1111" w:type="pct"/>
            <w:shd w:val="clear" w:color="auto" w:fill="FFFFFF"/>
          </w:tcPr>
          <w:p w14:paraId="3124FE0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Приюты для животных</w:t>
            </w:r>
          </w:p>
        </w:tc>
        <w:tc>
          <w:tcPr>
            <w:tcW w:w="273" w:type="pct"/>
            <w:shd w:val="clear" w:color="auto" w:fill="FFFFFF"/>
          </w:tcPr>
          <w:p w14:paraId="7331A10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3.10.2</w:t>
            </w:r>
          </w:p>
        </w:tc>
        <w:tc>
          <w:tcPr>
            <w:tcW w:w="3397" w:type="pct"/>
            <w:shd w:val="clear" w:color="auto" w:fill="FFFFFF"/>
            <w:vAlign w:val="bottom"/>
          </w:tcPr>
          <w:p w14:paraId="51FAEDD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2282635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7F29B01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D560227"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надземных этажей - 2 Максимальная высота зданий, строений, сооружений, м не подлежит установлению</w:t>
            </w:r>
          </w:p>
          <w:p w14:paraId="679D863B"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1336D36"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4CF17A0C" w14:textId="77777777" w:rsidR="009606D4" w:rsidRPr="00E81F01" w:rsidRDefault="009606D4" w:rsidP="00C33032">
            <w:pPr>
              <w:pStyle w:val="Other0"/>
              <w:shd w:val="clear" w:color="auto" w:fill="auto"/>
              <w:ind w:right="142"/>
              <w:rPr>
                <w:rFonts w:ascii="Times New Roman" w:hAnsi="Times New Roman" w:cs="Times New Roman"/>
              </w:rPr>
            </w:pPr>
          </w:p>
        </w:tc>
      </w:tr>
      <w:tr w:rsidR="009606D4" w:rsidRPr="00E81F01" w14:paraId="1BE2ADA7" w14:textId="77777777" w:rsidTr="00C33032">
        <w:trPr>
          <w:trHeight w:val="2239"/>
          <w:jc w:val="center"/>
        </w:trPr>
        <w:tc>
          <w:tcPr>
            <w:tcW w:w="219" w:type="pct"/>
            <w:shd w:val="clear" w:color="auto" w:fill="FFFFFF"/>
          </w:tcPr>
          <w:p w14:paraId="52C10DA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24</w:t>
            </w:r>
          </w:p>
        </w:tc>
        <w:tc>
          <w:tcPr>
            <w:tcW w:w="1111" w:type="pct"/>
            <w:shd w:val="clear" w:color="auto" w:fill="FFFFFF"/>
          </w:tcPr>
          <w:p w14:paraId="5336BB7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Деловое управление</w:t>
            </w:r>
          </w:p>
        </w:tc>
        <w:tc>
          <w:tcPr>
            <w:tcW w:w="273" w:type="pct"/>
            <w:shd w:val="clear" w:color="auto" w:fill="FFFFFF"/>
          </w:tcPr>
          <w:p w14:paraId="75C32D6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4.1</w:t>
            </w:r>
          </w:p>
        </w:tc>
        <w:tc>
          <w:tcPr>
            <w:tcW w:w="3397" w:type="pct"/>
            <w:shd w:val="clear" w:color="auto" w:fill="FFFFFF"/>
            <w:vAlign w:val="bottom"/>
          </w:tcPr>
          <w:p w14:paraId="5BB1D2C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4FF13BE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749495B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340642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584FCBF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0850B6B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B7EA89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651619A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6F5B0329" w14:textId="77777777" w:rsidTr="00C33032">
        <w:trPr>
          <w:trHeight w:val="2292"/>
          <w:jc w:val="center"/>
        </w:trPr>
        <w:tc>
          <w:tcPr>
            <w:tcW w:w="219" w:type="pct"/>
            <w:shd w:val="clear" w:color="auto" w:fill="FFFFFF"/>
          </w:tcPr>
          <w:p w14:paraId="622CA9E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25</w:t>
            </w:r>
          </w:p>
        </w:tc>
        <w:tc>
          <w:tcPr>
            <w:tcW w:w="1111" w:type="pct"/>
            <w:shd w:val="clear" w:color="auto" w:fill="FFFFFF"/>
          </w:tcPr>
          <w:p w14:paraId="667F9CC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Магазины</w:t>
            </w:r>
          </w:p>
        </w:tc>
        <w:tc>
          <w:tcPr>
            <w:tcW w:w="273" w:type="pct"/>
            <w:shd w:val="clear" w:color="auto" w:fill="FFFFFF"/>
          </w:tcPr>
          <w:p w14:paraId="48AF24B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4.4</w:t>
            </w:r>
          </w:p>
        </w:tc>
        <w:tc>
          <w:tcPr>
            <w:tcW w:w="3397" w:type="pct"/>
            <w:shd w:val="clear" w:color="auto" w:fill="FFFFFF"/>
            <w:vAlign w:val="bottom"/>
          </w:tcPr>
          <w:p w14:paraId="021F40F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- 350</w:t>
            </w:r>
          </w:p>
          <w:p w14:paraId="040C131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5E44CDD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098BCD0"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надземных этажей - 4 Максимальная высота зданий, строений, сооружений, м - 20</w:t>
            </w:r>
          </w:p>
          <w:p w14:paraId="4E901F5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A0F847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105A32C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3FC8206B" w14:textId="77777777" w:rsidTr="00C33032">
        <w:trPr>
          <w:trHeight w:val="2192"/>
          <w:jc w:val="center"/>
        </w:trPr>
        <w:tc>
          <w:tcPr>
            <w:tcW w:w="219" w:type="pct"/>
            <w:shd w:val="clear" w:color="auto" w:fill="FFFFFF"/>
          </w:tcPr>
          <w:p w14:paraId="11953A4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26</w:t>
            </w:r>
          </w:p>
        </w:tc>
        <w:tc>
          <w:tcPr>
            <w:tcW w:w="1111" w:type="pct"/>
            <w:shd w:val="clear" w:color="auto" w:fill="FFFFFF"/>
          </w:tcPr>
          <w:p w14:paraId="24EA5FE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Общественное питание</w:t>
            </w:r>
          </w:p>
        </w:tc>
        <w:tc>
          <w:tcPr>
            <w:tcW w:w="273" w:type="pct"/>
            <w:shd w:val="clear" w:color="auto" w:fill="FFFFFF"/>
          </w:tcPr>
          <w:p w14:paraId="4E6F23F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4.6</w:t>
            </w:r>
          </w:p>
        </w:tc>
        <w:tc>
          <w:tcPr>
            <w:tcW w:w="3397" w:type="pct"/>
            <w:shd w:val="clear" w:color="auto" w:fill="FFFFFF"/>
            <w:vAlign w:val="bottom"/>
          </w:tcPr>
          <w:p w14:paraId="18C4D51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52308D7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2BAF85C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7AB75E4"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надземных этажей - 4 Максимальная высота зданий, строений, сооружений, м – 20</w:t>
            </w:r>
          </w:p>
          <w:p w14:paraId="57D65C75"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5A5C9EC"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Минимальный процент застройки -15</w:t>
            </w:r>
          </w:p>
          <w:p w14:paraId="54403F45"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665D799B" w14:textId="77777777" w:rsidTr="00C33032">
        <w:trPr>
          <w:trHeight w:val="2358"/>
          <w:jc w:val="center"/>
        </w:trPr>
        <w:tc>
          <w:tcPr>
            <w:tcW w:w="219" w:type="pct"/>
            <w:shd w:val="clear" w:color="auto" w:fill="FFFFFF"/>
          </w:tcPr>
          <w:p w14:paraId="7B90875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27</w:t>
            </w:r>
          </w:p>
        </w:tc>
        <w:tc>
          <w:tcPr>
            <w:tcW w:w="1111" w:type="pct"/>
            <w:shd w:val="clear" w:color="auto" w:fill="FFFFFF"/>
          </w:tcPr>
          <w:p w14:paraId="72A589C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Хранение автотранспорта</w:t>
            </w:r>
          </w:p>
        </w:tc>
        <w:tc>
          <w:tcPr>
            <w:tcW w:w="273" w:type="pct"/>
            <w:shd w:val="clear" w:color="auto" w:fill="FFFFFF"/>
          </w:tcPr>
          <w:p w14:paraId="53A330F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2.7.1</w:t>
            </w:r>
          </w:p>
        </w:tc>
        <w:tc>
          <w:tcPr>
            <w:tcW w:w="3397" w:type="pct"/>
            <w:shd w:val="clear" w:color="auto" w:fill="FFFFFF"/>
            <w:vAlign w:val="bottom"/>
          </w:tcPr>
          <w:p w14:paraId="369B65C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29D480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66E13D9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A0485CC"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надземных этажей - 5 Максимальная высота зданий, строений, сооружений, м - 15</w:t>
            </w:r>
          </w:p>
          <w:p w14:paraId="4A8DDFF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FD4EB8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51708B23" w14:textId="77777777" w:rsidTr="00C33032">
        <w:trPr>
          <w:trHeight w:val="2401"/>
          <w:jc w:val="center"/>
        </w:trPr>
        <w:tc>
          <w:tcPr>
            <w:tcW w:w="219" w:type="pct"/>
            <w:shd w:val="clear" w:color="auto" w:fill="FFFFFF"/>
          </w:tcPr>
          <w:p w14:paraId="2B0F130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28</w:t>
            </w:r>
          </w:p>
        </w:tc>
        <w:tc>
          <w:tcPr>
            <w:tcW w:w="1111" w:type="pct"/>
            <w:shd w:val="clear" w:color="auto" w:fill="FFFFFF"/>
          </w:tcPr>
          <w:p w14:paraId="7C5A376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Служебные гаражи</w:t>
            </w:r>
          </w:p>
        </w:tc>
        <w:tc>
          <w:tcPr>
            <w:tcW w:w="273" w:type="pct"/>
            <w:shd w:val="clear" w:color="auto" w:fill="FFFFFF"/>
          </w:tcPr>
          <w:p w14:paraId="2C0C634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4.9</w:t>
            </w:r>
          </w:p>
        </w:tc>
        <w:tc>
          <w:tcPr>
            <w:tcW w:w="3397" w:type="pct"/>
            <w:shd w:val="clear" w:color="auto" w:fill="FFFFFF"/>
          </w:tcPr>
          <w:p w14:paraId="7249742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06FAFD4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65D43EB9"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A77318D"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Максимальная высота зданий, строений, сооружений, м - 10</w:t>
            </w:r>
          </w:p>
          <w:p w14:paraId="69B4A8B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2BA558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2B6333D1" w14:textId="77777777" w:rsidTr="00C33032">
        <w:trPr>
          <w:trHeight w:val="2251"/>
          <w:jc w:val="center"/>
        </w:trPr>
        <w:tc>
          <w:tcPr>
            <w:tcW w:w="219" w:type="pct"/>
            <w:shd w:val="clear" w:color="auto" w:fill="FFFFFF"/>
          </w:tcPr>
          <w:p w14:paraId="6596AF2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29</w:t>
            </w:r>
          </w:p>
        </w:tc>
        <w:tc>
          <w:tcPr>
            <w:tcW w:w="1111" w:type="pct"/>
            <w:shd w:val="clear" w:color="auto" w:fill="FFFFFF"/>
          </w:tcPr>
          <w:p w14:paraId="60CA6B8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Объекты дорожного сервиса</w:t>
            </w:r>
          </w:p>
        </w:tc>
        <w:tc>
          <w:tcPr>
            <w:tcW w:w="273" w:type="pct"/>
            <w:shd w:val="clear" w:color="auto" w:fill="FFFFFF"/>
          </w:tcPr>
          <w:p w14:paraId="508BACE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4.9.1</w:t>
            </w:r>
          </w:p>
        </w:tc>
        <w:tc>
          <w:tcPr>
            <w:tcW w:w="3397" w:type="pct"/>
            <w:shd w:val="clear" w:color="auto" w:fill="FFFFFF"/>
            <w:vAlign w:val="bottom"/>
          </w:tcPr>
          <w:p w14:paraId="1975D13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57E92CD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276ADEF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9F9A5C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095934D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3E4CA70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DB13EC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33C1C30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313DA6C2" w14:textId="77777777" w:rsidTr="00C33032">
        <w:trPr>
          <w:trHeight w:val="2213"/>
          <w:jc w:val="center"/>
        </w:trPr>
        <w:tc>
          <w:tcPr>
            <w:tcW w:w="219" w:type="pct"/>
            <w:shd w:val="clear" w:color="auto" w:fill="FFFFFF"/>
          </w:tcPr>
          <w:p w14:paraId="17C797B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30</w:t>
            </w:r>
          </w:p>
        </w:tc>
        <w:tc>
          <w:tcPr>
            <w:tcW w:w="1111" w:type="pct"/>
            <w:shd w:val="clear" w:color="auto" w:fill="FFFFFF"/>
          </w:tcPr>
          <w:p w14:paraId="5F14298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Железнодорожные пути</w:t>
            </w:r>
          </w:p>
        </w:tc>
        <w:tc>
          <w:tcPr>
            <w:tcW w:w="273" w:type="pct"/>
            <w:shd w:val="clear" w:color="auto" w:fill="FFFFFF"/>
          </w:tcPr>
          <w:p w14:paraId="238B4A3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7.1.1</w:t>
            </w:r>
          </w:p>
        </w:tc>
        <w:tc>
          <w:tcPr>
            <w:tcW w:w="3397" w:type="pct"/>
            <w:shd w:val="clear" w:color="auto" w:fill="FFFFFF"/>
            <w:vAlign w:val="bottom"/>
          </w:tcPr>
          <w:p w14:paraId="31ABC03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4FA688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w:t>
            </w:r>
          </w:p>
          <w:p w14:paraId="35880B3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зданий, строений, сооружений не подлежат установлению</w:t>
            </w:r>
          </w:p>
          <w:p w14:paraId="3F23C5A1"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A617A3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89B84A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70DF250A" w14:textId="77777777" w:rsidTr="00C33032">
        <w:trPr>
          <w:trHeight w:val="2263"/>
          <w:jc w:val="center"/>
        </w:trPr>
        <w:tc>
          <w:tcPr>
            <w:tcW w:w="219" w:type="pct"/>
            <w:shd w:val="clear" w:color="auto" w:fill="FFFFFF"/>
          </w:tcPr>
          <w:p w14:paraId="2533260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31</w:t>
            </w:r>
          </w:p>
        </w:tc>
        <w:tc>
          <w:tcPr>
            <w:tcW w:w="1111" w:type="pct"/>
            <w:shd w:val="clear" w:color="auto" w:fill="FFFFFF"/>
          </w:tcPr>
          <w:p w14:paraId="36460A2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Водный транспорт</w:t>
            </w:r>
          </w:p>
        </w:tc>
        <w:tc>
          <w:tcPr>
            <w:tcW w:w="273" w:type="pct"/>
            <w:shd w:val="clear" w:color="auto" w:fill="FFFFFF"/>
          </w:tcPr>
          <w:p w14:paraId="38000B1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7.3</w:t>
            </w:r>
          </w:p>
        </w:tc>
        <w:tc>
          <w:tcPr>
            <w:tcW w:w="3397" w:type="pct"/>
            <w:shd w:val="clear" w:color="auto" w:fill="FFFFFF"/>
            <w:vAlign w:val="bottom"/>
          </w:tcPr>
          <w:p w14:paraId="74B6C03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21F984D5"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7C699A58"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A53204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620AE70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74E45F8"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346663FC" w14:textId="77777777" w:rsidTr="00C33032">
        <w:trPr>
          <w:trHeight w:val="2547"/>
          <w:jc w:val="center"/>
        </w:trPr>
        <w:tc>
          <w:tcPr>
            <w:tcW w:w="219" w:type="pct"/>
            <w:shd w:val="clear" w:color="auto" w:fill="FFFFFF"/>
          </w:tcPr>
          <w:p w14:paraId="3B9CEAB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32</w:t>
            </w:r>
          </w:p>
        </w:tc>
        <w:tc>
          <w:tcPr>
            <w:tcW w:w="1111" w:type="pct"/>
            <w:shd w:val="clear" w:color="auto" w:fill="FFFFFF"/>
          </w:tcPr>
          <w:p w14:paraId="0DE45E1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Воздушный транспорт</w:t>
            </w:r>
          </w:p>
        </w:tc>
        <w:tc>
          <w:tcPr>
            <w:tcW w:w="273" w:type="pct"/>
            <w:shd w:val="clear" w:color="auto" w:fill="FFFFFF"/>
          </w:tcPr>
          <w:p w14:paraId="0CFA97B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7.4</w:t>
            </w:r>
          </w:p>
        </w:tc>
        <w:tc>
          <w:tcPr>
            <w:tcW w:w="3397" w:type="pct"/>
            <w:shd w:val="clear" w:color="auto" w:fill="FFFFFF"/>
            <w:vAlign w:val="bottom"/>
          </w:tcPr>
          <w:p w14:paraId="049BD90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69E25B5A" w14:textId="77777777" w:rsidR="009606D4" w:rsidRPr="00E81F01" w:rsidRDefault="009606D4" w:rsidP="00C33032">
            <w:pPr>
              <w:pStyle w:val="Other0"/>
              <w:shd w:val="clear" w:color="auto" w:fill="auto"/>
              <w:tabs>
                <w:tab w:val="left" w:pos="1435"/>
                <w:tab w:val="left" w:pos="3197"/>
                <w:tab w:val="left" w:pos="4334"/>
              </w:tabs>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w:t>
            </w:r>
            <w:r w:rsidRPr="00E81F01">
              <w:rPr>
                <w:rFonts w:ascii="Times New Roman" w:hAnsi="Times New Roman" w:cs="Times New Roman"/>
              </w:rPr>
              <w:tab/>
              <w:t>строительство</w:t>
            </w:r>
            <w:r w:rsidRPr="00E81F01">
              <w:rPr>
                <w:rFonts w:ascii="Times New Roman" w:hAnsi="Times New Roman" w:cs="Times New Roman"/>
              </w:rPr>
              <w:tab/>
              <w:t>зданий,</w:t>
            </w:r>
            <w:r w:rsidRPr="00E81F01">
              <w:rPr>
                <w:rFonts w:ascii="Times New Roman" w:hAnsi="Times New Roman" w:cs="Times New Roman"/>
              </w:rPr>
              <w:tab/>
              <w:t>строений,</w:t>
            </w:r>
          </w:p>
          <w:p w14:paraId="2BD77C2A"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сооружений, м - 3</w:t>
            </w:r>
          </w:p>
          <w:p w14:paraId="04C3236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D31556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8A6DC82"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3AA04D51" w14:textId="77777777" w:rsidTr="00C33032">
        <w:trPr>
          <w:trHeight w:val="2243"/>
          <w:jc w:val="center"/>
        </w:trPr>
        <w:tc>
          <w:tcPr>
            <w:tcW w:w="219" w:type="pct"/>
            <w:shd w:val="clear" w:color="auto" w:fill="FFFFFF"/>
          </w:tcPr>
          <w:p w14:paraId="57167EA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33</w:t>
            </w:r>
          </w:p>
        </w:tc>
        <w:tc>
          <w:tcPr>
            <w:tcW w:w="1111" w:type="pct"/>
            <w:shd w:val="clear" w:color="auto" w:fill="FFFFFF"/>
          </w:tcPr>
          <w:p w14:paraId="1505D12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Трубопроводный транспорт</w:t>
            </w:r>
          </w:p>
        </w:tc>
        <w:tc>
          <w:tcPr>
            <w:tcW w:w="273" w:type="pct"/>
            <w:shd w:val="clear" w:color="auto" w:fill="FFFFFF"/>
          </w:tcPr>
          <w:p w14:paraId="1B35315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7.5</w:t>
            </w:r>
          </w:p>
        </w:tc>
        <w:tc>
          <w:tcPr>
            <w:tcW w:w="3397" w:type="pct"/>
            <w:shd w:val="clear" w:color="auto" w:fill="FFFFFF"/>
            <w:vAlign w:val="bottom"/>
          </w:tcPr>
          <w:p w14:paraId="62B19EB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3234F8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CAE3DC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1385492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B5302D3"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673840F6" w14:textId="77777777" w:rsidTr="00C33032">
        <w:trPr>
          <w:trHeight w:val="2937"/>
          <w:jc w:val="center"/>
        </w:trPr>
        <w:tc>
          <w:tcPr>
            <w:tcW w:w="219" w:type="pct"/>
            <w:shd w:val="clear" w:color="auto" w:fill="FFFFFF"/>
          </w:tcPr>
          <w:p w14:paraId="32C2EF3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34</w:t>
            </w:r>
          </w:p>
        </w:tc>
        <w:tc>
          <w:tcPr>
            <w:tcW w:w="1111" w:type="pct"/>
            <w:shd w:val="clear" w:color="auto" w:fill="FFFFFF"/>
          </w:tcPr>
          <w:p w14:paraId="7B602C8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внутреннего правопорядка</w:t>
            </w:r>
          </w:p>
        </w:tc>
        <w:tc>
          <w:tcPr>
            <w:tcW w:w="273" w:type="pct"/>
            <w:shd w:val="clear" w:color="auto" w:fill="FFFFFF"/>
          </w:tcPr>
          <w:p w14:paraId="33993A8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8.3</w:t>
            </w:r>
          </w:p>
        </w:tc>
        <w:tc>
          <w:tcPr>
            <w:tcW w:w="3397" w:type="pct"/>
            <w:shd w:val="clear" w:color="auto" w:fill="FFFFFF"/>
          </w:tcPr>
          <w:p w14:paraId="1867B7F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5E08836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7A5BAA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BF61691"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надземных этажей - 5</w:t>
            </w:r>
          </w:p>
          <w:p w14:paraId="2ACCB595"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подземных этажей - 2 Максимальная высота зданий, строений, сооружений, м не подлежит установлению</w:t>
            </w:r>
          </w:p>
          <w:p w14:paraId="0A5EE72E"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5D77F36"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4F870FF3" w14:textId="77777777" w:rsidTr="00C33032">
        <w:trPr>
          <w:trHeight w:val="2658"/>
          <w:jc w:val="center"/>
        </w:trPr>
        <w:tc>
          <w:tcPr>
            <w:tcW w:w="219" w:type="pct"/>
            <w:shd w:val="clear" w:color="auto" w:fill="FFFFFF"/>
          </w:tcPr>
          <w:p w14:paraId="7421116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35</w:t>
            </w:r>
          </w:p>
        </w:tc>
        <w:tc>
          <w:tcPr>
            <w:tcW w:w="1111" w:type="pct"/>
            <w:shd w:val="clear" w:color="auto" w:fill="FFFFFF"/>
          </w:tcPr>
          <w:p w14:paraId="33A690A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273" w:type="pct"/>
            <w:shd w:val="clear" w:color="auto" w:fill="FFFFFF"/>
          </w:tcPr>
          <w:p w14:paraId="18088C3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397" w:type="pct"/>
            <w:shd w:val="clear" w:color="auto" w:fill="FFFFFF"/>
            <w:vAlign w:val="bottom"/>
          </w:tcPr>
          <w:p w14:paraId="1AF81E9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BBAE71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C413654"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3CCDF27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43DC3AD7"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2CA21FE"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08497B69" w14:textId="77777777" w:rsidTr="00C33032">
        <w:trPr>
          <w:trHeight w:val="2442"/>
          <w:jc w:val="center"/>
        </w:trPr>
        <w:tc>
          <w:tcPr>
            <w:tcW w:w="219" w:type="pct"/>
            <w:shd w:val="clear" w:color="auto" w:fill="FFFFFF"/>
          </w:tcPr>
          <w:p w14:paraId="0B7BAEB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36</w:t>
            </w:r>
          </w:p>
        </w:tc>
        <w:tc>
          <w:tcPr>
            <w:tcW w:w="1111" w:type="pct"/>
            <w:shd w:val="clear" w:color="auto" w:fill="FFFFFF"/>
          </w:tcPr>
          <w:p w14:paraId="22EADA0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Административные здания организаций, обеспечивающих предоставление коммунальных услуг</w:t>
            </w:r>
          </w:p>
        </w:tc>
        <w:tc>
          <w:tcPr>
            <w:tcW w:w="273" w:type="pct"/>
            <w:shd w:val="clear" w:color="auto" w:fill="FFFFFF"/>
          </w:tcPr>
          <w:p w14:paraId="26BC25A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3.1.2</w:t>
            </w:r>
          </w:p>
        </w:tc>
        <w:tc>
          <w:tcPr>
            <w:tcW w:w="3397" w:type="pct"/>
            <w:shd w:val="clear" w:color="auto" w:fill="FFFFFF"/>
            <w:vAlign w:val="bottom"/>
          </w:tcPr>
          <w:p w14:paraId="1AFE287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2363A6D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41053E42"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13238E1"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Максимальная высота зданий, строений, сооружений, м не подлежит установлению</w:t>
            </w:r>
          </w:p>
          <w:p w14:paraId="7EBCCD7A"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C23B4F0"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Минимальный процент застройки -10</w:t>
            </w:r>
          </w:p>
          <w:p w14:paraId="70E124B1"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Минимальный процент озеленения - 20 Высота ограждений земельных участков - до 1,8 м.</w:t>
            </w:r>
          </w:p>
        </w:tc>
      </w:tr>
      <w:tr w:rsidR="009606D4" w:rsidRPr="00E81F01" w14:paraId="043B8B38" w14:textId="77777777" w:rsidTr="00C33032">
        <w:trPr>
          <w:trHeight w:val="2122"/>
          <w:jc w:val="center"/>
        </w:trPr>
        <w:tc>
          <w:tcPr>
            <w:tcW w:w="219" w:type="pct"/>
            <w:shd w:val="clear" w:color="auto" w:fill="FFFFFF"/>
          </w:tcPr>
          <w:p w14:paraId="06102E3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37</w:t>
            </w:r>
          </w:p>
        </w:tc>
        <w:tc>
          <w:tcPr>
            <w:tcW w:w="1111" w:type="pct"/>
            <w:shd w:val="clear" w:color="auto" w:fill="FFFFFF"/>
          </w:tcPr>
          <w:p w14:paraId="35C9708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273" w:type="pct"/>
            <w:shd w:val="clear" w:color="auto" w:fill="FFFFFF"/>
          </w:tcPr>
          <w:p w14:paraId="0BEF03F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397" w:type="pct"/>
            <w:shd w:val="clear" w:color="auto" w:fill="FFFFFF"/>
            <w:vAlign w:val="bottom"/>
          </w:tcPr>
          <w:p w14:paraId="6B7836E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7DDE444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2ED6ED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79C135D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7B589E9C" w14:textId="77777777" w:rsidR="009606D4" w:rsidRPr="00E81F01" w:rsidRDefault="009606D4" w:rsidP="009606D4">
      <w:pPr>
        <w:tabs>
          <w:tab w:val="left" w:pos="2310"/>
          <w:tab w:val="center" w:pos="4677"/>
        </w:tabs>
        <w:jc w:val="both"/>
        <w:rPr>
          <w:b/>
        </w:rPr>
      </w:pPr>
      <w:r w:rsidRPr="00E81F01">
        <w:rPr>
          <w:b/>
        </w:rPr>
        <w:tab/>
      </w:r>
      <w:r w:rsidRPr="00E81F01">
        <w:rPr>
          <w:b/>
        </w:rPr>
        <w:tab/>
      </w:r>
      <w:r w:rsidRPr="00E81F01">
        <w:rPr>
          <w:b/>
        </w:rPr>
        <w:tab/>
      </w:r>
    </w:p>
    <w:p w14:paraId="11C9BA84" w14:textId="77777777" w:rsidR="009606D4" w:rsidRPr="00E81F01" w:rsidRDefault="009606D4" w:rsidP="009606D4">
      <w:pPr>
        <w:tabs>
          <w:tab w:val="left" w:pos="2055"/>
          <w:tab w:val="center" w:pos="4677"/>
        </w:tabs>
        <w:jc w:val="both"/>
        <w:rPr>
          <w:b/>
        </w:rPr>
      </w:pPr>
      <w:r w:rsidRPr="00E81F01">
        <w:rPr>
          <w:b/>
        </w:rPr>
        <w:t>6.2 Условно разрешенные виды использования земельных участков и объектов капитального строительства</w:t>
      </w:r>
      <w:r w:rsidRPr="00E81F01">
        <w:rPr>
          <w:b/>
        </w:rPr>
        <w:tab/>
      </w:r>
      <w:r w:rsidRPr="00E81F01">
        <w:rPr>
          <w:b/>
        </w:rPr>
        <w:tab/>
      </w:r>
      <w:r w:rsidRPr="00E81F01">
        <w:rPr>
          <w:b/>
        </w:rPr>
        <w:tab/>
      </w:r>
    </w:p>
    <w:tbl>
      <w:tblPr>
        <w:tblpPr w:leftFromText="180" w:rightFromText="180" w:vertAnchor="text" w:tblpXSpec="center" w:tblpY="1"/>
        <w:tblOverlap w:val="never"/>
        <w:tblW w:w="5743" w:type="pct"/>
        <w:jc w:val="center"/>
        <w:tblCellMar>
          <w:left w:w="10" w:type="dxa"/>
          <w:right w:w="10" w:type="dxa"/>
        </w:tblCellMar>
        <w:tblLook w:val="0000" w:firstRow="0" w:lastRow="0" w:firstColumn="0" w:lastColumn="0" w:noHBand="0" w:noVBand="0"/>
      </w:tblPr>
      <w:tblGrid>
        <w:gridCol w:w="517"/>
        <w:gridCol w:w="1835"/>
        <w:gridCol w:w="959"/>
        <w:gridCol w:w="7586"/>
      </w:tblGrid>
      <w:tr w:rsidR="009606D4" w:rsidRPr="00E81F01" w14:paraId="6201B318" w14:textId="77777777" w:rsidTr="00C33032">
        <w:trPr>
          <w:trHeight w:hRule="exact" w:val="1498"/>
          <w:tblHeader/>
          <w:jc w:val="center"/>
        </w:trPr>
        <w:tc>
          <w:tcPr>
            <w:tcW w:w="237" w:type="pct"/>
            <w:vMerge w:val="restart"/>
            <w:tcBorders>
              <w:top w:val="single" w:sz="4" w:space="0" w:color="auto"/>
              <w:left w:val="single" w:sz="4" w:space="0" w:color="auto"/>
            </w:tcBorders>
            <w:shd w:val="clear" w:color="auto" w:fill="FFFFFF"/>
            <w:vAlign w:val="center"/>
          </w:tcPr>
          <w:p w14:paraId="0305068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282" w:type="pct"/>
            <w:gridSpan w:val="2"/>
            <w:tcBorders>
              <w:top w:val="single" w:sz="4" w:space="0" w:color="auto"/>
              <w:left w:val="single" w:sz="4" w:space="0" w:color="auto"/>
            </w:tcBorders>
            <w:shd w:val="clear" w:color="auto" w:fill="FFFFFF"/>
          </w:tcPr>
          <w:p w14:paraId="72D8928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481" w:type="pct"/>
            <w:vMerge w:val="restart"/>
            <w:tcBorders>
              <w:top w:val="single" w:sz="4" w:space="0" w:color="auto"/>
              <w:left w:val="single" w:sz="4" w:space="0" w:color="auto"/>
              <w:right w:val="single" w:sz="4" w:space="0" w:color="auto"/>
            </w:tcBorders>
            <w:shd w:val="clear" w:color="auto" w:fill="FFFFFF"/>
            <w:vAlign w:val="center"/>
          </w:tcPr>
          <w:p w14:paraId="797A404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093858A3" w14:textId="77777777" w:rsidTr="00C33032">
        <w:trPr>
          <w:trHeight w:hRule="exact" w:val="250"/>
          <w:tblHeader/>
          <w:jc w:val="center"/>
        </w:trPr>
        <w:tc>
          <w:tcPr>
            <w:tcW w:w="237" w:type="pct"/>
            <w:vMerge/>
            <w:tcBorders>
              <w:left w:val="single" w:sz="4" w:space="0" w:color="auto"/>
            </w:tcBorders>
            <w:shd w:val="clear" w:color="auto" w:fill="FFFFFF"/>
            <w:vAlign w:val="center"/>
          </w:tcPr>
          <w:p w14:paraId="764099EC" w14:textId="77777777" w:rsidR="009606D4" w:rsidRPr="00E81F01" w:rsidRDefault="009606D4" w:rsidP="00C33032"/>
        </w:tc>
        <w:tc>
          <w:tcPr>
            <w:tcW w:w="842" w:type="pct"/>
            <w:tcBorders>
              <w:top w:val="single" w:sz="4" w:space="0" w:color="auto"/>
              <w:left w:val="single" w:sz="4" w:space="0" w:color="auto"/>
            </w:tcBorders>
            <w:shd w:val="clear" w:color="auto" w:fill="FFFFFF"/>
            <w:vAlign w:val="bottom"/>
          </w:tcPr>
          <w:p w14:paraId="275DFCC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40" w:type="pct"/>
            <w:tcBorders>
              <w:top w:val="single" w:sz="4" w:space="0" w:color="auto"/>
              <w:left w:val="single" w:sz="4" w:space="0" w:color="auto"/>
            </w:tcBorders>
            <w:shd w:val="clear" w:color="auto" w:fill="FFFFFF"/>
            <w:vAlign w:val="bottom"/>
          </w:tcPr>
          <w:p w14:paraId="5BB6421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481" w:type="pct"/>
            <w:vMerge/>
            <w:tcBorders>
              <w:left w:val="single" w:sz="4" w:space="0" w:color="auto"/>
              <w:right w:val="single" w:sz="4" w:space="0" w:color="auto"/>
            </w:tcBorders>
            <w:shd w:val="clear" w:color="auto" w:fill="FFFFFF"/>
            <w:vAlign w:val="center"/>
          </w:tcPr>
          <w:p w14:paraId="7A116ABA" w14:textId="77777777" w:rsidR="009606D4" w:rsidRPr="00E81F01" w:rsidRDefault="009606D4" w:rsidP="00C33032"/>
        </w:tc>
      </w:tr>
      <w:tr w:rsidR="009606D4" w:rsidRPr="00E81F01" w14:paraId="0ED7B5F7" w14:textId="77777777" w:rsidTr="00C33032">
        <w:trPr>
          <w:trHeight w:hRule="exact" w:val="254"/>
          <w:tblHeader/>
          <w:jc w:val="center"/>
        </w:trPr>
        <w:tc>
          <w:tcPr>
            <w:tcW w:w="237" w:type="pct"/>
            <w:vMerge/>
            <w:tcBorders>
              <w:left w:val="single" w:sz="4" w:space="0" w:color="auto"/>
              <w:bottom w:val="single" w:sz="4" w:space="0" w:color="auto"/>
            </w:tcBorders>
            <w:shd w:val="clear" w:color="auto" w:fill="FFFFFF"/>
            <w:vAlign w:val="center"/>
          </w:tcPr>
          <w:p w14:paraId="51AD0A74" w14:textId="77777777" w:rsidR="009606D4" w:rsidRPr="00E81F01" w:rsidRDefault="009606D4" w:rsidP="00C33032"/>
        </w:tc>
        <w:tc>
          <w:tcPr>
            <w:tcW w:w="842" w:type="pct"/>
            <w:tcBorders>
              <w:top w:val="single" w:sz="4" w:space="0" w:color="auto"/>
              <w:left w:val="single" w:sz="4" w:space="0" w:color="auto"/>
              <w:bottom w:val="single" w:sz="4" w:space="0" w:color="auto"/>
            </w:tcBorders>
            <w:shd w:val="clear" w:color="auto" w:fill="FFFFFF"/>
            <w:vAlign w:val="bottom"/>
          </w:tcPr>
          <w:p w14:paraId="7676E88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40" w:type="pct"/>
            <w:tcBorders>
              <w:top w:val="single" w:sz="4" w:space="0" w:color="auto"/>
              <w:left w:val="single" w:sz="4" w:space="0" w:color="auto"/>
              <w:bottom w:val="single" w:sz="4" w:space="0" w:color="auto"/>
            </w:tcBorders>
            <w:shd w:val="clear" w:color="auto" w:fill="FFFFFF"/>
            <w:vAlign w:val="bottom"/>
          </w:tcPr>
          <w:p w14:paraId="4AC4059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481" w:type="pct"/>
            <w:tcBorders>
              <w:top w:val="single" w:sz="4" w:space="0" w:color="auto"/>
              <w:left w:val="single" w:sz="4" w:space="0" w:color="auto"/>
              <w:bottom w:val="single" w:sz="4" w:space="0" w:color="auto"/>
              <w:right w:val="single" w:sz="4" w:space="0" w:color="auto"/>
            </w:tcBorders>
            <w:shd w:val="clear" w:color="auto" w:fill="FFFFFF"/>
            <w:vAlign w:val="center"/>
          </w:tcPr>
          <w:p w14:paraId="5D18789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6F33D3D9" w14:textId="77777777" w:rsidTr="00C33032">
        <w:trPr>
          <w:trHeight w:val="3186"/>
          <w:jc w:val="center"/>
        </w:trPr>
        <w:tc>
          <w:tcPr>
            <w:tcW w:w="237" w:type="pct"/>
            <w:tcBorders>
              <w:top w:val="single" w:sz="4" w:space="0" w:color="auto"/>
              <w:left w:val="single" w:sz="4" w:space="0" w:color="auto"/>
              <w:bottom w:val="single" w:sz="4" w:space="0" w:color="auto"/>
            </w:tcBorders>
            <w:shd w:val="clear" w:color="auto" w:fill="FFFFFF"/>
          </w:tcPr>
          <w:p w14:paraId="046C8E8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842" w:type="pct"/>
            <w:tcBorders>
              <w:top w:val="single" w:sz="4" w:space="0" w:color="auto"/>
              <w:left w:val="single" w:sz="4" w:space="0" w:color="auto"/>
              <w:bottom w:val="single" w:sz="4" w:space="0" w:color="auto"/>
            </w:tcBorders>
            <w:shd w:val="clear" w:color="auto" w:fill="FFFFFF"/>
          </w:tcPr>
          <w:p w14:paraId="53A4F46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Гостиничное обслуживание</w:t>
            </w:r>
          </w:p>
        </w:tc>
        <w:tc>
          <w:tcPr>
            <w:tcW w:w="440" w:type="pct"/>
            <w:tcBorders>
              <w:top w:val="single" w:sz="4" w:space="0" w:color="auto"/>
              <w:left w:val="single" w:sz="4" w:space="0" w:color="auto"/>
              <w:bottom w:val="single" w:sz="4" w:space="0" w:color="auto"/>
            </w:tcBorders>
            <w:shd w:val="clear" w:color="auto" w:fill="FFFFFF"/>
          </w:tcPr>
          <w:p w14:paraId="7A4052E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4.7</w:t>
            </w:r>
          </w:p>
        </w:tc>
        <w:tc>
          <w:tcPr>
            <w:tcW w:w="3481" w:type="pct"/>
            <w:tcBorders>
              <w:top w:val="single" w:sz="4" w:space="0" w:color="auto"/>
              <w:left w:val="single" w:sz="4" w:space="0" w:color="auto"/>
              <w:bottom w:val="single" w:sz="4" w:space="0" w:color="auto"/>
              <w:right w:val="single" w:sz="4" w:space="0" w:color="auto"/>
            </w:tcBorders>
            <w:shd w:val="clear" w:color="auto" w:fill="FFFFFF"/>
            <w:vAlign w:val="bottom"/>
          </w:tcPr>
          <w:p w14:paraId="10B9591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319A7914"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E23CBE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со стороны общей стены с соседним жилым домом, м:</w:t>
            </w:r>
          </w:p>
          <w:p w14:paraId="0E53573C" w14:textId="77777777" w:rsidR="009606D4" w:rsidRPr="00E81F01" w:rsidRDefault="009606D4" w:rsidP="009606D4">
            <w:pPr>
              <w:pStyle w:val="Other0"/>
              <w:numPr>
                <w:ilvl w:val="0"/>
                <w:numId w:val="189"/>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E46503F" w14:textId="77777777" w:rsidR="009606D4" w:rsidRPr="00E81F01" w:rsidRDefault="009606D4" w:rsidP="009606D4">
            <w:pPr>
              <w:pStyle w:val="Other0"/>
              <w:numPr>
                <w:ilvl w:val="0"/>
                <w:numId w:val="189"/>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A81443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2C240A0B"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7DA203B6" w14:textId="77777777" w:rsidR="009606D4" w:rsidRPr="00E81F01" w:rsidRDefault="009606D4" w:rsidP="00C33032">
            <w:pPr>
              <w:pStyle w:val="Other0"/>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B755467" w14:textId="77777777" w:rsidR="009606D4" w:rsidRPr="00E81F01" w:rsidRDefault="009606D4" w:rsidP="00C33032">
            <w:pPr>
              <w:pStyle w:val="Other0"/>
              <w:ind w:right="142"/>
              <w:jc w:val="both"/>
              <w:rPr>
                <w:rFonts w:ascii="Times New Roman" w:hAnsi="Times New Roman" w:cs="Times New Roman"/>
              </w:rPr>
            </w:pPr>
            <w:r w:rsidRPr="00E81F01">
              <w:rPr>
                <w:rFonts w:ascii="Times New Roman" w:hAnsi="Times New Roman" w:cs="Times New Roman"/>
              </w:rPr>
              <w:t>Минимальный процент застройки -20</w:t>
            </w:r>
          </w:p>
        </w:tc>
      </w:tr>
    </w:tbl>
    <w:p w14:paraId="32532345" w14:textId="77777777" w:rsidR="009606D4" w:rsidRPr="00E81F01" w:rsidRDefault="009606D4" w:rsidP="009606D4">
      <w:pPr>
        <w:tabs>
          <w:tab w:val="left" w:pos="2055"/>
          <w:tab w:val="center" w:pos="4677"/>
        </w:tabs>
        <w:jc w:val="both"/>
        <w:rPr>
          <w:b/>
        </w:rPr>
      </w:pPr>
    </w:p>
    <w:p w14:paraId="3A7CD639" w14:textId="77777777" w:rsidR="009606D4" w:rsidRPr="00E81F01" w:rsidRDefault="009606D4" w:rsidP="009606D4">
      <w:pPr>
        <w:jc w:val="both"/>
      </w:pPr>
    </w:p>
    <w:p w14:paraId="62331F79" w14:textId="77777777" w:rsidR="009606D4" w:rsidRPr="00E81F01" w:rsidRDefault="009606D4" w:rsidP="009606D4">
      <w:pPr>
        <w:jc w:val="both"/>
        <w:outlineLvl w:val="2"/>
        <w:rPr>
          <w:b/>
        </w:rPr>
      </w:pPr>
      <w:bookmarkStart w:id="50" w:name="_Toc180414919"/>
      <w:r w:rsidRPr="00E81F01">
        <w:rPr>
          <w:b/>
        </w:rPr>
        <w:t>6.2 Вспомогательные виды разрешенного использования земельных участков и объектов капитального строительства</w:t>
      </w:r>
      <w:bookmarkEnd w:id="50"/>
    </w:p>
    <w:tbl>
      <w:tblPr>
        <w:tblpPr w:leftFromText="180" w:rightFromText="180" w:vertAnchor="text" w:tblpXSpec="center" w:tblpY="1"/>
        <w:tblOverlap w:val="never"/>
        <w:tblW w:w="57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4"/>
        <w:gridCol w:w="1931"/>
        <w:gridCol w:w="1016"/>
        <w:gridCol w:w="7436"/>
      </w:tblGrid>
      <w:tr w:rsidR="009606D4" w:rsidRPr="00E81F01" w14:paraId="42D90973" w14:textId="77777777" w:rsidTr="00C33032">
        <w:trPr>
          <w:trHeight w:hRule="exact" w:val="1258"/>
          <w:tblHeader/>
          <w:jc w:val="center"/>
        </w:trPr>
        <w:tc>
          <w:tcPr>
            <w:tcW w:w="236" w:type="pct"/>
            <w:vMerge w:val="restart"/>
            <w:shd w:val="clear" w:color="auto" w:fill="FFFFFF"/>
            <w:vAlign w:val="center"/>
          </w:tcPr>
          <w:p w14:paraId="5E4B4BD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w:t>
            </w:r>
          </w:p>
          <w:p w14:paraId="09A9134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п/п</w:t>
            </w:r>
          </w:p>
        </w:tc>
        <w:tc>
          <w:tcPr>
            <w:tcW w:w="1352" w:type="pct"/>
            <w:gridSpan w:val="2"/>
            <w:shd w:val="clear" w:color="auto" w:fill="FFFFFF"/>
          </w:tcPr>
          <w:p w14:paraId="3655700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411" w:type="pct"/>
            <w:vMerge w:val="restart"/>
            <w:shd w:val="clear" w:color="auto" w:fill="FFFFFF"/>
            <w:vAlign w:val="center"/>
          </w:tcPr>
          <w:p w14:paraId="06B758D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7D4E1901" w14:textId="77777777" w:rsidTr="00C33032">
        <w:trPr>
          <w:trHeight w:hRule="exact" w:val="250"/>
          <w:tblHeader/>
          <w:jc w:val="center"/>
        </w:trPr>
        <w:tc>
          <w:tcPr>
            <w:tcW w:w="236" w:type="pct"/>
            <w:vMerge/>
            <w:shd w:val="clear" w:color="auto" w:fill="FFFFFF"/>
            <w:vAlign w:val="center"/>
          </w:tcPr>
          <w:p w14:paraId="1B4C6196" w14:textId="77777777" w:rsidR="009606D4" w:rsidRPr="00E81F01" w:rsidRDefault="009606D4" w:rsidP="00C33032">
            <w:pPr>
              <w:rPr>
                <w:sz w:val="20"/>
                <w:szCs w:val="20"/>
              </w:rPr>
            </w:pPr>
          </w:p>
        </w:tc>
        <w:tc>
          <w:tcPr>
            <w:tcW w:w="886" w:type="pct"/>
            <w:shd w:val="clear" w:color="auto" w:fill="FFFFFF"/>
            <w:vAlign w:val="bottom"/>
          </w:tcPr>
          <w:p w14:paraId="5C48850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66" w:type="pct"/>
            <w:shd w:val="clear" w:color="auto" w:fill="FFFFFF"/>
            <w:vAlign w:val="bottom"/>
          </w:tcPr>
          <w:p w14:paraId="6524D0C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411" w:type="pct"/>
            <w:vMerge/>
            <w:shd w:val="clear" w:color="auto" w:fill="FFFFFF"/>
            <w:vAlign w:val="center"/>
          </w:tcPr>
          <w:p w14:paraId="5069938B" w14:textId="77777777" w:rsidR="009606D4" w:rsidRPr="00E81F01" w:rsidRDefault="009606D4" w:rsidP="00C33032">
            <w:pPr>
              <w:rPr>
                <w:sz w:val="20"/>
                <w:szCs w:val="20"/>
              </w:rPr>
            </w:pPr>
          </w:p>
        </w:tc>
      </w:tr>
      <w:tr w:rsidR="009606D4" w:rsidRPr="00E81F01" w14:paraId="6BA3FC3D" w14:textId="77777777" w:rsidTr="00C33032">
        <w:trPr>
          <w:trHeight w:hRule="exact" w:val="254"/>
          <w:tblHeader/>
          <w:jc w:val="center"/>
        </w:trPr>
        <w:tc>
          <w:tcPr>
            <w:tcW w:w="236" w:type="pct"/>
            <w:vMerge/>
            <w:shd w:val="clear" w:color="auto" w:fill="FFFFFF"/>
            <w:vAlign w:val="center"/>
          </w:tcPr>
          <w:p w14:paraId="38222F94" w14:textId="77777777" w:rsidR="009606D4" w:rsidRPr="00E81F01" w:rsidRDefault="009606D4" w:rsidP="00C33032">
            <w:pPr>
              <w:rPr>
                <w:sz w:val="20"/>
                <w:szCs w:val="20"/>
              </w:rPr>
            </w:pPr>
          </w:p>
        </w:tc>
        <w:tc>
          <w:tcPr>
            <w:tcW w:w="886" w:type="pct"/>
            <w:shd w:val="clear" w:color="auto" w:fill="FFFFFF"/>
            <w:vAlign w:val="bottom"/>
          </w:tcPr>
          <w:p w14:paraId="1288101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66" w:type="pct"/>
            <w:shd w:val="clear" w:color="auto" w:fill="FFFFFF"/>
            <w:vAlign w:val="bottom"/>
          </w:tcPr>
          <w:p w14:paraId="08DF101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411" w:type="pct"/>
            <w:shd w:val="clear" w:color="auto" w:fill="FFFFFF"/>
            <w:vAlign w:val="center"/>
          </w:tcPr>
          <w:p w14:paraId="7078F6E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78EFD935" w14:textId="77777777" w:rsidTr="00C33032">
        <w:trPr>
          <w:trHeight w:val="2665"/>
          <w:jc w:val="center"/>
        </w:trPr>
        <w:tc>
          <w:tcPr>
            <w:tcW w:w="236" w:type="pct"/>
            <w:shd w:val="clear" w:color="auto" w:fill="FFFFFF"/>
          </w:tcPr>
          <w:p w14:paraId="0D109C9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886" w:type="pct"/>
            <w:shd w:val="clear" w:color="auto" w:fill="FFFFFF"/>
          </w:tcPr>
          <w:p w14:paraId="5153D3A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66" w:type="pct"/>
            <w:shd w:val="clear" w:color="auto" w:fill="FFFFFF"/>
          </w:tcPr>
          <w:p w14:paraId="17EC5BA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411" w:type="pct"/>
            <w:shd w:val="clear" w:color="auto" w:fill="FFFFFF"/>
            <w:vAlign w:val="bottom"/>
          </w:tcPr>
          <w:p w14:paraId="618409C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177EC6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0B55F2D"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1910EB76"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3925C47E"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2BEFBDA0" w14:textId="77777777" w:rsidTr="00C33032">
        <w:trPr>
          <w:trHeight w:val="1346"/>
          <w:jc w:val="center"/>
        </w:trPr>
        <w:tc>
          <w:tcPr>
            <w:tcW w:w="236" w:type="pct"/>
            <w:shd w:val="clear" w:color="auto" w:fill="FFFFFF"/>
          </w:tcPr>
          <w:p w14:paraId="246CB26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886" w:type="pct"/>
            <w:shd w:val="clear" w:color="auto" w:fill="FFFFFF"/>
          </w:tcPr>
          <w:p w14:paraId="7903EAE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Служебные гаражи</w:t>
            </w:r>
          </w:p>
        </w:tc>
        <w:tc>
          <w:tcPr>
            <w:tcW w:w="466" w:type="pct"/>
            <w:shd w:val="clear" w:color="auto" w:fill="FFFFFF"/>
          </w:tcPr>
          <w:p w14:paraId="2657C4E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4.9</w:t>
            </w:r>
          </w:p>
        </w:tc>
        <w:tc>
          <w:tcPr>
            <w:tcW w:w="3411" w:type="pct"/>
            <w:shd w:val="clear" w:color="auto" w:fill="FFFFFF"/>
            <w:vAlign w:val="bottom"/>
          </w:tcPr>
          <w:p w14:paraId="1029F796"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не подлежит установлению</w:t>
            </w:r>
          </w:p>
          <w:p w14:paraId="350C0046"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28733B8C"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w:t>
            </w:r>
          </w:p>
          <w:p w14:paraId="67C0339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сооружений, за пределами которых запрещено строительство зданий, строений, сооружений, м:</w:t>
            </w:r>
          </w:p>
          <w:p w14:paraId="5387F781" w14:textId="77777777" w:rsidR="009606D4" w:rsidRPr="00E81F01" w:rsidRDefault="009606D4" w:rsidP="009606D4">
            <w:pPr>
              <w:pStyle w:val="Other0"/>
              <w:numPr>
                <w:ilvl w:val="0"/>
                <w:numId w:val="190"/>
              </w:numPr>
              <w:shd w:val="clear" w:color="auto" w:fill="auto"/>
              <w:tabs>
                <w:tab w:val="left" w:pos="134"/>
              </w:tabs>
              <w:ind w:right="142"/>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22EECED" w14:textId="77777777" w:rsidR="009606D4" w:rsidRPr="00E81F01" w:rsidRDefault="009606D4" w:rsidP="009606D4">
            <w:pPr>
              <w:pStyle w:val="Other0"/>
              <w:numPr>
                <w:ilvl w:val="0"/>
                <w:numId w:val="190"/>
              </w:numPr>
              <w:shd w:val="clear" w:color="auto" w:fill="auto"/>
              <w:tabs>
                <w:tab w:val="left" w:pos="144"/>
              </w:tabs>
              <w:ind w:right="142"/>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D440A7F" w14:textId="77777777" w:rsidR="009606D4" w:rsidRPr="00E81F01" w:rsidRDefault="009606D4" w:rsidP="00C33032">
            <w:pPr>
              <w:pStyle w:val="Other0"/>
              <w:shd w:val="clear" w:color="auto" w:fill="auto"/>
              <w:ind w:right="142"/>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Максимальное количество подземных этажей не подлежит установлению</w:t>
            </w:r>
          </w:p>
          <w:p w14:paraId="3653B880"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44D9E4D6"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62CB384" w14:textId="77777777" w:rsidR="009606D4" w:rsidRPr="00E81F01" w:rsidRDefault="009606D4" w:rsidP="00C33032">
            <w:pPr>
              <w:pStyle w:val="Other0"/>
              <w:shd w:val="clear" w:color="auto" w:fill="auto"/>
              <w:ind w:right="142"/>
              <w:jc w:val="both"/>
              <w:rPr>
                <w:rFonts w:ascii="Times New Roman" w:hAnsi="Times New Roman" w:cs="Times New Roman"/>
              </w:rPr>
            </w:pPr>
          </w:p>
        </w:tc>
      </w:tr>
      <w:tr w:rsidR="009606D4" w:rsidRPr="00E81F01" w14:paraId="3A0EE68E" w14:textId="77777777" w:rsidTr="00C33032">
        <w:trPr>
          <w:trHeight w:val="1468"/>
          <w:jc w:val="center"/>
        </w:trPr>
        <w:tc>
          <w:tcPr>
            <w:tcW w:w="236" w:type="pct"/>
            <w:shd w:val="clear" w:color="auto" w:fill="FFFFFF"/>
          </w:tcPr>
          <w:p w14:paraId="274A618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886" w:type="pct"/>
            <w:shd w:val="clear" w:color="auto" w:fill="FFFFFF"/>
          </w:tcPr>
          <w:p w14:paraId="6B8CD0B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w:t>
            </w:r>
          </w:p>
          <w:p w14:paraId="1430A1D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общего пользования</w:t>
            </w:r>
          </w:p>
        </w:tc>
        <w:tc>
          <w:tcPr>
            <w:tcW w:w="466" w:type="pct"/>
            <w:shd w:val="clear" w:color="auto" w:fill="FFFFFF"/>
          </w:tcPr>
          <w:p w14:paraId="28BCFA4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411" w:type="pct"/>
            <w:shd w:val="clear" w:color="auto" w:fill="FFFFFF"/>
            <w:vAlign w:val="bottom"/>
          </w:tcPr>
          <w:p w14:paraId="74DAAC2A"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40BCBCF"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396841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057240D" w14:textId="77777777" w:rsidR="009606D4" w:rsidRPr="00E81F01" w:rsidRDefault="009606D4" w:rsidP="00C33032">
            <w:pPr>
              <w:pStyle w:val="Other0"/>
              <w:shd w:val="clear" w:color="auto" w:fill="auto"/>
              <w:ind w:right="14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68AFBBA3" w14:textId="77777777" w:rsidR="009606D4" w:rsidRPr="00E81F01" w:rsidRDefault="009606D4" w:rsidP="009606D4">
      <w:pPr>
        <w:ind w:left="-709"/>
        <w:jc w:val="both"/>
      </w:pPr>
    </w:p>
    <w:p w14:paraId="38BE4531" w14:textId="77777777" w:rsidR="009606D4" w:rsidRPr="00E81F01" w:rsidRDefault="009606D4" w:rsidP="009606D4">
      <w:pPr>
        <w:pStyle w:val="Heading30"/>
        <w:keepNext/>
        <w:keepLines/>
        <w:shd w:val="clear" w:color="auto" w:fill="auto"/>
        <w:tabs>
          <w:tab w:val="left" w:pos="576"/>
        </w:tabs>
        <w:ind w:left="-709" w:firstLine="0"/>
        <w:jc w:val="both"/>
        <w:rPr>
          <w:rFonts w:ascii="Times New Roman" w:hAnsi="Times New Roman" w:cs="Times New Roman"/>
        </w:rPr>
      </w:pPr>
      <w:bookmarkStart w:id="51" w:name="bookmark54"/>
      <w:bookmarkStart w:id="52" w:name="bookmark55"/>
      <w:bookmarkStart w:id="53" w:name="bookmark53"/>
      <w:bookmarkStart w:id="54" w:name="_Toc180414920"/>
      <w:r w:rsidRPr="00E81F01">
        <w:rPr>
          <w:rFonts w:ascii="Times New Roman" w:hAnsi="Times New Roman" w:cs="Times New Roman"/>
        </w:rPr>
        <w:t>6.4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51"/>
      <w:bookmarkEnd w:id="52"/>
      <w:bookmarkEnd w:id="53"/>
      <w:bookmarkEnd w:id="54"/>
    </w:p>
    <w:p w14:paraId="76712EA2" w14:textId="77777777" w:rsidR="009606D4" w:rsidRPr="00E81F01" w:rsidRDefault="009606D4" w:rsidP="009606D4">
      <w:pPr>
        <w:pStyle w:val="Bodytext20"/>
        <w:numPr>
          <w:ilvl w:val="0"/>
          <w:numId w:val="191"/>
        </w:numPr>
        <w:shd w:val="clear" w:color="auto" w:fill="auto"/>
        <w:tabs>
          <w:tab w:val="left" w:pos="-426"/>
        </w:tabs>
        <w:ind w:left="-709"/>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(65:03-6.188),</w:t>
      </w:r>
    </w:p>
    <w:p w14:paraId="6F16E1C7" w14:textId="77777777" w:rsidR="009606D4" w:rsidRPr="00E81F01" w:rsidRDefault="009606D4" w:rsidP="009606D4">
      <w:pPr>
        <w:pStyle w:val="Bodytext20"/>
        <w:numPr>
          <w:ilvl w:val="0"/>
          <w:numId w:val="191"/>
        </w:numPr>
        <w:shd w:val="clear" w:color="auto" w:fill="auto"/>
        <w:tabs>
          <w:tab w:val="left" w:pos="-426"/>
        </w:tabs>
        <w:ind w:left="-709"/>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(65:03-6.189),</w:t>
      </w:r>
    </w:p>
    <w:p w14:paraId="5BE082E8" w14:textId="77777777" w:rsidR="009606D4" w:rsidRPr="00E81F01" w:rsidRDefault="009606D4" w:rsidP="009606D4">
      <w:pPr>
        <w:pStyle w:val="Bodytext20"/>
        <w:numPr>
          <w:ilvl w:val="0"/>
          <w:numId w:val="191"/>
        </w:numPr>
        <w:shd w:val="clear" w:color="auto" w:fill="auto"/>
        <w:tabs>
          <w:tab w:val="left" w:pos="-426"/>
        </w:tabs>
        <w:ind w:left="-709"/>
        <w:jc w:val="both"/>
        <w:rPr>
          <w:rFonts w:ascii="Times New Roman" w:hAnsi="Times New Roman" w:cs="Times New Roman"/>
          <w:sz w:val="24"/>
          <w:szCs w:val="24"/>
        </w:rPr>
      </w:pPr>
      <w:r w:rsidRPr="00E81F01">
        <w:rPr>
          <w:rFonts w:ascii="Times New Roman" w:hAnsi="Times New Roman" w:cs="Times New Roman"/>
          <w:sz w:val="24"/>
          <w:szCs w:val="24"/>
        </w:rPr>
        <w:t>(65:03-5.10),</w:t>
      </w:r>
    </w:p>
    <w:p w14:paraId="4F0AE29C" w14:textId="77777777" w:rsidR="009606D4" w:rsidRPr="00E81F01" w:rsidRDefault="009606D4" w:rsidP="009606D4">
      <w:pPr>
        <w:pStyle w:val="Bodytext20"/>
        <w:numPr>
          <w:ilvl w:val="0"/>
          <w:numId w:val="191"/>
        </w:numPr>
        <w:shd w:val="clear" w:color="auto" w:fill="auto"/>
        <w:tabs>
          <w:tab w:val="left" w:pos="-426"/>
        </w:tabs>
        <w:ind w:left="-709"/>
        <w:jc w:val="both"/>
        <w:rPr>
          <w:rFonts w:ascii="Times New Roman" w:hAnsi="Times New Roman" w:cs="Times New Roman"/>
          <w:sz w:val="24"/>
          <w:szCs w:val="24"/>
        </w:rPr>
      </w:pPr>
      <w:r w:rsidRPr="00E81F01">
        <w:rPr>
          <w:rFonts w:ascii="Times New Roman" w:hAnsi="Times New Roman" w:cs="Times New Roman"/>
          <w:sz w:val="24"/>
          <w:szCs w:val="24"/>
        </w:rPr>
        <w:t>Запретная зона при военном складе (65:04-6.117),</w:t>
      </w:r>
    </w:p>
    <w:p w14:paraId="6FA45CD3" w14:textId="77777777" w:rsidR="009606D4" w:rsidRPr="00E81F01" w:rsidRDefault="009606D4" w:rsidP="009606D4">
      <w:pPr>
        <w:pStyle w:val="Bodytext20"/>
        <w:numPr>
          <w:ilvl w:val="0"/>
          <w:numId w:val="191"/>
        </w:numPr>
        <w:shd w:val="clear" w:color="auto" w:fill="auto"/>
        <w:tabs>
          <w:tab w:val="left" w:pos="-426"/>
        </w:tabs>
        <w:ind w:left="-709"/>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(65:04-6.111),</w:t>
      </w:r>
    </w:p>
    <w:p w14:paraId="0F8A08E9" w14:textId="77777777" w:rsidR="009606D4" w:rsidRPr="00E81F01" w:rsidRDefault="009606D4" w:rsidP="009606D4">
      <w:pPr>
        <w:pStyle w:val="Bodytext20"/>
        <w:numPr>
          <w:ilvl w:val="0"/>
          <w:numId w:val="191"/>
        </w:numPr>
        <w:shd w:val="clear" w:color="auto" w:fill="auto"/>
        <w:tabs>
          <w:tab w:val="left" w:pos="-426"/>
        </w:tabs>
        <w:ind w:left="-709"/>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(65:04-6.112),</w:t>
      </w:r>
    </w:p>
    <w:p w14:paraId="3D8488AB" w14:textId="77777777" w:rsidR="009606D4" w:rsidRPr="00E81F01" w:rsidRDefault="009606D4" w:rsidP="009606D4">
      <w:pPr>
        <w:pStyle w:val="Bodytext20"/>
        <w:numPr>
          <w:ilvl w:val="0"/>
          <w:numId w:val="191"/>
        </w:numPr>
        <w:shd w:val="clear" w:color="auto" w:fill="auto"/>
        <w:tabs>
          <w:tab w:val="left" w:pos="-426"/>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(65:04-6.1),</w:t>
      </w:r>
    </w:p>
    <w:p w14:paraId="207BE08A" w14:textId="77777777" w:rsidR="009606D4" w:rsidRPr="00E81F01" w:rsidRDefault="009606D4" w:rsidP="009606D4">
      <w:pPr>
        <w:pStyle w:val="Bodytext20"/>
        <w:numPr>
          <w:ilvl w:val="0"/>
          <w:numId w:val="191"/>
        </w:numPr>
        <w:shd w:val="clear" w:color="auto" w:fill="auto"/>
        <w:tabs>
          <w:tab w:val="left" w:pos="-426"/>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(65:04-6.3),</w:t>
      </w:r>
    </w:p>
    <w:p w14:paraId="4B61CE7F" w14:textId="77777777" w:rsidR="009606D4" w:rsidRPr="00E81F01" w:rsidRDefault="009606D4" w:rsidP="009606D4">
      <w:pPr>
        <w:pStyle w:val="Bodytext20"/>
        <w:numPr>
          <w:ilvl w:val="0"/>
          <w:numId w:val="191"/>
        </w:numPr>
        <w:shd w:val="clear" w:color="auto" w:fill="auto"/>
        <w:tabs>
          <w:tab w:val="left" w:pos="-426"/>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(65:04-6.7),</w:t>
      </w:r>
    </w:p>
    <w:p w14:paraId="023BB91B"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(65:04-6.5),</w:t>
      </w:r>
    </w:p>
    <w:p w14:paraId="4838E18D"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lastRenderedPageBreak/>
        <w:t>Зона санитарной охраны источников водоснабжения и водопроводов питьевого назначения (65:03-6.263),</w:t>
      </w:r>
    </w:p>
    <w:p w14:paraId="4931C686"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(65:03-6.263),</w:t>
      </w:r>
    </w:p>
    <w:p w14:paraId="1599ED88"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(65:03-6.263),</w:t>
      </w:r>
    </w:p>
    <w:p w14:paraId="4D3A2EA1"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(65:03-6.255),</w:t>
      </w:r>
    </w:p>
    <w:p w14:paraId="4C1BC77B"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(65:03-6.256),</w:t>
      </w:r>
    </w:p>
    <w:p w14:paraId="60C09039"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(65:03-6.257),</w:t>
      </w:r>
    </w:p>
    <w:p w14:paraId="5669D30A"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(65:03-6.17),</w:t>
      </w:r>
    </w:p>
    <w:p w14:paraId="34D21BE6"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(65:03-6.11),</w:t>
      </w:r>
    </w:p>
    <w:p w14:paraId="7B85044B"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(65:03-6.8),</w:t>
      </w:r>
    </w:p>
    <w:p w14:paraId="3902A4DC"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Санитарно-защитная зона предприятий, сооружений и иных объектов (65:03-6.3),</w:t>
      </w:r>
    </w:p>
    <w:p w14:paraId="357B7040"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(65:03-6.252),</w:t>
      </w:r>
    </w:p>
    <w:p w14:paraId="5B8E2968"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(65:03-6.253),</w:t>
      </w:r>
    </w:p>
    <w:p w14:paraId="77D752AB"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назначения(65:03-6.254),</w:t>
      </w:r>
    </w:p>
    <w:p w14:paraId="1A8B6CCC"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(65:03-6.27),</w:t>
      </w:r>
    </w:p>
    <w:p w14:paraId="71D99F8E"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(65:03-6.183),</w:t>
      </w:r>
    </w:p>
    <w:p w14:paraId="44CAF56F"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(65:03-6.182),</w:t>
      </w:r>
    </w:p>
    <w:p w14:paraId="39367E10"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(65:03-6.18),</w:t>
      </w:r>
    </w:p>
    <w:p w14:paraId="7A8F0460"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Иная зона с особыми условиями использования территории (65:03-6.6),</w:t>
      </w:r>
    </w:p>
    <w:p w14:paraId="5BA7CB89"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(65:03-6.179),</w:t>
      </w:r>
    </w:p>
    <w:p w14:paraId="4F383FEE"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(65:03-6.180),</w:t>
      </w:r>
    </w:p>
    <w:p w14:paraId="3BF95C49"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 й(65:03-6.15),</w:t>
      </w:r>
    </w:p>
    <w:p w14:paraId="685639A7"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(65:03-6.291),</w:t>
      </w:r>
    </w:p>
    <w:p w14:paraId="4EEEB367"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(65:03-6.292),</w:t>
      </w:r>
    </w:p>
    <w:p w14:paraId="36655A4C"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(65:03-6.167),</w:t>
      </w:r>
    </w:p>
    <w:p w14:paraId="6945F451"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(65:03-6.172),</w:t>
      </w:r>
    </w:p>
    <w:p w14:paraId="3BBAB80B"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(65:03-6.170),</w:t>
      </w:r>
    </w:p>
    <w:p w14:paraId="05335810" w14:textId="77777777" w:rsidR="009606D4" w:rsidRPr="00E81F01" w:rsidRDefault="009606D4" w:rsidP="009606D4">
      <w:pPr>
        <w:pStyle w:val="Bodytext20"/>
        <w:numPr>
          <w:ilvl w:val="0"/>
          <w:numId w:val="191"/>
        </w:numPr>
        <w:shd w:val="clear" w:color="auto" w:fill="auto"/>
        <w:tabs>
          <w:tab w:val="left" w:pos="-426"/>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полоса(65:03-6.176),</w:t>
      </w:r>
    </w:p>
    <w:p w14:paraId="1DC61E07" w14:textId="77777777" w:rsidR="009606D4" w:rsidRPr="00E81F01" w:rsidRDefault="009606D4" w:rsidP="009606D4">
      <w:pPr>
        <w:pStyle w:val="Bodytext20"/>
        <w:numPr>
          <w:ilvl w:val="0"/>
          <w:numId w:val="191"/>
        </w:numPr>
        <w:shd w:val="clear" w:color="auto" w:fill="auto"/>
        <w:tabs>
          <w:tab w:val="left" w:pos="474"/>
        </w:tabs>
        <w:ind w:left="-709"/>
        <w:jc w:val="both"/>
        <w:rPr>
          <w:rFonts w:ascii="Times New Roman" w:hAnsi="Times New Roman" w:cs="Times New Roman"/>
          <w:sz w:val="24"/>
          <w:szCs w:val="24"/>
        </w:rPr>
      </w:pPr>
      <w:r w:rsidRPr="00E81F01">
        <w:rPr>
          <w:rFonts w:ascii="Times New Roman" w:hAnsi="Times New Roman" w:cs="Times New Roman"/>
          <w:sz w:val="24"/>
          <w:szCs w:val="24"/>
        </w:rPr>
        <w:t>Охранная зона линий и сооружений связи и линий и сооружений радиофикации(65:03-6.285)</w:t>
      </w:r>
    </w:p>
    <w:p w14:paraId="547ABF91" w14:textId="77777777" w:rsidR="009606D4" w:rsidRPr="00E81F01" w:rsidRDefault="009606D4" w:rsidP="009606D4">
      <w:pPr>
        <w:pStyle w:val="a3"/>
        <w:ind w:left="-709" w:firstLine="709"/>
        <w:rPr>
          <w:sz w:val="24"/>
        </w:rPr>
      </w:pPr>
      <w:r w:rsidRPr="00E81F01">
        <w:rPr>
          <w:sz w:val="24"/>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04141364" w14:textId="77777777" w:rsidR="009606D4" w:rsidRPr="00E81F01" w:rsidRDefault="009606D4" w:rsidP="009606D4">
      <w:pPr>
        <w:ind w:left="-709" w:firstLine="709"/>
        <w:jc w:val="both"/>
      </w:pPr>
      <w:r w:rsidRPr="00E81F01">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bookmarkStart w:id="55" w:name="_Toc180414921"/>
    </w:p>
    <w:p w14:paraId="1138A485" w14:textId="77777777" w:rsidR="009606D4" w:rsidRPr="00E81F01" w:rsidRDefault="009606D4" w:rsidP="009606D4">
      <w:pPr>
        <w:ind w:left="-709" w:firstLine="709"/>
        <w:jc w:val="both"/>
      </w:pPr>
    </w:p>
    <w:p w14:paraId="450C36D7" w14:textId="77777777" w:rsidR="009606D4" w:rsidRPr="00E81F01" w:rsidRDefault="009606D4" w:rsidP="009606D4">
      <w:pPr>
        <w:ind w:left="-709" w:firstLine="709"/>
        <w:jc w:val="both"/>
        <w:rPr>
          <w:b/>
        </w:rPr>
      </w:pPr>
      <w:r w:rsidRPr="00E81F01">
        <w:t xml:space="preserve">                                       </w:t>
      </w:r>
      <w:r w:rsidRPr="00E81F01">
        <w:rPr>
          <w:b/>
        </w:rPr>
        <w:t>7. КОММУНАЛЬНАЯ ЗОНА (П-2)</w:t>
      </w:r>
      <w:bookmarkEnd w:id="55"/>
    </w:p>
    <w:p w14:paraId="00A0BC9D" w14:textId="77777777" w:rsidR="009606D4" w:rsidRPr="00E81F01" w:rsidRDefault="009606D4" w:rsidP="009606D4">
      <w:pPr>
        <w:jc w:val="both"/>
        <w:outlineLvl w:val="2"/>
        <w:rPr>
          <w:b/>
        </w:rPr>
      </w:pPr>
      <w:bookmarkStart w:id="56" w:name="_Toc180414922"/>
      <w:r w:rsidRPr="00E81F01">
        <w:rPr>
          <w:b/>
        </w:rPr>
        <w:lastRenderedPageBreak/>
        <w:t>7.1 Основные виды разрешенного использования земельных участков и объектов капитального строительства</w:t>
      </w:r>
      <w:bookmarkEnd w:id="56"/>
    </w:p>
    <w:tbl>
      <w:tblPr>
        <w:tblpPr w:leftFromText="180" w:rightFromText="180" w:vertAnchor="text" w:tblpXSpec="center" w:tblpY="1"/>
        <w:tblOverlap w:val="never"/>
        <w:tblW w:w="56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
        <w:gridCol w:w="2142"/>
        <w:gridCol w:w="651"/>
        <w:gridCol w:w="7591"/>
      </w:tblGrid>
      <w:tr w:rsidR="009606D4" w:rsidRPr="00E81F01" w14:paraId="5375BAD0" w14:textId="77777777" w:rsidTr="00C33032">
        <w:trPr>
          <w:trHeight w:hRule="exact" w:val="1258"/>
          <w:tblHeader/>
          <w:jc w:val="center"/>
        </w:trPr>
        <w:tc>
          <w:tcPr>
            <w:tcW w:w="151" w:type="pct"/>
            <w:vMerge w:val="restart"/>
            <w:shd w:val="clear" w:color="auto" w:fill="FFFFFF"/>
            <w:vAlign w:val="center"/>
          </w:tcPr>
          <w:p w14:paraId="317072B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310" w:type="pct"/>
            <w:gridSpan w:val="2"/>
            <w:shd w:val="clear" w:color="auto" w:fill="FFFFFF"/>
          </w:tcPr>
          <w:p w14:paraId="41EE436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539" w:type="pct"/>
            <w:vMerge w:val="restart"/>
            <w:shd w:val="clear" w:color="auto" w:fill="FFFFFF"/>
            <w:vAlign w:val="center"/>
          </w:tcPr>
          <w:p w14:paraId="6C9CB91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69304358" w14:textId="77777777" w:rsidTr="00C33032">
        <w:trPr>
          <w:trHeight w:hRule="exact" w:val="250"/>
          <w:tblHeader/>
          <w:jc w:val="center"/>
        </w:trPr>
        <w:tc>
          <w:tcPr>
            <w:tcW w:w="151" w:type="pct"/>
            <w:vMerge/>
            <w:shd w:val="clear" w:color="auto" w:fill="FFFFFF"/>
            <w:vAlign w:val="center"/>
          </w:tcPr>
          <w:p w14:paraId="668CA962" w14:textId="77777777" w:rsidR="009606D4" w:rsidRPr="00E81F01" w:rsidRDefault="009606D4" w:rsidP="00C33032">
            <w:pPr>
              <w:rPr>
                <w:sz w:val="20"/>
                <w:szCs w:val="20"/>
              </w:rPr>
            </w:pPr>
          </w:p>
        </w:tc>
        <w:tc>
          <w:tcPr>
            <w:tcW w:w="1002" w:type="pct"/>
            <w:shd w:val="clear" w:color="auto" w:fill="FFFFFF"/>
            <w:vAlign w:val="bottom"/>
          </w:tcPr>
          <w:p w14:paraId="3D4AFD0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308" w:type="pct"/>
            <w:shd w:val="clear" w:color="auto" w:fill="FFFFFF"/>
            <w:vAlign w:val="bottom"/>
          </w:tcPr>
          <w:p w14:paraId="00DABD8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539" w:type="pct"/>
            <w:vMerge/>
            <w:shd w:val="clear" w:color="auto" w:fill="FFFFFF"/>
            <w:vAlign w:val="center"/>
          </w:tcPr>
          <w:p w14:paraId="62A4D946" w14:textId="77777777" w:rsidR="009606D4" w:rsidRPr="00E81F01" w:rsidRDefault="009606D4" w:rsidP="00C33032">
            <w:pPr>
              <w:rPr>
                <w:sz w:val="20"/>
                <w:szCs w:val="20"/>
              </w:rPr>
            </w:pPr>
          </w:p>
        </w:tc>
      </w:tr>
      <w:tr w:rsidR="009606D4" w:rsidRPr="00E81F01" w14:paraId="2913A74F" w14:textId="77777777" w:rsidTr="00C33032">
        <w:trPr>
          <w:trHeight w:hRule="exact" w:val="254"/>
          <w:tblHeader/>
          <w:jc w:val="center"/>
        </w:trPr>
        <w:tc>
          <w:tcPr>
            <w:tcW w:w="151" w:type="pct"/>
            <w:vMerge/>
            <w:shd w:val="clear" w:color="auto" w:fill="FFFFFF"/>
            <w:vAlign w:val="center"/>
          </w:tcPr>
          <w:p w14:paraId="7B94885E" w14:textId="77777777" w:rsidR="009606D4" w:rsidRPr="00E81F01" w:rsidRDefault="009606D4" w:rsidP="00C33032">
            <w:pPr>
              <w:rPr>
                <w:sz w:val="20"/>
                <w:szCs w:val="20"/>
              </w:rPr>
            </w:pPr>
          </w:p>
        </w:tc>
        <w:tc>
          <w:tcPr>
            <w:tcW w:w="1002" w:type="pct"/>
            <w:shd w:val="clear" w:color="auto" w:fill="FFFFFF"/>
            <w:vAlign w:val="bottom"/>
          </w:tcPr>
          <w:p w14:paraId="0C40729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308" w:type="pct"/>
            <w:shd w:val="clear" w:color="auto" w:fill="FFFFFF"/>
            <w:vAlign w:val="bottom"/>
          </w:tcPr>
          <w:p w14:paraId="1F78C8D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539" w:type="pct"/>
            <w:shd w:val="clear" w:color="auto" w:fill="FFFFFF"/>
            <w:vAlign w:val="center"/>
          </w:tcPr>
          <w:p w14:paraId="77BD027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3D5F8288" w14:textId="77777777" w:rsidTr="00C33032">
        <w:trPr>
          <w:trHeight w:val="2421"/>
          <w:jc w:val="center"/>
        </w:trPr>
        <w:tc>
          <w:tcPr>
            <w:tcW w:w="151" w:type="pct"/>
            <w:shd w:val="clear" w:color="auto" w:fill="FFFFFF"/>
          </w:tcPr>
          <w:p w14:paraId="720637B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1002" w:type="pct"/>
            <w:shd w:val="clear" w:color="auto" w:fill="FFFFFF"/>
          </w:tcPr>
          <w:p w14:paraId="73948C9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Склад</w:t>
            </w:r>
          </w:p>
        </w:tc>
        <w:tc>
          <w:tcPr>
            <w:tcW w:w="308" w:type="pct"/>
            <w:shd w:val="clear" w:color="auto" w:fill="FFFFFF"/>
          </w:tcPr>
          <w:p w14:paraId="24E3967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6.9</w:t>
            </w:r>
          </w:p>
        </w:tc>
        <w:tc>
          <w:tcPr>
            <w:tcW w:w="3539" w:type="pct"/>
            <w:shd w:val="clear" w:color="auto" w:fill="FFFFFF"/>
            <w:vAlign w:val="bottom"/>
          </w:tcPr>
          <w:p w14:paraId="4A111473"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0C4A4DDB"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19998861"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2119F18"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69113BD9"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5531F5C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8ADEBF7"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4342506D"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62143C70" w14:textId="77777777" w:rsidR="009606D4" w:rsidRPr="00E81F01" w:rsidRDefault="009606D4" w:rsidP="00C33032">
            <w:pPr>
              <w:pStyle w:val="Other0"/>
              <w:shd w:val="clear" w:color="auto" w:fill="auto"/>
              <w:ind w:right="134"/>
              <w:jc w:val="both"/>
              <w:rPr>
                <w:rFonts w:ascii="Times New Roman" w:hAnsi="Times New Roman" w:cs="Times New Roman"/>
              </w:rPr>
            </w:pPr>
          </w:p>
        </w:tc>
      </w:tr>
      <w:tr w:rsidR="009606D4" w:rsidRPr="00E81F01" w14:paraId="72B67C5D" w14:textId="77777777" w:rsidTr="00C33032">
        <w:trPr>
          <w:trHeight w:val="2244"/>
          <w:jc w:val="center"/>
        </w:trPr>
        <w:tc>
          <w:tcPr>
            <w:tcW w:w="151" w:type="pct"/>
            <w:shd w:val="clear" w:color="auto" w:fill="FFFFFF"/>
          </w:tcPr>
          <w:p w14:paraId="141F803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1002" w:type="pct"/>
            <w:shd w:val="clear" w:color="auto" w:fill="FFFFFF"/>
          </w:tcPr>
          <w:p w14:paraId="178570A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Складские площадки</w:t>
            </w:r>
          </w:p>
        </w:tc>
        <w:tc>
          <w:tcPr>
            <w:tcW w:w="308" w:type="pct"/>
            <w:shd w:val="clear" w:color="auto" w:fill="FFFFFF"/>
          </w:tcPr>
          <w:p w14:paraId="7540825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6.9.1</w:t>
            </w:r>
          </w:p>
        </w:tc>
        <w:tc>
          <w:tcPr>
            <w:tcW w:w="3539" w:type="pct"/>
            <w:shd w:val="clear" w:color="auto" w:fill="FFFFFF"/>
            <w:vAlign w:val="bottom"/>
          </w:tcPr>
          <w:p w14:paraId="46D67B6F"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2D4A3428"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12BFAC6A"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E4615BA"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41BC7BC1"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76E46643"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3341FA9"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71AF7207"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02B8DE64" w14:textId="77777777" w:rsidTr="00C33032">
        <w:trPr>
          <w:trHeight w:val="2476"/>
          <w:jc w:val="center"/>
        </w:trPr>
        <w:tc>
          <w:tcPr>
            <w:tcW w:w="151" w:type="pct"/>
            <w:shd w:val="clear" w:color="auto" w:fill="FFFFFF"/>
          </w:tcPr>
          <w:p w14:paraId="5DCDE58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1002" w:type="pct"/>
            <w:shd w:val="clear" w:color="auto" w:fill="FFFFFF"/>
          </w:tcPr>
          <w:p w14:paraId="3EEA917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Хранение и переработка сельскохозяйственной продукции</w:t>
            </w:r>
          </w:p>
        </w:tc>
        <w:tc>
          <w:tcPr>
            <w:tcW w:w="308" w:type="pct"/>
            <w:shd w:val="clear" w:color="auto" w:fill="FFFFFF"/>
          </w:tcPr>
          <w:p w14:paraId="47DAF83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1.15</w:t>
            </w:r>
          </w:p>
        </w:tc>
        <w:tc>
          <w:tcPr>
            <w:tcW w:w="3539" w:type="pct"/>
            <w:shd w:val="clear" w:color="auto" w:fill="FFFFFF"/>
            <w:vAlign w:val="bottom"/>
          </w:tcPr>
          <w:p w14:paraId="36703C9A"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AD1C0C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2BDC79AA"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434488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4CF0763"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55B181D"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022C9BB9" w14:textId="77777777" w:rsidTr="00C33032">
        <w:trPr>
          <w:trHeight w:hRule="exact" w:val="3272"/>
          <w:jc w:val="center"/>
        </w:trPr>
        <w:tc>
          <w:tcPr>
            <w:tcW w:w="151" w:type="pct"/>
            <w:shd w:val="clear" w:color="auto" w:fill="FFFFFF"/>
          </w:tcPr>
          <w:p w14:paraId="09384B3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w:t>
            </w:r>
          </w:p>
        </w:tc>
        <w:tc>
          <w:tcPr>
            <w:tcW w:w="1002" w:type="pct"/>
            <w:shd w:val="clear" w:color="auto" w:fill="FFFFFF"/>
          </w:tcPr>
          <w:p w14:paraId="4FAB43B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Рыбоводство</w:t>
            </w:r>
          </w:p>
        </w:tc>
        <w:tc>
          <w:tcPr>
            <w:tcW w:w="308" w:type="pct"/>
            <w:shd w:val="clear" w:color="auto" w:fill="FFFFFF"/>
          </w:tcPr>
          <w:p w14:paraId="7852C60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1.13</w:t>
            </w:r>
          </w:p>
        </w:tc>
        <w:tc>
          <w:tcPr>
            <w:tcW w:w="3539" w:type="pct"/>
            <w:shd w:val="clear" w:color="auto" w:fill="FFFFFF"/>
            <w:vAlign w:val="bottom"/>
          </w:tcPr>
          <w:p w14:paraId="1A83C85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4CA8BA3F"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 xml:space="preserve">Максимальные размеры земельных участков (площадь), кв.м  не подлежит установлению </w:t>
            </w:r>
          </w:p>
          <w:p w14:paraId="7FFDCF29"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70154A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9194EC8"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не подлежит установлению</w:t>
            </w:r>
          </w:p>
          <w:p w14:paraId="7AF0066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5327CA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5CE4E769"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548E91B1" w14:textId="77777777" w:rsidR="009606D4" w:rsidRPr="00E81F01" w:rsidRDefault="009606D4" w:rsidP="00C33032">
            <w:pPr>
              <w:pStyle w:val="Other0"/>
              <w:shd w:val="clear" w:color="auto" w:fill="auto"/>
              <w:ind w:right="134"/>
              <w:jc w:val="both"/>
              <w:rPr>
                <w:rFonts w:ascii="Times New Roman" w:hAnsi="Times New Roman" w:cs="Times New Roman"/>
              </w:rPr>
            </w:pPr>
          </w:p>
          <w:p w14:paraId="7C781860" w14:textId="77777777" w:rsidR="009606D4" w:rsidRPr="00E81F01" w:rsidRDefault="009606D4" w:rsidP="00C33032">
            <w:pPr>
              <w:pStyle w:val="Other0"/>
              <w:shd w:val="clear" w:color="auto" w:fill="auto"/>
              <w:ind w:right="134"/>
              <w:jc w:val="both"/>
              <w:rPr>
                <w:rFonts w:ascii="Times New Roman" w:hAnsi="Times New Roman" w:cs="Times New Roman"/>
              </w:rPr>
            </w:pPr>
          </w:p>
          <w:p w14:paraId="264C1C5A" w14:textId="77777777" w:rsidR="009606D4" w:rsidRPr="00E81F01" w:rsidRDefault="009606D4" w:rsidP="00C33032">
            <w:pPr>
              <w:pStyle w:val="Other0"/>
              <w:shd w:val="clear" w:color="auto" w:fill="auto"/>
              <w:ind w:right="134"/>
              <w:jc w:val="both"/>
              <w:rPr>
                <w:rFonts w:ascii="Times New Roman" w:hAnsi="Times New Roman" w:cs="Times New Roman"/>
              </w:rPr>
            </w:pPr>
          </w:p>
          <w:p w14:paraId="50E87DBD" w14:textId="77777777" w:rsidR="009606D4" w:rsidRPr="00E81F01" w:rsidRDefault="009606D4" w:rsidP="00C33032">
            <w:pPr>
              <w:pStyle w:val="Other0"/>
              <w:shd w:val="clear" w:color="auto" w:fill="auto"/>
              <w:ind w:right="134"/>
              <w:jc w:val="both"/>
              <w:rPr>
                <w:rFonts w:ascii="Times New Roman" w:hAnsi="Times New Roman" w:cs="Times New Roman"/>
              </w:rPr>
            </w:pPr>
          </w:p>
        </w:tc>
      </w:tr>
      <w:tr w:rsidR="009606D4" w:rsidRPr="00E81F01" w14:paraId="19ABB1A2" w14:textId="77777777" w:rsidTr="00C33032">
        <w:trPr>
          <w:trHeight w:hRule="exact" w:val="2639"/>
          <w:jc w:val="center"/>
        </w:trPr>
        <w:tc>
          <w:tcPr>
            <w:tcW w:w="151" w:type="pct"/>
            <w:shd w:val="clear" w:color="auto" w:fill="FFFFFF"/>
          </w:tcPr>
          <w:p w14:paraId="045EB67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5</w:t>
            </w:r>
          </w:p>
        </w:tc>
        <w:tc>
          <w:tcPr>
            <w:tcW w:w="1002" w:type="pct"/>
            <w:shd w:val="clear" w:color="auto" w:fill="FFFFFF"/>
          </w:tcPr>
          <w:p w14:paraId="4089C34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Научно</w:t>
            </w:r>
            <w:r w:rsidRPr="00E81F01">
              <w:rPr>
                <w:rFonts w:ascii="Times New Roman" w:hAnsi="Times New Roman" w:cs="Times New Roman"/>
              </w:rPr>
              <w:softHyphen/>
              <w:t>производственная деятельность</w:t>
            </w:r>
          </w:p>
        </w:tc>
        <w:tc>
          <w:tcPr>
            <w:tcW w:w="308" w:type="pct"/>
            <w:shd w:val="clear" w:color="auto" w:fill="FFFFFF"/>
          </w:tcPr>
          <w:p w14:paraId="00163EE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6.12</w:t>
            </w:r>
          </w:p>
        </w:tc>
        <w:tc>
          <w:tcPr>
            <w:tcW w:w="3539" w:type="pct"/>
            <w:shd w:val="clear" w:color="auto" w:fill="FFFFFF"/>
            <w:vAlign w:val="bottom"/>
          </w:tcPr>
          <w:p w14:paraId="7078CC1B"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653B28FC"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29A038D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2B27704"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138C8A2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19DC34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6C587C7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2B02B8F3" w14:textId="77777777" w:rsidTr="00C33032">
        <w:trPr>
          <w:trHeight w:hRule="exact" w:val="2420"/>
          <w:jc w:val="center"/>
        </w:trPr>
        <w:tc>
          <w:tcPr>
            <w:tcW w:w="151" w:type="pct"/>
            <w:shd w:val="clear" w:color="auto" w:fill="FFFFFF"/>
          </w:tcPr>
          <w:p w14:paraId="6ACA439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6</w:t>
            </w:r>
          </w:p>
        </w:tc>
        <w:tc>
          <w:tcPr>
            <w:tcW w:w="1002" w:type="pct"/>
            <w:shd w:val="clear" w:color="auto" w:fill="FFFFFF"/>
          </w:tcPr>
          <w:p w14:paraId="6C8F79A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308" w:type="pct"/>
            <w:shd w:val="clear" w:color="auto" w:fill="FFFFFF"/>
          </w:tcPr>
          <w:p w14:paraId="573AE34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3.9.1</w:t>
            </w:r>
          </w:p>
        </w:tc>
        <w:tc>
          <w:tcPr>
            <w:tcW w:w="3539" w:type="pct"/>
            <w:shd w:val="clear" w:color="auto" w:fill="FFFFFF"/>
            <w:vAlign w:val="bottom"/>
          </w:tcPr>
          <w:p w14:paraId="092E962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B4425B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067065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6B6B07ED"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41C0484"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41E5E158" w14:textId="77777777" w:rsidR="009606D4" w:rsidRPr="00E81F01" w:rsidRDefault="009606D4" w:rsidP="00C33032">
            <w:pPr>
              <w:pStyle w:val="Other0"/>
              <w:shd w:val="clear" w:color="auto" w:fill="auto"/>
              <w:ind w:right="134"/>
              <w:jc w:val="both"/>
              <w:rPr>
                <w:rFonts w:ascii="Times New Roman" w:hAnsi="Times New Roman" w:cs="Times New Roman"/>
              </w:rPr>
            </w:pPr>
          </w:p>
        </w:tc>
      </w:tr>
      <w:tr w:rsidR="009606D4" w:rsidRPr="00E81F01" w14:paraId="420277DA" w14:textId="77777777" w:rsidTr="00C33032">
        <w:trPr>
          <w:trHeight w:hRule="exact" w:val="3248"/>
          <w:jc w:val="center"/>
        </w:trPr>
        <w:tc>
          <w:tcPr>
            <w:tcW w:w="151" w:type="pct"/>
            <w:shd w:val="clear" w:color="auto" w:fill="FFFFFF"/>
          </w:tcPr>
          <w:p w14:paraId="227DFCC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7</w:t>
            </w:r>
          </w:p>
        </w:tc>
        <w:tc>
          <w:tcPr>
            <w:tcW w:w="1002" w:type="pct"/>
            <w:shd w:val="clear" w:color="auto" w:fill="FFFFFF"/>
          </w:tcPr>
          <w:p w14:paraId="5657F2A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Проведение научных исследований</w:t>
            </w:r>
          </w:p>
        </w:tc>
        <w:tc>
          <w:tcPr>
            <w:tcW w:w="308" w:type="pct"/>
            <w:shd w:val="clear" w:color="auto" w:fill="FFFFFF"/>
          </w:tcPr>
          <w:p w14:paraId="0703E02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3.9.2</w:t>
            </w:r>
          </w:p>
        </w:tc>
        <w:tc>
          <w:tcPr>
            <w:tcW w:w="3539" w:type="pct"/>
            <w:shd w:val="clear" w:color="auto" w:fill="FFFFFF"/>
            <w:vAlign w:val="bottom"/>
          </w:tcPr>
          <w:p w14:paraId="3ABA436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16B9ACF4"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C2CC5E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CB0669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665D6415"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27D56BAC"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p w14:paraId="41906A7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C5248C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BBECE70"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68A5C7F3" w14:textId="77777777" w:rsidTr="00C33032">
        <w:trPr>
          <w:trHeight w:hRule="exact" w:val="2783"/>
          <w:jc w:val="center"/>
        </w:trPr>
        <w:tc>
          <w:tcPr>
            <w:tcW w:w="151" w:type="pct"/>
            <w:shd w:val="clear" w:color="auto" w:fill="FFFFFF"/>
          </w:tcPr>
          <w:p w14:paraId="73BCC5E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8</w:t>
            </w:r>
          </w:p>
        </w:tc>
        <w:tc>
          <w:tcPr>
            <w:tcW w:w="1002" w:type="pct"/>
            <w:shd w:val="clear" w:color="auto" w:fill="FFFFFF"/>
          </w:tcPr>
          <w:p w14:paraId="2C0020D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Проведение научных испытаний</w:t>
            </w:r>
          </w:p>
        </w:tc>
        <w:tc>
          <w:tcPr>
            <w:tcW w:w="308" w:type="pct"/>
            <w:shd w:val="clear" w:color="auto" w:fill="FFFFFF"/>
          </w:tcPr>
          <w:p w14:paraId="1BF93C6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3.9.3</w:t>
            </w:r>
          </w:p>
        </w:tc>
        <w:tc>
          <w:tcPr>
            <w:tcW w:w="3539" w:type="pct"/>
            <w:shd w:val="clear" w:color="auto" w:fill="FFFFFF"/>
          </w:tcPr>
          <w:p w14:paraId="438F7398"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715253D3"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- 30000</w:t>
            </w:r>
          </w:p>
          <w:p w14:paraId="7E66BC09"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648A52C"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6BF56538"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40390630"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6AF2831"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411E05AB" w14:textId="77777777" w:rsidTr="00C33032">
        <w:trPr>
          <w:trHeight w:hRule="exact" w:val="2500"/>
          <w:jc w:val="center"/>
        </w:trPr>
        <w:tc>
          <w:tcPr>
            <w:tcW w:w="151" w:type="pct"/>
            <w:shd w:val="clear" w:color="auto" w:fill="FFFFFF"/>
          </w:tcPr>
          <w:p w14:paraId="3AF4A18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9</w:t>
            </w:r>
          </w:p>
        </w:tc>
        <w:tc>
          <w:tcPr>
            <w:tcW w:w="1002" w:type="pct"/>
            <w:shd w:val="clear" w:color="auto" w:fill="FFFFFF"/>
          </w:tcPr>
          <w:p w14:paraId="55E663C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Ветеринарное обслуживание</w:t>
            </w:r>
          </w:p>
        </w:tc>
        <w:tc>
          <w:tcPr>
            <w:tcW w:w="308" w:type="pct"/>
            <w:shd w:val="clear" w:color="auto" w:fill="FFFFFF"/>
          </w:tcPr>
          <w:p w14:paraId="028DD28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3.10</w:t>
            </w:r>
          </w:p>
        </w:tc>
        <w:tc>
          <w:tcPr>
            <w:tcW w:w="3539" w:type="pct"/>
            <w:shd w:val="clear" w:color="auto" w:fill="FFFFFF"/>
          </w:tcPr>
          <w:p w14:paraId="15D2891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48E12CF7"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0186DDC5"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DF68078"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Максимальная высота зданий, строений, сооружений, м не подлежит установлению</w:t>
            </w:r>
          </w:p>
          <w:p w14:paraId="64AB5462"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BD12250"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09DD021E" w14:textId="77777777" w:rsidTr="00C33032">
        <w:trPr>
          <w:trHeight w:hRule="exact" w:val="2550"/>
          <w:jc w:val="center"/>
        </w:trPr>
        <w:tc>
          <w:tcPr>
            <w:tcW w:w="151" w:type="pct"/>
            <w:shd w:val="clear" w:color="auto" w:fill="FFFFFF"/>
          </w:tcPr>
          <w:p w14:paraId="37CC4A3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10</w:t>
            </w:r>
          </w:p>
        </w:tc>
        <w:tc>
          <w:tcPr>
            <w:tcW w:w="1002" w:type="pct"/>
            <w:shd w:val="clear" w:color="auto" w:fill="FFFFFF"/>
          </w:tcPr>
          <w:p w14:paraId="3347D25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Амбулаторное ветеринарное обслуживание</w:t>
            </w:r>
          </w:p>
        </w:tc>
        <w:tc>
          <w:tcPr>
            <w:tcW w:w="308" w:type="pct"/>
            <w:shd w:val="clear" w:color="auto" w:fill="FFFFFF"/>
          </w:tcPr>
          <w:p w14:paraId="655CE31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3.10.1</w:t>
            </w:r>
          </w:p>
        </w:tc>
        <w:tc>
          <w:tcPr>
            <w:tcW w:w="3539" w:type="pct"/>
            <w:shd w:val="clear" w:color="auto" w:fill="FFFFFF"/>
          </w:tcPr>
          <w:p w14:paraId="3781C061"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7BE11D9"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21BF65AF"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6ACB8B9"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Максимальная высота зданий, строений, сооружений, м - 12</w:t>
            </w:r>
          </w:p>
          <w:p w14:paraId="6B377C5A"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AAA7F28"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7ED3E675" w14:textId="77777777" w:rsidTr="00C33032">
        <w:trPr>
          <w:trHeight w:hRule="exact" w:val="2402"/>
          <w:jc w:val="center"/>
        </w:trPr>
        <w:tc>
          <w:tcPr>
            <w:tcW w:w="151" w:type="pct"/>
            <w:shd w:val="clear" w:color="auto" w:fill="FFFFFF"/>
          </w:tcPr>
          <w:p w14:paraId="7EA6F18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11</w:t>
            </w:r>
          </w:p>
        </w:tc>
        <w:tc>
          <w:tcPr>
            <w:tcW w:w="1002" w:type="pct"/>
            <w:shd w:val="clear" w:color="auto" w:fill="FFFFFF"/>
          </w:tcPr>
          <w:p w14:paraId="658D479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Приюты для животных</w:t>
            </w:r>
          </w:p>
        </w:tc>
        <w:tc>
          <w:tcPr>
            <w:tcW w:w="308" w:type="pct"/>
            <w:shd w:val="clear" w:color="auto" w:fill="FFFFFF"/>
          </w:tcPr>
          <w:p w14:paraId="78018EC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3.10.2</w:t>
            </w:r>
          </w:p>
        </w:tc>
        <w:tc>
          <w:tcPr>
            <w:tcW w:w="3539" w:type="pct"/>
            <w:shd w:val="clear" w:color="auto" w:fill="FFFFFF"/>
          </w:tcPr>
          <w:p w14:paraId="6ECF575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23565F93"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439D6271"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7D6734E"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Максимальное количество надземных этажей - 2 Максимальная высота зданий, строений, сооружений, м не подлежит установлению</w:t>
            </w:r>
          </w:p>
          <w:p w14:paraId="49121A2D"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6831BF2"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3E4DCBFC" w14:textId="77777777" w:rsidTr="00C33032">
        <w:trPr>
          <w:trHeight w:hRule="exact" w:val="3389"/>
          <w:jc w:val="center"/>
        </w:trPr>
        <w:tc>
          <w:tcPr>
            <w:tcW w:w="151" w:type="pct"/>
            <w:shd w:val="clear" w:color="auto" w:fill="FFFFFF"/>
          </w:tcPr>
          <w:p w14:paraId="223D04A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12</w:t>
            </w:r>
          </w:p>
        </w:tc>
        <w:tc>
          <w:tcPr>
            <w:tcW w:w="1002" w:type="pct"/>
            <w:shd w:val="clear" w:color="auto" w:fill="FFFFFF"/>
          </w:tcPr>
          <w:p w14:paraId="19E82EB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Бытовое обслуживание</w:t>
            </w:r>
          </w:p>
        </w:tc>
        <w:tc>
          <w:tcPr>
            <w:tcW w:w="308" w:type="pct"/>
            <w:shd w:val="clear" w:color="auto" w:fill="FFFFFF"/>
          </w:tcPr>
          <w:p w14:paraId="7B56121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3.3</w:t>
            </w:r>
          </w:p>
        </w:tc>
        <w:tc>
          <w:tcPr>
            <w:tcW w:w="3539" w:type="pct"/>
            <w:shd w:val="clear" w:color="auto" w:fill="FFFFFF"/>
          </w:tcPr>
          <w:p w14:paraId="3000680D"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1AA48C0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359C78BA"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ED05A66"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Максимальная высота зданий, строений, сооружений, м - 12</w:t>
            </w:r>
          </w:p>
          <w:p w14:paraId="2A28EB4D"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ED7A031"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312972FC"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1E2CF8B4" w14:textId="77777777" w:rsidR="009606D4" w:rsidRPr="00E81F01" w:rsidRDefault="009606D4" w:rsidP="00C33032">
            <w:pPr>
              <w:pStyle w:val="Other0"/>
              <w:shd w:val="clear" w:color="auto" w:fill="auto"/>
              <w:ind w:right="134"/>
              <w:jc w:val="both"/>
              <w:rPr>
                <w:rFonts w:ascii="Times New Roman" w:hAnsi="Times New Roman" w:cs="Times New Roman"/>
              </w:rPr>
            </w:pPr>
          </w:p>
        </w:tc>
      </w:tr>
      <w:tr w:rsidR="009606D4" w:rsidRPr="00E81F01" w14:paraId="1250D3A4" w14:textId="77777777" w:rsidTr="00C33032">
        <w:trPr>
          <w:trHeight w:hRule="exact" w:val="2846"/>
          <w:jc w:val="center"/>
        </w:trPr>
        <w:tc>
          <w:tcPr>
            <w:tcW w:w="151" w:type="pct"/>
            <w:shd w:val="clear" w:color="auto" w:fill="FFFFFF"/>
          </w:tcPr>
          <w:p w14:paraId="49975E0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13</w:t>
            </w:r>
          </w:p>
        </w:tc>
        <w:tc>
          <w:tcPr>
            <w:tcW w:w="1002" w:type="pct"/>
            <w:shd w:val="clear" w:color="auto" w:fill="FFFFFF"/>
          </w:tcPr>
          <w:p w14:paraId="4EFF50C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Деловое управление</w:t>
            </w:r>
          </w:p>
        </w:tc>
        <w:tc>
          <w:tcPr>
            <w:tcW w:w="308" w:type="pct"/>
            <w:shd w:val="clear" w:color="auto" w:fill="FFFFFF"/>
          </w:tcPr>
          <w:p w14:paraId="33CB473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4.1</w:t>
            </w:r>
          </w:p>
        </w:tc>
        <w:tc>
          <w:tcPr>
            <w:tcW w:w="3539" w:type="pct"/>
            <w:shd w:val="clear" w:color="auto" w:fill="FFFFFF"/>
          </w:tcPr>
          <w:p w14:paraId="187745FF"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32C512A4"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4D68F099"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DE30150"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- 4 Максимальное количество подземных этажей не подлежит установлению</w:t>
            </w:r>
          </w:p>
          <w:p w14:paraId="18B62AD7"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1F96263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E45CB79"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369BCE94"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69C3435E" w14:textId="77777777" w:rsidTr="00C33032">
        <w:trPr>
          <w:trHeight w:hRule="exact" w:val="2831"/>
          <w:jc w:val="center"/>
        </w:trPr>
        <w:tc>
          <w:tcPr>
            <w:tcW w:w="151" w:type="pct"/>
            <w:shd w:val="clear" w:color="auto" w:fill="FFFFFF"/>
          </w:tcPr>
          <w:p w14:paraId="41D4062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14</w:t>
            </w:r>
          </w:p>
        </w:tc>
        <w:tc>
          <w:tcPr>
            <w:tcW w:w="1002" w:type="pct"/>
            <w:shd w:val="clear" w:color="auto" w:fill="FFFFFF"/>
          </w:tcPr>
          <w:p w14:paraId="7DFDF71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Рынки</w:t>
            </w:r>
          </w:p>
        </w:tc>
        <w:tc>
          <w:tcPr>
            <w:tcW w:w="308" w:type="pct"/>
            <w:shd w:val="clear" w:color="auto" w:fill="FFFFFF"/>
          </w:tcPr>
          <w:p w14:paraId="12FDFCA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4.3</w:t>
            </w:r>
          </w:p>
        </w:tc>
        <w:tc>
          <w:tcPr>
            <w:tcW w:w="3539" w:type="pct"/>
            <w:shd w:val="clear" w:color="auto" w:fill="FFFFFF"/>
          </w:tcPr>
          <w:p w14:paraId="34D2B33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12330ED1"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4BCC31BB"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39CA98C"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Максимальное количество надземных этажей - 2 Максимальная высота зданий, строений, сооружений, м не подлежит установлению</w:t>
            </w:r>
          </w:p>
          <w:p w14:paraId="5C215F29"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74C991D"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Минимальный процент застройки -10</w:t>
            </w:r>
          </w:p>
          <w:p w14:paraId="209AB29F"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69EE6656" w14:textId="77777777" w:rsidTr="00C33032">
        <w:trPr>
          <w:trHeight w:hRule="exact" w:val="2418"/>
          <w:jc w:val="center"/>
        </w:trPr>
        <w:tc>
          <w:tcPr>
            <w:tcW w:w="151" w:type="pct"/>
            <w:shd w:val="clear" w:color="auto" w:fill="FFFFFF"/>
          </w:tcPr>
          <w:p w14:paraId="02FC638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15</w:t>
            </w:r>
          </w:p>
        </w:tc>
        <w:tc>
          <w:tcPr>
            <w:tcW w:w="1002" w:type="pct"/>
            <w:shd w:val="clear" w:color="auto" w:fill="FFFFFF"/>
          </w:tcPr>
          <w:p w14:paraId="2783585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Магазины</w:t>
            </w:r>
          </w:p>
        </w:tc>
        <w:tc>
          <w:tcPr>
            <w:tcW w:w="308" w:type="pct"/>
            <w:shd w:val="clear" w:color="auto" w:fill="FFFFFF"/>
          </w:tcPr>
          <w:p w14:paraId="74DFAAD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4.4</w:t>
            </w:r>
          </w:p>
        </w:tc>
        <w:tc>
          <w:tcPr>
            <w:tcW w:w="3539" w:type="pct"/>
            <w:shd w:val="clear" w:color="auto" w:fill="FFFFFF"/>
          </w:tcPr>
          <w:p w14:paraId="43AABACC"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- 350</w:t>
            </w:r>
          </w:p>
          <w:p w14:paraId="07CD0E23"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60A40903"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FFAB00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 xml:space="preserve">Максимальное количество надземных этажей - 4 </w:t>
            </w:r>
          </w:p>
          <w:p w14:paraId="1F40B525"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10721ECA"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513F6C4"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Минимальный процент застройки -20</w:t>
            </w:r>
          </w:p>
        </w:tc>
      </w:tr>
      <w:tr w:rsidR="009606D4" w:rsidRPr="00E81F01" w14:paraId="465536D3" w14:textId="77777777" w:rsidTr="00C33032">
        <w:trPr>
          <w:trHeight w:hRule="exact" w:val="2682"/>
          <w:jc w:val="center"/>
        </w:trPr>
        <w:tc>
          <w:tcPr>
            <w:tcW w:w="151" w:type="pct"/>
            <w:shd w:val="clear" w:color="auto" w:fill="FFFFFF"/>
          </w:tcPr>
          <w:p w14:paraId="79D8E6B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16</w:t>
            </w:r>
          </w:p>
        </w:tc>
        <w:tc>
          <w:tcPr>
            <w:tcW w:w="1002" w:type="pct"/>
            <w:shd w:val="clear" w:color="auto" w:fill="FFFFFF"/>
          </w:tcPr>
          <w:p w14:paraId="1118669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Общественное питание</w:t>
            </w:r>
          </w:p>
        </w:tc>
        <w:tc>
          <w:tcPr>
            <w:tcW w:w="308" w:type="pct"/>
            <w:shd w:val="clear" w:color="auto" w:fill="FFFFFF"/>
          </w:tcPr>
          <w:p w14:paraId="7024231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4.6</w:t>
            </w:r>
          </w:p>
        </w:tc>
        <w:tc>
          <w:tcPr>
            <w:tcW w:w="3539" w:type="pct"/>
            <w:shd w:val="clear" w:color="auto" w:fill="FFFFFF"/>
          </w:tcPr>
          <w:p w14:paraId="356315B4"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3544670B"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1C31E3DF"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0FF9171"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- 4 Максимальная высота зданий, строений, сооружений, м - 20</w:t>
            </w:r>
          </w:p>
          <w:p w14:paraId="277B7511"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646DEEC"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Минимальный процент застройки -15</w:t>
            </w:r>
          </w:p>
          <w:p w14:paraId="27E2E418"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61F4C7A3" w14:textId="77777777" w:rsidTr="00C33032">
        <w:trPr>
          <w:trHeight w:hRule="exact" w:val="2702"/>
          <w:jc w:val="center"/>
        </w:trPr>
        <w:tc>
          <w:tcPr>
            <w:tcW w:w="151" w:type="pct"/>
            <w:shd w:val="clear" w:color="auto" w:fill="FFFFFF"/>
          </w:tcPr>
          <w:p w14:paraId="4E2508C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17</w:t>
            </w:r>
          </w:p>
        </w:tc>
        <w:tc>
          <w:tcPr>
            <w:tcW w:w="1002" w:type="pct"/>
            <w:shd w:val="clear" w:color="auto" w:fill="FFFFFF"/>
          </w:tcPr>
          <w:p w14:paraId="7DCEA91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Хранение автотранспорта</w:t>
            </w:r>
          </w:p>
        </w:tc>
        <w:tc>
          <w:tcPr>
            <w:tcW w:w="308" w:type="pct"/>
            <w:shd w:val="clear" w:color="auto" w:fill="FFFFFF"/>
          </w:tcPr>
          <w:p w14:paraId="7C3A89C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2.7.1</w:t>
            </w:r>
          </w:p>
        </w:tc>
        <w:tc>
          <w:tcPr>
            <w:tcW w:w="3539" w:type="pct"/>
            <w:shd w:val="clear" w:color="auto" w:fill="FFFFFF"/>
          </w:tcPr>
          <w:p w14:paraId="6CC5C71A"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7A7428DA"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55502F80"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03B2888"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Максимальное количество надземных этажей - 5 Максимальная высота зданий, строений, сооружений, м - 15</w:t>
            </w:r>
          </w:p>
          <w:p w14:paraId="788E9383"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0BE0BF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65DCEE72" w14:textId="77777777" w:rsidR="009606D4" w:rsidRPr="00E81F01" w:rsidRDefault="009606D4" w:rsidP="00C33032">
            <w:pPr>
              <w:pStyle w:val="Other0"/>
              <w:shd w:val="clear" w:color="auto" w:fill="auto"/>
              <w:ind w:right="134"/>
              <w:jc w:val="both"/>
              <w:rPr>
                <w:rFonts w:ascii="Times New Roman" w:hAnsi="Times New Roman" w:cs="Times New Roman"/>
              </w:rPr>
            </w:pPr>
          </w:p>
          <w:p w14:paraId="67B479B5" w14:textId="77777777" w:rsidR="009606D4" w:rsidRPr="00E81F01" w:rsidRDefault="009606D4" w:rsidP="00C33032">
            <w:pPr>
              <w:pStyle w:val="Other0"/>
              <w:shd w:val="clear" w:color="auto" w:fill="auto"/>
              <w:ind w:right="134"/>
              <w:jc w:val="both"/>
              <w:rPr>
                <w:rFonts w:ascii="Times New Roman" w:hAnsi="Times New Roman" w:cs="Times New Roman"/>
              </w:rPr>
            </w:pPr>
          </w:p>
          <w:p w14:paraId="11ADFCFB" w14:textId="77777777" w:rsidR="009606D4" w:rsidRPr="00E81F01" w:rsidRDefault="009606D4" w:rsidP="00C33032">
            <w:pPr>
              <w:pStyle w:val="Other0"/>
              <w:shd w:val="clear" w:color="auto" w:fill="auto"/>
              <w:ind w:right="134"/>
              <w:jc w:val="both"/>
              <w:rPr>
                <w:rFonts w:ascii="Times New Roman" w:hAnsi="Times New Roman" w:cs="Times New Roman"/>
              </w:rPr>
            </w:pPr>
          </w:p>
          <w:p w14:paraId="5ACEF60F" w14:textId="77777777" w:rsidR="009606D4" w:rsidRPr="00E81F01" w:rsidRDefault="009606D4" w:rsidP="00C33032">
            <w:pPr>
              <w:pStyle w:val="Other0"/>
              <w:shd w:val="clear" w:color="auto" w:fill="auto"/>
              <w:ind w:right="134"/>
              <w:jc w:val="both"/>
              <w:rPr>
                <w:rFonts w:ascii="Times New Roman" w:hAnsi="Times New Roman" w:cs="Times New Roman"/>
              </w:rPr>
            </w:pPr>
          </w:p>
          <w:p w14:paraId="50C28539" w14:textId="77777777" w:rsidR="009606D4" w:rsidRPr="00E81F01" w:rsidRDefault="009606D4" w:rsidP="00C33032">
            <w:pPr>
              <w:pStyle w:val="Other0"/>
              <w:shd w:val="clear" w:color="auto" w:fill="auto"/>
              <w:ind w:right="134"/>
              <w:jc w:val="both"/>
              <w:rPr>
                <w:rFonts w:ascii="Times New Roman" w:hAnsi="Times New Roman" w:cs="Times New Roman"/>
              </w:rPr>
            </w:pPr>
          </w:p>
          <w:p w14:paraId="517DCB80" w14:textId="77777777" w:rsidR="009606D4" w:rsidRPr="00E81F01" w:rsidRDefault="009606D4" w:rsidP="00C33032">
            <w:pPr>
              <w:pStyle w:val="Other0"/>
              <w:shd w:val="clear" w:color="auto" w:fill="auto"/>
              <w:ind w:right="134"/>
              <w:jc w:val="both"/>
              <w:rPr>
                <w:rFonts w:ascii="Times New Roman" w:hAnsi="Times New Roman" w:cs="Times New Roman"/>
              </w:rPr>
            </w:pPr>
          </w:p>
        </w:tc>
      </w:tr>
      <w:tr w:rsidR="009606D4" w:rsidRPr="00E81F01" w14:paraId="558B1369" w14:textId="77777777" w:rsidTr="00C33032">
        <w:trPr>
          <w:trHeight w:hRule="exact" w:val="2500"/>
          <w:jc w:val="center"/>
        </w:trPr>
        <w:tc>
          <w:tcPr>
            <w:tcW w:w="151" w:type="pct"/>
            <w:shd w:val="clear" w:color="auto" w:fill="FFFFFF"/>
          </w:tcPr>
          <w:p w14:paraId="069BA5C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18</w:t>
            </w:r>
          </w:p>
        </w:tc>
        <w:tc>
          <w:tcPr>
            <w:tcW w:w="1002" w:type="pct"/>
            <w:shd w:val="clear" w:color="auto" w:fill="FFFFFF"/>
          </w:tcPr>
          <w:p w14:paraId="1C32F2B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Размещение гаражей для собственных нужд</w:t>
            </w:r>
          </w:p>
        </w:tc>
        <w:tc>
          <w:tcPr>
            <w:tcW w:w="308" w:type="pct"/>
            <w:shd w:val="clear" w:color="auto" w:fill="FFFFFF"/>
          </w:tcPr>
          <w:p w14:paraId="6997591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2.7.2</w:t>
            </w:r>
          </w:p>
        </w:tc>
        <w:tc>
          <w:tcPr>
            <w:tcW w:w="3539" w:type="pct"/>
            <w:shd w:val="clear" w:color="auto" w:fill="FFFFFF"/>
          </w:tcPr>
          <w:p w14:paraId="6E426B33"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20</w:t>
            </w:r>
          </w:p>
          <w:p w14:paraId="0517702D"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- 40</w:t>
            </w:r>
          </w:p>
          <w:p w14:paraId="6F37308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34CD3FA"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256CF543"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w:t>
            </w:r>
          </w:p>
          <w:p w14:paraId="6009E434"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6848910"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3D56D6F3" w14:textId="77777777" w:rsidTr="00C33032">
        <w:trPr>
          <w:trHeight w:hRule="exact" w:val="2753"/>
          <w:jc w:val="center"/>
        </w:trPr>
        <w:tc>
          <w:tcPr>
            <w:tcW w:w="151" w:type="pct"/>
            <w:shd w:val="clear" w:color="auto" w:fill="FFFFFF"/>
          </w:tcPr>
          <w:p w14:paraId="537492D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19</w:t>
            </w:r>
          </w:p>
        </w:tc>
        <w:tc>
          <w:tcPr>
            <w:tcW w:w="1002" w:type="pct"/>
            <w:shd w:val="clear" w:color="auto" w:fill="FFFFFF"/>
          </w:tcPr>
          <w:p w14:paraId="3A32FB7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Служебные гаражи</w:t>
            </w:r>
          </w:p>
        </w:tc>
        <w:tc>
          <w:tcPr>
            <w:tcW w:w="308" w:type="pct"/>
            <w:shd w:val="clear" w:color="auto" w:fill="FFFFFF"/>
          </w:tcPr>
          <w:p w14:paraId="50E582C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4.9</w:t>
            </w:r>
          </w:p>
        </w:tc>
        <w:tc>
          <w:tcPr>
            <w:tcW w:w="3539" w:type="pct"/>
            <w:shd w:val="clear" w:color="auto" w:fill="FFFFFF"/>
          </w:tcPr>
          <w:p w14:paraId="0FD807BC"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6DAD642D"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2FE90AFC"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A572A1C"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Максимальная высота зданий, строений, сооружений, м – 10</w:t>
            </w:r>
          </w:p>
          <w:p w14:paraId="1CF72F5E"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1E0EFA8"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21743377" w14:textId="77777777" w:rsidTr="00C33032">
        <w:trPr>
          <w:trHeight w:hRule="exact" w:val="2555"/>
          <w:jc w:val="center"/>
        </w:trPr>
        <w:tc>
          <w:tcPr>
            <w:tcW w:w="151" w:type="pct"/>
            <w:shd w:val="clear" w:color="auto" w:fill="FFFFFF"/>
          </w:tcPr>
          <w:p w14:paraId="4780F6B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20</w:t>
            </w:r>
          </w:p>
        </w:tc>
        <w:tc>
          <w:tcPr>
            <w:tcW w:w="1002" w:type="pct"/>
            <w:shd w:val="clear" w:color="auto" w:fill="FFFFFF"/>
          </w:tcPr>
          <w:p w14:paraId="39861E3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Объекты дорожного сервиса</w:t>
            </w:r>
          </w:p>
        </w:tc>
        <w:tc>
          <w:tcPr>
            <w:tcW w:w="308" w:type="pct"/>
            <w:shd w:val="clear" w:color="auto" w:fill="FFFFFF"/>
          </w:tcPr>
          <w:p w14:paraId="69427D0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4.9.1</w:t>
            </w:r>
          </w:p>
        </w:tc>
        <w:tc>
          <w:tcPr>
            <w:tcW w:w="3539" w:type="pct"/>
            <w:shd w:val="clear" w:color="auto" w:fill="FFFFFF"/>
          </w:tcPr>
          <w:p w14:paraId="36C4175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1BC13B1B"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5F0538FF"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66885B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52DDEF8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273BF80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2A6C510"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12E2CA3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7FC766C0" w14:textId="77777777" w:rsidTr="00C33032">
        <w:trPr>
          <w:trHeight w:hRule="exact" w:val="2546"/>
          <w:jc w:val="center"/>
        </w:trPr>
        <w:tc>
          <w:tcPr>
            <w:tcW w:w="151" w:type="pct"/>
            <w:shd w:val="clear" w:color="auto" w:fill="FFFFFF"/>
          </w:tcPr>
          <w:p w14:paraId="01E7186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21</w:t>
            </w:r>
          </w:p>
        </w:tc>
        <w:tc>
          <w:tcPr>
            <w:tcW w:w="1002" w:type="pct"/>
            <w:shd w:val="clear" w:color="auto" w:fill="FFFFFF"/>
          </w:tcPr>
          <w:p w14:paraId="199FD56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Выставочно</w:t>
            </w:r>
            <w:r w:rsidRPr="00E81F01">
              <w:rPr>
                <w:rFonts w:ascii="Times New Roman" w:hAnsi="Times New Roman" w:cs="Times New Roman"/>
              </w:rPr>
              <w:softHyphen/>
              <w:t>-ярмарочная деятельность</w:t>
            </w:r>
          </w:p>
        </w:tc>
        <w:tc>
          <w:tcPr>
            <w:tcW w:w="308" w:type="pct"/>
            <w:shd w:val="clear" w:color="auto" w:fill="FFFFFF"/>
          </w:tcPr>
          <w:p w14:paraId="23CB7E4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4.10</w:t>
            </w:r>
          </w:p>
        </w:tc>
        <w:tc>
          <w:tcPr>
            <w:tcW w:w="3539" w:type="pct"/>
            <w:shd w:val="clear" w:color="auto" w:fill="FFFFFF"/>
          </w:tcPr>
          <w:p w14:paraId="50B960A9"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72BE0391"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7E9BB92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71AE12A"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Максимальная высота зданий, строений, сооружений, м - 12</w:t>
            </w:r>
          </w:p>
          <w:p w14:paraId="1D3CD390"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18D03D8"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59D948B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52F228A5" w14:textId="77777777" w:rsidTr="00C33032">
        <w:trPr>
          <w:trHeight w:hRule="exact" w:val="2783"/>
          <w:jc w:val="center"/>
        </w:trPr>
        <w:tc>
          <w:tcPr>
            <w:tcW w:w="151" w:type="pct"/>
            <w:shd w:val="clear" w:color="auto" w:fill="FFFFFF"/>
          </w:tcPr>
          <w:p w14:paraId="1FBDBE8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22</w:t>
            </w:r>
          </w:p>
        </w:tc>
        <w:tc>
          <w:tcPr>
            <w:tcW w:w="1002" w:type="pct"/>
            <w:shd w:val="clear" w:color="auto" w:fill="FFFFFF"/>
          </w:tcPr>
          <w:p w14:paraId="4D42EE6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внутреннего правопорядка</w:t>
            </w:r>
          </w:p>
        </w:tc>
        <w:tc>
          <w:tcPr>
            <w:tcW w:w="308" w:type="pct"/>
            <w:shd w:val="clear" w:color="auto" w:fill="FFFFFF"/>
          </w:tcPr>
          <w:p w14:paraId="1BBFAE9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8.3</w:t>
            </w:r>
          </w:p>
        </w:tc>
        <w:tc>
          <w:tcPr>
            <w:tcW w:w="3539" w:type="pct"/>
            <w:shd w:val="clear" w:color="auto" w:fill="FFFFFF"/>
          </w:tcPr>
          <w:p w14:paraId="2399CF44"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EB1399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FFA760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w:t>
            </w:r>
          </w:p>
          <w:p w14:paraId="568E91CE"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Максимальное количество подземных этажей - 2 Максимальная высота зданий, строений, сооружений, м не подлежит установлению</w:t>
            </w:r>
          </w:p>
          <w:p w14:paraId="367C6C92"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E5DE39F"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50F74255" w14:textId="77777777" w:rsidTr="00C33032">
        <w:trPr>
          <w:trHeight w:hRule="exact" w:val="2670"/>
          <w:jc w:val="center"/>
        </w:trPr>
        <w:tc>
          <w:tcPr>
            <w:tcW w:w="151" w:type="pct"/>
            <w:shd w:val="clear" w:color="auto" w:fill="FFFFFF"/>
          </w:tcPr>
          <w:p w14:paraId="2F0E32A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23</w:t>
            </w:r>
          </w:p>
        </w:tc>
        <w:tc>
          <w:tcPr>
            <w:tcW w:w="1002" w:type="pct"/>
            <w:shd w:val="clear" w:color="auto" w:fill="FFFFFF"/>
          </w:tcPr>
          <w:p w14:paraId="4EB951E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308" w:type="pct"/>
            <w:shd w:val="clear" w:color="auto" w:fill="FFFFFF"/>
          </w:tcPr>
          <w:p w14:paraId="36872D8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539" w:type="pct"/>
            <w:shd w:val="clear" w:color="auto" w:fill="FFFFFF"/>
          </w:tcPr>
          <w:p w14:paraId="7AEB9459"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AA70C8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59843A0"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Максимальная высота зданий, строений, сооружений, м не подлежит установлению</w:t>
            </w:r>
          </w:p>
          <w:p w14:paraId="2D672DE3" w14:textId="77777777" w:rsidR="009606D4" w:rsidRPr="00E81F01" w:rsidRDefault="009606D4" w:rsidP="00C33032">
            <w:pPr>
              <w:pStyle w:val="Other0"/>
              <w:shd w:val="clear" w:color="auto" w:fill="auto"/>
              <w:ind w:right="134"/>
              <w:rPr>
                <w:rFonts w:ascii="Times New Roman" w:hAnsi="Times New Roman" w:cs="Times New Roman"/>
              </w:rPr>
            </w:pPr>
          </w:p>
          <w:p w14:paraId="6A58325B"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490C58B"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57A61B83" w14:textId="77777777" w:rsidTr="00C33032">
        <w:trPr>
          <w:trHeight w:hRule="exact" w:val="2728"/>
          <w:jc w:val="center"/>
        </w:trPr>
        <w:tc>
          <w:tcPr>
            <w:tcW w:w="151" w:type="pct"/>
            <w:shd w:val="clear" w:color="auto" w:fill="FFFFFF"/>
          </w:tcPr>
          <w:p w14:paraId="38B892B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24</w:t>
            </w:r>
          </w:p>
        </w:tc>
        <w:tc>
          <w:tcPr>
            <w:tcW w:w="1002" w:type="pct"/>
            <w:shd w:val="clear" w:color="auto" w:fill="FFFFFF"/>
          </w:tcPr>
          <w:p w14:paraId="1BE2510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Административные здания организаций, обеспечивающих предоставление коммунальных услуг</w:t>
            </w:r>
          </w:p>
        </w:tc>
        <w:tc>
          <w:tcPr>
            <w:tcW w:w="308" w:type="pct"/>
            <w:shd w:val="clear" w:color="auto" w:fill="FFFFFF"/>
          </w:tcPr>
          <w:p w14:paraId="544B306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3.1.2</w:t>
            </w:r>
          </w:p>
        </w:tc>
        <w:tc>
          <w:tcPr>
            <w:tcW w:w="3539" w:type="pct"/>
            <w:shd w:val="clear" w:color="auto" w:fill="FFFFFF"/>
          </w:tcPr>
          <w:p w14:paraId="638C44AB"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173333E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225A1DD3"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636EE6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Максимальная высота зданий, строений, сооружений, м не подлежит установлению</w:t>
            </w:r>
          </w:p>
          <w:p w14:paraId="3464116D"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DFD44C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Минимальный процент застройки -15</w:t>
            </w:r>
          </w:p>
          <w:p w14:paraId="7843AF39"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1339DF19" w14:textId="77777777" w:rsidTr="00C33032">
        <w:trPr>
          <w:trHeight w:hRule="exact" w:val="2286"/>
          <w:jc w:val="center"/>
        </w:trPr>
        <w:tc>
          <w:tcPr>
            <w:tcW w:w="151" w:type="pct"/>
            <w:shd w:val="clear" w:color="auto" w:fill="FFFFFF"/>
          </w:tcPr>
          <w:p w14:paraId="1A7A4988" w14:textId="77777777" w:rsidR="009606D4" w:rsidRPr="00E81F01" w:rsidRDefault="009606D4" w:rsidP="00C33032">
            <w:pPr>
              <w:pStyle w:val="Other0"/>
              <w:shd w:val="clear" w:color="auto" w:fill="auto"/>
              <w:ind w:right="133"/>
              <w:jc w:val="center"/>
              <w:rPr>
                <w:rFonts w:ascii="Times New Roman" w:hAnsi="Times New Roman" w:cs="Times New Roman"/>
              </w:rPr>
            </w:pPr>
            <w:r w:rsidRPr="00E81F01">
              <w:rPr>
                <w:rFonts w:ascii="Times New Roman" w:hAnsi="Times New Roman" w:cs="Times New Roman"/>
              </w:rPr>
              <w:lastRenderedPageBreak/>
              <w:t>25</w:t>
            </w:r>
          </w:p>
        </w:tc>
        <w:tc>
          <w:tcPr>
            <w:tcW w:w="1002" w:type="pct"/>
            <w:shd w:val="clear" w:color="auto" w:fill="FFFFFF"/>
          </w:tcPr>
          <w:p w14:paraId="6063B12F" w14:textId="77777777" w:rsidR="009606D4" w:rsidRPr="00E81F01" w:rsidRDefault="009606D4" w:rsidP="00C33032">
            <w:pPr>
              <w:pStyle w:val="Other0"/>
              <w:shd w:val="clear" w:color="auto" w:fill="auto"/>
              <w:ind w:right="133"/>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308" w:type="pct"/>
            <w:shd w:val="clear" w:color="auto" w:fill="FFFFFF"/>
          </w:tcPr>
          <w:p w14:paraId="6B913C8D" w14:textId="77777777" w:rsidR="009606D4" w:rsidRPr="00E81F01" w:rsidRDefault="009606D4" w:rsidP="00C33032">
            <w:pPr>
              <w:pStyle w:val="Other0"/>
              <w:shd w:val="clear" w:color="auto" w:fill="auto"/>
              <w:ind w:right="133"/>
              <w:rPr>
                <w:rFonts w:ascii="Times New Roman" w:hAnsi="Times New Roman" w:cs="Times New Roman"/>
              </w:rPr>
            </w:pPr>
            <w:r w:rsidRPr="00E81F01">
              <w:rPr>
                <w:rFonts w:ascii="Times New Roman" w:hAnsi="Times New Roman" w:cs="Times New Roman"/>
              </w:rPr>
              <w:t>12.0</w:t>
            </w:r>
          </w:p>
        </w:tc>
        <w:tc>
          <w:tcPr>
            <w:tcW w:w="3539" w:type="pct"/>
            <w:shd w:val="clear" w:color="auto" w:fill="FFFFFF"/>
          </w:tcPr>
          <w:p w14:paraId="3DCCDD51"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77533C12"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F3481F6"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C6AAB49"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2E3071D0" w14:textId="77777777" w:rsidR="009606D4" w:rsidRPr="00E81F01" w:rsidRDefault="009606D4" w:rsidP="009606D4">
      <w:pPr>
        <w:ind w:right="133"/>
        <w:jc w:val="both"/>
      </w:pPr>
    </w:p>
    <w:p w14:paraId="138B0717" w14:textId="77777777" w:rsidR="009606D4" w:rsidRPr="00E81F01" w:rsidRDefault="009606D4" w:rsidP="009606D4">
      <w:pPr>
        <w:pStyle w:val="Tablecaption0"/>
        <w:shd w:val="clear" w:color="auto" w:fill="auto"/>
        <w:ind w:left="0" w:right="133" w:firstLine="0"/>
        <w:outlineLvl w:val="2"/>
        <w:rPr>
          <w:rFonts w:ascii="Times New Roman" w:hAnsi="Times New Roman" w:cs="Times New Roman"/>
        </w:rPr>
      </w:pPr>
      <w:bookmarkStart w:id="57" w:name="_Toc180414923"/>
      <w:r w:rsidRPr="00E81F01">
        <w:rPr>
          <w:rFonts w:ascii="Times New Roman" w:hAnsi="Times New Roman" w:cs="Times New Roman"/>
        </w:rPr>
        <w:t>7.2 Условно разрешенные виды использования земельных участков и объектов</w:t>
      </w:r>
      <w:bookmarkEnd w:id="57"/>
    </w:p>
    <w:p w14:paraId="579BBE9E" w14:textId="77777777" w:rsidR="009606D4" w:rsidRPr="00E81F01" w:rsidRDefault="009606D4" w:rsidP="009606D4">
      <w:pPr>
        <w:pStyle w:val="Tablecaption0"/>
        <w:shd w:val="clear" w:color="auto" w:fill="auto"/>
        <w:ind w:left="0" w:right="133" w:firstLine="0"/>
        <w:rPr>
          <w:rFonts w:ascii="Times New Roman" w:hAnsi="Times New Roman" w:cs="Times New Roman"/>
        </w:rPr>
      </w:pPr>
      <w:r w:rsidRPr="00E81F01">
        <w:rPr>
          <w:rFonts w:ascii="Times New Roman" w:hAnsi="Times New Roman" w:cs="Times New Roman"/>
        </w:rPr>
        <w:t>капитального строительства</w:t>
      </w:r>
    </w:p>
    <w:tbl>
      <w:tblPr>
        <w:tblpPr w:leftFromText="180" w:rightFromText="180" w:vertAnchor="text" w:tblpXSpec="center" w:tblpY="1"/>
        <w:tblOverlap w:val="neve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71"/>
        <w:gridCol w:w="2066"/>
        <w:gridCol w:w="788"/>
        <w:gridCol w:w="7469"/>
      </w:tblGrid>
      <w:tr w:rsidR="009606D4" w:rsidRPr="00E81F01" w14:paraId="1DA12CFC" w14:textId="77777777" w:rsidTr="00C33032">
        <w:trPr>
          <w:trHeight w:hRule="exact" w:val="1258"/>
          <w:tblHeader/>
          <w:jc w:val="center"/>
        </w:trPr>
        <w:tc>
          <w:tcPr>
            <w:tcW w:w="218" w:type="pct"/>
            <w:vMerge w:val="restart"/>
            <w:shd w:val="clear" w:color="auto" w:fill="FFFFFF"/>
            <w:vAlign w:val="center"/>
          </w:tcPr>
          <w:p w14:paraId="0CEC9542" w14:textId="77777777" w:rsidR="009606D4" w:rsidRPr="00E81F01" w:rsidRDefault="009606D4" w:rsidP="00C33032">
            <w:pPr>
              <w:pStyle w:val="Other0"/>
              <w:shd w:val="clear" w:color="auto" w:fill="auto"/>
              <w:ind w:right="133"/>
              <w:jc w:val="center"/>
              <w:rPr>
                <w:rFonts w:ascii="Times New Roman" w:hAnsi="Times New Roman" w:cs="Times New Roman"/>
              </w:rPr>
            </w:pPr>
            <w:r w:rsidRPr="00E81F01">
              <w:rPr>
                <w:rFonts w:ascii="Times New Roman" w:hAnsi="Times New Roman" w:cs="Times New Roman"/>
              </w:rPr>
              <w:t>№</w:t>
            </w:r>
          </w:p>
          <w:p w14:paraId="6B26C0FE" w14:textId="77777777" w:rsidR="009606D4" w:rsidRPr="00E81F01" w:rsidRDefault="009606D4" w:rsidP="00C33032">
            <w:pPr>
              <w:pStyle w:val="Other0"/>
              <w:shd w:val="clear" w:color="auto" w:fill="auto"/>
              <w:ind w:right="133"/>
              <w:jc w:val="center"/>
              <w:rPr>
                <w:rFonts w:ascii="Times New Roman" w:hAnsi="Times New Roman" w:cs="Times New Roman"/>
              </w:rPr>
            </w:pPr>
            <w:r w:rsidRPr="00E81F01">
              <w:rPr>
                <w:rFonts w:ascii="Times New Roman" w:hAnsi="Times New Roman" w:cs="Times New Roman"/>
              </w:rPr>
              <w:t>п/п</w:t>
            </w:r>
          </w:p>
        </w:tc>
        <w:tc>
          <w:tcPr>
            <w:tcW w:w="1322" w:type="pct"/>
            <w:gridSpan w:val="2"/>
            <w:shd w:val="clear" w:color="auto" w:fill="FFFFFF"/>
          </w:tcPr>
          <w:p w14:paraId="48C6BD12" w14:textId="77777777" w:rsidR="009606D4" w:rsidRPr="00E81F01" w:rsidRDefault="009606D4" w:rsidP="00C33032">
            <w:pPr>
              <w:pStyle w:val="Other0"/>
              <w:shd w:val="clear" w:color="auto" w:fill="auto"/>
              <w:ind w:right="133"/>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460" w:type="pct"/>
            <w:vMerge w:val="restart"/>
            <w:shd w:val="clear" w:color="auto" w:fill="FFFFFF"/>
            <w:vAlign w:val="center"/>
          </w:tcPr>
          <w:p w14:paraId="0B502B7E" w14:textId="77777777" w:rsidR="009606D4" w:rsidRPr="00E81F01" w:rsidRDefault="009606D4" w:rsidP="00C33032">
            <w:pPr>
              <w:pStyle w:val="Other0"/>
              <w:shd w:val="clear" w:color="auto" w:fill="auto"/>
              <w:ind w:right="133"/>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02B8FA55" w14:textId="77777777" w:rsidTr="00C33032">
        <w:trPr>
          <w:trHeight w:hRule="exact" w:val="250"/>
          <w:tblHeader/>
          <w:jc w:val="center"/>
        </w:trPr>
        <w:tc>
          <w:tcPr>
            <w:tcW w:w="218" w:type="pct"/>
            <w:vMerge/>
            <w:shd w:val="clear" w:color="auto" w:fill="FFFFFF"/>
            <w:vAlign w:val="center"/>
          </w:tcPr>
          <w:p w14:paraId="4B477977" w14:textId="77777777" w:rsidR="009606D4" w:rsidRPr="00E81F01" w:rsidRDefault="009606D4" w:rsidP="00C33032">
            <w:pPr>
              <w:ind w:right="133"/>
            </w:pPr>
          </w:p>
        </w:tc>
        <w:tc>
          <w:tcPr>
            <w:tcW w:w="957" w:type="pct"/>
            <w:shd w:val="clear" w:color="auto" w:fill="FFFFFF"/>
            <w:vAlign w:val="bottom"/>
          </w:tcPr>
          <w:p w14:paraId="100BB3BC" w14:textId="77777777" w:rsidR="009606D4" w:rsidRPr="00E81F01" w:rsidRDefault="009606D4" w:rsidP="00C33032">
            <w:pPr>
              <w:pStyle w:val="Other0"/>
              <w:shd w:val="clear" w:color="auto" w:fill="auto"/>
              <w:ind w:right="133"/>
              <w:jc w:val="center"/>
              <w:rPr>
                <w:rFonts w:ascii="Times New Roman" w:hAnsi="Times New Roman" w:cs="Times New Roman"/>
              </w:rPr>
            </w:pPr>
            <w:r w:rsidRPr="00E81F01">
              <w:rPr>
                <w:rFonts w:ascii="Times New Roman" w:hAnsi="Times New Roman" w:cs="Times New Roman"/>
              </w:rPr>
              <w:t>наименование</w:t>
            </w:r>
          </w:p>
        </w:tc>
        <w:tc>
          <w:tcPr>
            <w:tcW w:w="365" w:type="pct"/>
            <w:shd w:val="clear" w:color="auto" w:fill="FFFFFF"/>
            <w:vAlign w:val="bottom"/>
          </w:tcPr>
          <w:p w14:paraId="2BFADD2F" w14:textId="77777777" w:rsidR="009606D4" w:rsidRPr="00E81F01" w:rsidRDefault="009606D4" w:rsidP="00C33032">
            <w:pPr>
              <w:pStyle w:val="Other0"/>
              <w:shd w:val="clear" w:color="auto" w:fill="auto"/>
              <w:ind w:right="133"/>
              <w:jc w:val="center"/>
              <w:rPr>
                <w:rFonts w:ascii="Times New Roman" w:hAnsi="Times New Roman" w:cs="Times New Roman"/>
              </w:rPr>
            </w:pPr>
            <w:r w:rsidRPr="00E81F01">
              <w:rPr>
                <w:rFonts w:ascii="Times New Roman" w:hAnsi="Times New Roman" w:cs="Times New Roman"/>
              </w:rPr>
              <w:t>код</w:t>
            </w:r>
          </w:p>
        </w:tc>
        <w:tc>
          <w:tcPr>
            <w:tcW w:w="3460" w:type="pct"/>
            <w:vMerge/>
            <w:shd w:val="clear" w:color="auto" w:fill="FFFFFF"/>
            <w:vAlign w:val="center"/>
          </w:tcPr>
          <w:p w14:paraId="52041C28" w14:textId="77777777" w:rsidR="009606D4" w:rsidRPr="00E81F01" w:rsidRDefault="009606D4" w:rsidP="00C33032">
            <w:pPr>
              <w:ind w:right="133"/>
            </w:pPr>
          </w:p>
        </w:tc>
      </w:tr>
      <w:tr w:rsidR="009606D4" w:rsidRPr="00E81F01" w14:paraId="32599BCC" w14:textId="77777777" w:rsidTr="00C33032">
        <w:trPr>
          <w:trHeight w:hRule="exact" w:val="250"/>
          <w:tblHeader/>
          <w:jc w:val="center"/>
        </w:trPr>
        <w:tc>
          <w:tcPr>
            <w:tcW w:w="218" w:type="pct"/>
            <w:vMerge/>
            <w:shd w:val="clear" w:color="auto" w:fill="FFFFFF"/>
            <w:vAlign w:val="center"/>
          </w:tcPr>
          <w:p w14:paraId="0D685384" w14:textId="77777777" w:rsidR="009606D4" w:rsidRPr="00E81F01" w:rsidRDefault="009606D4" w:rsidP="00C33032">
            <w:pPr>
              <w:ind w:right="133"/>
            </w:pPr>
          </w:p>
        </w:tc>
        <w:tc>
          <w:tcPr>
            <w:tcW w:w="957" w:type="pct"/>
            <w:shd w:val="clear" w:color="auto" w:fill="FFFFFF"/>
            <w:vAlign w:val="bottom"/>
          </w:tcPr>
          <w:p w14:paraId="7658B11D" w14:textId="77777777" w:rsidR="009606D4" w:rsidRPr="00E81F01" w:rsidRDefault="009606D4" w:rsidP="00C33032">
            <w:pPr>
              <w:pStyle w:val="Other0"/>
              <w:shd w:val="clear" w:color="auto" w:fill="auto"/>
              <w:ind w:right="133"/>
              <w:jc w:val="center"/>
              <w:rPr>
                <w:rFonts w:ascii="Times New Roman" w:hAnsi="Times New Roman" w:cs="Times New Roman"/>
              </w:rPr>
            </w:pPr>
            <w:r w:rsidRPr="00E81F01">
              <w:rPr>
                <w:rFonts w:ascii="Times New Roman" w:hAnsi="Times New Roman" w:cs="Times New Roman"/>
              </w:rPr>
              <w:t>1</w:t>
            </w:r>
          </w:p>
        </w:tc>
        <w:tc>
          <w:tcPr>
            <w:tcW w:w="365" w:type="pct"/>
            <w:shd w:val="clear" w:color="auto" w:fill="FFFFFF"/>
            <w:vAlign w:val="bottom"/>
          </w:tcPr>
          <w:p w14:paraId="438FA54A" w14:textId="77777777" w:rsidR="009606D4" w:rsidRPr="00E81F01" w:rsidRDefault="009606D4" w:rsidP="00C33032">
            <w:pPr>
              <w:pStyle w:val="Other0"/>
              <w:shd w:val="clear" w:color="auto" w:fill="auto"/>
              <w:ind w:right="133" w:firstLine="440"/>
              <w:rPr>
                <w:rFonts w:ascii="Times New Roman" w:hAnsi="Times New Roman" w:cs="Times New Roman"/>
              </w:rPr>
            </w:pPr>
            <w:r w:rsidRPr="00E81F01">
              <w:rPr>
                <w:rFonts w:ascii="Times New Roman" w:hAnsi="Times New Roman" w:cs="Times New Roman"/>
              </w:rPr>
              <w:t>2</w:t>
            </w:r>
          </w:p>
        </w:tc>
        <w:tc>
          <w:tcPr>
            <w:tcW w:w="3460" w:type="pct"/>
            <w:shd w:val="clear" w:color="auto" w:fill="FFFFFF"/>
            <w:vAlign w:val="center"/>
          </w:tcPr>
          <w:p w14:paraId="78C4D62E" w14:textId="77777777" w:rsidR="009606D4" w:rsidRPr="00E81F01" w:rsidRDefault="009606D4" w:rsidP="00C33032">
            <w:pPr>
              <w:pStyle w:val="Other0"/>
              <w:shd w:val="clear" w:color="auto" w:fill="auto"/>
              <w:ind w:right="133"/>
              <w:jc w:val="center"/>
              <w:rPr>
                <w:rFonts w:ascii="Times New Roman" w:hAnsi="Times New Roman" w:cs="Times New Roman"/>
              </w:rPr>
            </w:pPr>
            <w:r w:rsidRPr="00E81F01">
              <w:rPr>
                <w:rFonts w:ascii="Times New Roman" w:hAnsi="Times New Roman" w:cs="Times New Roman"/>
              </w:rPr>
              <w:t>3</w:t>
            </w:r>
          </w:p>
        </w:tc>
      </w:tr>
      <w:tr w:rsidR="009606D4" w:rsidRPr="00E81F01" w14:paraId="5FD3302E" w14:textId="77777777" w:rsidTr="00C33032">
        <w:trPr>
          <w:trHeight w:val="1991"/>
          <w:jc w:val="center"/>
        </w:trPr>
        <w:tc>
          <w:tcPr>
            <w:tcW w:w="218" w:type="pct"/>
            <w:shd w:val="clear" w:color="auto" w:fill="FFFFFF"/>
          </w:tcPr>
          <w:p w14:paraId="32BAA8F7" w14:textId="77777777" w:rsidR="009606D4" w:rsidRPr="00E81F01" w:rsidRDefault="009606D4" w:rsidP="00C33032">
            <w:pPr>
              <w:pStyle w:val="Other0"/>
              <w:shd w:val="clear" w:color="auto" w:fill="auto"/>
              <w:ind w:right="133"/>
              <w:jc w:val="center"/>
              <w:rPr>
                <w:rFonts w:ascii="Times New Roman" w:hAnsi="Times New Roman" w:cs="Times New Roman"/>
              </w:rPr>
            </w:pPr>
            <w:r w:rsidRPr="00E81F01">
              <w:rPr>
                <w:rFonts w:ascii="Times New Roman" w:hAnsi="Times New Roman" w:cs="Times New Roman"/>
              </w:rPr>
              <w:t>1</w:t>
            </w:r>
          </w:p>
        </w:tc>
        <w:tc>
          <w:tcPr>
            <w:tcW w:w="957" w:type="pct"/>
            <w:shd w:val="clear" w:color="auto" w:fill="FFFFFF"/>
          </w:tcPr>
          <w:p w14:paraId="3DF0ECFD" w14:textId="77777777" w:rsidR="009606D4" w:rsidRPr="00E81F01" w:rsidRDefault="009606D4" w:rsidP="00C33032">
            <w:pPr>
              <w:pStyle w:val="Other0"/>
              <w:shd w:val="clear" w:color="auto" w:fill="auto"/>
              <w:ind w:right="133"/>
              <w:rPr>
                <w:rFonts w:ascii="Times New Roman" w:hAnsi="Times New Roman" w:cs="Times New Roman"/>
              </w:rPr>
            </w:pPr>
            <w:r w:rsidRPr="00E81F01">
              <w:rPr>
                <w:rFonts w:ascii="Times New Roman" w:hAnsi="Times New Roman" w:cs="Times New Roman"/>
              </w:rPr>
              <w:t>Гостиничное обслуживание</w:t>
            </w:r>
          </w:p>
        </w:tc>
        <w:tc>
          <w:tcPr>
            <w:tcW w:w="365" w:type="pct"/>
            <w:shd w:val="clear" w:color="auto" w:fill="FFFFFF"/>
          </w:tcPr>
          <w:p w14:paraId="5EC076E8" w14:textId="77777777" w:rsidR="009606D4" w:rsidRPr="00E81F01" w:rsidRDefault="009606D4" w:rsidP="00C33032">
            <w:pPr>
              <w:pStyle w:val="Other0"/>
              <w:shd w:val="clear" w:color="auto" w:fill="auto"/>
              <w:ind w:right="133"/>
              <w:rPr>
                <w:rFonts w:ascii="Times New Roman" w:hAnsi="Times New Roman" w:cs="Times New Roman"/>
              </w:rPr>
            </w:pPr>
            <w:r w:rsidRPr="00E81F01">
              <w:rPr>
                <w:rFonts w:ascii="Times New Roman" w:hAnsi="Times New Roman" w:cs="Times New Roman"/>
              </w:rPr>
              <w:t>4.7</w:t>
            </w:r>
          </w:p>
        </w:tc>
        <w:tc>
          <w:tcPr>
            <w:tcW w:w="3460" w:type="pct"/>
            <w:shd w:val="clear" w:color="auto" w:fill="FFFFFF"/>
            <w:vAlign w:val="bottom"/>
          </w:tcPr>
          <w:p w14:paraId="189E89AF"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1514CB87"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59D0C26C"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8BF94E8"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28C062CC"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779AEFC4"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DED333C"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Минимальный процент застройки -20</w:t>
            </w:r>
          </w:p>
        </w:tc>
      </w:tr>
      <w:tr w:rsidR="009606D4" w:rsidRPr="00E81F01" w14:paraId="1AC93269" w14:textId="77777777" w:rsidTr="00C33032">
        <w:trPr>
          <w:trHeight w:hRule="exact" w:val="2705"/>
          <w:jc w:val="center"/>
        </w:trPr>
        <w:tc>
          <w:tcPr>
            <w:tcW w:w="218" w:type="pct"/>
            <w:shd w:val="clear" w:color="auto" w:fill="FFFFFF"/>
            <w:vAlign w:val="center"/>
          </w:tcPr>
          <w:p w14:paraId="43EC3512" w14:textId="77777777" w:rsidR="009606D4" w:rsidRPr="00E81F01" w:rsidRDefault="009606D4" w:rsidP="00C33032">
            <w:pPr>
              <w:pStyle w:val="Other0"/>
              <w:shd w:val="clear" w:color="auto" w:fill="auto"/>
              <w:ind w:right="133"/>
              <w:jc w:val="center"/>
              <w:rPr>
                <w:rFonts w:ascii="Times New Roman" w:hAnsi="Times New Roman" w:cs="Times New Roman"/>
              </w:rPr>
            </w:pPr>
            <w:r w:rsidRPr="00E81F01">
              <w:rPr>
                <w:rFonts w:ascii="Times New Roman" w:hAnsi="Times New Roman" w:cs="Times New Roman"/>
              </w:rPr>
              <w:t>2</w:t>
            </w:r>
          </w:p>
        </w:tc>
        <w:tc>
          <w:tcPr>
            <w:tcW w:w="957" w:type="pct"/>
            <w:shd w:val="clear" w:color="auto" w:fill="FFFFFF"/>
          </w:tcPr>
          <w:p w14:paraId="57BCBDA4" w14:textId="77777777" w:rsidR="009606D4" w:rsidRPr="00E81F01" w:rsidRDefault="009606D4" w:rsidP="00C33032">
            <w:pPr>
              <w:pStyle w:val="Other0"/>
              <w:shd w:val="clear" w:color="auto" w:fill="auto"/>
              <w:ind w:right="133"/>
              <w:rPr>
                <w:rFonts w:ascii="Times New Roman" w:hAnsi="Times New Roman" w:cs="Times New Roman"/>
              </w:rPr>
            </w:pPr>
            <w:r w:rsidRPr="00E81F01">
              <w:rPr>
                <w:rFonts w:ascii="Times New Roman" w:hAnsi="Times New Roman" w:cs="Times New Roman"/>
              </w:rPr>
              <w:t>Развлекательные мероприятия</w:t>
            </w:r>
          </w:p>
        </w:tc>
        <w:tc>
          <w:tcPr>
            <w:tcW w:w="365" w:type="pct"/>
            <w:shd w:val="clear" w:color="auto" w:fill="FFFFFF"/>
          </w:tcPr>
          <w:p w14:paraId="7EC42F11" w14:textId="77777777" w:rsidR="009606D4" w:rsidRPr="00E81F01" w:rsidRDefault="009606D4" w:rsidP="00C33032">
            <w:pPr>
              <w:pStyle w:val="Other0"/>
              <w:shd w:val="clear" w:color="auto" w:fill="auto"/>
              <w:ind w:right="133"/>
              <w:rPr>
                <w:rFonts w:ascii="Times New Roman" w:hAnsi="Times New Roman" w:cs="Times New Roman"/>
              </w:rPr>
            </w:pPr>
            <w:r w:rsidRPr="00E81F01">
              <w:rPr>
                <w:rFonts w:ascii="Times New Roman" w:hAnsi="Times New Roman" w:cs="Times New Roman"/>
              </w:rPr>
              <w:t>4.8.1</w:t>
            </w:r>
          </w:p>
        </w:tc>
        <w:tc>
          <w:tcPr>
            <w:tcW w:w="3460" w:type="pct"/>
            <w:shd w:val="clear" w:color="auto" w:fill="FFFFFF"/>
            <w:vAlign w:val="bottom"/>
          </w:tcPr>
          <w:p w14:paraId="474E8DFF"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2BAA3BFD"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3CCC3645"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14ADB59"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2FCD967C"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7D12F2E1"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AFC934A"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26AB758C" w14:textId="77777777" w:rsidR="009606D4" w:rsidRPr="00E81F01" w:rsidRDefault="009606D4" w:rsidP="00C33032">
            <w:pPr>
              <w:pStyle w:val="Other0"/>
              <w:shd w:val="clear" w:color="auto" w:fill="auto"/>
              <w:ind w:right="133"/>
              <w:jc w:val="both"/>
              <w:rPr>
                <w:rFonts w:ascii="Times New Roman" w:hAnsi="Times New Roman" w:cs="Times New Roman"/>
              </w:rPr>
            </w:pPr>
          </w:p>
        </w:tc>
      </w:tr>
      <w:tr w:rsidR="009606D4" w:rsidRPr="00E81F01" w14:paraId="3BE9210A" w14:textId="77777777" w:rsidTr="00C33032">
        <w:trPr>
          <w:trHeight w:hRule="exact" w:val="2336"/>
          <w:jc w:val="center"/>
        </w:trPr>
        <w:tc>
          <w:tcPr>
            <w:tcW w:w="218" w:type="pct"/>
            <w:shd w:val="clear" w:color="auto" w:fill="FFFFFF"/>
          </w:tcPr>
          <w:p w14:paraId="339FA29D" w14:textId="77777777" w:rsidR="009606D4" w:rsidRPr="00E81F01" w:rsidRDefault="009606D4" w:rsidP="00C33032">
            <w:pPr>
              <w:pStyle w:val="Other0"/>
              <w:shd w:val="clear" w:color="auto" w:fill="auto"/>
              <w:ind w:right="133"/>
              <w:jc w:val="center"/>
              <w:rPr>
                <w:rFonts w:ascii="Times New Roman" w:hAnsi="Times New Roman" w:cs="Times New Roman"/>
              </w:rPr>
            </w:pPr>
            <w:r w:rsidRPr="00E81F01">
              <w:rPr>
                <w:rFonts w:ascii="Times New Roman" w:hAnsi="Times New Roman" w:cs="Times New Roman"/>
              </w:rPr>
              <w:lastRenderedPageBreak/>
              <w:t>3</w:t>
            </w:r>
          </w:p>
        </w:tc>
        <w:tc>
          <w:tcPr>
            <w:tcW w:w="957" w:type="pct"/>
            <w:shd w:val="clear" w:color="auto" w:fill="FFFFFF"/>
          </w:tcPr>
          <w:p w14:paraId="0E2E2AEB" w14:textId="77777777" w:rsidR="009606D4" w:rsidRPr="00E81F01" w:rsidRDefault="009606D4" w:rsidP="00C33032">
            <w:pPr>
              <w:pStyle w:val="Other0"/>
              <w:shd w:val="clear" w:color="auto" w:fill="auto"/>
              <w:ind w:right="133"/>
              <w:rPr>
                <w:rFonts w:ascii="Times New Roman" w:hAnsi="Times New Roman" w:cs="Times New Roman"/>
              </w:rPr>
            </w:pPr>
            <w:r w:rsidRPr="00E81F01">
              <w:rPr>
                <w:rFonts w:ascii="Times New Roman" w:hAnsi="Times New Roman" w:cs="Times New Roman"/>
              </w:rPr>
              <w:t>Проведение азартных игр</w:t>
            </w:r>
          </w:p>
        </w:tc>
        <w:tc>
          <w:tcPr>
            <w:tcW w:w="365" w:type="pct"/>
            <w:shd w:val="clear" w:color="auto" w:fill="FFFFFF"/>
          </w:tcPr>
          <w:p w14:paraId="1C313099" w14:textId="77777777" w:rsidR="009606D4" w:rsidRPr="00E81F01" w:rsidRDefault="009606D4" w:rsidP="00C33032">
            <w:pPr>
              <w:pStyle w:val="Other0"/>
              <w:shd w:val="clear" w:color="auto" w:fill="auto"/>
              <w:ind w:right="133"/>
              <w:rPr>
                <w:rFonts w:ascii="Times New Roman" w:hAnsi="Times New Roman" w:cs="Times New Roman"/>
              </w:rPr>
            </w:pPr>
            <w:r w:rsidRPr="00E81F01">
              <w:rPr>
                <w:rFonts w:ascii="Times New Roman" w:hAnsi="Times New Roman" w:cs="Times New Roman"/>
              </w:rPr>
              <w:t>4.8.2</w:t>
            </w:r>
          </w:p>
        </w:tc>
        <w:tc>
          <w:tcPr>
            <w:tcW w:w="3460" w:type="pct"/>
            <w:shd w:val="clear" w:color="auto" w:fill="FFFFFF"/>
            <w:vAlign w:val="bottom"/>
          </w:tcPr>
          <w:p w14:paraId="26220C0A"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0334A6CA"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15EF4DFB"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88F4B50"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4C48FE39"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274DB975"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BD094CB" w14:textId="77777777" w:rsidR="009606D4" w:rsidRPr="00E81F01" w:rsidRDefault="009606D4" w:rsidP="00C33032">
            <w:pPr>
              <w:pStyle w:val="Other0"/>
              <w:shd w:val="clear" w:color="auto" w:fill="auto"/>
              <w:ind w:right="133"/>
              <w:jc w:val="both"/>
              <w:rPr>
                <w:rFonts w:ascii="Times New Roman" w:hAnsi="Times New Roman" w:cs="Times New Roman"/>
              </w:rPr>
            </w:pPr>
            <w:r w:rsidRPr="00E81F01">
              <w:rPr>
                <w:rFonts w:ascii="Times New Roman" w:hAnsi="Times New Roman" w:cs="Times New Roman"/>
              </w:rPr>
              <w:t>Минимальный процент застройки -15</w:t>
            </w:r>
          </w:p>
        </w:tc>
      </w:tr>
    </w:tbl>
    <w:p w14:paraId="79A548AF" w14:textId="77777777" w:rsidR="009606D4" w:rsidRPr="00E81F01" w:rsidRDefault="009606D4" w:rsidP="009606D4">
      <w:pPr>
        <w:jc w:val="both"/>
        <w:rPr>
          <w:b/>
        </w:rPr>
      </w:pPr>
    </w:p>
    <w:p w14:paraId="54E2496D" w14:textId="77777777" w:rsidR="009606D4" w:rsidRPr="00E81F01" w:rsidRDefault="009606D4" w:rsidP="009606D4">
      <w:pPr>
        <w:jc w:val="both"/>
        <w:outlineLvl w:val="2"/>
        <w:rPr>
          <w:b/>
        </w:rPr>
      </w:pPr>
      <w:bookmarkStart w:id="58" w:name="_Toc180414924"/>
      <w:r w:rsidRPr="00E81F01">
        <w:rPr>
          <w:b/>
        </w:rPr>
        <w:t>7.3 Вспомогательные виды разрешенного использования земельных участков и объектов капитального строительства</w:t>
      </w:r>
      <w:bookmarkEnd w:id="58"/>
    </w:p>
    <w:p w14:paraId="0827AB26" w14:textId="77777777" w:rsidR="009606D4" w:rsidRPr="00E81F01" w:rsidRDefault="009606D4" w:rsidP="009606D4">
      <w:pPr>
        <w:jc w:val="both"/>
        <w:rPr>
          <w:b/>
        </w:rPr>
      </w:pPr>
    </w:p>
    <w:tbl>
      <w:tblPr>
        <w:tblpPr w:leftFromText="180" w:rightFromText="180" w:vertAnchor="text" w:tblpXSpec="center" w:tblpY="1"/>
        <w:tblOverlap w:val="never"/>
        <w:tblW w:w="56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5"/>
        <w:gridCol w:w="1926"/>
        <w:gridCol w:w="1001"/>
        <w:gridCol w:w="7295"/>
      </w:tblGrid>
      <w:tr w:rsidR="009606D4" w:rsidRPr="00E81F01" w14:paraId="52723C53" w14:textId="77777777" w:rsidTr="00C33032">
        <w:trPr>
          <w:trHeight w:hRule="exact" w:val="1258"/>
          <w:tblHeader/>
          <w:jc w:val="center"/>
        </w:trPr>
        <w:tc>
          <w:tcPr>
            <w:tcW w:w="240" w:type="pct"/>
            <w:vMerge w:val="restart"/>
            <w:shd w:val="clear" w:color="auto" w:fill="FFFFFF"/>
            <w:vAlign w:val="center"/>
          </w:tcPr>
          <w:p w14:paraId="74DD8E6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363" w:type="pct"/>
            <w:gridSpan w:val="2"/>
            <w:shd w:val="clear" w:color="auto" w:fill="FFFFFF"/>
          </w:tcPr>
          <w:p w14:paraId="72AC9E5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97" w:type="pct"/>
            <w:vMerge w:val="restart"/>
            <w:shd w:val="clear" w:color="auto" w:fill="FFFFFF"/>
            <w:vAlign w:val="center"/>
          </w:tcPr>
          <w:p w14:paraId="634468B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2677E77A" w14:textId="77777777" w:rsidTr="00C33032">
        <w:trPr>
          <w:trHeight w:hRule="exact" w:val="254"/>
          <w:tblHeader/>
          <w:jc w:val="center"/>
        </w:trPr>
        <w:tc>
          <w:tcPr>
            <w:tcW w:w="240" w:type="pct"/>
            <w:vMerge/>
            <w:shd w:val="clear" w:color="auto" w:fill="FFFFFF"/>
            <w:vAlign w:val="center"/>
          </w:tcPr>
          <w:p w14:paraId="0381220F" w14:textId="77777777" w:rsidR="009606D4" w:rsidRPr="00E81F01" w:rsidRDefault="009606D4" w:rsidP="00C33032"/>
        </w:tc>
        <w:tc>
          <w:tcPr>
            <w:tcW w:w="897" w:type="pct"/>
            <w:shd w:val="clear" w:color="auto" w:fill="FFFFFF"/>
            <w:vAlign w:val="bottom"/>
          </w:tcPr>
          <w:p w14:paraId="0C044E2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66" w:type="pct"/>
            <w:shd w:val="clear" w:color="auto" w:fill="FFFFFF"/>
            <w:vAlign w:val="bottom"/>
          </w:tcPr>
          <w:p w14:paraId="1C35EFB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97" w:type="pct"/>
            <w:vMerge/>
            <w:shd w:val="clear" w:color="auto" w:fill="FFFFFF"/>
            <w:vAlign w:val="center"/>
          </w:tcPr>
          <w:p w14:paraId="5C398A34" w14:textId="77777777" w:rsidR="009606D4" w:rsidRPr="00E81F01" w:rsidRDefault="009606D4" w:rsidP="00C33032"/>
        </w:tc>
      </w:tr>
      <w:tr w:rsidR="009606D4" w:rsidRPr="00E81F01" w14:paraId="14DA7A3E" w14:textId="77777777" w:rsidTr="00C33032">
        <w:trPr>
          <w:trHeight w:hRule="exact" w:val="250"/>
          <w:tblHeader/>
          <w:jc w:val="center"/>
        </w:trPr>
        <w:tc>
          <w:tcPr>
            <w:tcW w:w="240" w:type="pct"/>
            <w:vMerge/>
            <w:shd w:val="clear" w:color="auto" w:fill="FFFFFF"/>
            <w:vAlign w:val="center"/>
          </w:tcPr>
          <w:p w14:paraId="60F7ED17" w14:textId="77777777" w:rsidR="009606D4" w:rsidRPr="00E81F01" w:rsidRDefault="009606D4" w:rsidP="00C33032"/>
        </w:tc>
        <w:tc>
          <w:tcPr>
            <w:tcW w:w="897" w:type="pct"/>
            <w:shd w:val="clear" w:color="auto" w:fill="FFFFFF"/>
            <w:vAlign w:val="bottom"/>
          </w:tcPr>
          <w:p w14:paraId="224F66E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66" w:type="pct"/>
            <w:shd w:val="clear" w:color="auto" w:fill="FFFFFF"/>
            <w:vAlign w:val="bottom"/>
          </w:tcPr>
          <w:p w14:paraId="5B2C1DDC" w14:textId="77777777" w:rsidR="009606D4" w:rsidRPr="00E81F01" w:rsidRDefault="009606D4" w:rsidP="00C33032">
            <w:pPr>
              <w:pStyle w:val="Other0"/>
              <w:shd w:val="clear" w:color="auto" w:fill="auto"/>
              <w:ind w:firstLine="440"/>
              <w:rPr>
                <w:rFonts w:ascii="Times New Roman" w:hAnsi="Times New Roman" w:cs="Times New Roman"/>
              </w:rPr>
            </w:pPr>
            <w:r w:rsidRPr="00E81F01">
              <w:rPr>
                <w:rFonts w:ascii="Times New Roman" w:hAnsi="Times New Roman" w:cs="Times New Roman"/>
              </w:rPr>
              <w:t>2</w:t>
            </w:r>
          </w:p>
        </w:tc>
        <w:tc>
          <w:tcPr>
            <w:tcW w:w="3397" w:type="pct"/>
            <w:shd w:val="clear" w:color="auto" w:fill="FFFFFF"/>
            <w:vAlign w:val="center"/>
          </w:tcPr>
          <w:p w14:paraId="46826E9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7FCFC41A" w14:textId="77777777" w:rsidTr="00C33032">
        <w:trPr>
          <w:trHeight w:val="3338"/>
          <w:jc w:val="center"/>
        </w:trPr>
        <w:tc>
          <w:tcPr>
            <w:tcW w:w="240" w:type="pct"/>
            <w:shd w:val="clear" w:color="auto" w:fill="FFFFFF"/>
          </w:tcPr>
          <w:p w14:paraId="1C90640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897" w:type="pct"/>
            <w:shd w:val="clear" w:color="auto" w:fill="FFFFFF"/>
          </w:tcPr>
          <w:p w14:paraId="6A595F2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66" w:type="pct"/>
            <w:shd w:val="clear" w:color="auto" w:fill="FFFFFF"/>
          </w:tcPr>
          <w:p w14:paraId="01A3CDA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397" w:type="pct"/>
            <w:shd w:val="clear" w:color="auto" w:fill="FFFFFF"/>
          </w:tcPr>
          <w:p w14:paraId="041671B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6C163E38"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C5DD886" w14:textId="77777777" w:rsidR="009606D4" w:rsidRPr="00E81F01" w:rsidRDefault="009606D4" w:rsidP="009606D4">
            <w:pPr>
              <w:pStyle w:val="Other0"/>
              <w:numPr>
                <w:ilvl w:val="0"/>
                <w:numId w:val="192"/>
              </w:numPr>
              <w:shd w:val="clear" w:color="auto" w:fill="auto"/>
              <w:tabs>
                <w:tab w:val="left" w:pos="130"/>
              </w:tabs>
              <w:ind w:right="134"/>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7484FBE" w14:textId="77777777" w:rsidR="009606D4" w:rsidRPr="00E81F01" w:rsidRDefault="009606D4" w:rsidP="009606D4">
            <w:pPr>
              <w:pStyle w:val="Other0"/>
              <w:numPr>
                <w:ilvl w:val="0"/>
                <w:numId w:val="192"/>
              </w:numPr>
              <w:shd w:val="clear" w:color="auto" w:fill="auto"/>
              <w:tabs>
                <w:tab w:val="left" w:pos="144"/>
              </w:tabs>
              <w:ind w:right="134"/>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C27F54E"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43FA7D8A"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7BAEE68E" w14:textId="77777777" w:rsidR="009606D4" w:rsidRPr="00E81F01" w:rsidRDefault="009606D4" w:rsidP="00C33032">
            <w:pPr>
              <w:pStyle w:val="Other0"/>
              <w:shd w:val="clear" w:color="auto" w:fill="auto"/>
              <w:ind w:right="134"/>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54D1746A" w14:textId="77777777" w:rsidTr="00C33032">
        <w:trPr>
          <w:trHeight w:hRule="exact" w:val="3972"/>
          <w:jc w:val="center"/>
        </w:trPr>
        <w:tc>
          <w:tcPr>
            <w:tcW w:w="240" w:type="pct"/>
            <w:shd w:val="clear" w:color="auto" w:fill="FFFFFF"/>
            <w:vAlign w:val="center"/>
          </w:tcPr>
          <w:p w14:paraId="60A316A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2</w:t>
            </w:r>
          </w:p>
        </w:tc>
        <w:tc>
          <w:tcPr>
            <w:tcW w:w="897" w:type="pct"/>
            <w:shd w:val="clear" w:color="auto" w:fill="FFFFFF"/>
          </w:tcPr>
          <w:p w14:paraId="6BA8CC3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Служебные гаражи</w:t>
            </w:r>
          </w:p>
        </w:tc>
        <w:tc>
          <w:tcPr>
            <w:tcW w:w="466" w:type="pct"/>
            <w:shd w:val="clear" w:color="auto" w:fill="FFFFFF"/>
          </w:tcPr>
          <w:p w14:paraId="45AF9274" w14:textId="77777777" w:rsidR="009606D4" w:rsidRPr="00E81F01" w:rsidRDefault="009606D4" w:rsidP="00C33032">
            <w:pPr>
              <w:pStyle w:val="Other0"/>
              <w:shd w:val="clear" w:color="auto" w:fill="auto"/>
              <w:ind w:left="59"/>
              <w:rPr>
                <w:rFonts w:ascii="Times New Roman" w:hAnsi="Times New Roman" w:cs="Times New Roman"/>
              </w:rPr>
            </w:pPr>
            <w:r w:rsidRPr="00E81F01">
              <w:rPr>
                <w:rFonts w:ascii="Times New Roman" w:hAnsi="Times New Roman" w:cs="Times New Roman"/>
              </w:rPr>
              <w:t>4.9</w:t>
            </w:r>
          </w:p>
        </w:tc>
        <w:tc>
          <w:tcPr>
            <w:tcW w:w="3397" w:type="pct"/>
            <w:shd w:val="clear" w:color="auto" w:fill="FFFFFF"/>
          </w:tcPr>
          <w:p w14:paraId="7B924DC5"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не подлежит установлению</w:t>
            </w:r>
          </w:p>
          <w:p w14:paraId="36BE7268"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4337D2BA"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(за исключением стоянок для хранения автотранспортных средств открытого типа), м:</w:t>
            </w:r>
          </w:p>
          <w:p w14:paraId="4F9C0655" w14:textId="77777777" w:rsidR="009606D4" w:rsidRPr="00E81F01" w:rsidRDefault="009606D4" w:rsidP="009606D4">
            <w:pPr>
              <w:pStyle w:val="Other0"/>
              <w:numPr>
                <w:ilvl w:val="0"/>
                <w:numId w:val="193"/>
              </w:numPr>
              <w:shd w:val="clear" w:color="auto" w:fill="auto"/>
              <w:tabs>
                <w:tab w:val="left" w:pos="139"/>
              </w:tabs>
              <w:ind w:right="134"/>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FABBFC6" w14:textId="77777777" w:rsidR="009606D4" w:rsidRPr="00E81F01" w:rsidRDefault="009606D4" w:rsidP="009606D4">
            <w:pPr>
              <w:pStyle w:val="Other0"/>
              <w:numPr>
                <w:ilvl w:val="0"/>
                <w:numId w:val="193"/>
              </w:numPr>
              <w:shd w:val="clear" w:color="auto" w:fill="auto"/>
              <w:tabs>
                <w:tab w:val="left" w:pos="144"/>
              </w:tabs>
              <w:ind w:right="134"/>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AE8E10C"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Максимальное количество подземных этажей не подлежит установлению</w:t>
            </w:r>
          </w:p>
          <w:p w14:paraId="030E8C90"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603325E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5414A70" w14:textId="77777777" w:rsidR="009606D4" w:rsidRPr="00E81F01" w:rsidRDefault="009606D4" w:rsidP="00C33032">
            <w:pPr>
              <w:pStyle w:val="Other0"/>
              <w:shd w:val="clear" w:color="auto" w:fill="auto"/>
              <w:ind w:right="134"/>
              <w:jc w:val="both"/>
              <w:rPr>
                <w:rFonts w:ascii="Times New Roman" w:hAnsi="Times New Roman" w:cs="Times New Roman"/>
              </w:rPr>
            </w:pPr>
          </w:p>
        </w:tc>
      </w:tr>
      <w:tr w:rsidR="009606D4" w:rsidRPr="00E81F01" w14:paraId="27A8E45C" w14:textId="77777777" w:rsidTr="00C33032">
        <w:trPr>
          <w:trHeight w:hRule="exact" w:val="2116"/>
          <w:jc w:val="center"/>
        </w:trPr>
        <w:tc>
          <w:tcPr>
            <w:tcW w:w="240" w:type="pct"/>
            <w:shd w:val="clear" w:color="auto" w:fill="FFFFFF"/>
          </w:tcPr>
          <w:p w14:paraId="026BFC8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897" w:type="pct"/>
            <w:shd w:val="clear" w:color="auto" w:fill="FFFFFF"/>
          </w:tcPr>
          <w:p w14:paraId="03C3576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66" w:type="pct"/>
            <w:shd w:val="clear" w:color="auto" w:fill="FFFFFF"/>
          </w:tcPr>
          <w:p w14:paraId="77FBEEA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397" w:type="pct"/>
            <w:shd w:val="clear" w:color="auto" w:fill="FFFFFF"/>
          </w:tcPr>
          <w:p w14:paraId="16FF0893"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0F8B57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056435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862216B"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154D52C6" w14:textId="77777777" w:rsidR="009606D4" w:rsidRPr="00E81F01" w:rsidRDefault="009606D4" w:rsidP="009606D4">
      <w:pPr>
        <w:jc w:val="both"/>
      </w:pPr>
    </w:p>
    <w:p w14:paraId="526D35FE" w14:textId="77777777" w:rsidR="009606D4" w:rsidRPr="00E81F01" w:rsidRDefault="009606D4" w:rsidP="009606D4"/>
    <w:p w14:paraId="42BD36BA" w14:textId="77777777" w:rsidR="009606D4" w:rsidRPr="00E81F01" w:rsidRDefault="009606D4" w:rsidP="009606D4">
      <w:pPr>
        <w:ind w:left="-567"/>
        <w:jc w:val="both"/>
        <w:outlineLvl w:val="2"/>
        <w:rPr>
          <w:b/>
        </w:rPr>
      </w:pPr>
      <w:bookmarkStart w:id="59" w:name="bookmark64"/>
      <w:bookmarkStart w:id="60" w:name="_Toc180414925"/>
      <w:bookmarkStart w:id="61" w:name="bookmark63"/>
      <w:bookmarkStart w:id="62" w:name="bookmark62"/>
      <w:r w:rsidRPr="00E81F01">
        <w:rPr>
          <w:b/>
        </w:rPr>
        <w:t>7.4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59"/>
      <w:bookmarkEnd w:id="60"/>
      <w:bookmarkEnd w:id="61"/>
      <w:bookmarkEnd w:id="62"/>
    </w:p>
    <w:p w14:paraId="6FE95529" w14:textId="77777777" w:rsidR="009606D4" w:rsidRPr="00E81F01" w:rsidRDefault="009606D4" w:rsidP="009606D4">
      <w:pPr>
        <w:pStyle w:val="Bodytext20"/>
        <w:numPr>
          <w:ilvl w:val="0"/>
          <w:numId w:val="194"/>
        </w:numPr>
        <w:shd w:val="clear" w:color="auto" w:fill="auto"/>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(65:03- 6.153),</w:t>
      </w:r>
    </w:p>
    <w:p w14:paraId="6574ECB2" w14:textId="77777777" w:rsidR="009606D4" w:rsidRPr="00E81F01" w:rsidRDefault="009606D4" w:rsidP="009606D4">
      <w:pPr>
        <w:pStyle w:val="Bodytext20"/>
        <w:numPr>
          <w:ilvl w:val="0"/>
          <w:numId w:val="194"/>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(65:03- 6.154),</w:t>
      </w:r>
    </w:p>
    <w:p w14:paraId="51A94A98" w14:textId="77777777" w:rsidR="009606D4" w:rsidRPr="00E81F01" w:rsidRDefault="009606D4" w:rsidP="009606D4">
      <w:pPr>
        <w:pStyle w:val="Bodytext20"/>
        <w:numPr>
          <w:ilvl w:val="0"/>
          <w:numId w:val="194"/>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(65:03-6.287),</w:t>
      </w:r>
    </w:p>
    <w:p w14:paraId="669F9291" w14:textId="77777777" w:rsidR="009606D4" w:rsidRPr="00E81F01" w:rsidRDefault="009606D4" w:rsidP="009606D4">
      <w:pPr>
        <w:pStyle w:val="Bodytext20"/>
        <w:numPr>
          <w:ilvl w:val="0"/>
          <w:numId w:val="194"/>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полоса(65:03-6.288),</w:t>
      </w:r>
    </w:p>
    <w:p w14:paraId="12C6AD5B" w14:textId="77777777" w:rsidR="009606D4" w:rsidRPr="00E81F01" w:rsidRDefault="009606D4" w:rsidP="009606D4">
      <w:pPr>
        <w:pStyle w:val="Bodytext20"/>
        <w:numPr>
          <w:ilvl w:val="0"/>
          <w:numId w:val="194"/>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(65:03-6.188),</w:t>
      </w:r>
    </w:p>
    <w:p w14:paraId="6AF52604" w14:textId="77777777" w:rsidR="009606D4" w:rsidRPr="00E81F01" w:rsidRDefault="009606D4" w:rsidP="009606D4">
      <w:pPr>
        <w:pStyle w:val="Bodytext20"/>
        <w:numPr>
          <w:ilvl w:val="0"/>
          <w:numId w:val="194"/>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(65:03-5.10),</w:t>
      </w:r>
    </w:p>
    <w:p w14:paraId="59C05CDD" w14:textId="77777777" w:rsidR="009606D4" w:rsidRPr="00E81F01" w:rsidRDefault="009606D4" w:rsidP="009606D4">
      <w:pPr>
        <w:pStyle w:val="Bodytext20"/>
        <w:numPr>
          <w:ilvl w:val="0"/>
          <w:numId w:val="194"/>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(65:03-6.189),</w:t>
      </w:r>
    </w:p>
    <w:p w14:paraId="43B77C67" w14:textId="77777777" w:rsidR="009606D4" w:rsidRPr="00E81F01" w:rsidRDefault="009606D4" w:rsidP="009606D4">
      <w:pPr>
        <w:pStyle w:val="Bodytext20"/>
        <w:numPr>
          <w:ilvl w:val="0"/>
          <w:numId w:val="194"/>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(65:04-6.111),</w:t>
      </w:r>
    </w:p>
    <w:p w14:paraId="712C4765" w14:textId="77777777" w:rsidR="009606D4" w:rsidRPr="00E81F01" w:rsidRDefault="009606D4" w:rsidP="009606D4">
      <w:pPr>
        <w:pStyle w:val="Bodytext20"/>
        <w:numPr>
          <w:ilvl w:val="0"/>
          <w:numId w:val="194"/>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полоса(65:04-6.112),</w:t>
      </w:r>
    </w:p>
    <w:p w14:paraId="4ABBCE93" w14:textId="77777777" w:rsidR="009606D4" w:rsidRPr="00E81F01" w:rsidRDefault="009606D4" w:rsidP="009606D4">
      <w:pPr>
        <w:pStyle w:val="Bodytext20"/>
        <w:numPr>
          <w:ilvl w:val="0"/>
          <w:numId w:val="194"/>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зона(65:03-6.158),</w:t>
      </w:r>
    </w:p>
    <w:p w14:paraId="21F0B200" w14:textId="77777777" w:rsidR="009606D4" w:rsidRPr="00E81F01" w:rsidRDefault="009606D4" w:rsidP="009606D4">
      <w:pPr>
        <w:pStyle w:val="Bodytext20"/>
        <w:numPr>
          <w:ilvl w:val="0"/>
          <w:numId w:val="194"/>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полоса(65:03-6.161),</w:t>
      </w:r>
    </w:p>
    <w:p w14:paraId="29E96040" w14:textId="77777777" w:rsidR="009606D4" w:rsidRPr="00E81F01" w:rsidRDefault="009606D4" w:rsidP="009606D4">
      <w:pPr>
        <w:pStyle w:val="Bodytext20"/>
        <w:numPr>
          <w:ilvl w:val="0"/>
          <w:numId w:val="194"/>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(65:03-6.27),</w:t>
      </w:r>
    </w:p>
    <w:p w14:paraId="791E3E34" w14:textId="77777777" w:rsidR="009606D4" w:rsidRPr="00E81F01" w:rsidRDefault="009606D4" w:rsidP="009606D4">
      <w:pPr>
        <w:pStyle w:val="Bodytext20"/>
        <w:numPr>
          <w:ilvl w:val="0"/>
          <w:numId w:val="194"/>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линий и сооружений связи и линий и сооружений радиофикации(65:03-6.284),</w:t>
      </w:r>
    </w:p>
    <w:p w14:paraId="1845519F" w14:textId="77777777" w:rsidR="009606D4" w:rsidRPr="00E81F01" w:rsidRDefault="009606D4" w:rsidP="009606D4">
      <w:pPr>
        <w:pStyle w:val="Bodytext20"/>
        <w:numPr>
          <w:ilvl w:val="0"/>
          <w:numId w:val="194"/>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коммуникаций(65:03-6.20),</w:t>
      </w:r>
    </w:p>
    <w:p w14:paraId="3658F6A3" w14:textId="77777777" w:rsidR="009606D4" w:rsidRPr="00E81F01" w:rsidRDefault="009606D4" w:rsidP="009606D4">
      <w:pPr>
        <w:pStyle w:val="Bodytext20"/>
        <w:numPr>
          <w:ilvl w:val="0"/>
          <w:numId w:val="194"/>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lastRenderedPageBreak/>
        <w:t>Охранная зона инженерных коммуникаций(65:03-6.1),</w:t>
      </w:r>
    </w:p>
    <w:p w14:paraId="0DFA95B2" w14:textId="77777777" w:rsidR="009606D4" w:rsidRPr="00E81F01" w:rsidRDefault="009606D4" w:rsidP="009606D4">
      <w:pPr>
        <w:pStyle w:val="Bodytext20"/>
        <w:numPr>
          <w:ilvl w:val="0"/>
          <w:numId w:val="194"/>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зона(65:03-6.156),</w:t>
      </w:r>
    </w:p>
    <w:p w14:paraId="614D9645" w14:textId="77777777" w:rsidR="009606D4" w:rsidRPr="00E81F01" w:rsidRDefault="009606D4" w:rsidP="009606D4">
      <w:pPr>
        <w:pStyle w:val="Bodytext20"/>
        <w:numPr>
          <w:ilvl w:val="0"/>
          <w:numId w:val="194"/>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полоса(65:03-6.163)</w:t>
      </w:r>
      <w:r w:rsidRPr="00E81F01">
        <w:rPr>
          <w:rFonts w:ascii="Times New Roman" w:hAnsi="Times New Roman" w:cs="Times New Roman"/>
          <w:sz w:val="24"/>
          <w:szCs w:val="24"/>
        </w:rPr>
        <w:tab/>
      </w:r>
    </w:p>
    <w:p w14:paraId="788AAF47" w14:textId="77777777" w:rsidR="009606D4" w:rsidRPr="00E81F01" w:rsidRDefault="009606D4" w:rsidP="009606D4">
      <w:pPr>
        <w:pStyle w:val="a3"/>
        <w:ind w:left="-567" w:firstLine="709"/>
        <w:rPr>
          <w:sz w:val="24"/>
        </w:rPr>
      </w:pPr>
      <w:r w:rsidRPr="00E81F01">
        <w:rPr>
          <w:sz w:val="24"/>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7B732B4E" w14:textId="77777777" w:rsidR="009606D4" w:rsidRPr="00E81F01" w:rsidRDefault="009606D4" w:rsidP="009606D4">
      <w:pPr>
        <w:tabs>
          <w:tab w:val="left" w:pos="1245"/>
          <w:tab w:val="center" w:pos="4677"/>
        </w:tabs>
        <w:ind w:left="-567" w:firstLine="709"/>
        <w:jc w:val="both"/>
      </w:pPr>
      <w:r w:rsidRPr="00E81F01">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0C513A90" w14:textId="77777777" w:rsidR="009606D4" w:rsidRPr="00E81F01" w:rsidRDefault="009606D4" w:rsidP="009606D4">
      <w:pPr>
        <w:spacing w:line="1" w:lineRule="exact"/>
      </w:pPr>
    </w:p>
    <w:p w14:paraId="23405718" w14:textId="77777777" w:rsidR="009606D4" w:rsidRPr="00E81F01" w:rsidRDefault="009606D4" w:rsidP="009606D4">
      <w:pPr>
        <w:outlineLvl w:val="0"/>
        <w:rPr>
          <w:b/>
        </w:rPr>
      </w:pPr>
      <w:bookmarkStart w:id="63" w:name="_Toc180414926"/>
      <w:bookmarkStart w:id="64" w:name="bookmark66"/>
      <w:bookmarkStart w:id="65" w:name="bookmark65"/>
    </w:p>
    <w:p w14:paraId="7659F0B5" w14:textId="77777777" w:rsidR="009606D4" w:rsidRPr="00E81F01" w:rsidRDefault="009606D4" w:rsidP="009606D4">
      <w:pPr>
        <w:outlineLvl w:val="0"/>
        <w:rPr>
          <w:b/>
        </w:rPr>
      </w:pPr>
      <w:r w:rsidRPr="00E81F01">
        <w:rPr>
          <w:b/>
        </w:rPr>
        <w:t>8. ЗОНА ИНЖЕНЕРНОЙ ИНФРАСТРУКТУРЫ (И-1)</w:t>
      </w:r>
      <w:bookmarkEnd w:id="63"/>
      <w:bookmarkEnd w:id="64"/>
      <w:bookmarkEnd w:id="65"/>
    </w:p>
    <w:p w14:paraId="73744A69" w14:textId="77777777" w:rsidR="009606D4" w:rsidRPr="00E81F01" w:rsidRDefault="009606D4" w:rsidP="009606D4">
      <w:pPr>
        <w:jc w:val="both"/>
        <w:outlineLvl w:val="2"/>
        <w:rPr>
          <w:b/>
        </w:rPr>
      </w:pPr>
      <w:bookmarkStart w:id="66" w:name="bookmark67"/>
      <w:bookmarkStart w:id="67" w:name="bookmark68"/>
      <w:bookmarkStart w:id="68" w:name="_Toc180414927"/>
      <w:r w:rsidRPr="00E81F01">
        <w:rPr>
          <w:b/>
        </w:rPr>
        <w:t>8.1 Основные виды разрешенного использования земельных участков и объектов капитального строительства</w:t>
      </w:r>
      <w:bookmarkEnd w:id="66"/>
      <w:bookmarkEnd w:id="67"/>
      <w:bookmarkEnd w:id="68"/>
    </w:p>
    <w:tbl>
      <w:tblPr>
        <w:tblpPr w:leftFromText="180" w:rightFromText="180" w:vertAnchor="text" w:tblpXSpec="center" w:tblpY="1"/>
        <w:tblOverlap w:val="neve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3"/>
        <w:gridCol w:w="2122"/>
        <w:gridCol w:w="1013"/>
        <w:gridCol w:w="5947"/>
      </w:tblGrid>
      <w:tr w:rsidR="009606D4" w:rsidRPr="00E81F01" w14:paraId="26A9A182" w14:textId="77777777" w:rsidTr="00C33032">
        <w:trPr>
          <w:trHeight w:hRule="exact" w:val="1258"/>
          <w:tblHeader/>
          <w:jc w:val="center"/>
        </w:trPr>
        <w:tc>
          <w:tcPr>
            <w:tcW w:w="523" w:type="dxa"/>
            <w:vMerge w:val="restart"/>
            <w:shd w:val="clear" w:color="auto" w:fill="FFFFFF"/>
            <w:vAlign w:val="center"/>
          </w:tcPr>
          <w:p w14:paraId="4F57855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3135" w:type="dxa"/>
            <w:gridSpan w:val="2"/>
            <w:shd w:val="clear" w:color="auto" w:fill="FFFFFF"/>
          </w:tcPr>
          <w:p w14:paraId="6BA2794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5947" w:type="dxa"/>
            <w:vMerge w:val="restart"/>
            <w:shd w:val="clear" w:color="auto" w:fill="FFFFFF"/>
            <w:vAlign w:val="center"/>
          </w:tcPr>
          <w:p w14:paraId="53134E2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178D4EEC" w14:textId="77777777" w:rsidTr="00C33032">
        <w:trPr>
          <w:trHeight w:hRule="exact" w:val="250"/>
          <w:tblHeader/>
          <w:jc w:val="center"/>
        </w:trPr>
        <w:tc>
          <w:tcPr>
            <w:tcW w:w="523" w:type="dxa"/>
            <w:vMerge/>
            <w:shd w:val="clear" w:color="auto" w:fill="FFFFFF"/>
            <w:vAlign w:val="center"/>
          </w:tcPr>
          <w:p w14:paraId="54A5B751" w14:textId="77777777" w:rsidR="009606D4" w:rsidRPr="00E81F01" w:rsidRDefault="009606D4" w:rsidP="00C33032">
            <w:pPr>
              <w:rPr>
                <w:sz w:val="20"/>
                <w:szCs w:val="20"/>
              </w:rPr>
            </w:pPr>
          </w:p>
        </w:tc>
        <w:tc>
          <w:tcPr>
            <w:tcW w:w="2122" w:type="dxa"/>
            <w:shd w:val="clear" w:color="auto" w:fill="FFFFFF"/>
            <w:vAlign w:val="bottom"/>
          </w:tcPr>
          <w:p w14:paraId="7476760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1013" w:type="dxa"/>
            <w:shd w:val="clear" w:color="auto" w:fill="FFFFFF"/>
            <w:vAlign w:val="bottom"/>
          </w:tcPr>
          <w:p w14:paraId="7F9A5E4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5947" w:type="dxa"/>
            <w:vMerge/>
            <w:shd w:val="clear" w:color="auto" w:fill="FFFFFF"/>
            <w:vAlign w:val="center"/>
          </w:tcPr>
          <w:p w14:paraId="601EC58B" w14:textId="77777777" w:rsidR="009606D4" w:rsidRPr="00E81F01" w:rsidRDefault="009606D4" w:rsidP="00C33032">
            <w:pPr>
              <w:rPr>
                <w:sz w:val="20"/>
                <w:szCs w:val="20"/>
              </w:rPr>
            </w:pPr>
          </w:p>
        </w:tc>
      </w:tr>
      <w:tr w:rsidR="009606D4" w:rsidRPr="00E81F01" w14:paraId="1B2D1C2A" w14:textId="77777777" w:rsidTr="00C33032">
        <w:trPr>
          <w:trHeight w:hRule="exact" w:val="254"/>
          <w:tblHeader/>
          <w:jc w:val="center"/>
        </w:trPr>
        <w:tc>
          <w:tcPr>
            <w:tcW w:w="523" w:type="dxa"/>
            <w:vMerge/>
            <w:shd w:val="clear" w:color="auto" w:fill="FFFFFF"/>
            <w:vAlign w:val="center"/>
          </w:tcPr>
          <w:p w14:paraId="23197D04" w14:textId="77777777" w:rsidR="009606D4" w:rsidRPr="00E81F01" w:rsidRDefault="009606D4" w:rsidP="00C33032">
            <w:pPr>
              <w:rPr>
                <w:sz w:val="20"/>
                <w:szCs w:val="20"/>
              </w:rPr>
            </w:pPr>
          </w:p>
        </w:tc>
        <w:tc>
          <w:tcPr>
            <w:tcW w:w="2122" w:type="dxa"/>
            <w:shd w:val="clear" w:color="auto" w:fill="FFFFFF"/>
            <w:vAlign w:val="bottom"/>
          </w:tcPr>
          <w:p w14:paraId="23DDCEA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1013" w:type="dxa"/>
            <w:shd w:val="clear" w:color="auto" w:fill="FFFFFF"/>
            <w:vAlign w:val="bottom"/>
          </w:tcPr>
          <w:p w14:paraId="0F4DD27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5947" w:type="dxa"/>
            <w:shd w:val="clear" w:color="auto" w:fill="FFFFFF"/>
            <w:vAlign w:val="center"/>
          </w:tcPr>
          <w:p w14:paraId="378F9AA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2012757C" w14:textId="77777777" w:rsidTr="00C33032">
        <w:trPr>
          <w:trHeight w:val="2705"/>
          <w:jc w:val="center"/>
        </w:trPr>
        <w:tc>
          <w:tcPr>
            <w:tcW w:w="523" w:type="dxa"/>
            <w:shd w:val="clear" w:color="auto" w:fill="FFFFFF"/>
          </w:tcPr>
          <w:p w14:paraId="2C9E37C6"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t>1</w:t>
            </w:r>
          </w:p>
        </w:tc>
        <w:tc>
          <w:tcPr>
            <w:tcW w:w="2122" w:type="dxa"/>
            <w:shd w:val="clear" w:color="auto" w:fill="FFFFFF"/>
          </w:tcPr>
          <w:p w14:paraId="4CCE6977"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1013" w:type="dxa"/>
            <w:shd w:val="clear" w:color="auto" w:fill="FFFFFF"/>
          </w:tcPr>
          <w:p w14:paraId="25B0DF76"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3.1.1</w:t>
            </w:r>
          </w:p>
        </w:tc>
        <w:tc>
          <w:tcPr>
            <w:tcW w:w="5947" w:type="dxa"/>
            <w:shd w:val="clear" w:color="auto" w:fill="FFFFFF"/>
            <w:vAlign w:val="bottom"/>
          </w:tcPr>
          <w:p w14:paraId="0D79748F"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7793864"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0750EC6"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35C48F7B"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50C13B72"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551A13E5" w14:textId="77777777" w:rsidTr="00C33032">
        <w:trPr>
          <w:trHeight w:val="2334"/>
          <w:jc w:val="center"/>
        </w:trPr>
        <w:tc>
          <w:tcPr>
            <w:tcW w:w="523" w:type="dxa"/>
            <w:shd w:val="clear" w:color="auto" w:fill="FFFFFF"/>
          </w:tcPr>
          <w:p w14:paraId="7F31CD31"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t>2</w:t>
            </w:r>
          </w:p>
        </w:tc>
        <w:tc>
          <w:tcPr>
            <w:tcW w:w="2122" w:type="dxa"/>
            <w:shd w:val="clear" w:color="auto" w:fill="FFFFFF"/>
          </w:tcPr>
          <w:p w14:paraId="3499C504"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Административные здания организаций, обеспечивающих предоставление коммунальных услуг</w:t>
            </w:r>
          </w:p>
        </w:tc>
        <w:tc>
          <w:tcPr>
            <w:tcW w:w="1013" w:type="dxa"/>
            <w:shd w:val="clear" w:color="auto" w:fill="FFFFFF"/>
          </w:tcPr>
          <w:p w14:paraId="0A27F9CE"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3.1.2</w:t>
            </w:r>
          </w:p>
        </w:tc>
        <w:tc>
          <w:tcPr>
            <w:tcW w:w="5947" w:type="dxa"/>
            <w:shd w:val="clear" w:color="auto" w:fill="FFFFFF"/>
          </w:tcPr>
          <w:p w14:paraId="3AA71506"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36DE6212"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0C650CAE"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BA43545"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Максимальная высота зданий, строений, сооружений, м не подлежит установлению</w:t>
            </w:r>
          </w:p>
          <w:p w14:paraId="059C6B8A"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CD64DF2"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Минимальный процент застройки -10</w:t>
            </w:r>
          </w:p>
          <w:p w14:paraId="24791B53"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093D00C1" w14:textId="77777777" w:rsidTr="00C33032">
        <w:trPr>
          <w:trHeight w:val="2268"/>
          <w:jc w:val="center"/>
        </w:trPr>
        <w:tc>
          <w:tcPr>
            <w:tcW w:w="523" w:type="dxa"/>
            <w:shd w:val="clear" w:color="auto" w:fill="FFFFFF"/>
          </w:tcPr>
          <w:p w14:paraId="647A22BD"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lastRenderedPageBreak/>
              <w:t>3</w:t>
            </w:r>
          </w:p>
        </w:tc>
        <w:tc>
          <w:tcPr>
            <w:tcW w:w="2122" w:type="dxa"/>
            <w:shd w:val="clear" w:color="auto" w:fill="FFFFFF"/>
          </w:tcPr>
          <w:p w14:paraId="3C9391BD"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Оказание услуг связи</w:t>
            </w:r>
          </w:p>
        </w:tc>
        <w:tc>
          <w:tcPr>
            <w:tcW w:w="1013" w:type="dxa"/>
            <w:shd w:val="clear" w:color="auto" w:fill="FFFFFF"/>
          </w:tcPr>
          <w:p w14:paraId="044ADAC7"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3.2.3</w:t>
            </w:r>
          </w:p>
        </w:tc>
        <w:tc>
          <w:tcPr>
            <w:tcW w:w="5947" w:type="dxa"/>
            <w:shd w:val="clear" w:color="auto" w:fill="FFFFFF"/>
            <w:vAlign w:val="bottom"/>
          </w:tcPr>
          <w:p w14:paraId="46B7B2F9"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1059DA85"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6220CE8C"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FA0AD79"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Максимальное количество надземных этажей - 5 Максимальная высота зданий, строений, сооружений, м не подлежит установлению</w:t>
            </w:r>
          </w:p>
          <w:p w14:paraId="722BC1E9"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3BB0860"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16F7174D" w14:textId="77777777" w:rsidTr="00C33032">
        <w:trPr>
          <w:trHeight w:val="2563"/>
          <w:jc w:val="center"/>
        </w:trPr>
        <w:tc>
          <w:tcPr>
            <w:tcW w:w="523" w:type="dxa"/>
            <w:shd w:val="clear" w:color="auto" w:fill="FFFFFF"/>
          </w:tcPr>
          <w:p w14:paraId="0452903C"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t>4</w:t>
            </w:r>
          </w:p>
        </w:tc>
        <w:tc>
          <w:tcPr>
            <w:tcW w:w="2122" w:type="dxa"/>
            <w:shd w:val="clear" w:color="auto" w:fill="FFFFFF"/>
          </w:tcPr>
          <w:p w14:paraId="6E73F009"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Энергетика</w:t>
            </w:r>
          </w:p>
        </w:tc>
        <w:tc>
          <w:tcPr>
            <w:tcW w:w="1013" w:type="dxa"/>
            <w:shd w:val="clear" w:color="auto" w:fill="FFFFFF"/>
          </w:tcPr>
          <w:p w14:paraId="70CC89D8"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6.7</w:t>
            </w:r>
          </w:p>
        </w:tc>
        <w:tc>
          <w:tcPr>
            <w:tcW w:w="5947" w:type="dxa"/>
            <w:shd w:val="clear" w:color="auto" w:fill="FFFFFF"/>
            <w:vAlign w:val="bottom"/>
          </w:tcPr>
          <w:p w14:paraId="71D117FB"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7D91E367"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0CDE3EC"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5ADB82A"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подлежат установлению</w:t>
            </w:r>
          </w:p>
          <w:p w14:paraId="047EFE86"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4D9F7035" w14:textId="77777777" w:rsidTr="00C33032">
        <w:trPr>
          <w:trHeight w:val="1468"/>
          <w:jc w:val="center"/>
        </w:trPr>
        <w:tc>
          <w:tcPr>
            <w:tcW w:w="523" w:type="dxa"/>
            <w:shd w:val="clear" w:color="auto" w:fill="FFFFFF"/>
          </w:tcPr>
          <w:p w14:paraId="2045966D"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t>5</w:t>
            </w:r>
          </w:p>
        </w:tc>
        <w:tc>
          <w:tcPr>
            <w:tcW w:w="2122" w:type="dxa"/>
            <w:shd w:val="clear" w:color="auto" w:fill="FFFFFF"/>
          </w:tcPr>
          <w:p w14:paraId="28A8A8F1"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Связь</w:t>
            </w:r>
          </w:p>
        </w:tc>
        <w:tc>
          <w:tcPr>
            <w:tcW w:w="1013" w:type="dxa"/>
            <w:shd w:val="clear" w:color="auto" w:fill="FFFFFF"/>
          </w:tcPr>
          <w:p w14:paraId="6965FB1E"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6.8</w:t>
            </w:r>
          </w:p>
        </w:tc>
        <w:tc>
          <w:tcPr>
            <w:tcW w:w="5947" w:type="dxa"/>
            <w:shd w:val="clear" w:color="auto" w:fill="FFFFFF"/>
            <w:vAlign w:val="bottom"/>
          </w:tcPr>
          <w:p w14:paraId="085F9860"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665529F"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81F7D00"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B0B174E"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389EEEB"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794CA36C" w14:textId="77777777" w:rsidTr="00C33032">
        <w:trPr>
          <w:trHeight w:val="1468"/>
          <w:jc w:val="center"/>
        </w:trPr>
        <w:tc>
          <w:tcPr>
            <w:tcW w:w="523" w:type="dxa"/>
            <w:shd w:val="clear" w:color="auto" w:fill="FFFFFF"/>
          </w:tcPr>
          <w:p w14:paraId="78A07BFD"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t>6</w:t>
            </w:r>
          </w:p>
        </w:tc>
        <w:tc>
          <w:tcPr>
            <w:tcW w:w="2122" w:type="dxa"/>
            <w:shd w:val="clear" w:color="auto" w:fill="FFFFFF"/>
          </w:tcPr>
          <w:p w14:paraId="3FC197D7"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1013" w:type="dxa"/>
            <w:shd w:val="clear" w:color="auto" w:fill="FFFFFF"/>
          </w:tcPr>
          <w:p w14:paraId="00EAE18F"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3.9.1</w:t>
            </w:r>
          </w:p>
        </w:tc>
        <w:tc>
          <w:tcPr>
            <w:tcW w:w="5947" w:type="dxa"/>
            <w:shd w:val="clear" w:color="auto" w:fill="FFFFFF"/>
            <w:vAlign w:val="bottom"/>
          </w:tcPr>
          <w:p w14:paraId="4DDBE53E"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7F66181"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20758F9"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EED0A65"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6B4988A"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733D0ADA" w14:textId="77777777" w:rsidTr="00C33032">
        <w:trPr>
          <w:trHeight w:val="2420"/>
          <w:jc w:val="center"/>
        </w:trPr>
        <w:tc>
          <w:tcPr>
            <w:tcW w:w="523" w:type="dxa"/>
            <w:shd w:val="clear" w:color="auto" w:fill="FFFFFF"/>
          </w:tcPr>
          <w:p w14:paraId="0C265668"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lastRenderedPageBreak/>
              <w:t>7</w:t>
            </w:r>
          </w:p>
        </w:tc>
        <w:tc>
          <w:tcPr>
            <w:tcW w:w="2122" w:type="dxa"/>
            <w:shd w:val="clear" w:color="auto" w:fill="FFFFFF"/>
          </w:tcPr>
          <w:p w14:paraId="35CD841C"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1013" w:type="dxa"/>
            <w:shd w:val="clear" w:color="auto" w:fill="FFFFFF"/>
          </w:tcPr>
          <w:p w14:paraId="28520615"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12.0</w:t>
            </w:r>
          </w:p>
        </w:tc>
        <w:tc>
          <w:tcPr>
            <w:tcW w:w="5947" w:type="dxa"/>
            <w:shd w:val="clear" w:color="auto" w:fill="FFFFFF"/>
            <w:vAlign w:val="bottom"/>
          </w:tcPr>
          <w:p w14:paraId="6DC01A49"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7DBD475F"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167F43B"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6C116AD9"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07D64F80" w14:textId="77777777" w:rsidR="009606D4" w:rsidRPr="00E81F01" w:rsidRDefault="009606D4" w:rsidP="009606D4">
      <w:pPr>
        <w:ind w:right="96"/>
        <w:jc w:val="both"/>
      </w:pPr>
    </w:p>
    <w:p w14:paraId="43B4902E" w14:textId="77777777" w:rsidR="009606D4" w:rsidRPr="00E81F01" w:rsidRDefault="009606D4" w:rsidP="009606D4">
      <w:pPr>
        <w:ind w:right="96"/>
        <w:jc w:val="both"/>
        <w:outlineLvl w:val="2"/>
        <w:rPr>
          <w:b/>
        </w:rPr>
      </w:pPr>
      <w:bookmarkStart w:id="69" w:name="_Toc180414928"/>
      <w:r w:rsidRPr="00E81F01">
        <w:rPr>
          <w:b/>
        </w:rPr>
        <w:t>8.2 Условно разрешенные виды использования земельных участков и объектов капитального строительства</w:t>
      </w:r>
      <w:bookmarkEnd w:id="69"/>
    </w:p>
    <w:tbl>
      <w:tblPr>
        <w:tblpPr w:leftFromText="180" w:rightFromText="180" w:vertAnchor="text" w:tblpXSpec="center" w:tblpY="1"/>
        <w:tblOverlap w:val="never"/>
        <w:tblW w:w="9605" w:type="dxa"/>
        <w:jc w:val="center"/>
        <w:tblLayout w:type="fixed"/>
        <w:tblCellMar>
          <w:left w:w="10" w:type="dxa"/>
          <w:right w:w="10" w:type="dxa"/>
        </w:tblCellMar>
        <w:tblLook w:val="0000" w:firstRow="0" w:lastRow="0" w:firstColumn="0" w:lastColumn="0" w:noHBand="0" w:noVBand="0"/>
      </w:tblPr>
      <w:tblGrid>
        <w:gridCol w:w="523"/>
        <w:gridCol w:w="1858"/>
        <w:gridCol w:w="970"/>
        <w:gridCol w:w="6254"/>
      </w:tblGrid>
      <w:tr w:rsidR="009606D4" w:rsidRPr="00E81F01" w14:paraId="4D048AA7" w14:textId="77777777" w:rsidTr="00C33032">
        <w:trPr>
          <w:trHeight w:hRule="exact" w:val="1498"/>
          <w:tblHeader/>
          <w:jc w:val="center"/>
        </w:trPr>
        <w:tc>
          <w:tcPr>
            <w:tcW w:w="523" w:type="dxa"/>
            <w:vMerge w:val="restart"/>
            <w:tcBorders>
              <w:top w:val="single" w:sz="4" w:space="0" w:color="auto"/>
              <w:left w:val="single" w:sz="4" w:space="0" w:color="auto"/>
            </w:tcBorders>
            <w:shd w:val="clear" w:color="auto" w:fill="FFFFFF"/>
            <w:vAlign w:val="center"/>
          </w:tcPr>
          <w:p w14:paraId="010C14C6"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t>№</w:t>
            </w:r>
          </w:p>
          <w:p w14:paraId="47859E29"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t>п/п</w:t>
            </w:r>
          </w:p>
        </w:tc>
        <w:tc>
          <w:tcPr>
            <w:tcW w:w="2828" w:type="dxa"/>
            <w:gridSpan w:val="2"/>
            <w:tcBorders>
              <w:top w:val="single" w:sz="4" w:space="0" w:color="auto"/>
              <w:left w:val="single" w:sz="4" w:space="0" w:color="auto"/>
            </w:tcBorders>
            <w:shd w:val="clear" w:color="auto" w:fill="FFFFFF"/>
          </w:tcPr>
          <w:p w14:paraId="6C116781"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6254" w:type="dxa"/>
            <w:vMerge w:val="restart"/>
            <w:tcBorders>
              <w:top w:val="single" w:sz="4" w:space="0" w:color="auto"/>
              <w:left w:val="single" w:sz="4" w:space="0" w:color="auto"/>
              <w:right w:val="single" w:sz="4" w:space="0" w:color="auto"/>
            </w:tcBorders>
            <w:shd w:val="clear" w:color="auto" w:fill="FFFFFF"/>
            <w:vAlign w:val="center"/>
          </w:tcPr>
          <w:p w14:paraId="72BCB8A5"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7EBF21FB" w14:textId="77777777" w:rsidTr="00C33032">
        <w:trPr>
          <w:trHeight w:hRule="exact" w:val="254"/>
          <w:tblHeader/>
          <w:jc w:val="center"/>
        </w:trPr>
        <w:tc>
          <w:tcPr>
            <w:tcW w:w="523" w:type="dxa"/>
            <w:vMerge/>
            <w:tcBorders>
              <w:left w:val="single" w:sz="4" w:space="0" w:color="auto"/>
            </w:tcBorders>
            <w:shd w:val="clear" w:color="auto" w:fill="FFFFFF"/>
            <w:vAlign w:val="center"/>
          </w:tcPr>
          <w:p w14:paraId="4247F41F" w14:textId="77777777" w:rsidR="009606D4" w:rsidRPr="00E81F01" w:rsidRDefault="009606D4" w:rsidP="00C33032">
            <w:pPr>
              <w:ind w:right="96"/>
              <w:rPr>
                <w:sz w:val="20"/>
                <w:szCs w:val="20"/>
              </w:rPr>
            </w:pPr>
          </w:p>
        </w:tc>
        <w:tc>
          <w:tcPr>
            <w:tcW w:w="1858" w:type="dxa"/>
            <w:tcBorders>
              <w:top w:val="single" w:sz="4" w:space="0" w:color="auto"/>
              <w:left w:val="single" w:sz="4" w:space="0" w:color="auto"/>
            </w:tcBorders>
            <w:shd w:val="clear" w:color="auto" w:fill="FFFFFF"/>
            <w:vAlign w:val="bottom"/>
          </w:tcPr>
          <w:p w14:paraId="5D6D1FBA"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t>наименование</w:t>
            </w:r>
          </w:p>
        </w:tc>
        <w:tc>
          <w:tcPr>
            <w:tcW w:w="970" w:type="dxa"/>
            <w:tcBorders>
              <w:top w:val="single" w:sz="4" w:space="0" w:color="auto"/>
              <w:left w:val="single" w:sz="4" w:space="0" w:color="auto"/>
            </w:tcBorders>
            <w:shd w:val="clear" w:color="auto" w:fill="FFFFFF"/>
            <w:vAlign w:val="bottom"/>
          </w:tcPr>
          <w:p w14:paraId="3E6713F0"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t>код</w:t>
            </w:r>
          </w:p>
        </w:tc>
        <w:tc>
          <w:tcPr>
            <w:tcW w:w="6254" w:type="dxa"/>
            <w:vMerge/>
            <w:tcBorders>
              <w:left w:val="single" w:sz="4" w:space="0" w:color="auto"/>
              <w:right w:val="single" w:sz="4" w:space="0" w:color="auto"/>
            </w:tcBorders>
            <w:shd w:val="clear" w:color="auto" w:fill="FFFFFF"/>
            <w:vAlign w:val="center"/>
          </w:tcPr>
          <w:p w14:paraId="1374B136" w14:textId="77777777" w:rsidR="009606D4" w:rsidRPr="00E81F01" w:rsidRDefault="009606D4" w:rsidP="00C33032">
            <w:pPr>
              <w:ind w:right="96"/>
              <w:rPr>
                <w:sz w:val="20"/>
                <w:szCs w:val="20"/>
              </w:rPr>
            </w:pPr>
          </w:p>
        </w:tc>
      </w:tr>
      <w:tr w:rsidR="009606D4" w:rsidRPr="00E81F01" w14:paraId="5D9A0347" w14:textId="77777777" w:rsidTr="00C33032">
        <w:trPr>
          <w:trHeight w:hRule="exact" w:val="250"/>
          <w:tblHeader/>
          <w:jc w:val="center"/>
        </w:trPr>
        <w:tc>
          <w:tcPr>
            <w:tcW w:w="523" w:type="dxa"/>
            <w:vMerge/>
            <w:tcBorders>
              <w:left w:val="single" w:sz="4" w:space="0" w:color="auto"/>
            </w:tcBorders>
            <w:shd w:val="clear" w:color="auto" w:fill="FFFFFF"/>
            <w:vAlign w:val="center"/>
          </w:tcPr>
          <w:p w14:paraId="05879153" w14:textId="77777777" w:rsidR="009606D4" w:rsidRPr="00E81F01" w:rsidRDefault="009606D4" w:rsidP="00C33032">
            <w:pPr>
              <w:ind w:right="96"/>
              <w:rPr>
                <w:sz w:val="20"/>
                <w:szCs w:val="20"/>
              </w:rPr>
            </w:pPr>
          </w:p>
        </w:tc>
        <w:tc>
          <w:tcPr>
            <w:tcW w:w="1858" w:type="dxa"/>
            <w:tcBorders>
              <w:top w:val="single" w:sz="4" w:space="0" w:color="auto"/>
              <w:left w:val="single" w:sz="4" w:space="0" w:color="auto"/>
            </w:tcBorders>
            <w:shd w:val="clear" w:color="auto" w:fill="FFFFFF"/>
            <w:vAlign w:val="bottom"/>
          </w:tcPr>
          <w:p w14:paraId="3CDEC96F"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t>1</w:t>
            </w:r>
          </w:p>
        </w:tc>
        <w:tc>
          <w:tcPr>
            <w:tcW w:w="970" w:type="dxa"/>
            <w:tcBorders>
              <w:top w:val="single" w:sz="4" w:space="0" w:color="auto"/>
              <w:left w:val="single" w:sz="4" w:space="0" w:color="auto"/>
            </w:tcBorders>
            <w:shd w:val="clear" w:color="auto" w:fill="FFFFFF"/>
            <w:vAlign w:val="bottom"/>
          </w:tcPr>
          <w:p w14:paraId="49E28E93"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t>2</w:t>
            </w:r>
          </w:p>
        </w:tc>
        <w:tc>
          <w:tcPr>
            <w:tcW w:w="6254" w:type="dxa"/>
            <w:tcBorders>
              <w:top w:val="single" w:sz="4" w:space="0" w:color="auto"/>
              <w:left w:val="single" w:sz="4" w:space="0" w:color="auto"/>
              <w:right w:val="single" w:sz="4" w:space="0" w:color="auto"/>
            </w:tcBorders>
            <w:shd w:val="clear" w:color="auto" w:fill="FFFFFF"/>
            <w:vAlign w:val="center"/>
          </w:tcPr>
          <w:p w14:paraId="138482C9"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t>3</w:t>
            </w:r>
          </w:p>
        </w:tc>
      </w:tr>
      <w:tr w:rsidR="009606D4" w:rsidRPr="00E81F01" w14:paraId="40EB3A21" w14:textId="77777777" w:rsidTr="00C33032">
        <w:trPr>
          <w:trHeight w:hRule="exact" w:val="2705"/>
          <w:jc w:val="center"/>
        </w:trPr>
        <w:tc>
          <w:tcPr>
            <w:tcW w:w="523" w:type="dxa"/>
            <w:tcBorders>
              <w:top w:val="single" w:sz="4" w:space="0" w:color="auto"/>
              <w:left w:val="single" w:sz="4" w:space="0" w:color="auto"/>
              <w:bottom w:val="single" w:sz="4" w:space="0" w:color="auto"/>
            </w:tcBorders>
            <w:shd w:val="clear" w:color="auto" w:fill="FFFFFF"/>
          </w:tcPr>
          <w:p w14:paraId="787CA5B6" w14:textId="77777777" w:rsidR="009606D4" w:rsidRPr="00E81F01" w:rsidRDefault="009606D4" w:rsidP="00C33032">
            <w:pPr>
              <w:pStyle w:val="Other0"/>
              <w:shd w:val="clear" w:color="auto" w:fill="auto"/>
              <w:ind w:right="96"/>
              <w:jc w:val="center"/>
              <w:rPr>
                <w:rFonts w:ascii="Times New Roman" w:hAnsi="Times New Roman" w:cs="Times New Roman"/>
              </w:rPr>
            </w:pPr>
            <w:r w:rsidRPr="00E81F01">
              <w:rPr>
                <w:rFonts w:ascii="Times New Roman" w:hAnsi="Times New Roman" w:cs="Times New Roman"/>
              </w:rPr>
              <w:t>1</w:t>
            </w:r>
          </w:p>
        </w:tc>
        <w:tc>
          <w:tcPr>
            <w:tcW w:w="1858" w:type="dxa"/>
            <w:tcBorders>
              <w:top w:val="single" w:sz="4" w:space="0" w:color="auto"/>
              <w:left w:val="single" w:sz="4" w:space="0" w:color="auto"/>
              <w:bottom w:val="single" w:sz="4" w:space="0" w:color="auto"/>
            </w:tcBorders>
            <w:shd w:val="clear" w:color="auto" w:fill="FFFFFF"/>
          </w:tcPr>
          <w:p w14:paraId="60EE3F09"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Служебные гаражи</w:t>
            </w:r>
          </w:p>
        </w:tc>
        <w:tc>
          <w:tcPr>
            <w:tcW w:w="970" w:type="dxa"/>
            <w:tcBorders>
              <w:top w:val="single" w:sz="4" w:space="0" w:color="auto"/>
              <w:left w:val="single" w:sz="4" w:space="0" w:color="auto"/>
              <w:bottom w:val="single" w:sz="4" w:space="0" w:color="auto"/>
            </w:tcBorders>
            <w:shd w:val="clear" w:color="auto" w:fill="FFFFFF"/>
          </w:tcPr>
          <w:p w14:paraId="2EF5294B" w14:textId="77777777" w:rsidR="009606D4" w:rsidRPr="00E81F01" w:rsidRDefault="009606D4" w:rsidP="00C33032">
            <w:pPr>
              <w:pStyle w:val="Other0"/>
              <w:shd w:val="clear" w:color="auto" w:fill="auto"/>
              <w:ind w:right="96"/>
              <w:rPr>
                <w:rFonts w:ascii="Times New Roman" w:hAnsi="Times New Roman" w:cs="Times New Roman"/>
              </w:rPr>
            </w:pPr>
            <w:r w:rsidRPr="00E81F01">
              <w:rPr>
                <w:rFonts w:ascii="Times New Roman" w:hAnsi="Times New Roman" w:cs="Times New Roman"/>
              </w:rPr>
              <w:t>4.9</w:t>
            </w:r>
          </w:p>
        </w:tc>
        <w:tc>
          <w:tcPr>
            <w:tcW w:w="6254" w:type="dxa"/>
            <w:tcBorders>
              <w:top w:val="single" w:sz="4" w:space="0" w:color="auto"/>
              <w:left w:val="single" w:sz="4" w:space="0" w:color="auto"/>
              <w:bottom w:val="single" w:sz="4" w:space="0" w:color="auto"/>
              <w:right w:val="single" w:sz="4" w:space="0" w:color="auto"/>
            </w:tcBorders>
            <w:shd w:val="clear" w:color="auto" w:fill="FFFFFF"/>
            <w:vAlign w:val="bottom"/>
          </w:tcPr>
          <w:p w14:paraId="0E3DE0BD"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 Максимальные размеры земельных участков (площадь), кв.м - 2000</w:t>
            </w:r>
          </w:p>
          <w:p w14:paraId="76E378DD"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FA0BE0F"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24A7FE06"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w:t>
            </w:r>
          </w:p>
          <w:p w14:paraId="5BC8E4F9"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45051885"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F8A8E04" w14:textId="77777777" w:rsidR="009606D4" w:rsidRPr="00E81F01" w:rsidRDefault="009606D4" w:rsidP="00C33032">
            <w:pPr>
              <w:pStyle w:val="Other0"/>
              <w:shd w:val="clear" w:color="auto" w:fill="auto"/>
              <w:ind w:right="96"/>
              <w:jc w:val="both"/>
              <w:rPr>
                <w:rFonts w:ascii="Times New Roman" w:hAnsi="Times New Roman" w:cs="Times New Roman"/>
              </w:rPr>
            </w:pPr>
          </w:p>
          <w:p w14:paraId="31771847" w14:textId="77777777" w:rsidR="009606D4" w:rsidRPr="00E81F01" w:rsidRDefault="009606D4" w:rsidP="00C33032">
            <w:pPr>
              <w:pStyle w:val="Other0"/>
              <w:shd w:val="clear" w:color="auto" w:fill="auto"/>
              <w:ind w:right="96"/>
              <w:jc w:val="both"/>
              <w:rPr>
                <w:rFonts w:ascii="Times New Roman" w:hAnsi="Times New Roman" w:cs="Times New Roman"/>
              </w:rPr>
            </w:pPr>
          </w:p>
        </w:tc>
      </w:tr>
    </w:tbl>
    <w:p w14:paraId="1B21D1C4" w14:textId="77777777" w:rsidR="009606D4" w:rsidRPr="00E81F01" w:rsidRDefault="009606D4" w:rsidP="009606D4">
      <w:pPr>
        <w:jc w:val="both"/>
        <w:rPr>
          <w:b/>
        </w:rPr>
      </w:pPr>
    </w:p>
    <w:p w14:paraId="7B791481" w14:textId="77777777" w:rsidR="009606D4" w:rsidRPr="00E81F01" w:rsidRDefault="009606D4" w:rsidP="009606D4">
      <w:pPr>
        <w:pStyle w:val="Tablecaption0"/>
        <w:shd w:val="clear" w:color="auto" w:fill="auto"/>
        <w:ind w:left="0" w:firstLine="0"/>
        <w:outlineLvl w:val="2"/>
        <w:rPr>
          <w:rFonts w:ascii="Times New Roman" w:hAnsi="Times New Roman" w:cs="Times New Roman"/>
        </w:rPr>
      </w:pPr>
      <w:bookmarkStart w:id="70" w:name="_Toc180414929"/>
      <w:bookmarkStart w:id="71" w:name="bookmark70"/>
      <w:r w:rsidRPr="00E81F01">
        <w:rPr>
          <w:rFonts w:ascii="Times New Roman" w:hAnsi="Times New Roman" w:cs="Times New Roman"/>
        </w:rPr>
        <w:t>8.3 Вспомогательные виды разрешенного использования земельных участков и объектов капитального строительства</w:t>
      </w:r>
      <w:bookmarkEnd w:id="70"/>
      <w:bookmarkEnd w:id="71"/>
    </w:p>
    <w:tbl>
      <w:tblPr>
        <w:tblpPr w:leftFromText="180" w:rightFromText="180" w:vertAnchor="text" w:tblpXSpec="center" w:tblpY="1"/>
        <w:tblOverlap w:val="neve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3"/>
        <w:gridCol w:w="1949"/>
        <w:gridCol w:w="1013"/>
        <w:gridCol w:w="6120"/>
      </w:tblGrid>
      <w:tr w:rsidR="009606D4" w:rsidRPr="00E81F01" w14:paraId="0BBB82FA" w14:textId="77777777" w:rsidTr="00C33032">
        <w:trPr>
          <w:trHeight w:hRule="exact" w:val="1258"/>
          <w:tblHeader/>
          <w:jc w:val="center"/>
        </w:trPr>
        <w:tc>
          <w:tcPr>
            <w:tcW w:w="523" w:type="dxa"/>
            <w:vMerge w:val="restart"/>
            <w:shd w:val="clear" w:color="auto" w:fill="FFFFFF"/>
            <w:vAlign w:val="center"/>
          </w:tcPr>
          <w:p w14:paraId="6F14A3E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w:t>
            </w:r>
          </w:p>
          <w:p w14:paraId="05E1C01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п/п</w:t>
            </w:r>
          </w:p>
        </w:tc>
        <w:tc>
          <w:tcPr>
            <w:tcW w:w="2962" w:type="dxa"/>
            <w:gridSpan w:val="2"/>
            <w:shd w:val="clear" w:color="auto" w:fill="FFFFFF"/>
          </w:tcPr>
          <w:p w14:paraId="4093427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6120" w:type="dxa"/>
            <w:vMerge w:val="restart"/>
            <w:shd w:val="clear" w:color="auto" w:fill="FFFFFF"/>
            <w:vAlign w:val="center"/>
          </w:tcPr>
          <w:p w14:paraId="6C68CE3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70B97F33" w14:textId="77777777" w:rsidTr="00C33032">
        <w:trPr>
          <w:trHeight w:hRule="exact" w:val="250"/>
          <w:tblHeader/>
          <w:jc w:val="center"/>
        </w:trPr>
        <w:tc>
          <w:tcPr>
            <w:tcW w:w="523" w:type="dxa"/>
            <w:vMerge/>
            <w:shd w:val="clear" w:color="auto" w:fill="FFFFFF"/>
            <w:vAlign w:val="center"/>
          </w:tcPr>
          <w:p w14:paraId="339C5B75" w14:textId="77777777" w:rsidR="009606D4" w:rsidRPr="00E81F01" w:rsidRDefault="009606D4" w:rsidP="00C33032"/>
        </w:tc>
        <w:tc>
          <w:tcPr>
            <w:tcW w:w="1949" w:type="dxa"/>
            <w:shd w:val="clear" w:color="auto" w:fill="FFFFFF"/>
            <w:vAlign w:val="bottom"/>
          </w:tcPr>
          <w:p w14:paraId="106D588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1013" w:type="dxa"/>
            <w:shd w:val="clear" w:color="auto" w:fill="FFFFFF"/>
            <w:vAlign w:val="bottom"/>
          </w:tcPr>
          <w:p w14:paraId="4DEA997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6120" w:type="dxa"/>
            <w:vMerge/>
            <w:shd w:val="clear" w:color="auto" w:fill="FFFFFF"/>
            <w:vAlign w:val="center"/>
          </w:tcPr>
          <w:p w14:paraId="3C0D9929" w14:textId="77777777" w:rsidR="009606D4" w:rsidRPr="00E81F01" w:rsidRDefault="009606D4" w:rsidP="00C33032"/>
        </w:tc>
      </w:tr>
      <w:tr w:rsidR="009606D4" w:rsidRPr="00E81F01" w14:paraId="29FC2DB0" w14:textId="77777777" w:rsidTr="00C33032">
        <w:trPr>
          <w:trHeight w:hRule="exact" w:val="254"/>
          <w:tblHeader/>
          <w:jc w:val="center"/>
        </w:trPr>
        <w:tc>
          <w:tcPr>
            <w:tcW w:w="523" w:type="dxa"/>
            <w:vMerge/>
            <w:shd w:val="clear" w:color="auto" w:fill="FFFFFF"/>
            <w:vAlign w:val="center"/>
          </w:tcPr>
          <w:p w14:paraId="1751C868" w14:textId="77777777" w:rsidR="009606D4" w:rsidRPr="00E81F01" w:rsidRDefault="009606D4" w:rsidP="00C33032"/>
        </w:tc>
        <w:tc>
          <w:tcPr>
            <w:tcW w:w="1949" w:type="dxa"/>
            <w:shd w:val="clear" w:color="auto" w:fill="FFFFFF"/>
            <w:vAlign w:val="bottom"/>
          </w:tcPr>
          <w:p w14:paraId="3782017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1013" w:type="dxa"/>
            <w:shd w:val="clear" w:color="auto" w:fill="FFFFFF"/>
            <w:vAlign w:val="bottom"/>
          </w:tcPr>
          <w:p w14:paraId="117E26B8" w14:textId="77777777" w:rsidR="009606D4" w:rsidRPr="00E81F01" w:rsidRDefault="009606D4" w:rsidP="00C33032">
            <w:pPr>
              <w:pStyle w:val="Other0"/>
              <w:shd w:val="clear" w:color="auto" w:fill="auto"/>
              <w:ind w:firstLine="440"/>
              <w:rPr>
                <w:rFonts w:ascii="Times New Roman" w:hAnsi="Times New Roman" w:cs="Times New Roman"/>
              </w:rPr>
            </w:pPr>
            <w:r w:rsidRPr="00E81F01">
              <w:rPr>
                <w:rFonts w:ascii="Times New Roman" w:hAnsi="Times New Roman" w:cs="Times New Roman"/>
              </w:rPr>
              <w:t>2</w:t>
            </w:r>
          </w:p>
        </w:tc>
        <w:tc>
          <w:tcPr>
            <w:tcW w:w="6120" w:type="dxa"/>
            <w:shd w:val="clear" w:color="auto" w:fill="FFFFFF"/>
            <w:vAlign w:val="center"/>
          </w:tcPr>
          <w:p w14:paraId="2FA00C1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2BF6C69F" w14:textId="77777777" w:rsidTr="00C33032">
        <w:trPr>
          <w:trHeight w:val="2724"/>
          <w:jc w:val="center"/>
        </w:trPr>
        <w:tc>
          <w:tcPr>
            <w:tcW w:w="523" w:type="dxa"/>
            <w:shd w:val="clear" w:color="auto" w:fill="FFFFFF"/>
          </w:tcPr>
          <w:p w14:paraId="4A718B4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1949" w:type="dxa"/>
            <w:shd w:val="clear" w:color="auto" w:fill="FFFFFF"/>
          </w:tcPr>
          <w:p w14:paraId="00F93AE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1013" w:type="dxa"/>
            <w:shd w:val="clear" w:color="auto" w:fill="FFFFFF"/>
          </w:tcPr>
          <w:p w14:paraId="7455590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6120" w:type="dxa"/>
            <w:shd w:val="clear" w:color="auto" w:fill="FFFFFF"/>
          </w:tcPr>
          <w:p w14:paraId="09463D37"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66A71ECD"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45584AD"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4FCFB165"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6DD553A5"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79C3963B" w14:textId="77777777" w:rsidTr="00C33032">
        <w:trPr>
          <w:trHeight w:val="3897"/>
          <w:jc w:val="center"/>
        </w:trPr>
        <w:tc>
          <w:tcPr>
            <w:tcW w:w="523" w:type="dxa"/>
            <w:shd w:val="clear" w:color="auto" w:fill="FFFFFF"/>
          </w:tcPr>
          <w:p w14:paraId="352E87F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1949" w:type="dxa"/>
            <w:shd w:val="clear" w:color="auto" w:fill="FFFFFF"/>
          </w:tcPr>
          <w:p w14:paraId="5523168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Служебные гаражи</w:t>
            </w:r>
          </w:p>
        </w:tc>
        <w:tc>
          <w:tcPr>
            <w:tcW w:w="1013" w:type="dxa"/>
            <w:shd w:val="clear" w:color="auto" w:fill="FFFFFF"/>
          </w:tcPr>
          <w:p w14:paraId="3E230B6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4.9</w:t>
            </w:r>
          </w:p>
        </w:tc>
        <w:tc>
          <w:tcPr>
            <w:tcW w:w="6120" w:type="dxa"/>
            <w:shd w:val="clear" w:color="auto" w:fill="FFFFFF"/>
          </w:tcPr>
          <w:p w14:paraId="617A807B"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не подлежит установлению</w:t>
            </w:r>
          </w:p>
          <w:p w14:paraId="339FE2C0"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7CAA117"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(за исключением стоянок для хранения автотранспортных средств открытого типа), м:</w:t>
            </w:r>
          </w:p>
          <w:p w14:paraId="5392B1D1" w14:textId="77777777" w:rsidR="009606D4" w:rsidRPr="00E81F01" w:rsidRDefault="009606D4" w:rsidP="009606D4">
            <w:pPr>
              <w:pStyle w:val="Other0"/>
              <w:numPr>
                <w:ilvl w:val="0"/>
                <w:numId w:val="195"/>
              </w:numPr>
              <w:shd w:val="clear" w:color="auto" w:fill="auto"/>
              <w:tabs>
                <w:tab w:val="left" w:pos="130"/>
              </w:tabs>
              <w:ind w:right="96"/>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DBC7D30" w14:textId="77777777" w:rsidR="009606D4" w:rsidRPr="00E81F01" w:rsidRDefault="009606D4" w:rsidP="009606D4">
            <w:pPr>
              <w:pStyle w:val="Other0"/>
              <w:numPr>
                <w:ilvl w:val="0"/>
                <w:numId w:val="195"/>
              </w:numPr>
              <w:shd w:val="clear" w:color="auto" w:fill="auto"/>
              <w:tabs>
                <w:tab w:val="left" w:pos="144"/>
              </w:tabs>
              <w:ind w:right="96"/>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31B6140"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Максимальное количество подземных этажей не подлежит установлению</w:t>
            </w:r>
          </w:p>
          <w:p w14:paraId="4C6E7A50"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45573365"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D5B7C7D" w14:textId="77777777" w:rsidR="009606D4" w:rsidRPr="00E81F01" w:rsidRDefault="009606D4" w:rsidP="00C33032">
            <w:pPr>
              <w:pStyle w:val="Other0"/>
              <w:shd w:val="clear" w:color="auto" w:fill="auto"/>
              <w:ind w:right="96"/>
              <w:jc w:val="both"/>
              <w:rPr>
                <w:rFonts w:ascii="Times New Roman" w:hAnsi="Times New Roman" w:cs="Times New Roman"/>
              </w:rPr>
            </w:pPr>
          </w:p>
        </w:tc>
      </w:tr>
      <w:tr w:rsidR="009606D4" w:rsidRPr="00E81F01" w14:paraId="5F1DF98C" w14:textId="77777777" w:rsidTr="00C33032">
        <w:trPr>
          <w:trHeight w:val="2338"/>
          <w:jc w:val="center"/>
        </w:trPr>
        <w:tc>
          <w:tcPr>
            <w:tcW w:w="523" w:type="dxa"/>
            <w:shd w:val="clear" w:color="auto" w:fill="FFFFFF"/>
          </w:tcPr>
          <w:p w14:paraId="5F6758E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1949" w:type="dxa"/>
            <w:shd w:val="clear" w:color="auto" w:fill="FFFFFF"/>
          </w:tcPr>
          <w:p w14:paraId="1ACB9A4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1013" w:type="dxa"/>
            <w:shd w:val="clear" w:color="auto" w:fill="FFFFFF"/>
          </w:tcPr>
          <w:p w14:paraId="0FEA33E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6120" w:type="dxa"/>
            <w:shd w:val="clear" w:color="auto" w:fill="FFFFFF"/>
          </w:tcPr>
          <w:p w14:paraId="26D67299"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BF72237"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2E84829"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4251EDE" w14:textId="77777777" w:rsidR="009606D4" w:rsidRPr="00E81F01" w:rsidRDefault="009606D4" w:rsidP="00C33032">
            <w:pPr>
              <w:pStyle w:val="Other0"/>
              <w:shd w:val="clear" w:color="auto" w:fill="auto"/>
              <w:ind w:right="9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1BFB53F7" w14:textId="77777777" w:rsidR="009606D4" w:rsidRPr="00E81F01" w:rsidRDefault="009606D4" w:rsidP="009606D4">
      <w:pPr>
        <w:jc w:val="both"/>
      </w:pPr>
    </w:p>
    <w:p w14:paraId="13D0F7FC" w14:textId="77777777" w:rsidR="009606D4" w:rsidRPr="00E81F01" w:rsidRDefault="009606D4" w:rsidP="009606D4">
      <w:pPr>
        <w:ind w:left="-567"/>
        <w:jc w:val="both"/>
        <w:outlineLvl w:val="2"/>
        <w:rPr>
          <w:b/>
        </w:rPr>
      </w:pPr>
      <w:bookmarkStart w:id="72" w:name="_Toc180414930"/>
      <w:bookmarkStart w:id="73" w:name="bookmark71"/>
      <w:bookmarkStart w:id="74" w:name="bookmark73"/>
      <w:bookmarkStart w:id="75" w:name="bookmark72"/>
      <w:r w:rsidRPr="00E81F01">
        <w:rPr>
          <w:b/>
        </w:rPr>
        <w:t>8. 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72"/>
      <w:bookmarkEnd w:id="73"/>
      <w:bookmarkEnd w:id="74"/>
      <w:bookmarkEnd w:id="75"/>
    </w:p>
    <w:p w14:paraId="52C63C70" w14:textId="77777777" w:rsidR="009606D4" w:rsidRPr="00E81F01" w:rsidRDefault="009606D4" w:rsidP="009606D4">
      <w:pPr>
        <w:pStyle w:val="Bodytext20"/>
        <w:numPr>
          <w:ilvl w:val="0"/>
          <w:numId w:val="196"/>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назначения(65:03-6.279),</w:t>
      </w:r>
    </w:p>
    <w:p w14:paraId="1A096FE1" w14:textId="77777777" w:rsidR="009606D4" w:rsidRPr="00E81F01" w:rsidRDefault="009606D4" w:rsidP="009606D4">
      <w:pPr>
        <w:pStyle w:val="Bodytext20"/>
        <w:numPr>
          <w:ilvl w:val="0"/>
          <w:numId w:val="196"/>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назначения(65:03-6.280),</w:t>
      </w:r>
    </w:p>
    <w:p w14:paraId="7715C062" w14:textId="77777777" w:rsidR="009606D4" w:rsidRPr="00E81F01" w:rsidRDefault="009606D4" w:rsidP="009606D4">
      <w:pPr>
        <w:pStyle w:val="Bodytext20"/>
        <w:numPr>
          <w:ilvl w:val="0"/>
          <w:numId w:val="196"/>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назначения(65:03-6.281),</w:t>
      </w:r>
    </w:p>
    <w:p w14:paraId="188271E8" w14:textId="77777777" w:rsidR="009606D4" w:rsidRPr="00E81F01" w:rsidRDefault="009606D4" w:rsidP="009606D4">
      <w:pPr>
        <w:pStyle w:val="Bodytext20"/>
        <w:numPr>
          <w:ilvl w:val="0"/>
          <w:numId w:val="196"/>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lastRenderedPageBreak/>
        <w:t>Водоохранная зона(65:03-6.156),</w:t>
      </w:r>
    </w:p>
    <w:p w14:paraId="5F587FF6" w14:textId="77777777" w:rsidR="009606D4" w:rsidRPr="00E81F01" w:rsidRDefault="009606D4" w:rsidP="009606D4">
      <w:pPr>
        <w:pStyle w:val="Bodytext20"/>
        <w:numPr>
          <w:ilvl w:val="0"/>
          <w:numId w:val="196"/>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полоса(65:03-6.163),</w:t>
      </w:r>
    </w:p>
    <w:p w14:paraId="6131E06C" w14:textId="77777777" w:rsidR="009606D4" w:rsidRPr="00E81F01" w:rsidRDefault="009606D4" w:rsidP="009606D4">
      <w:pPr>
        <w:pStyle w:val="Bodytext20"/>
        <w:numPr>
          <w:ilvl w:val="0"/>
          <w:numId w:val="196"/>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назначения(65:03-6.153),</w:t>
      </w:r>
    </w:p>
    <w:p w14:paraId="517B8A31" w14:textId="77777777" w:rsidR="009606D4" w:rsidRPr="00E81F01" w:rsidRDefault="009606D4" w:rsidP="009606D4">
      <w:pPr>
        <w:pStyle w:val="Bodytext20"/>
        <w:numPr>
          <w:ilvl w:val="0"/>
          <w:numId w:val="196"/>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назначения(65:03-6.154),</w:t>
      </w:r>
    </w:p>
    <w:p w14:paraId="0B71566A" w14:textId="77777777" w:rsidR="009606D4" w:rsidRPr="00E81F01" w:rsidRDefault="009606D4" w:rsidP="009606D4">
      <w:pPr>
        <w:pStyle w:val="Bodytext20"/>
        <w:numPr>
          <w:ilvl w:val="0"/>
          <w:numId w:val="196"/>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зона(65:03-6.287),</w:t>
      </w:r>
    </w:p>
    <w:p w14:paraId="160CE778" w14:textId="77777777" w:rsidR="009606D4" w:rsidRPr="00E81F01" w:rsidRDefault="009606D4" w:rsidP="009606D4">
      <w:pPr>
        <w:pStyle w:val="Bodytext20"/>
        <w:numPr>
          <w:ilvl w:val="0"/>
          <w:numId w:val="196"/>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полоса(65:03-6.288),</w:t>
      </w:r>
    </w:p>
    <w:p w14:paraId="08189A99"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зона(65:03-6.188),</w:t>
      </w:r>
    </w:p>
    <w:p w14:paraId="32EF954F"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территории(65:03-6.151),</w:t>
      </w:r>
    </w:p>
    <w:p w14:paraId="2C3FB43E"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зона(65:04-6.111),</w:t>
      </w:r>
    </w:p>
    <w:p w14:paraId="22F27F60"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полоса(65:04-6.112),</w:t>
      </w:r>
    </w:p>
    <w:p w14:paraId="4C0D38FA"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коммуникаций(65:03-6.11),</w:t>
      </w:r>
    </w:p>
    <w:p w14:paraId="324FA404"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зона(65:03-6.158),</w:t>
      </w:r>
    </w:p>
    <w:p w14:paraId="3453F516"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полоса(65:03-6.161),</w:t>
      </w:r>
    </w:p>
    <w:p w14:paraId="13EE1959"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геодезического пункта(65:03-6.208),</w:t>
      </w:r>
    </w:p>
    <w:p w14:paraId="304F2255"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коммуникаций(65:04-6.1),</w:t>
      </w:r>
    </w:p>
    <w:p w14:paraId="66E4D6CA"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(65:04-5.1),</w:t>
      </w:r>
    </w:p>
    <w:p w14:paraId="74110142"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коммуникаций(65:03-6.21),</w:t>
      </w:r>
    </w:p>
    <w:p w14:paraId="4B6A472C"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коммуникаций(65:04-6.8),</w:t>
      </w:r>
    </w:p>
    <w:p w14:paraId="4739491D"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коммуникаций(65:03-6.17),</w:t>
      </w:r>
    </w:p>
    <w:p w14:paraId="7BB6A71D"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коммуникаций(65:04-6.7),</w:t>
      </w:r>
    </w:p>
    <w:p w14:paraId="2935EB9D"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коммуникаций(65:03-6.20),</w:t>
      </w:r>
    </w:p>
    <w:p w14:paraId="149CA50E"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коммуникаций(65:04-6.5),</w:t>
      </w:r>
    </w:p>
    <w:p w14:paraId="5874B458"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полоса(65:03-6.189),</w:t>
      </w:r>
    </w:p>
    <w:p w14:paraId="10377EE5"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Иная зона с особыми условиями использования территории(65:03-6.6),</w:t>
      </w:r>
    </w:p>
    <w:p w14:paraId="3C0BD263"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(65:03-6.23),</w:t>
      </w:r>
    </w:p>
    <w:p w14:paraId="2C92E679"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назначения(65:03-6.247),</w:t>
      </w:r>
    </w:p>
    <w:p w14:paraId="1AA086E0"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назначения(65:03-6.282),</w:t>
      </w:r>
    </w:p>
    <w:p w14:paraId="1B630DD4"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коммуникаций(65:03-6.16),</w:t>
      </w:r>
    </w:p>
    <w:p w14:paraId="4216384F"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назначения(65:03-6.16),</w:t>
      </w:r>
    </w:p>
    <w:p w14:paraId="697B14AD"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назначения(65:03-6.249),</w:t>
      </w:r>
    </w:p>
    <w:p w14:paraId="31D512DB"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назначения(65:03-6.250),</w:t>
      </w:r>
    </w:p>
    <w:p w14:paraId="56412583"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назначения(65:03-6.251),</w:t>
      </w:r>
    </w:p>
    <w:p w14:paraId="1C48F725"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коммуникаций(65:03-6.19),</w:t>
      </w:r>
    </w:p>
    <w:p w14:paraId="363E1724"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коммуникаций(65:04-6.3),</w:t>
      </w:r>
    </w:p>
    <w:p w14:paraId="070A8B9C"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назначения(65:03-6.273),</w:t>
      </w:r>
    </w:p>
    <w:p w14:paraId="3A9A96BF"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назначения(65:03-6.274),</w:t>
      </w:r>
    </w:p>
    <w:p w14:paraId="5795E445"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назначения(65:03-6,275),</w:t>
      </w:r>
    </w:p>
    <w:p w14:paraId="2C62FE77"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территории(65:03-6.150),</w:t>
      </w:r>
    </w:p>
    <w:p w14:paraId="6CC8D513"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lastRenderedPageBreak/>
        <w:t>Зоны с особыми условиями использования территории(65:00-6.226),</w:t>
      </w:r>
    </w:p>
    <w:p w14:paraId="6FA31C6E"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назначения(65:03-6.155).</w:t>
      </w:r>
    </w:p>
    <w:p w14:paraId="5F86A2C4"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линий и сооружений связи и линий и сооружений радиофикации(65:03-6.4),</w:t>
      </w:r>
    </w:p>
    <w:p w14:paraId="4B1F2E51"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коммуникаций(65:03-6.9),</w:t>
      </w:r>
    </w:p>
    <w:p w14:paraId="0640AF99"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коммуникаций(65:03-6.15),</w:t>
      </w:r>
    </w:p>
    <w:p w14:paraId="7A9D2FB5"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зона(65:03-6.291),</w:t>
      </w:r>
    </w:p>
    <w:p w14:paraId="7B3C3C9E"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полоса(65:03-6.292),</w:t>
      </w:r>
    </w:p>
    <w:p w14:paraId="50EE81FE"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зона(65:03-6.159),</w:t>
      </w:r>
    </w:p>
    <w:p w14:paraId="68FDCC35"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полоса(65:03-6.160),</w:t>
      </w:r>
    </w:p>
    <w:p w14:paraId="6B8FEC69"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зона(65:03-6.167),</w:t>
      </w:r>
    </w:p>
    <w:p w14:paraId="0B6D6C36"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полоса(65:03-6.172),</w:t>
      </w:r>
    </w:p>
    <w:p w14:paraId="7FDD1507"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назначения(65:03-6.267),</w:t>
      </w:r>
    </w:p>
    <w:p w14:paraId="5F7C9D56"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назначения(65:03-6.268),</w:t>
      </w:r>
    </w:p>
    <w:p w14:paraId="4AACC661"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назначения(65:03-6.269),</w:t>
      </w:r>
    </w:p>
    <w:p w14:paraId="614364C8"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w:t>
      </w:r>
    </w:p>
    <w:p w14:paraId="717E3BEC"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назначения(65:03-6.276),</w:t>
      </w:r>
    </w:p>
    <w:p w14:paraId="12CDC2D3"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назначения(65:03-6.277),</w:t>
      </w:r>
    </w:p>
    <w:p w14:paraId="7AB7D651"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назначения(65:03-6.278),</w:t>
      </w:r>
    </w:p>
    <w:p w14:paraId="79A5CE12"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коммуникаций(65:03-6.7),</w:t>
      </w:r>
    </w:p>
    <w:p w14:paraId="68DF7110"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линий и сооружений связи и линий и сооружений радиофикации(65:03-6.284),</w:t>
      </w:r>
    </w:p>
    <w:p w14:paraId="5F015BA3"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коммуникаций(65:03-6.12),</w:t>
      </w:r>
    </w:p>
    <w:p w14:paraId="52255A79"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коммуникаций(65:03-6.5),</w:t>
      </w:r>
    </w:p>
    <w:p w14:paraId="7E0CC120" w14:textId="77777777" w:rsidR="009606D4" w:rsidRPr="00E81F01" w:rsidRDefault="009606D4" w:rsidP="009606D4">
      <w:pPr>
        <w:pStyle w:val="Bodytext20"/>
        <w:numPr>
          <w:ilvl w:val="0"/>
          <w:numId w:val="196"/>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(65:03-5.14)</w:t>
      </w:r>
    </w:p>
    <w:p w14:paraId="4A59DB6A" w14:textId="77777777" w:rsidR="009606D4" w:rsidRPr="00E81F01" w:rsidRDefault="009606D4" w:rsidP="009606D4">
      <w:pPr>
        <w:pStyle w:val="a3"/>
        <w:tabs>
          <w:tab w:val="left" w:pos="-284"/>
        </w:tabs>
        <w:ind w:left="-567" w:firstLine="851"/>
        <w:rPr>
          <w:sz w:val="24"/>
        </w:rPr>
      </w:pPr>
      <w:r w:rsidRPr="00E81F01">
        <w:rPr>
          <w:sz w:val="24"/>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744355D5" w14:textId="77777777" w:rsidR="009606D4" w:rsidRPr="00E81F01" w:rsidRDefault="009606D4" w:rsidP="009606D4">
      <w:pPr>
        <w:tabs>
          <w:tab w:val="left" w:pos="-284"/>
        </w:tabs>
        <w:ind w:left="-567" w:firstLine="851"/>
        <w:jc w:val="both"/>
      </w:pPr>
      <w:r w:rsidRPr="00E81F01">
        <w:t xml:space="preserve">Расчетные показатели максимально допустимого уровня территориальной доступности объектами коммнуальной, транспортной, социальной инфраструктур для населения в границах территорий, в которых предусматривается осуществление деятелньости по комплексному развитию, не нормируются. </w:t>
      </w:r>
    </w:p>
    <w:p w14:paraId="5640D4E6" w14:textId="77777777" w:rsidR="009606D4" w:rsidRPr="00E81F01" w:rsidRDefault="009606D4" w:rsidP="009606D4">
      <w:pPr>
        <w:tabs>
          <w:tab w:val="left" w:pos="-284"/>
        </w:tabs>
        <w:spacing w:line="1" w:lineRule="exact"/>
      </w:pPr>
    </w:p>
    <w:p w14:paraId="10345399" w14:textId="77777777" w:rsidR="009606D4" w:rsidRPr="00E81F01" w:rsidRDefault="009606D4" w:rsidP="009606D4"/>
    <w:p w14:paraId="4277D878" w14:textId="77777777" w:rsidR="009606D4" w:rsidRPr="00E81F01" w:rsidRDefault="009606D4" w:rsidP="009606D4">
      <w:pPr>
        <w:tabs>
          <w:tab w:val="left" w:pos="2970"/>
          <w:tab w:val="center" w:pos="4677"/>
        </w:tabs>
        <w:jc w:val="both"/>
        <w:outlineLvl w:val="0"/>
        <w:rPr>
          <w:b/>
        </w:rPr>
      </w:pPr>
      <w:bookmarkStart w:id="76" w:name="_Toc180414931"/>
      <w:r w:rsidRPr="00E81F01">
        <w:rPr>
          <w:b/>
        </w:rPr>
        <w:t>9. ЗОНА ОБЪЕКТОВ ЖЕЛЕЗНОДОРОЖНОГО ТРАНСПОРТА (Т-1)</w:t>
      </w:r>
      <w:bookmarkEnd w:id="76"/>
      <w:r w:rsidRPr="00E81F01">
        <w:rPr>
          <w:b/>
        </w:rPr>
        <w:tab/>
      </w:r>
    </w:p>
    <w:p w14:paraId="0AB83CCD" w14:textId="77777777" w:rsidR="009606D4" w:rsidRPr="00E81F01" w:rsidRDefault="009606D4" w:rsidP="009606D4">
      <w:pPr>
        <w:tabs>
          <w:tab w:val="left" w:pos="2970"/>
          <w:tab w:val="center" w:pos="4677"/>
        </w:tabs>
        <w:jc w:val="both"/>
        <w:rPr>
          <w:b/>
        </w:rPr>
      </w:pPr>
      <w:r w:rsidRPr="00E81F01">
        <w:rPr>
          <w:b/>
        </w:rPr>
        <w:tab/>
      </w:r>
    </w:p>
    <w:p w14:paraId="590149B5" w14:textId="77777777" w:rsidR="009606D4" w:rsidRPr="00E81F01" w:rsidRDefault="009606D4" w:rsidP="009606D4">
      <w:pPr>
        <w:jc w:val="both"/>
        <w:outlineLvl w:val="2"/>
        <w:rPr>
          <w:b/>
        </w:rPr>
      </w:pPr>
      <w:bookmarkStart w:id="77" w:name="_Toc180414932"/>
      <w:r w:rsidRPr="00E81F01">
        <w:rPr>
          <w:b/>
        </w:rPr>
        <w:t>9.1 Основные виды разрешенного использования земельных участков и объектов капитального строительства</w:t>
      </w:r>
      <w:bookmarkEnd w:id="77"/>
    </w:p>
    <w:tbl>
      <w:tblPr>
        <w:tblpPr w:leftFromText="180" w:rightFromText="180" w:vertAnchor="text" w:tblpXSpec="center" w:tblpY="1"/>
        <w:tblOverlap w:val="never"/>
        <w:tblW w:w="57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1"/>
        <w:gridCol w:w="1891"/>
        <w:gridCol w:w="950"/>
        <w:gridCol w:w="7360"/>
      </w:tblGrid>
      <w:tr w:rsidR="009606D4" w:rsidRPr="00E81F01" w14:paraId="2A9D238A" w14:textId="77777777" w:rsidTr="00C33032">
        <w:trPr>
          <w:trHeight w:hRule="exact" w:val="1258"/>
          <w:tblHeader/>
        </w:trPr>
        <w:tc>
          <w:tcPr>
            <w:tcW w:w="296" w:type="pct"/>
            <w:vMerge w:val="restart"/>
            <w:shd w:val="clear" w:color="auto" w:fill="FFFFFF"/>
            <w:vAlign w:val="center"/>
          </w:tcPr>
          <w:p w14:paraId="2175784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 п/п</w:t>
            </w:r>
          </w:p>
        </w:tc>
        <w:tc>
          <w:tcPr>
            <w:tcW w:w="1310" w:type="pct"/>
            <w:gridSpan w:val="2"/>
            <w:shd w:val="clear" w:color="auto" w:fill="FFFFFF"/>
          </w:tcPr>
          <w:p w14:paraId="3294E9C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94" w:type="pct"/>
            <w:vMerge w:val="restart"/>
            <w:shd w:val="clear" w:color="auto" w:fill="FFFFFF"/>
            <w:vAlign w:val="center"/>
          </w:tcPr>
          <w:p w14:paraId="15D86B6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081C5202" w14:textId="77777777" w:rsidTr="00C33032">
        <w:trPr>
          <w:trHeight w:hRule="exact" w:val="254"/>
          <w:tblHeader/>
        </w:trPr>
        <w:tc>
          <w:tcPr>
            <w:tcW w:w="296" w:type="pct"/>
            <w:vMerge/>
            <w:shd w:val="clear" w:color="auto" w:fill="FFFFFF"/>
            <w:vAlign w:val="center"/>
          </w:tcPr>
          <w:p w14:paraId="696925CB" w14:textId="77777777" w:rsidR="009606D4" w:rsidRPr="00E81F01" w:rsidRDefault="009606D4" w:rsidP="00C33032">
            <w:pPr>
              <w:rPr>
                <w:sz w:val="20"/>
                <w:szCs w:val="20"/>
              </w:rPr>
            </w:pPr>
          </w:p>
        </w:tc>
        <w:tc>
          <w:tcPr>
            <w:tcW w:w="872" w:type="pct"/>
            <w:shd w:val="clear" w:color="auto" w:fill="FFFFFF"/>
            <w:vAlign w:val="bottom"/>
          </w:tcPr>
          <w:p w14:paraId="01DBD39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38" w:type="pct"/>
            <w:shd w:val="clear" w:color="auto" w:fill="FFFFFF"/>
            <w:vAlign w:val="bottom"/>
          </w:tcPr>
          <w:p w14:paraId="6950D81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94" w:type="pct"/>
            <w:vMerge/>
            <w:shd w:val="clear" w:color="auto" w:fill="FFFFFF"/>
            <w:vAlign w:val="center"/>
          </w:tcPr>
          <w:p w14:paraId="5D7FBA56" w14:textId="77777777" w:rsidR="009606D4" w:rsidRPr="00E81F01" w:rsidRDefault="009606D4" w:rsidP="00C33032">
            <w:pPr>
              <w:rPr>
                <w:sz w:val="20"/>
                <w:szCs w:val="20"/>
              </w:rPr>
            </w:pPr>
          </w:p>
        </w:tc>
      </w:tr>
      <w:tr w:rsidR="009606D4" w:rsidRPr="00E81F01" w14:paraId="467EC8CC" w14:textId="77777777" w:rsidTr="00C33032">
        <w:trPr>
          <w:trHeight w:hRule="exact" w:val="250"/>
          <w:tblHeader/>
        </w:trPr>
        <w:tc>
          <w:tcPr>
            <w:tcW w:w="296" w:type="pct"/>
            <w:vMerge/>
            <w:shd w:val="clear" w:color="auto" w:fill="FFFFFF"/>
            <w:vAlign w:val="center"/>
          </w:tcPr>
          <w:p w14:paraId="4182C542" w14:textId="77777777" w:rsidR="009606D4" w:rsidRPr="00E81F01" w:rsidRDefault="009606D4" w:rsidP="00C33032">
            <w:pPr>
              <w:rPr>
                <w:sz w:val="20"/>
                <w:szCs w:val="20"/>
              </w:rPr>
            </w:pPr>
          </w:p>
        </w:tc>
        <w:tc>
          <w:tcPr>
            <w:tcW w:w="872" w:type="pct"/>
            <w:shd w:val="clear" w:color="auto" w:fill="FFFFFF"/>
            <w:vAlign w:val="bottom"/>
          </w:tcPr>
          <w:p w14:paraId="50D6471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38" w:type="pct"/>
            <w:shd w:val="clear" w:color="auto" w:fill="FFFFFF"/>
            <w:vAlign w:val="bottom"/>
          </w:tcPr>
          <w:p w14:paraId="477266E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394" w:type="pct"/>
            <w:shd w:val="clear" w:color="auto" w:fill="FFFFFF"/>
            <w:vAlign w:val="center"/>
          </w:tcPr>
          <w:p w14:paraId="0AE3213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439A6823" w14:textId="77777777" w:rsidTr="00C33032">
        <w:trPr>
          <w:trHeight w:val="2675"/>
        </w:trPr>
        <w:tc>
          <w:tcPr>
            <w:tcW w:w="296" w:type="pct"/>
            <w:shd w:val="clear" w:color="auto" w:fill="FFFFFF"/>
          </w:tcPr>
          <w:p w14:paraId="08EA175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872" w:type="pct"/>
            <w:shd w:val="clear" w:color="auto" w:fill="FFFFFF"/>
          </w:tcPr>
          <w:p w14:paraId="178D7D2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Железнодорожные</w:t>
            </w:r>
          </w:p>
          <w:p w14:paraId="2A063AC0" w14:textId="77777777" w:rsidR="009606D4" w:rsidRPr="00E81F01" w:rsidRDefault="009606D4" w:rsidP="00C33032">
            <w:pPr>
              <w:pStyle w:val="Other0"/>
              <w:shd w:val="clear" w:color="auto" w:fill="auto"/>
              <w:spacing w:line="233" w:lineRule="auto"/>
              <w:rPr>
                <w:rFonts w:ascii="Times New Roman" w:hAnsi="Times New Roman" w:cs="Times New Roman"/>
              </w:rPr>
            </w:pPr>
            <w:r w:rsidRPr="00E81F01">
              <w:rPr>
                <w:rFonts w:ascii="Times New Roman" w:hAnsi="Times New Roman" w:cs="Times New Roman"/>
              </w:rPr>
              <w:t>пути</w:t>
            </w:r>
          </w:p>
        </w:tc>
        <w:tc>
          <w:tcPr>
            <w:tcW w:w="438" w:type="pct"/>
            <w:shd w:val="clear" w:color="auto" w:fill="FFFFFF"/>
          </w:tcPr>
          <w:p w14:paraId="4C08907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7.1.1</w:t>
            </w:r>
          </w:p>
        </w:tc>
        <w:tc>
          <w:tcPr>
            <w:tcW w:w="3394" w:type="pct"/>
            <w:shd w:val="clear" w:color="auto" w:fill="FFFFFF"/>
            <w:vAlign w:val="bottom"/>
          </w:tcPr>
          <w:p w14:paraId="7F9B38B0"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0DAA3C3"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EC93200"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679012C0"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D2C3282"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В исключительных случаях при необходимости применения глухого ограждения, согласовать тип и цвет такого ограждения с органами местного самоуправления.</w:t>
            </w:r>
          </w:p>
        </w:tc>
      </w:tr>
      <w:tr w:rsidR="009606D4" w:rsidRPr="00E81F01" w14:paraId="2161E5DF" w14:textId="77777777" w:rsidTr="00C33032">
        <w:trPr>
          <w:trHeight w:val="2945"/>
        </w:trPr>
        <w:tc>
          <w:tcPr>
            <w:tcW w:w="296" w:type="pct"/>
            <w:shd w:val="clear" w:color="auto" w:fill="FFFFFF"/>
          </w:tcPr>
          <w:p w14:paraId="1599E86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872" w:type="pct"/>
            <w:shd w:val="clear" w:color="auto" w:fill="FFFFFF"/>
          </w:tcPr>
          <w:p w14:paraId="4C764BA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Обслуживание железнодорожных перевозок</w:t>
            </w:r>
          </w:p>
        </w:tc>
        <w:tc>
          <w:tcPr>
            <w:tcW w:w="438" w:type="pct"/>
            <w:shd w:val="clear" w:color="auto" w:fill="FFFFFF"/>
          </w:tcPr>
          <w:p w14:paraId="714220E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7.1.2</w:t>
            </w:r>
          </w:p>
        </w:tc>
        <w:tc>
          <w:tcPr>
            <w:tcW w:w="3394" w:type="pct"/>
            <w:shd w:val="clear" w:color="auto" w:fill="FFFFFF"/>
            <w:vAlign w:val="bottom"/>
          </w:tcPr>
          <w:p w14:paraId="10F473AB"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D061A73"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E317183"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09DC903A"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D95A82E"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В исключительных случаях при необходимости применения глухого ограждения, согласовать тип и цвет такого ограждения с органами местного самоуправления.</w:t>
            </w:r>
          </w:p>
        </w:tc>
      </w:tr>
      <w:tr w:rsidR="009606D4" w:rsidRPr="00E81F01" w14:paraId="121172C9" w14:textId="77777777" w:rsidTr="00C33032">
        <w:trPr>
          <w:trHeight w:val="2349"/>
        </w:trPr>
        <w:tc>
          <w:tcPr>
            <w:tcW w:w="296" w:type="pct"/>
            <w:shd w:val="clear" w:color="auto" w:fill="FFFFFF"/>
          </w:tcPr>
          <w:p w14:paraId="43BC6AE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872" w:type="pct"/>
            <w:shd w:val="clear" w:color="auto" w:fill="FFFFFF"/>
          </w:tcPr>
          <w:p w14:paraId="2E5E50C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438" w:type="pct"/>
            <w:shd w:val="clear" w:color="auto" w:fill="FFFFFF"/>
          </w:tcPr>
          <w:p w14:paraId="734CA30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3.9.1</w:t>
            </w:r>
          </w:p>
        </w:tc>
        <w:tc>
          <w:tcPr>
            <w:tcW w:w="3394" w:type="pct"/>
            <w:shd w:val="clear" w:color="auto" w:fill="FFFFFF"/>
            <w:vAlign w:val="bottom"/>
          </w:tcPr>
          <w:p w14:paraId="5E161B41"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112067F4"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340BF3A"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05F4E7C5"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F6C1FEC"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44581C53" w14:textId="77777777" w:rsidTr="00C33032">
        <w:trPr>
          <w:trHeight w:val="1468"/>
        </w:trPr>
        <w:tc>
          <w:tcPr>
            <w:tcW w:w="296" w:type="pct"/>
            <w:shd w:val="clear" w:color="auto" w:fill="FFFFFF"/>
          </w:tcPr>
          <w:p w14:paraId="426D388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w:t>
            </w:r>
          </w:p>
        </w:tc>
        <w:tc>
          <w:tcPr>
            <w:tcW w:w="872" w:type="pct"/>
            <w:shd w:val="clear" w:color="auto" w:fill="FFFFFF"/>
          </w:tcPr>
          <w:p w14:paraId="731E4CA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внутреннего правопорядка</w:t>
            </w:r>
          </w:p>
        </w:tc>
        <w:tc>
          <w:tcPr>
            <w:tcW w:w="438" w:type="pct"/>
            <w:shd w:val="clear" w:color="auto" w:fill="FFFFFF"/>
          </w:tcPr>
          <w:p w14:paraId="6C6FE36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8.3</w:t>
            </w:r>
          </w:p>
        </w:tc>
        <w:tc>
          <w:tcPr>
            <w:tcW w:w="3394" w:type="pct"/>
            <w:shd w:val="clear" w:color="auto" w:fill="FFFFFF"/>
            <w:vAlign w:val="bottom"/>
          </w:tcPr>
          <w:p w14:paraId="1B730756"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6ED34E7"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5134068"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7E9AC259"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21ED82E"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11C80F15" w14:textId="77777777" w:rsidTr="00C33032">
        <w:trPr>
          <w:trHeight w:val="1468"/>
        </w:trPr>
        <w:tc>
          <w:tcPr>
            <w:tcW w:w="296" w:type="pct"/>
            <w:shd w:val="clear" w:color="auto" w:fill="FFFFFF"/>
          </w:tcPr>
          <w:p w14:paraId="03437E2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w:t>
            </w:r>
          </w:p>
        </w:tc>
        <w:tc>
          <w:tcPr>
            <w:tcW w:w="872" w:type="pct"/>
            <w:shd w:val="clear" w:color="auto" w:fill="FFFFFF"/>
          </w:tcPr>
          <w:p w14:paraId="4F4BB4D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w:t>
            </w:r>
          </w:p>
          <w:p w14:paraId="2665CD64" w14:textId="77777777" w:rsidR="009606D4" w:rsidRPr="00E81F01" w:rsidRDefault="009606D4" w:rsidP="00C33032">
            <w:pPr>
              <w:pStyle w:val="Other0"/>
              <w:shd w:val="clear" w:color="auto" w:fill="auto"/>
              <w:spacing w:line="233" w:lineRule="auto"/>
              <w:rPr>
                <w:rFonts w:ascii="Times New Roman" w:hAnsi="Times New Roman" w:cs="Times New Roman"/>
              </w:rPr>
            </w:pPr>
            <w:r w:rsidRPr="00E81F01">
              <w:rPr>
                <w:rFonts w:ascii="Times New Roman" w:hAnsi="Times New Roman" w:cs="Times New Roman"/>
              </w:rPr>
              <w:t>коммунальных услуг</w:t>
            </w:r>
          </w:p>
        </w:tc>
        <w:tc>
          <w:tcPr>
            <w:tcW w:w="438" w:type="pct"/>
            <w:shd w:val="clear" w:color="auto" w:fill="FFFFFF"/>
          </w:tcPr>
          <w:p w14:paraId="2A8536A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394" w:type="pct"/>
            <w:shd w:val="clear" w:color="auto" w:fill="FFFFFF"/>
            <w:vAlign w:val="bottom"/>
          </w:tcPr>
          <w:p w14:paraId="538F0095"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0163264"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E97ED22"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05712425"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60845D68"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 xml:space="preserve">Максимальный процент застройки в границах земельного участка не подлежит </w:t>
            </w:r>
            <w:r w:rsidRPr="00E81F01">
              <w:rPr>
                <w:rFonts w:ascii="Times New Roman" w:hAnsi="Times New Roman" w:cs="Times New Roman"/>
              </w:rPr>
              <w:lastRenderedPageBreak/>
              <w:t>установлению</w:t>
            </w:r>
          </w:p>
          <w:p w14:paraId="510040F0"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bl>
    <w:p w14:paraId="42F74E94" w14:textId="77777777" w:rsidR="009606D4" w:rsidRPr="00E81F01" w:rsidRDefault="009606D4" w:rsidP="009606D4"/>
    <w:p w14:paraId="248E5537" w14:textId="77777777" w:rsidR="009606D4" w:rsidRPr="00E81F01" w:rsidRDefault="009606D4" w:rsidP="009606D4">
      <w:pPr>
        <w:pStyle w:val="Heading30"/>
        <w:keepNext/>
        <w:keepLines/>
        <w:shd w:val="clear" w:color="auto" w:fill="auto"/>
        <w:tabs>
          <w:tab w:val="left" w:pos="576"/>
        </w:tabs>
        <w:spacing w:after="480"/>
        <w:ind w:left="0" w:firstLine="0"/>
        <w:rPr>
          <w:rFonts w:ascii="Times New Roman" w:hAnsi="Times New Roman" w:cs="Times New Roman"/>
          <w:sz w:val="24"/>
          <w:szCs w:val="24"/>
        </w:rPr>
      </w:pPr>
      <w:bookmarkStart w:id="78" w:name="bookmark82"/>
      <w:bookmarkStart w:id="79" w:name="bookmark81"/>
      <w:bookmarkStart w:id="80" w:name="bookmark80"/>
      <w:bookmarkStart w:id="81" w:name="_Toc180414933"/>
      <w:r w:rsidRPr="00E81F01">
        <w:rPr>
          <w:rFonts w:ascii="Times New Roman" w:hAnsi="Times New Roman" w:cs="Times New Roman"/>
          <w:sz w:val="24"/>
          <w:szCs w:val="24"/>
        </w:rPr>
        <w:t>9.2 Условно разрешенные виды использования земельных участков и объектов капитального строительства:</w:t>
      </w:r>
      <w:r w:rsidRPr="00E81F01">
        <w:t xml:space="preserve"> </w:t>
      </w:r>
      <w:r w:rsidRPr="00E81F01">
        <w:rPr>
          <w:rFonts w:ascii="Times New Roman" w:hAnsi="Times New Roman" w:cs="Times New Roman"/>
          <w:sz w:val="24"/>
          <w:szCs w:val="24"/>
        </w:rPr>
        <w:t>нет</w:t>
      </w:r>
      <w:bookmarkEnd w:id="78"/>
      <w:bookmarkEnd w:id="79"/>
      <w:bookmarkEnd w:id="80"/>
      <w:bookmarkEnd w:id="81"/>
    </w:p>
    <w:p w14:paraId="0367E378"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82" w:name="_Toc180414934"/>
      <w:r w:rsidRPr="00E81F01">
        <w:rPr>
          <w:rFonts w:ascii="Times New Roman" w:hAnsi="Times New Roman" w:cs="Times New Roman"/>
          <w:sz w:val="24"/>
          <w:szCs w:val="24"/>
        </w:rPr>
        <w:t>9.3 Вспомогательные виды разрешенного использования земельных участков и объектов капитального строительства</w:t>
      </w:r>
      <w:bookmarkEnd w:id="82"/>
    </w:p>
    <w:tbl>
      <w:tblPr>
        <w:tblpPr w:leftFromText="180" w:rightFromText="180" w:vertAnchor="text" w:tblpXSpec="center" w:tblpY="1"/>
        <w:tblOverlap w:val="never"/>
        <w:tblW w:w="55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6"/>
        <w:gridCol w:w="1930"/>
        <w:gridCol w:w="722"/>
        <w:gridCol w:w="7414"/>
      </w:tblGrid>
      <w:tr w:rsidR="009606D4" w:rsidRPr="00E81F01" w14:paraId="363B0B16" w14:textId="77777777" w:rsidTr="00C33032">
        <w:trPr>
          <w:trHeight w:hRule="exact" w:val="1253"/>
          <w:tblHeader/>
          <w:jc w:val="center"/>
        </w:trPr>
        <w:tc>
          <w:tcPr>
            <w:tcW w:w="244" w:type="pct"/>
            <w:vMerge w:val="restart"/>
            <w:shd w:val="clear" w:color="auto" w:fill="FFFFFF"/>
            <w:vAlign w:val="center"/>
          </w:tcPr>
          <w:p w14:paraId="438E26D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w:t>
            </w:r>
          </w:p>
          <w:p w14:paraId="3F7410E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п/п</w:t>
            </w:r>
          </w:p>
        </w:tc>
        <w:tc>
          <w:tcPr>
            <w:tcW w:w="1253" w:type="pct"/>
            <w:gridSpan w:val="2"/>
            <w:shd w:val="clear" w:color="auto" w:fill="FFFFFF"/>
          </w:tcPr>
          <w:p w14:paraId="62B9DDE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503" w:type="pct"/>
            <w:vMerge w:val="restart"/>
            <w:shd w:val="clear" w:color="auto" w:fill="FFFFFF"/>
            <w:vAlign w:val="center"/>
          </w:tcPr>
          <w:p w14:paraId="0F832BF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29FD9838" w14:textId="77777777" w:rsidTr="00C33032">
        <w:trPr>
          <w:trHeight w:hRule="exact" w:val="254"/>
          <w:tblHeader/>
          <w:jc w:val="center"/>
        </w:trPr>
        <w:tc>
          <w:tcPr>
            <w:tcW w:w="244" w:type="pct"/>
            <w:vMerge/>
            <w:shd w:val="clear" w:color="auto" w:fill="FFFFFF"/>
            <w:vAlign w:val="center"/>
          </w:tcPr>
          <w:p w14:paraId="122508BC" w14:textId="77777777" w:rsidR="009606D4" w:rsidRPr="00E81F01" w:rsidRDefault="009606D4" w:rsidP="00C33032">
            <w:pPr>
              <w:rPr>
                <w:sz w:val="20"/>
                <w:szCs w:val="20"/>
              </w:rPr>
            </w:pPr>
          </w:p>
        </w:tc>
        <w:tc>
          <w:tcPr>
            <w:tcW w:w="912" w:type="pct"/>
            <w:shd w:val="clear" w:color="auto" w:fill="FFFFFF"/>
            <w:vAlign w:val="bottom"/>
          </w:tcPr>
          <w:p w14:paraId="31CCE18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341" w:type="pct"/>
            <w:shd w:val="clear" w:color="auto" w:fill="FFFFFF"/>
            <w:vAlign w:val="bottom"/>
          </w:tcPr>
          <w:p w14:paraId="1BF59C1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503" w:type="pct"/>
            <w:vMerge/>
            <w:shd w:val="clear" w:color="auto" w:fill="FFFFFF"/>
            <w:vAlign w:val="center"/>
          </w:tcPr>
          <w:p w14:paraId="3872DFB9" w14:textId="77777777" w:rsidR="009606D4" w:rsidRPr="00E81F01" w:rsidRDefault="009606D4" w:rsidP="00C33032">
            <w:pPr>
              <w:rPr>
                <w:sz w:val="20"/>
                <w:szCs w:val="20"/>
              </w:rPr>
            </w:pPr>
          </w:p>
        </w:tc>
      </w:tr>
      <w:tr w:rsidR="009606D4" w:rsidRPr="00E81F01" w14:paraId="34C77E83" w14:textId="77777777" w:rsidTr="00C33032">
        <w:trPr>
          <w:trHeight w:hRule="exact" w:val="250"/>
          <w:tblHeader/>
          <w:jc w:val="center"/>
        </w:trPr>
        <w:tc>
          <w:tcPr>
            <w:tcW w:w="244" w:type="pct"/>
            <w:vMerge/>
            <w:shd w:val="clear" w:color="auto" w:fill="FFFFFF"/>
            <w:vAlign w:val="center"/>
          </w:tcPr>
          <w:p w14:paraId="00C57849" w14:textId="77777777" w:rsidR="009606D4" w:rsidRPr="00E81F01" w:rsidRDefault="009606D4" w:rsidP="00C33032">
            <w:pPr>
              <w:rPr>
                <w:sz w:val="20"/>
                <w:szCs w:val="20"/>
              </w:rPr>
            </w:pPr>
          </w:p>
        </w:tc>
        <w:tc>
          <w:tcPr>
            <w:tcW w:w="912" w:type="pct"/>
            <w:shd w:val="clear" w:color="auto" w:fill="FFFFFF"/>
            <w:vAlign w:val="bottom"/>
          </w:tcPr>
          <w:p w14:paraId="32A4372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341" w:type="pct"/>
            <w:shd w:val="clear" w:color="auto" w:fill="FFFFFF"/>
            <w:vAlign w:val="bottom"/>
          </w:tcPr>
          <w:p w14:paraId="60E39FB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503" w:type="pct"/>
            <w:shd w:val="clear" w:color="auto" w:fill="FFFFFF"/>
            <w:vAlign w:val="center"/>
          </w:tcPr>
          <w:p w14:paraId="177313B3"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3</w:t>
            </w:r>
          </w:p>
        </w:tc>
      </w:tr>
      <w:tr w:rsidR="009606D4" w:rsidRPr="00E81F01" w14:paraId="2996FAF1" w14:textId="77777777" w:rsidTr="00C33032">
        <w:trPr>
          <w:trHeight w:val="2615"/>
          <w:jc w:val="center"/>
        </w:trPr>
        <w:tc>
          <w:tcPr>
            <w:tcW w:w="244" w:type="pct"/>
            <w:shd w:val="clear" w:color="auto" w:fill="FFFFFF"/>
          </w:tcPr>
          <w:p w14:paraId="644D422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12" w:type="pct"/>
            <w:shd w:val="clear" w:color="auto" w:fill="FFFFFF"/>
          </w:tcPr>
          <w:p w14:paraId="02F0A95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341" w:type="pct"/>
            <w:shd w:val="clear" w:color="auto" w:fill="FFFFFF"/>
          </w:tcPr>
          <w:p w14:paraId="659D452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503" w:type="pct"/>
            <w:shd w:val="clear" w:color="auto" w:fill="FFFFFF"/>
            <w:vAlign w:val="bottom"/>
          </w:tcPr>
          <w:p w14:paraId="5D7294C7"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FC27C33"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3236534"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6FEE49F7"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23986CE9"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45EE160B" w14:textId="77777777" w:rsidTr="00C33032">
        <w:trPr>
          <w:trHeight w:hRule="exact" w:val="2134"/>
          <w:jc w:val="center"/>
        </w:trPr>
        <w:tc>
          <w:tcPr>
            <w:tcW w:w="244" w:type="pct"/>
            <w:shd w:val="clear" w:color="auto" w:fill="FFFFFF"/>
          </w:tcPr>
          <w:p w14:paraId="2025B04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912" w:type="pct"/>
            <w:shd w:val="clear" w:color="auto" w:fill="FFFFFF"/>
          </w:tcPr>
          <w:p w14:paraId="60E8DE5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w:t>
            </w:r>
          </w:p>
          <w:p w14:paraId="60A5EF0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 xml:space="preserve">общего пользования </w:t>
            </w:r>
          </w:p>
        </w:tc>
        <w:tc>
          <w:tcPr>
            <w:tcW w:w="341" w:type="pct"/>
            <w:shd w:val="clear" w:color="auto" w:fill="FFFFFF"/>
          </w:tcPr>
          <w:p w14:paraId="58CF56A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503" w:type="pct"/>
            <w:shd w:val="clear" w:color="auto" w:fill="FFFFFF"/>
            <w:vAlign w:val="bottom"/>
          </w:tcPr>
          <w:p w14:paraId="253B20BA"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686348EC"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3F17F45"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2AC455F"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59D0773D" w14:textId="77777777" w:rsidR="009606D4" w:rsidRPr="00E81F01" w:rsidRDefault="009606D4" w:rsidP="009606D4">
      <w:pPr>
        <w:pStyle w:val="Heading30"/>
        <w:keepNext/>
        <w:keepLines/>
        <w:shd w:val="clear" w:color="auto" w:fill="auto"/>
        <w:spacing w:before="240"/>
        <w:ind w:left="-426" w:firstLine="0"/>
        <w:jc w:val="both"/>
        <w:rPr>
          <w:rFonts w:ascii="Times New Roman" w:hAnsi="Times New Roman" w:cs="Times New Roman"/>
          <w:sz w:val="24"/>
          <w:szCs w:val="24"/>
        </w:rPr>
      </w:pPr>
      <w:bookmarkStart w:id="83" w:name="bookmark84"/>
      <w:bookmarkStart w:id="84" w:name="bookmark85"/>
      <w:bookmarkStart w:id="85" w:name="bookmark86"/>
      <w:bookmarkStart w:id="86" w:name="_Toc180414935"/>
      <w:r w:rsidRPr="00E81F01">
        <w:rPr>
          <w:rFonts w:ascii="Times New Roman" w:hAnsi="Times New Roman" w:cs="Times New Roman"/>
          <w:sz w:val="24"/>
          <w:szCs w:val="24"/>
        </w:rPr>
        <w:t>9.4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83"/>
      <w:bookmarkEnd w:id="84"/>
      <w:bookmarkEnd w:id="85"/>
      <w:bookmarkEnd w:id="86"/>
    </w:p>
    <w:p w14:paraId="2D7B57CC" w14:textId="77777777" w:rsidR="009606D4" w:rsidRPr="00E81F01" w:rsidRDefault="009606D4" w:rsidP="009606D4">
      <w:pPr>
        <w:pStyle w:val="Bodytext20"/>
        <w:numPr>
          <w:ilvl w:val="0"/>
          <w:numId w:val="197"/>
        </w:numPr>
        <w:shd w:val="clear" w:color="auto" w:fill="auto"/>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зона(65:03-6.188),</w:t>
      </w:r>
    </w:p>
    <w:p w14:paraId="6FE3F184" w14:textId="77777777" w:rsidR="009606D4" w:rsidRPr="00E81F01" w:rsidRDefault="009606D4" w:rsidP="009606D4">
      <w:pPr>
        <w:pStyle w:val="Bodytext20"/>
        <w:numPr>
          <w:ilvl w:val="0"/>
          <w:numId w:val="197"/>
        </w:numPr>
        <w:shd w:val="clear" w:color="auto" w:fill="auto"/>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полоса(65:03-6.189),</w:t>
      </w:r>
    </w:p>
    <w:p w14:paraId="16B54EF0" w14:textId="77777777" w:rsidR="009606D4" w:rsidRPr="00E81F01" w:rsidRDefault="009606D4" w:rsidP="009606D4">
      <w:pPr>
        <w:pStyle w:val="Bodytext20"/>
        <w:numPr>
          <w:ilvl w:val="0"/>
          <w:numId w:val="197"/>
        </w:numPr>
        <w:shd w:val="clear" w:color="auto" w:fill="auto"/>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линий и сооружений связи и линий и сооружений радиофикации(65:03-6.284),</w:t>
      </w:r>
    </w:p>
    <w:p w14:paraId="44A21BF0" w14:textId="77777777" w:rsidR="009606D4" w:rsidRPr="00E81F01" w:rsidRDefault="009606D4" w:rsidP="009606D4">
      <w:pPr>
        <w:pStyle w:val="Bodytext20"/>
        <w:numPr>
          <w:ilvl w:val="0"/>
          <w:numId w:val="197"/>
        </w:numPr>
        <w:shd w:val="clear" w:color="auto" w:fill="auto"/>
        <w:ind w:left="-426"/>
        <w:jc w:val="both"/>
        <w:rPr>
          <w:rFonts w:ascii="Times New Roman" w:hAnsi="Times New Roman" w:cs="Times New Roman"/>
          <w:sz w:val="24"/>
          <w:szCs w:val="24"/>
        </w:rPr>
      </w:pPr>
      <w:r w:rsidRPr="00E81F01">
        <w:rPr>
          <w:rFonts w:ascii="Times New Roman" w:hAnsi="Times New Roman" w:cs="Times New Roman"/>
          <w:sz w:val="24"/>
          <w:szCs w:val="24"/>
        </w:rPr>
        <w:lastRenderedPageBreak/>
        <w:t>Охранная зона инженерных коммуникаций(65:03-6.20),</w:t>
      </w:r>
    </w:p>
    <w:p w14:paraId="1A169C5C" w14:textId="77777777" w:rsidR="009606D4" w:rsidRPr="00E81F01" w:rsidRDefault="009606D4" w:rsidP="009606D4">
      <w:pPr>
        <w:pStyle w:val="Bodytext20"/>
        <w:numPr>
          <w:ilvl w:val="0"/>
          <w:numId w:val="197"/>
        </w:numPr>
        <w:shd w:val="clear" w:color="auto" w:fill="auto"/>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линий и сооружений связи и линий и сооружений радиофикации(65:03-6.286),</w:t>
      </w:r>
    </w:p>
    <w:p w14:paraId="7079248D" w14:textId="77777777" w:rsidR="009606D4" w:rsidRPr="00E81F01" w:rsidRDefault="009606D4" w:rsidP="009606D4">
      <w:pPr>
        <w:pStyle w:val="Bodytext20"/>
        <w:numPr>
          <w:ilvl w:val="0"/>
          <w:numId w:val="197"/>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линий и сооружений связи и линий и сооружений радиофикации(65:03-6.283),</w:t>
      </w:r>
    </w:p>
    <w:p w14:paraId="727C18BA" w14:textId="77777777" w:rsidR="009606D4" w:rsidRPr="00E81F01" w:rsidRDefault="009606D4" w:rsidP="009606D4">
      <w:pPr>
        <w:pStyle w:val="Bodytext20"/>
        <w:numPr>
          <w:ilvl w:val="0"/>
          <w:numId w:val="197"/>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Иная зона с особыми условиями использования территории(65:03-6.6),</w:t>
      </w:r>
    </w:p>
    <w:p w14:paraId="1DCD79CE" w14:textId="77777777" w:rsidR="009606D4" w:rsidRPr="00E81F01" w:rsidRDefault="009606D4" w:rsidP="009606D4">
      <w:pPr>
        <w:pStyle w:val="Bodytext20"/>
        <w:numPr>
          <w:ilvl w:val="0"/>
          <w:numId w:val="197"/>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коммуникаций(65:03-6.13),</w:t>
      </w:r>
    </w:p>
    <w:p w14:paraId="6EC68C67" w14:textId="77777777" w:rsidR="009606D4" w:rsidRPr="00E81F01" w:rsidRDefault="009606D4" w:rsidP="009606D4">
      <w:pPr>
        <w:pStyle w:val="Bodytext20"/>
        <w:numPr>
          <w:ilvl w:val="0"/>
          <w:numId w:val="197"/>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w:t>
      </w:r>
    </w:p>
    <w:p w14:paraId="520550F0" w14:textId="77777777" w:rsidR="009606D4" w:rsidRPr="00E81F01" w:rsidRDefault="009606D4" w:rsidP="009606D4">
      <w:pPr>
        <w:pStyle w:val="Bodytext20"/>
        <w:numPr>
          <w:ilvl w:val="0"/>
          <w:numId w:val="197"/>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территории(65:03-6.147),</w:t>
      </w:r>
    </w:p>
    <w:p w14:paraId="30FEFB67" w14:textId="77777777" w:rsidR="009606D4" w:rsidRPr="00E81F01" w:rsidRDefault="009606D4" w:rsidP="009606D4">
      <w:pPr>
        <w:pStyle w:val="Bodytext20"/>
        <w:numPr>
          <w:ilvl w:val="0"/>
          <w:numId w:val="197"/>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зона(65:04-6.111),</w:t>
      </w:r>
    </w:p>
    <w:p w14:paraId="40FF6DB1" w14:textId="77777777" w:rsidR="009606D4" w:rsidRPr="00E81F01" w:rsidRDefault="009606D4" w:rsidP="009606D4">
      <w:pPr>
        <w:pStyle w:val="Bodytext20"/>
        <w:numPr>
          <w:ilvl w:val="0"/>
          <w:numId w:val="197"/>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полоса(65:04-6.112),</w:t>
      </w:r>
    </w:p>
    <w:p w14:paraId="221FFFE3" w14:textId="77777777" w:rsidR="009606D4" w:rsidRPr="00E81F01" w:rsidRDefault="009606D4" w:rsidP="009606D4">
      <w:pPr>
        <w:pStyle w:val="Bodytext20"/>
        <w:numPr>
          <w:ilvl w:val="0"/>
          <w:numId w:val="197"/>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(65:03-5.10)</w:t>
      </w:r>
    </w:p>
    <w:p w14:paraId="40A8601C" w14:textId="77777777" w:rsidR="009606D4" w:rsidRPr="00E81F01" w:rsidRDefault="009606D4" w:rsidP="009606D4">
      <w:pPr>
        <w:ind w:left="-426" w:firstLine="567"/>
        <w:jc w:val="both"/>
      </w:pPr>
      <w:r w:rsidRPr="00E81F01">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167BF84D" w14:textId="77777777" w:rsidR="009606D4" w:rsidRPr="00E81F01" w:rsidRDefault="009606D4" w:rsidP="009606D4">
      <w:pPr>
        <w:ind w:left="-426" w:firstLine="567"/>
        <w:jc w:val="both"/>
      </w:pPr>
      <w:r w:rsidRPr="00E81F01">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2CF16B8E" w14:textId="77777777" w:rsidR="009606D4" w:rsidRPr="00E81F01" w:rsidRDefault="009606D4" w:rsidP="009606D4"/>
    <w:p w14:paraId="44B7E84C" w14:textId="77777777" w:rsidR="009606D4" w:rsidRPr="00E81F01" w:rsidRDefault="009606D4" w:rsidP="009606D4"/>
    <w:p w14:paraId="5E5790E9" w14:textId="77777777" w:rsidR="009606D4" w:rsidRPr="00E81F01" w:rsidRDefault="009606D4" w:rsidP="009606D4"/>
    <w:p w14:paraId="605F2AA9" w14:textId="77777777" w:rsidR="009606D4" w:rsidRPr="00E81F01" w:rsidRDefault="009606D4" w:rsidP="009606D4"/>
    <w:p w14:paraId="3DF48470" w14:textId="77777777" w:rsidR="009606D4" w:rsidRPr="00E81F01" w:rsidRDefault="009606D4" w:rsidP="009606D4"/>
    <w:p w14:paraId="68899DDE" w14:textId="77777777" w:rsidR="009606D4" w:rsidRPr="00E81F01" w:rsidRDefault="009606D4" w:rsidP="009606D4">
      <w:pPr>
        <w:outlineLvl w:val="0"/>
        <w:rPr>
          <w:b/>
        </w:rPr>
      </w:pPr>
      <w:r w:rsidRPr="00E81F01">
        <w:br w:type="page"/>
      </w:r>
      <w:bookmarkStart w:id="87" w:name="_Toc180414936"/>
      <w:r w:rsidRPr="00E81F01">
        <w:rPr>
          <w:b/>
        </w:rPr>
        <w:lastRenderedPageBreak/>
        <w:t>10. ЗОНА ОБЪЕКТОВ ВОДНОГО ТРАНСПОРТА (Т-2)</w:t>
      </w:r>
      <w:bookmarkEnd w:id="87"/>
    </w:p>
    <w:p w14:paraId="027A3E0C" w14:textId="77777777" w:rsidR="009606D4" w:rsidRPr="00E81F01" w:rsidRDefault="009606D4" w:rsidP="009606D4">
      <w:pPr>
        <w:pStyle w:val="Tablecaption0"/>
        <w:shd w:val="clear" w:color="auto" w:fill="auto"/>
        <w:ind w:left="0" w:firstLine="0"/>
        <w:outlineLvl w:val="2"/>
        <w:rPr>
          <w:rFonts w:ascii="Times New Roman" w:hAnsi="Times New Roman" w:cs="Times New Roman"/>
          <w:sz w:val="24"/>
          <w:szCs w:val="24"/>
        </w:rPr>
      </w:pPr>
      <w:bookmarkStart w:id="88" w:name="_Toc180414937"/>
      <w:r w:rsidRPr="00E81F01">
        <w:rPr>
          <w:rFonts w:ascii="Times New Roman" w:hAnsi="Times New Roman" w:cs="Times New Roman"/>
          <w:sz w:val="24"/>
          <w:szCs w:val="24"/>
        </w:rPr>
        <w:t>10.1 Основные виды разрешенного использования земельных участков и объектов капитального строительства</w:t>
      </w:r>
      <w:bookmarkEnd w:id="88"/>
    </w:p>
    <w:tbl>
      <w:tblPr>
        <w:tblpPr w:leftFromText="180" w:rightFromText="180" w:vertAnchor="text" w:tblpXSpec="center" w:tblpY="1"/>
        <w:tblOverlap w:val="never"/>
        <w:tblW w:w="56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5"/>
        <w:gridCol w:w="2096"/>
        <w:gridCol w:w="990"/>
        <w:gridCol w:w="7136"/>
      </w:tblGrid>
      <w:tr w:rsidR="009606D4" w:rsidRPr="00E81F01" w14:paraId="00A1891E" w14:textId="77777777" w:rsidTr="00C33032">
        <w:trPr>
          <w:trHeight w:hRule="exact" w:val="1258"/>
          <w:tblHeader/>
          <w:jc w:val="center"/>
        </w:trPr>
        <w:tc>
          <w:tcPr>
            <w:tcW w:w="240" w:type="pct"/>
            <w:vMerge w:val="restart"/>
            <w:shd w:val="clear" w:color="auto" w:fill="FFFFFF"/>
            <w:vAlign w:val="center"/>
          </w:tcPr>
          <w:p w14:paraId="26AAF12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437" w:type="pct"/>
            <w:gridSpan w:val="2"/>
            <w:shd w:val="clear" w:color="auto" w:fill="FFFFFF"/>
          </w:tcPr>
          <w:p w14:paraId="06F2581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22" w:type="pct"/>
            <w:vMerge w:val="restart"/>
            <w:shd w:val="clear" w:color="auto" w:fill="FFFFFF"/>
            <w:vAlign w:val="center"/>
          </w:tcPr>
          <w:p w14:paraId="1A2B0D1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3BBED85F" w14:textId="77777777" w:rsidTr="00C33032">
        <w:trPr>
          <w:trHeight w:hRule="exact" w:val="250"/>
          <w:tblHeader/>
          <w:jc w:val="center"/>
        </w:trPr>
        <w:tc>
          <w:tcPr>
            <w:tcW w:w="240" w:type="pct"/>
            <w:vMerge/>
            <w:shd w:val="clear" w:color="auto" w:fill="FFFFFF"/>
            <w:vAlign w:val="center"/>
          </w:tcPr>
          <w:p w14:paraId="5015F700" w14:textId="77777777" w:rsidR="009606D4" w:rsidRPr="00E81F01" w:rsidRDefault="009606D4" w:rsidP="00C33032">
            <w:pPr>
              <w:rPr>
                <w:sz w:val="20"/>
                <w:szCs w:val="20"/>
              </w:rPr>
            </w:pPr>
          </w:p>
        </w:tc>
        <w:tc>
          <w:tcPr>
            <w:tcW w:w="976" w:type="pct"/>
            <w:shd w:val="clear" w:color="auto" w:fill="FFFFFF"/>
            <w:vAlign w:val="bottom"/>
          </w:tcPr>
          <w:p w14:paraId="75B1903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61" w:type="pct"/>
            <w:shd w:val="clear" w:color="auto" w:fill="FFFFFF"/>
            <w:vAlign w:val="bottom"/>
          </w:tcPr>
          <w:p w14:paraId="37F5A14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22" w:type="pct"/>
            <w:vMerge/>
            <w:shd w:val="clear" w:color="auto" w:fill="FFFFFF"/>
            <w:vAlign w:val="center"/>
          </w:tcPr>
          <w:p w14:paraId="65384BBF" w14:textId="77777777" w:rsidR="009606D4" w:rsidRPr="00E81F01" w:rsidRDefault="009606D4" w:rsidP="00C33032">
            <w:pPr>
              <w:rPr>
                <w:sz w:val="20"/>
                <w:szCs w:val="20"/>
              </w:rPr>
            </w:pPr>
          </w:p>
        </w:tc>
      </w:tr>
      <w:tr w:rsidR="009606D4" w:rsidRPr="00E81F01" w14:paraId="01041970" w14:textId="77777777" w:rsidTr="00C33032">
        <w:trPr>
          <w:trHeight w:hRule="exact" w:val="254"/>
          <w:tblHeader/>
          <w:jc w:val="center"/>
        </w:trPr>
        <w:tc>
          <w:tcPr>
            <w:tcW w:w="240" w:type="pct"/>
            <w:vMerge/>
            <w:shd w:val="clear" w:color="auto" w:fill="FFFFFF"/>
            <w:vAlign w:val="center"/>
          </w:tcPr>
          <w:p w14:paraId="237F8343" w14:textId="77777777" w:rsidR="009606D4" w:rsidRPr="00E81F01" w:rsidRDefault="009606D4" w:rsidP="00C33032">
            <w:pPr>
              <w:rPr>
                <w:sz w:val="20"/>
                <w:szCs w:val="20"/>
              </w:rPr>
            </w:pPr>
          </w:p>
        </w:tc>
        <w:tc>
          <w:tcPr>
            <w:tcW w:w="976" w:type="pct"/>
            <w:shd w:val="clear" w:color="auto" w:fill="FFFFFF"/>
            <w:vAlign w:val="bottom"/>
          </w:tcPr>
          <w:p w14:paraId="6DDB778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61" w:type="pct"/>
            <w:shd w:val="clear" w:color="auto" w:fill="FFFFFF"/>
            <w:vAlign w:val="bottom"/>
          </w:tcPr>
          <w:p w14:paraId="17848BB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322" w:type="pct"/>
            <w:shd w:val="clear" w:color="auto" w:fill="FFFFFF"/>
            <w:vAlign w:val="center"/>
          </w:tcPr>
          <w:p w14:paraId="52F0F56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720C62F3" w14:textId="77777777" w:rsidTr="00C33032">
        <w:trPr>
          <w:trHeight w:val="2909"/>
          <w:jc w:val="center"/>
        </w:trPr>
        <w:tc>
          <w:tcPr>
            <w:tcW w:w="240" w:type="pct"/>
            <w:shd w:val="clear" w:color="auto" w:fill="FFFFFF"/>
          </w:tcPr>
          <w:p w14:paraId="1550921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76" w:type="pct"/>
            <w:shd w:val="clear" w:color="auto" w:fill="FFFFFF"/>
          </w:tcPr>
          <w:p w14:paraId="4F00486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Причалы для маломерных судов</w:t>
            </w:r>
          </w:p>
        </w:tc>
        <w:tc>
          <w:tcPr>
            <w:tcW w:w="461" w:type="pct"/>
            <w:shd w:val="clear" w:color="auto" w:fill="FFFFFF"/>
          </w:tcPr>
          <w:p w14:paraId="58E58B0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5.4</w:t>
            </w:r>
          </w:p>
        </w:tc>
        <w:tc>
          <w:tcPr>
            <w:tcW w:w="3322" w:type="pct"/>
            <w:shd w:val="clear" w:color="auto" w:fill="FFFFFF"/>
          </w:tcPr>
          <w:p w14:paraId="7913E009"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w:t>
            </w:r>
          </w:p>
          <w:p w14:paraId="0A86BE9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6E499FE8"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9888251"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24FC1ACB"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- 6</w:t>
            </w:r>
          </w:p>
          <w:p w14:paraId="769CAE84"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3DFF6CF"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В исключительных случаях при необходимости применения глухого ограждения, согласовать тип и цвет такого ограждения с органами местного самоуправления.</w:t>
            </w:r>
          </w:p>
        </w:tc>
      </w:tr>
      <w:tr w:rsidR="009606D4" w:rsidRPr="00E81F01" w14:paraId="5D3F7151" w14:textId="77777777" w:rsidTr="00C33032">
        <w:trPr>
          <w:trHeight w:val="3166"/>
          <w:jc w:val="center"/>
        </w:trPr>
        <w:tc>
          <w:tcPr>
            <w:tcW w:w="240" w:type="pct"/>
            <w:shd w:val="clear" w:color="auto" w:fill="FFFFFF"/>
          </w:tcPr>
          <w:p w14:paraId="603CF8F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976" w:type="pct"/>
            <w:shd w:val="clear" w:color="auto" w:fill="FFFFFF"/>
          </w:tcPr>
          <w:p w14:paraId="1E27085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Водный транспорт</w:t>
            </w:r>
          </w:p>
        </w:tc>
        <w:tc>
          <w:tcPr>
            <w:tcW w:w="461" w:type="pct"/>
            <w:shd w:val="clear" w:color="auto" w:fill="FFFFFF"/>
          </w:tcPr>
          <w:p w14:paraId="5A780D2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7.3</w:t>
            </w:r>
          </w:p>
        </w:tc>
        <w:tc>
          <w:tcPr>
            <w:tcW w:w="3322" w:type="pct"/>
            <w:shd w:val="clear" w:color="auto" w:fill="FFFFFF"/>
            <w:vAlign w:val="bottom"/>
          </w:tcPr>
          <w:p w14:paraId="4A9D94AB"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1A5D357F"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4DA06A8"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B3E1361"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77A3A7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722CDD7"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В исключительных случаях при необходимости применения глухого ограждения, согласовать тип и цвет такого ограждения с органами местного самоуправления.</w:t>
            </w:r>
          </w:p>
        </w:tc>
      </w:tr>
      <w:tr w:rsidR="009606D4" w:rsidRPr="00E81F01" w14:paraId="104FB38C" w14:textId="77777777" w:rsidTr="00C33032">
        <w:trPr>
          <w:trHeight w:val="2926"/>
          <w:jc w:val="center"/>
        </w:trPr>
        <w:tc>
          <w:tcPr>
            <w:tcW w:w="240" w:type="pct"/>
            <w:shd w:val="clear" w:color="auto" w:fill="FFFFFF"/>
          </w:tcPr>
          <w:p w14:paraId="65EB23D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976" w:type="pct"/>
            <w:shd w:val="clear" w:color="auto" w:fill="FFFFFF"/>
          </w:tcPr>
          <w:p w14:paraId="08C9D84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Рыбоводство</w:t>
            </w:r>
          </w:p>
        </w:tc>
        <w:tc>
          <w:tcPr>
            <w:tcW w:w="461" w:type="pct"/>
            <w:shd w:val="clear" w:color="auto" w:fill="FFFFFF"/>
          </w:tcPr>
          <w:p w14:paraId="427ADCF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1.13</w:t>
            </w:r>
          </w:p>
        </w:tc>
        <w:tc>
          <w:tcPr>
            <w:tcW w:w="3322" w:type="pct"/>
            <w:shd w:val="clear" w:color="auto" w:fill="FFFFFF"/>
            <w:vAlign w:val="bottom"/>
          </w:tcPr>
          <w:p w14:paraId="7E7C6411"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517ED0B"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 xml:space="preserve">Максимальные размеры земельных участков (площадь), кв.м  не подлежит установлению </w:t>
            </w:r>
          </w:p>
          <w:p w14:paraId="01ED850F"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0163D8F"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404457C4"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не подлежит установлению</w:t>
            </w:r>
          </w:p>
          <w:p w14:paraId="18E7C941"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F208E4B"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6EFF9841"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5E80DA9D" w14:textId="77777777" w:rsidR="009606D4" w:rsidRPr="00E81F01" w:rsidRDefault="009606D4" w:rsidP="00C33032">
            <w:pPr>
              <w:pStyle w:val="Other0"/>
              <w:shd w:val="clear" w:color="auto" w:fill="auto"/>
              <w:ind w:right="134"/>
              <w:jc w:val="both"/>
              <w:rPr>
                <w:rFonts w:ascii="Times New Roman" w:hAnsi="Times New Roman" w:cs="Times New Roman"/>
              </w:rPr>
            </w:pPr>
          </w:p>
        </w:tc>
      </w:tr>
      <w:tr w:rsidR="009606D4" w:rsidRPr="00E81F01" w14:paraId="0C0F9171" w14:textId="77777777" w:rsidTr="00C33032">
        <w:trPr>
          <w:trHeight w:hRule="exact" w:val="2850"/>
          <w:jc w:val="center"/>
        </w:trPr>
        <w:tc>
          <w:tcPr>
            <w:tcW w:w="240" w:type="pct"/>
            <w:shd w:val="clear" w:color="auto" w:fill="FFFFFF"/>
          </w:tcPr>
          <w:p w14:paraId="5CA7B4A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4</w:t>
            </w:r>
          </w:p>
        </w:tc>
        <w:tc>
          <w:tcPr>
            <w:tcW w:w="976" w:type="pct"/>
            <w:shd w:val="clear" w:color="auto" w:fill="FFFFFF"/>
          </w:tcPr>
          <w:p w14:paraId="28CA971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Склад</w:t>
            </w:r>
          </w:p>
        </w:tc>
        <w:tc>
          <w:tcPr>
            <w:tcW w:w="461" w:type="pct"/>
            <w:shd w:val="clear" w:color="auto" w:fill="FFFFFF"/>
          </w:tcPr>
          <w:p w14:paraId="7F12B26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6.9</w:t>
            </w:r>
          </w:p>
        </w:tc>
        <w:tc>
          <w:tcPr>
            <w:tcW w:w="3322" w:type="pct"/>
            <w:shd w:val="clear" w:color="auto" w:fill="FFFFFF"/>
          </w:tcPr>
          <w:p w14:paraId="0B522475"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694D61A9"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58A88355"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3C34625"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0566D35C"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54C722B3"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68B024B"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4DE3EC35"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3BE99BEC" w14:textId="77777777" w:rsidR="009606D4" w:rsidRPr="00E81F01" w:rsidRDefault="009606D4" w:rsidP="00C33032">
            <w:pPr>
              <w:pStyle w:val="Other0"/>
              <w:shd w:val="clear" w:color="auto" w:fill="auto"/>
              <w:ind w:right="134"/>
              <w:jc w:val="both"/>
              <w:rPr>
                <w:rFonts w:ascii="Times New Roman" w:hAnsi="Times New Roman" w:cs="Times New Roman"/>
              </w:rPr>
            </w:pPr>
          </w:p>
        </w:tc>
      </w:tr>
      <w:tr w:rsidR="009606D4" w:rsidRPr="00E81F01" w14:paraId="3DBF32D1" w14:textId="77777777" w:rsidTr="00C33032">
        <w:trPr>
          <w:trHeight w:hRule="exact" w:val="2830"/>
          <w:jc w:val="center"/>
        </w:trPr>
        <w:tc>
          <w:tcPr>
            <w:tcW w:w="240" w:type="pct"/>
            <w:shd w:val="clear" w:color="auto" w:fill="FFFFFF"/>
          </w:tcPr>
          <w:p w14:paraId="4C4B545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w:t>
            </w:r>
          </w:p>
        </w:tc>
        <w:tc>
          <w:tcPr>
            <w:tcW w:w="976" w:type="pct"/>
            <w:shd w:val="clear" w:color="auto" w:fill="FFFFFF"/>
          </w:tcPr>
          <w:p w14:paraId="00EEB77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Складские площадки</w:t>
            </w:r>
          </w:p>
        </w:tc>
        <w:tc>
          <w:tcPr>
            <w:tcW w:w="461" w:type="pct"/>
            <w:shd w:val="clear" w:color="auto" w:fill="FFFFFF"/>
          </w:tcPr>
          <w:p w14:paraId="610021D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6.9.1</w:t>
            </w:r>
          </w:p>
        </w:tc>
        <w:tc>
          <w:tcPr>
            <w:tcW w:w="3322" w:type="pct"/>
            <w:shd w:val="clear" w:color="auto" w:fill="FFFFFF"/>
            <w:vAlign w:val="bottom"/>
          </w:tcPr>
          <w:p w14:paraId="5D204E37"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3B656FF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3D863F3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233CF9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78AF8694"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00CADAD9"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13A6CB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3969263C"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11EC9FE8" w14:textId="77777777" w:rsidR="009606D4" w:rsidRPr="00E81F01" w:rsidRDefault="009606D4" w:rsidP="00C33032">
            <w:pPr>
              <w:pStyle w:val="Other0"/>
              <w:shd w:val="clear" w:color="auto" w:fill="auto"/>
              <w:ind w:right="134"/>
              <w:jc w:val="both"/>
              <w:rPr>
                <w:rFonts w:ascii="Times New Roman" w:hAnsi="Times New Roman" w:cs="Times New Roman"/>
              </w:rPr>
            </w:pPr>
          </w:p>
        </w:tc>
      </w:tr>
      <w:tr w:rsidR="009606D4" w:rsidRPr="00E81F01" w14:paraId="13AF8E13" w14:textId="77777777" w:rsidTr="00C33032">
        <w:trPr>
          <w:trHeight w:hRule="exact" w:val="2407"/>
          <w:jc w:val="center"/>
        </w:trPr>
        <w:tc>
          <w:tcPr>
            <w:tcW w:w="240" w:type="pct"/>
            <w:shd w:val="clear" w:color="auto" w:fill="FFFFFF"/>
          </w:tcPr>
          <w:p w14:paraId="6B0D43D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6</w:t>
            </w:r>
          </w:p>
        </w:tc>
        <w:tc>
          <w:tcPr>
            <w:tcW w:w="976" w:type="pct"/>
            <w:shd w:val="clear" w:color="auto" w:fill="FFFFFF"/>
          </w:tcPr>
          <w:p w14:paraId="76F110C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461" w:type="pct"/>
            <w:shd w:val="clear" w:color="auto" w:fill="FFFFFF"/>
          </w:tcPr>
          <w:p w14:paraId="191DBBF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3.9.1</w:t>
            </w:r>
          </w:p>
        </w:tc>
        <w:tc>
          <w:tcPr>
            <w:tcW w:w="3322" w:type="pct"/>
            <w:shd w:val="clear" w:color="auto" w:fill="FFFFFF"/>
            <w:vAlign w:val="bottom"/>
          </w:tcPr>
          <w:p w14:paraId="24C107EA"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1C59684A"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D028EEA"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6316B0B"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0E45C23"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062ACE65" w14:textId="77777777" w:rsidTr="00C33032">
        <w:trPr>
          <w:trHeight w:hRule="exact" w:val="2111"/>
          <w:jc w:val="center"/>
        </w:trPr>
        <w:tc>
          <w:tcPr>
            <w:tcW w:w="240" w:type="pct"/>
            <w:shd w:val="clear" w:color="auto" w:fill="FFFFFF"/>
          </w:tcPr>
          <w:p w14:paraId="50EA1CD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7</w:t>
            </w:r>
          </w:p>
        </w:tc>
        <w:tc>
          <w:tcPr>
            <w:tcW w:w="976" w:type="pct"/>
            <w:shd w:val="clear" w:color="auto" w:fill="FFFFFF"/>
          </w:tcPr>
          <w:p w14:paraId="4060FE7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Охрана Государственной границы Российской</w:t>
            </w:r>
          </w:p>
          <w:p w14:paraId="640F8C1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Федерации</w:t>
            </w:r>
          </w:p>
        </w:tc>
        <w:tc>
          <w:tcPr>
            <w:tcW w:w="461" w:type="pct"/>
            <w:shd w:val="clear" w:color="auto" w:fill="FFFFFF"/>
          </w:tcPr>
          <w:p w14:paraId="437F807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8.2</w:t>
            </w:r>
          </w:p>
        </w:tc>
        <w:tc>
          <w:tcPr>
            <w:tcW w:w="3322" w:type="pct"/>
            <w:shd w:val="clear" w:color="auto" w:fill="FFFFFF"/>
            <w:vAlign w:val="bottom"/>
          </w:tcPr>
          <w:p w14:paraId="0D71259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48BBADBB"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304A849"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4B8F20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046688DA" w14:textId="77777777" w:rsidTr="00C33032">
        <w:trPr>
          <w:trHeight w:hRule="exact" w:val="2187"/>
          <w:jc w:val="center"/>
        </w:trPr>
        <w:tc>
          <w:tcPr>
            <w:tcW w:w="240" w:type="pct"/>
            <w:shd w:val="clear" w:color="auto" w:fill="FFFFFF"/>
          </w:tcPr>
          <w:p w14:paraId="333C9AD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8</w:t>
            </w:r>
          </w:p>
        </w:tc>
        <w:tc>
          <w:tcPr>
            <w:tcW w:w="976" w:type="pct"/>
            <w:shd w:val="clear" w:color="auto" w:fill="FFFFFF"/>
          </w:tcPr>
          <w:p w14:paraId="370DBD2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Гидротехнические сооружения</w:t>
            </w:r>
          </w:p>
        </w:tc>
        <w:tc>
          <w:tcPr>
            <w:tcW w:w="461" w:type="pct"/>
            <w:shd w:val="clear" w:color="auto" w:fill="FFFFFF"/>
          </w:tcPr>
          <w:p w14:paraId="251EECE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11.3</w:t>
            </w:r>
          </w:p>
        </w:tc>
        <w:tc>
          <w:tcPr>
            <w:tcW w:w="3322" w:type="pct"/>
            <w:shd w:val="clear" w:color="auto" w:fill="FFFFFF"/>
            <w:vAlign w:val="bottom"/>
          </w:tcPr>
          <w:p w14:paraId="2E72D19A"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5DFD492"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6EA8D6C"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1F4064C4"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27CFEFCD" w14:textId="77777777" w:rsidTr="00C33032">
        <w:trPr>
          <w:trHeight w:hRule="exact" w:val="2425"/>
          <w:jc w:val="center"/>
        </w:trPr>
        <w:tc>
          <w:tcPr>
            <w:tcW w:w="240" w:type="pct"/>
            <w:shd w:val="clear" w:color="auto" w:fill="FFFFFF"/>
          </w:tcPr>
          <w:p w14:paraId="6C9CB7E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9</w:t>
            </w:r>
          </w:p>
        </w:tc>
        <w:tc>
          <w:tcPr>
            <w:tcW w:w="976" w:type="pct"/>
            <w:shd w:val="clear" w:color="auto" w:fill="FFFFFF"/>
          </w:tcPr>
          <w:p w14:paraId="53483FA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внутреннего правопорядка</w:t>
            </w:r>
          </w:p>
        </w:tc>
        <w:tc>
          <w:tcPr>
            <w:tcW w:w="461" w:type="pct"/>
            <w:shd w:val="clear" w:color="auto" w:fill="FFFFFF"/>
          </w:tcPr>
          <w:p w14:paraId="15BE098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8.3</w:t>
            </w:r>
          </w:p>
        </w:tc>
        <w:tc>
          <w:tcPr>
            <w:tcW w:w="3322" w:type="pct"/>
            <w:shd w:val="clear" w:color="auto" w:fill="FFFFFF"/>
            <w:vAlign w:val="bottom"/>
          </w:tcPr>
          <w:p w14:paraId="3680A4E3"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0426353"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DE905E0"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F9327FC"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B71CCF1"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0C9C5EC9" w14:textId="77777777" w:rsidTr="00C33032">
        <w:trPr>
          <w:trHeight w:hRule="exact" w:val="3537"/>
          <w:jc w:val="center"/>
        </w:trPr>
        <w:tc>
          <w:tcPr>
            <w:tcW w:w="240" w:type="pct"/>
            <w:shd w:val="clear" w:color="auto" w:fill="FFFFFF"/>
          </w:tcPr>
          <w:p w14:paraId="6F2F526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10</w:t>
            </w:r>
          </w:p>
        </w:tc>
        <w:tc>
          <w:tcPr>
            <w:tcW w:w="976" w:type="pct"/>
            <w:shd w:val="clear" w:color="auto" w:fill="FFFFFF"/>
          </w:tcPr>
          <w:p w14:paraId="057A205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61" w:type="pct"/>
            <w:shd w:val="clear" w:color="auto" w:fill="FFFFFF"/>
          </w:tcPr>
          <w:p w14:paraId="3936EC6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322" w:type="pct"/>
            <w:shd w:val="clear" w:color="auto" w:fill="FFFFFF"/>
            <w:vAlign w:val="bottom"/>
          </w:tcPr>
          <w:p w14:paraId="0B1782CF"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00207CF"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8F2440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512974DF"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3E757A29"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BDC46FE"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В исключительных случаях при необходимости применения глухого ограждения, согласовать тип и цвет такого ограждения с органами местного самоуправления.</w:t>
            </w:r>
          </w:p>
        </w:tc>
      </w:tr>
      <w:tr w:rsidR="009606D4" w:rsidRPr="00E81F01" w14:paraId="525DF48F" w14:textId="77777777" w:rsidTr="00C33032">
        <w:trPr>
          <w:trHeight w:hRule="exact" w:val="2124"/>
          <w:jc w:val="center"/>
        </w:trPr>
        <w:tc>
          <w:tcPr>
            <w:tcW w:w="240" w:type="pct"/>
            <w:shd w:val="clear" w:color="auto" w:fill="FFFFFF"/>
          </w:tcPr>
          <w:p w14:paraId="65ECF6B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11</w:t>
            </w:r>
          </w:p>
        </w:tc>
        <w:tc>
          <w:tcPr>
            <w:tcW w:w="976" w:type="pct"/>
            <w:shd w:val="clear" w:color="auto" w:fill="FFFFFF"/>
          </w:tcPr>
          <w:p w14:paraId="4EC0F4E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61" w:type="pct"/>
            <w:shd w:val="clear" w:color="auto" w:fill="FFFFFF"/>
          </w:tcPr>
          <w:p w14:paraId="5B807E3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322" w:type="pct"/>
            <w:shd w:val="clear" w:color="auto" w:fill="FFFFFF"/>
            <w:vAlign w:val="bottom"/>
          </w:tcPr>
          <w:p w14:paraId="6B76C936"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47121687"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BF700E7"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6DEA58CF" w14:textId="77777777" w:rsidR="009606D4" w:rsidRPr="00E81F01" w:rsidRDefault="009606D4" w:rsidP="00C33032">
            <w:pPr>
              <w:pStyle w:val="Other0"/>
              <w:shd w:val="clear" w:color="auto" w:fill="auto"/>
              <w:ind w:right="134"/>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797BF96C" w14:textId="77777777" w:rsidR="009606D4" w:rsidRPr="00E81F01" w:rsidRDefault="009606D4" w:rsidP="009606D4"/>
    <w:p w14:paraId="241C9E85" w14:textId="77777777" w:rsidR="009606D4" w:rsidRPr="00E81F01" w:rsidRDefault="009606D4" w:rsidP="009606D4"/>
    <w:p w14:paraId="78FA1893" w14:textId="77777777" w:rsidR="009606D4" w:rsidRPr="00E81F01" w:rsidRDefault="009606D4" w:rsidP="009606D4">
      <w:pPr>
        <w:jc w:val="both"/>
        <w:outlineLvl w:val="2"/>
        <w:rPr>
          <w:b/>
        </w:rPr>
      </w:pPr>
      <w:bookmarkStart w:id="89" w:name="_Toc180414938"/>
      <w:r w:rsidRPr="00E81F01">
        <w:rPr>
          <w:b/>
        </w:rPr>
        <w:t>10.2 Условно разрешенные виды использования земельных участков и объектов капитального строительства: нет</w:t>
      </w:r>
      <w:bookmarkEnd w:id="89"/>
    </w:p>
    <w:tbl>
      <w:tblPr>
        <w:tblpPr w:leftFromText="180" w:rightFromText="180" w:vertAnchor="text" w:tblpXSpec="center" w:tblpY="1"/>
        <w:tblOverlap w:val="never"/>
        <w:tblW w:w="55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6"/>
        <w:gridCol w:w="1930"/>
        <w:gridCol w:w="1016"/>
        <w:gridCol w:w="7120"/>
      </w:tblGrid>
      <w:tr w:rsidR="009606D4" w:rsidRPr="00E81F01" w14:paraId="0DC09EDE" w14:textId="77777777" w:rsidTr="00C33032">
        <w:trPr>
          <w:trHeight w:hRule="exact" w:val="1258"/>
          <w:jc w:val="center"/>
        </w:trPr>
        <w:tc>
          <w:tcPr>
            <w:tcW w:w="244" w:type="pct"/>
            <w:vMerge w:val="restart"/>
            <w:shd w:val="clear" w:color="auto" w:fill="FFFFFF"/>
            <w:vAlign w:val="center"/>
          </w:tcPr>
          <w:p w14:paraId="2D8DAB7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 п/п</w:t>
            </w:r>
          </w:p>
        </w:tc>
        <w:tc>
          <w:tcPr>
            <w:tcW w:w="1391" w:type="pct"/>
            <w:gridSpan w:val="2"/>
            <w:shd w:val="clear" w:color="auto" w:fill="FFFFFF"/>
          </w:tcPr>
          <w:p w14:paraId="2EF731E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65" w:type="pct"/>
            <w:vMerge w:val="restart"/>
            <w:shd w:val="clear" w:color="auto" w:fill="FFFFFF"/>
            <w:vAlign w:val="center"/>
          </w:tcPr>
          <w:p w14:paraId="5C42E7B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0C3FEF23" w14:textId="77777777" w:rsidTr="00C33032">
        <w:trPr>
          <w:trHeight w:hRule="exact" w:val="250"/>
          <w:jc w:val="center"/>
        </w:trPr>
        <w:tc>
          <w:tcPr>
            <w:tcW w:w="244" w:type="pct"/>
            <w:vMerge/>
            <w:shd w:val="clear" w:color="auto" w:fill="FFFFFF"/>
            <w:vAlign w:val="center"/>
          </w:tcPr>
          <w:p w14:paraId="319B6B63" w14:textId="77777777" w:rsidR="009606D4" w:rsidRPr="00E81F01" w:rsidRDefault="009606D4" w:rsidP="00C33032"/>
        </w:tc>
        <w:tc>
          <w:tcPr>
            <w:tcW w:w="912" w:type="pct"/>
            <w:shd w:val="clear" w:color="auto" w:fill="FFFFFF"/>
            <w:vAlign w:val="bottom"/>
          </w:tcPr>
          <w:p w14:paraId="32738C6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80" w:type="pct"/>
            <w:shd w:val="clear" w:color="auto" w:fill="FFFFFF"/>
            <w:vAlign w:val="bottom"/>
          </w:tcPr>
          <w:p w14:paraId="15DE4AA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65" w:type="pct"/>
            <w:vMerge/>
            <w:shd w:val="clear" w:color="auto" w:fill="FFFFFF"/>
            <w:vAlign w:val="center"/>
          </w:tcPr>
          <w:p w14:paraId="0BE2861E" w14:textId="77777777" w:rsidR="009606D4" w:rsidRPr="00E81F01" w:rsidRDefault="009606D4" w:rsidP="00C33032"/>
        </w:tc>
      </w:tr>
      <w:tr w:rsidR="009606D4" w:rsidRPr="00E81F01" w14:paraId="3536AA73" w14:textId="77777777" w:rsidTr="00C33032">
        <w:trPr>
          <w:trHeight w:hRule="exact" w:val="250"/>
          <w:jc w:val="center"/>
        </w:trPr>
        <w:tc>
          <w:tcPr>
            <w:tcW w:w="244" w:type="pct"/>
            <w:vMerge/>
            <w:shd w:val="clear" w:color="auto" w:fill="FFFFFF"/>
            <w:vAlign w:val="center"/>
          </w:tcPr>
          <w:p w14:paraId="0BC5DB13" w14:textId="77777777" w:rsidR="009606D4" w:rsidRPr="00E81F01" w:rsidRDefault="009606D4" w:rsidP="00C33032"/>
        </w:tc>
        <w:tc>
          <w:tcPr>
            <w:tcW w:w="912" w:type="pct"/>
            <w:shd w:val="clear" w:color="auto" w:fill="FFFFFF"/>
            <w:vAlign w:val="bottom"/>
          </w:tcPr>
          <w:p w14:paraId="407214B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80" w:type="pct"/>
            <w:shd w:val="clear" w:color="auto" w:fill="FFFFFF"/>
            <w:vAlign w:val="bottom"/>
          </w:tcPr>
          <w:p w14:paraId="7391556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365" w:type="pct"/>
            <w:shd w:val="clear" w:color="auto" w:fill="FFFFFF"/>
            <w:vAlign w:val="center"/>
          </w:tcPr>
          <w:p w14:paraId="2986D8C4" w14:textId="77777777" w:rsidR="009606D4" w:rsidRPr="00E81F01" w:rsidRDefault="009606D4" w:rsidP="00C33032">
            <w:pPr>
              <w:pStyle w:val="Other0"/>
              <w:shd w:val="clear" w:color="auto" w:fill="auto"/>
              <w:ind w:right="126"/>
              <w:jc w:val="center"/>
              <w:rPr>
                <w:rFonts w:ascii="Times New Roman" w:hAnsi="Times New Roman" w:cs="Times New Roman"/>
              </w:rPr>
            </w:pPr>
            <w:r w:rsidRPr="00E81F01">
              <w:rPr>
                <w:rFonts w:ascii="Times New Roman" w:hAnsi="Times New Roman" w:cs="Times New Roman"/>
              </w:rPr>
              <w:t>3</w:t>
            </w:r>
          </w:p>
        </w:tc>
      </w:tr>
      <w:tr w:rsidR="009606D4" w:rsidRPr="00E81F01" w14:paraId="2CB4A59E" w14:textId="77777777" w:rsidTr="00C33032">
        <w:trPr>
          <w:trHeight w:val="2360"/>
          <w:jc w:val="center"/>
        </w:trPr>
        <w:tc>
          <w:tcPr>
            <w:tcW w:w="244" w:type="pct"/>
            <w:shd w:val="clear" w:color="auto" w:fill="FFFFFF"/>
          </w:tcPr>
          <w:p w14:paraId="0D35D00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12" w:type="pct"/>
            <w:shd w:val="clear" w:color="auto" w:fill="FFFFFF"/>
          </w:tcPr>
          <w:p w14:paraId="647B472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80" w:type="pct"/>
            <w:shd w:val="clear" w:color="auto" w:fill="FFFFFF"/>
          </w:tcPr>
          <w:p w14:paraId="6864B6F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365" w:type="pct"/>
            <w:shd w:val="clear" w:color="auto" w:fill="FFFFFF"/>
            <w:vAlign w:val="bottom"/>
          </w:tcPr>
          <w:p w14:paraId="7ACC3D34"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854F06D"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D9834E1"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133166D2"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694239EA"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26883992" w14:textId="77777777" w:rsidTr="00C33032">
        <w:trPr>
          <w:trHeight w:val="2264"/>
          <w:jc w:val="center"/>
        </w:trPr>
        <w:tc>
          <w:tcPr>
            <w:tcW w:w="244" w:type="pct"/>
            <w:shd w:val="clear" w:color="auto" w:fill="FFFFFF"/>
          </w:tcPr>
          <w:p w14:paraId="29426F8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912" w:type="pct"/>
            <w:shd w:val="clear" w:color="auto" w:fill="FFFFFF"/>
          </w:tcPr>
          <w:p w14:paraId="74BE1CD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80" w:type="pct"/>
            <w:shd w:val="clear" w:color="auto" w:fill="FFFFFF"/>
          </w:tcPr>
          <w:p w14:paraId="3C65027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365" w:type="pct"/>
            <w:shd w:val="clear" w:color="auto" w:fill="FFFFFF"/>
            <w:vAlign w:val="bottom"/>
          </w:tcPr>
          <w:p w14:paraId="0A1BE559"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6B3A4C90"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6982A39"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06989491"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53156709" w14:textId="77777777" w:rsidR="009606D4" w:rsidRPr="00E81F01" w:rsidRDefault="009606D4" w:rsidP="009606D4"/>
    <w:p w14:paraId="771EABAB" w14:textId="77777777" w:rsidR="009606D4" w:rsidRPr="00E81F01" w:rsidRDefault="009606D4" w:rsidP="009606D4">
      <w:pPr>
        <w:ind w:left="-426"/>
      </w:pPr>
    </w:p>
    <w:p w14:paraId="6EACB26F" w14:textId="77777777" w:rsidR="009606D4" w:rsidRPr="00E81F01" w:rsidRDefault="009606D4" w:rsidP="009606D4">
      <w:pPr>
        <w:pStyle w:val="Heading30"/>
        <w:keepNext/>
        <w:keepLines/>
        <w:shd w:val="clear" w:color="auto" w:fill="auto"/>
        <w:tabs>
          <w:tab w:val="left" w:pos="0"/>
        </w:tabs>
        <w:ind w:left="-426" w:firstLine="0"/>
        <w:jc w:val="both"/>
        <w:rPr>
          <w:rFonts w:ascii="Times New Roman" w:hAnsi="Times New Roman" w:cs="Times New Roman"/>
          <w:sz w:val="24"/>
          <w:szCs w:val="24"/>
        </w:rPr>
      </w:pPr>
      <w:bookmarkStart w:id="90" w:name="bookmark95"/>
      <w:bookmarkStart w:id="91" w:name="bookmark96"/>
      <w:bookmarkStart w:id="92" w:name="_Toc180414939"/>
      <w:bookmarkStart w:id="93" w:name="bookmark97"/>
      <w:r w:rsidRPr="00E81F01">
        <w:rPr>
          <w:rFonts w:ascii="Times New Roman" w:hAnsi="Times New Roman" w:cs="Times New Roman"/>
          <w:sz w:val="24"/>
          <w:szCs w:val="24"/>
        </w:rPr>
        <w:t>10.4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90"/>
      <w:bookmarkEnd w:id="91"/>
      <w:bookmarkEnd w:id="92"/>
      <w:bookmarkEnd w:id="93"/>
    </w:p>
    <w:p w14:paraId="72463B24" w14:textId="77777777" w:rsidR="009606D4" w:rsidRPr="00E81F01" w:rsidRDefault="009606D4" w:rsidP="009606D4">
      <w:pPr>
        <w:pStyle w:val="Bodytext20"/>
        <w:numPr>
          <w:ilvl w:val="0"/>
          <w:numId w:val="198"/>
        </w:numPr>
        <w:shd w:val="clear" w:color="auto" w:fill="auto"/>
        <w:spacing w:before="240"/>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(65:03-6.188),</w:t>
      </w:r>
    </w:p>
    <w:p w14:paraId="0B57C6CC" w14:textId="77777777" w:rsidR="009606D4" w:rsidRPr="00E81F01" w:rsidRDefault="009606D4" w:rsidP="009606D4">
      <w:pPr>
        <w:pStyle w:val="Bodytext20"/>
        <w:numPr>
          <w:ilvl w:val="0"/>
          <w:numId w:val="198"/>
        </w:numPr>
        <w:shd w:val="clear" w:color="auto" w:fill="auto"/>
        <w:ind w:left="-426"/>
        <w:jc w:val="both"/>
        <w:rPr>
          <w:rFonts w:ascii="Times New Roman" w:hAnsi="Times New Roman" w:cs="Times New Roman"/>
          <w:sz w:val="24"/>
          <w:szCs w:val="24"/>
        </w:rPr>
      </w:pPr>
      <w:r w:rsidRPr="00E81F01">
        <w:rPr>
          <w:rFonts w:ascii="Times New Roman" w:hAnsi="Times New Roman" w:cs="Times New Roman"/>
          <w:sz w:val="24"/>
          <w:szCs w:val="24"/>
        </w:rPr>
        <w:t>(65:03-5.10),</w:t>
      </w:r>
    </w:p>
    <w:p w14:paraId="4172372F" w14:textId="77777777" w:rsidR="009606D4" w:rsidRPr="00E81F01" w:rsidRDefault="009606D4" w:rsidP="009606D4">
      <w:pPr>
        <w:pStyle w:val="Bodytext20"/>
        <w:numPr>
          <w:ilvl w:val="0"/>
          <w:numId w:val="198"/>
        </w:numPr>
        <w:shd w:val="clear" w:color="auto" w:fill="auto"/>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(65:03-6.189)</w:t>
      </w:r>
    </w:p>
    <w:p w14:paraId="55BBCCF5" w14:textId="77777777" w:rsidR="009606D4" w:rsidRPr="00E81F01" w:rsidRDefault="009606D4" w:rsidP="009606D4">
      <w:pPr>
        <w:pStyle w:val="a3"/>
        <w:ind w:left="-426" w:firstLine="709"/>
        <w:rPr>
          <w:sz w:val="24"/>
        </w:rPr>
      </w:pPr>
      <w:r w:rsidRPr="00E81F01">
        <w:rPr>
          <w:sz w:val="24"/>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20B2A667" w14:textId="77777777" w:rsidR="009606D4" w:rsidRPr="00E81F01" w:rsidRDefault="009606D4" w:rsidP="009606D4">
      <w:pPr>
        <w:ind w:left="-426" w:firstLine="709"/>
        <w:jc w:val="both"/>
      </w:pPr>
      <w:r w:rsidRPr="00E81F01">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00A67744" w14:textId="77777777" w:rsidR="009606D4" w:rsidRPr="00E81F01" w:rsidRDefault="009606D4" w:rsidP="009606D4">
      <w:pPr>
        <w:pStyle w:val="Heading20"/>
        <w:keepNext/>
        <w:keepLines/>
        <w:shd w:val="clear" w:color="auto" w:fill="auto"/>
        <w:tabs>
          <w:tab w:val="left" w:pos="3194"/>
        </w:tabs>
        <w:spacing w:after="0"/>
        <w:ind w:left="284" w:firstLine="0"/>
        <w:jc w:val="center"/>
        <w:outlineLvl w:val="0"/>
        <w:rPr>
          <w:rFonts w:ascii="Times New Roman" w:hAnsi="Times New Roman" w:cs="Times New Roman"/>
          <w:sz w:val="24"/>
          <w:szCs w:val="24"/>
        </w:rPr>
      </w:pPr>
      <w:bookmarkStart w:id="94" w:name="bookmark99"/>
      <w:bookmarkStart w:id="95" w:name="bookmark98"/>
      <w:bookmarkStart w:id="96" w:name="_Toc180414940"/>
    </w:p>
    <w:p w14:paraId="0D3A27E0" w14:textId="77777777" w:rsidR="009606D4" w:rsidRPr="00E81F01" w:rsidRDefault="009606D4" w:rsidP="009606D4">
      <w:pPr>
        <w:pStyle w:val="Heading20"/>
        <w:keepNext/>
        <w:keepLines/>
        <w:shd w:val="clear" w:color="auto" w:fill="auto"/>
        <w:tabs>
          <w:tab w:val="left" w:pos="3194"/>
        </w:tabs>
        <w:spacing w:after="0"/>
        <w:ind w:left="284" w:firstLine="0"/>
        <w:jc w:val="center"/>
        <w:outlineLvl w:val="0"/>
        <w:rPr>
          <w:rFonts w:ascii="Times New Roman" w:hAnsi="Times New Roman" w:cs="Times New Roman"/>
          <w:sz w:val="24"/>
          <w:szCs w:val="24"/>
        </w:rPr>
      </w:pPr>
      <w:r w:rsidRPr="00E81F01">
        <w:rPr>
          <w:rFonts w:ascii="Times New Roman" w:hAnsi="Times New Roman" w:cs="Times New Roman"/>
          <w:sz w:val="24"/>
          <w:szCs w:val="24"/>
        </w:rPr>
        <w:t>11. ЗОНА ОБЪЕКТОВ АВТОМОБИЛЬНОГО ТРАНСПОРТА (Т-3)</w:t>
      </w:r>
      <w:bookmarkEnd w:id="94"/>
      <w:bookmarkEnd w:id="95"/>
      <w:bookmarkEnd w:id="96"/>
    </w:p>
    <w:p w14:paraId="0B186A63" w14:textId="77777777" w:rsidR="009606D4" w:rsidRPr="00E81F01" w:rsidRDefault="009606D4" w:rsidP="009606D4">
      <w:pPr>
        <w:pStyle w:val="Heading20"/>
        <w:keepNext/>
        <w:keepLines/>
        <w:shd w:val="clear" w:color="auto" w:fill="auto"/>
        <w:tabs>
          <w:tab w:val="left" w:pos="3194"/>
        </w:tabs>
        <w:spacing w:after="0"/>
        <w:ind w:left="284" w:firstLine="0"/>
        <w:jc w:val="center"/>
        <w:outlineLvl w:val="0"/>
        <w:rPr>
          <w:rFonts w:ascii="Times New Roman" w:hAnsi="Times New Roman" w:cs="Times New Roman"/>
          <w:sz w:val="24"/>
          <w:szCs w:val="24"/>
        </w:rPr>
      </w:pPr>
    </w:p>
    <w:p w14:paraId="42B604CF"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97" w:name="bookmark100"/>
      <w:bookmarkStart w:id="98" w:name="_Toc180414941"/>
      <w:bookmarkStart w:id="99" w:name="bookmark101"/>
      <w:r w:rsidRPr="00E81F01">
        <w:rPr>
          <w:rFonts w:ascii="Times New Roman" w:hAnsi="Times New Roman" w:cs="Times New Roman"/>
          <w:sz w:val="24"/>
          <w:szCs w:val="24"/>
        </w:rPr>
        <w:t>11.1 Основные виды разрешенного использования земельных участков и объектов капитального строительства</w:t>
      </w:r>
      <w:bookmarkEnd w:id="97"/>
      <w:bookmarkEnd w:id="98"/>
      <w:bookmarkEnd w:id="99"/>
    </w:p>
    <w:tbl>
      <w:tblPr>
        <w:tblOverlap w:val="neve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3"/>
        <w:gridCol w:w="1446"/>
        <w:gridCol w:w="851"/>
        <w:gridCol w:w="6785"/>
      </w:tblGrid>
      <w:tr w:rsidR="009606D4" w:rsidRPr="00E81F01" w14:paraId="127073DA" w14:textId="77777777" w:rsidTr="00C33032">
        <w:trPr>
          <w:trHeight w:hRule="exact" w:val="1258"/>
          <w:tblHeader/>
          <w:jc w:val="center"/>
        </w:trPr>
        <w:tc>
          <w:tcPr>
            <w:tcW w:w="523" w:type="dxa"/>
            <w:vMerge w:val="restart"/>
            <w:shd w:val="clear" w:color="auto" w:fill="FFFFFF"/>
            <w:vAlign w:val="center"/>
          </w:tcPr>
          <w:p w14:paraId="5BE35B2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 п/п</w:t>
            </w:r>
          </w:p>
        </w:tc>
        <w:tc>
          <w:tcPr>
            <w:tcW w:w="2297" w:type="dxa"/>
            <w:gridSpan w:val="2"/>
            <w:shd w:val="clear" w:color="auto" w:fill="FFFFFF"/>
          </w:tcPr>
          <w:p w14:paraId="3C2D5A3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6785" w:type="dxa"/>
            <w:vMerge w:val="restart"/>
            <w:shd w:val="clear" w:color="auto" w:fill="FFFFFF"/>
            <w:vAlign w:val="center"/>
          </w:tcPr>
          <w:p w14:paraId="32EB92E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0863FC78" w14:textId="77777777" w:rsidTr="00C33032">
        <w:trPr>
          <w:trHeight w:hRule="exact" w:val="254"/>
          <w:tblHeader/>
          <w:jc w:val="center"/>
        </w:trPr>
        <w:tc>
          <w:tcPr>
            <w:tcW w:w="523" w:type="dxa"/>
            <w:vMerge/>
            <w:shd w:val="clear" w:color="auto" w:fill="FFFFFF"/>
            <w:vAlign w:val="center"/>
          </w:tcPr>
          <w:p w14:paraId="7F193F4B" w14:textId="77777777" w:rsidR="009606D4" w:rsidRPr="00E81F01" w:rsidRDefault="009606D4" w:rsidP="00C33032">
            <w:pPr>
              <w:rPr>
                <w:sz w:val="20"/>
                <w:szCs w:val="20"/>
              </w:rPr>
            </w:pPr>
          </w:p>
        </w:tc>
        <w:tc>
          <w:tcPr>
            <w:tcW w:w="1446" w:type="dxa"/>
            <w:shd w:val="clear" w:color="auto" w:fill="FFFFFF"/>
            <w:vAlign w:val="bottom"/>
          </w:tcPr>
          <w:p w14:paraId="069E1CE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851" w:type="dxa"/>
            <w:shd w:val="clear" w:color="auto" w:fill="FFFFFF"/>
            <w:vAlign w:val="bottom"/>
          </w:tcPr>
          <w:p w14:paraId="7AC8938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6785" w:type="dxa"/>
            <w:vMerge/>
            <w:shd w:val="clear" w:color="auto" w:fill="FFFFFF"/>
            <w:vAlign w:val="center"/>
          </w:tcPr>
          <w:p w14:paraId="7BD07D4D" w14:textId="77777777" w:rsidR="009606D4" w:rsidRPr="00E81F01" w:rsidRDefault="009606D4" w:rsidP="00C33032">
            <w:pPr>
              <w:rPr>
                <w:sz w:val="20"/>
                <w:szCs w:val="20"/>
              </w:rPr>
            </w:pPr>
          </w:p>
        </w:tc>
      </w:tr>
      <w:tr w:rsidR="009606D4" w:rsidRPr="00E81F01" w14:paraId="32C81516" w14:textId="77777777" w:rsidTr="00C33032">
        <w:trPr>
          <w:trHeight w:hRule="exact" w:val="250"/>
          <w:tblHeader/>
          <w:jc w:val="center"/>
        </w:trPr>
        <w:tc>
          <w:tcPr>
            <w:tcW w:w="523" w:type="dxa"/>
            <w:vMerge/>
            <w:shd w:val="clear" w:color="auto" w:fill="FFFFFF"/>
            <w:vAlign w:val="center"/>
          </w:tcPr>
          <w:p w14:paraId="7ED9470E" w14:textId="77777777" w:rsidR="009606D4" w:rsidRPr="00E81F01" w:rsidRDefault="009606D4" w:rsidP="00C33032">
            <w:pPr>
              <w:rPr>
                <w:sz w:val="20"/>
                <w:szCs w:val="20"/>
              </w:rPr>
            </w:pPr>
          </w:p>
        </w:tc>
        <w:tc>
          <w:tcPr>
            <w:tcW w:w="1446" w:type="dxa"/>
            <w:shd w:val="clear" w:color="auto" w:fill="FFFFFF"/>
            <w:vAlign w:val="bottom"/>
          </w:tcPr>
          <w:p w14:paraId="7087DE8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851" w:type="dxa"/>
            <w:shd w:val="clear" w:color="auto" w:fill="FFFFFF"/>
            <w:vAlign w:val="bottom"/>
          </w:tcPr>
          <w:p w14:paraId="277066AA" w14:textId="77777777" w:rsidR="009606D4" w:rsidRPr="00E81F01" w:rsidRDefault="009606D4" w:rsidP="00C33032">
            <w:pPr>
              <w:pStyle w:val="Other0"/>
              <w:shd w:val="clear" w:color="auto" w:fill="auto"/>
              <w:ind w:firstLine="440"/>
              <w:rPr>
                <w:rFonts w:ascii="Times New Roman" w:hAnsi="Times New Roman" w:cs="Times New Roman"/>
              </w:rPr>
            </w:pPr>
            <w:r w:rsidRPr="00E81F01">
              <w:rPr>
                <w:rFonts w:ascii="Times New Roman" w:hAnsi="Times New Roman" w:cs="Times New Roman"/>
              </w:rPr>
              <w:t>2</w:t>
            </w:r>
          </w:p>
        </w:tc>
        <w:tc>
          <w:tcPr>
            <w:tcW w:w="6785" w:type="dxa"/>
            <w:shd w:val="clear" w:color="auto" w:fill="FFFFFF"/>
            <w:vAlign w:val="center"/>
          </w:tcPr>
          <w:p w14:paraId="1E1F533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7B172FFB" w14:textId="77777777" w:rsidTr="00C33032">
        <w:trPr>
          <w:trHeight w:val="2102"/>
          <w:jc w:val="center"/>
        </w:trPr>
        <w:tc>
          <w:tcPr>
            <w:tcW w:w="523" w:type="dxa"/>
            <w:shd w:val="clear" w:color="auto" w:fill="FFFFFF"/>
          </w:tcPr>
          <w:p w14:paraId="40DDB7F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1446" w:type="dxa"/>
            <w:shd w:val="clear" w:color="auto" w:fill="FFFFFF"/>
          </w:tcPr>
          <w:p w14:paraId="14E884A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Размещение автомобильных дорог</w:t>
            </w:r>
          </w:p>
        </w:tc>
        <w:tc>
          <w:tcPr>
            <w:tcW w:w="851" w:type="dxa"/>
            <w:shd w:val="clear" w:color="auto" w:fill="FFFFFF"/>
          </w:tcPr>
          <w:p w14:paraId="373604C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7.2.1</w:t>
            </w:r>
          </w:p>
        </w:tc>
        <w:tc>
          <w:tcPr>
            <w:tcW w:w="6785" w:type="dxa"/>
            <w:shd w:val="clear" w:color="auto" w:fill="FFFFFF"/>
            <w:vAlign w:val="bottom"/>
          </w:tcPr>
          <w:p w14:paraId="2E617D9D"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6D1CC287"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35FB4BA"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09A4E478"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- 6</w:t>
            </w:r>
          </w:p>
          <w:p w14:paraId="15DD791B"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C7BCC69" w14:textId="77777777" w:rsidR="009606D4" w:rsidRPr="00E81F01" w:rsidRDefault="009606D4" w:rsidP="00C33032">
            <w:pPr>
              <w:pStyle w:val="Other0"/>
              <w:shd w:val="clear" w:color="auto" w:fill="auto"/>
              <w:ind w:right="121"/>
              <w:jc w:val="both"/>
              <w:rPr>
                <w:rFonts w:ascii="Times New Roman" w:hAnsi="Times New Roman" w:cs="Times New Roman"/>
              </w:rPr>
            </w:pPr>
          </w:p>
          <w:p w14:paraId="645DBC8C" w14:textId="77777777" w:rsidR="009606D4" w:rsidRPr="00E81F01" w:rsidRDefault="009606D4" w:rsidP="00C33032">
            <w:pPr>
              <w:pStyle w:val="Other0"/>
              <w:shd w:val="clear" w:color="auto" w:fill="auto"/>
              <w:ind w:right="121"/>
              <w:jc w:val="both"/>
              <w:rPr>
                <w:rFonts w:ascii="Times New Roman" w:hAnsi="Times New Roman" w:cs="Times New Roman"/>
              </w:rPr>
            </w:pPr>
          </w:p>
        </w:tc>
      </w:tr>
      <w:tr w:rsidR="009606D4" w:rsidRPr="00E81F01" w14:paraId="1A1935FA" w14:textId="77777777" w:rsidTr="00C33032">
        <w:trPr>
          <w:trHeight w:val="2827"/>
          <w:jc w:val="center"/>
        </w:trPr>
        <w:tc>
          <w:tcPr>
            <w:tcW w:w="523" w:type="dxa"/>
            <w:shd w:val="clear" w:color="auto" w:fill="FFFFFF"/>
          </w:tcPr>
          <w:p w14:paraId="4398AA5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1446" w:type="dxa"/>
            <w:shd w:val="clear" w:color="auto" w:fill="FFFFFF"/>
          </w:tcPr>
          <w:p w14:paraId="52CAC24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Обслуживание перевозок пассажиров</w:t>
            </w:r>
          </w:p>
        </w:tc>
        <w:tc>
          <w:tcPr>
            <w:tcW w:w="851" w:type="dxa"/>
            <w:shd w:val="clear" w:color="auto" w:fill="FFFFFF"/>
          </w:tcPr>
          <w:p w14:paraId="478B603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7.2.2</w:t>
            </w:r>
          </w:p>
        </w:tc>
        <w:tc>
          <w:tcPr>
            <w:tcW w:w="6785" w:type="dxa"/>
            <w:shd w:val="clear" w:color="auto" w:fill="FFFFFF"/>
            <w:vAlign w:val="bottom"/>
          </w:tcPr>
          <w:p w14:paraId="48F678E4"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3288A00A"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3E7077F9"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BB76B36"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698FC10"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60ADEFB"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В исключительных случаях при необходимости применения глухого ограждения, согласовать тип и цвет такого ограждения с органами местного самоуправления.</w:t>
            </w:r>
          </w:p>
        </w:tc>
      </w:tr>
      <w:tr w:rsidR="009606D4" w:rsidRPr="00E81F01" w14:paraId="6AD7AB57" w14:textId="77777777" w:rsidTr="00C33032">
        <w:trPr>
          <w:trHeight w:val="2941"/>
          <w:jc w:val="center"/>
        </w:trPr>
        <w:tc>
          <w:tcPr>
            <w:tcW w:w="523" w:type="dxa"/>
            <w:shd w:val="clear" w:color="auto" w:fill="FFFFFF"/>
          </w:tcPr>
          <w:p w14:paraId="543875C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1446" w:type="dxa"/>
            <w:shd w:val="clear" w:color="auto" w:fill="FFFFFF"/>
          </w:tcPr>
          <w:p w14:paraId="150B822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Стоянки транспорта общего пользования</w:t>
            </w:r>
          </w:p>
        </w:tc>
        <w:tc>
          <w:tcPr>
            <w:tcW w:w="851" w:type="dxa"/>
            <w:shd w:val="clear" w:color="auto" w:fill="FFFFFF"/>
          </w:tcPr>
          <w:p w14:paraId="758DD03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7.2.3</w:t>
            </w:r>
          </w:p>
        </w:tc>
        <w:tc>
          <w:tcPr>
            <w:tcW w:w="6785" w:type="dxa"/>
            <w:shd w:val="clear" w:color="auto" w:fill="FFFFFF"/>
            <w:vAlign w:val="bottom"/>
          </w:tcPr>
          <w:p w14:paraId="5C7A9078"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65054367"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5F7B145"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A58584A"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Максимальная высота зданий, строений, сооружений, м не подлежит установлению</w:t>
            </w:r>
          </w:p>
          <w:p w14:paraId="0A3FFFE1"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4480AEB"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В исключительных случаях при необходимости применения глухого ограждения, согласовать тип и цвет такого ограждения с органами местного самоуправления.</w:t>
            </w:r>
          </w:p>
        </w:tc>
      </w:tr>
      <w:tr w:rsidR="009606D4" w:rsidRPr="00E81F01" w14:paraId="52AD231E" w14:textId="77777777" w:rsidTr="00C33032">
        <w:trPr>
          <w:trHeight w:hRule="exact" w:val="2784"/>
          <w:jc w:val="center"/>
        </w:trPr>
        <w:tc>
          <w:tcPr>
            <w:tcW w:w="523" w:type="dxa"/>
            <w:shd w:val="clear" w:color="auto" w:fill="FFFFFF"/>
          </w:tcPr>
          <w:p w14:paraId="6ED51DD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w:t>
            </w:r>
          </w:p>
        </w:tc>
        <w:tc>
          <w:tcPr>
            <w:tcW w:w="1446" w:type="dxa"/>
            <w:shd w:val="clear" w:color="auto" w:fill="FFFFFF"/>
          </w:tcPr>
          <w:p w14:paraId="00E7B1D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Хранение автотранспорта</w:t>
            </w:r>
          </w:p>
        </w:tc>
        <w:tc>
          <w:tcPr>
            <w:tcW w:w="851" w:type="dxa"/>
            <w:shd w:val="clear" w:color="auto" w:fill="FFFFFF"/>
          </w:tcPr>
          <w:p w14:paraId="539DE64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2.7.1</w:t>
            </w:r>
          </w:p>
        </w:tc>
        <w:tc>
          <w:tcPr>
            <w:tcW w:w="6785" w:type="dxa"/>
            <w:shd w:val="clear" w:color="auto" w:fill="FFFFFF"/>
            <w:vAlign w:val="bottom"/>
          </w:tcPr>
          <w:p w14:paraId="6B994BCD"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72FDDA60"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0FAF8C17"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C9E0188"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w:t>
            </w:r>
          </w:p>
          <w:p w14:paraId="34AD9A92"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- 15</w:t>
            </w:r>
          </w:p>
          <w:p w14:paraId="030F968E"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80F6BF4"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В исключительных случаях при необходимости применения глухого ограждения, согласовать тип и цвет такого ограждения с органами местного самоуправления.</w:t>
            </w:r>
          </w:p>
        </w:tc>
      </w:tr>
      <w:tr w:rsidR="009606D4" w:rsidRPr="00E81F01" w14:paraId="590405A3" w14:textId="77777777" w:rsidTr="00C33032">
        <w:trPr>
          <w:trHeight w:hRule="exact" w:val="2841"/>
          <w:jc w:val="center"/>
        </w:trPr>
        <w:tc>
          <w:tcPr>
            <w:tcW w:w="523" w:type="dxa"/>
            <w:shd w:val="clear" w:color="auto" w:fill="FFFFFF"/>
          </w:tcPr>
          <w:p w14:paraId="57291E9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5</w:t>
            </w:r>
          </w:p>
        </w:tc>
        <w:tc>
          <w:tcPr>
            <w:tcW w:w="1446" w:type="dxa"/>
            <w:shd w:val="clear" w:color="auto" w:fill="FFFFFF"/>
          </w:tcPr>
          <w:p w14:paraId="5F8661B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Размещение гаражей для собственных нужд</w:t>
            </w:r>
          </w:p>
        </w:tc>
        <w:tc>
          <w:tcPr>
            <w:tcW w:w="851" w:type="dxa"/>
            <w:shd w:val="clear" w:color="auto" w:fill="FFFFFF"/>
          </w:tcPr>
          <w:p w14:paraId="415F766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2.7.2</w:t>
            </w:r>
          </w:p>
        </w:tc>
        <w:tc>
          <w:tcPr>
            <w:tcW w:w="6785" w:type="dxa"/>
            <w:shd w:val="clear" w:color="auto" w:fill="FFFFFF"/>
            <w:vAlign w:val="bottom"/>
          </w:tcPr>
          <w:p w14:paraId="064F48B5"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20</w:t>
            </w:r>
          </w:p>
          <w:p w14:paraId="2AA50D10" w14:textId="77777777" w:rsidR="009606D4" w:rsidRPr="00E81F01" w:rsidRDefault="009606D4" w:rsidP="00C33032">
            <w:pPr>
              <w:pStyle w:val="Other0"/>
              <w:shd w:val="clear" w:color="auto" w:fill="auto"/>
              <w:ind w:right="127"/>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- 40</w:t>
            </w:r>
          </w:p>
          <w:p w14:paraId="18F2F954"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C53CF2D"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763FCC02"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w:t>
            </w:r>
          </w:p>
          <w:p w14:paraId="088260B1"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CC41270"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В исключительных случаях при необходимости применения глухого ограждения, согласовать тип и цвет такого ограждения с органами местного самоуправления.</w:t>
            </w:r>
          </w:p>
        </w:tc>
      </w:tr>
      <w:tr w:rsidR="009606D4" w:rsidRPr="00E81F01" w14:paraId="44037415" w14:textId="77777777" w:rsidTr="00C33032">
        <w:trPr>
          <w:trHeight w:hRule="exact" w:val="3487"/>
          <w:jc w:val="center"/>
        </w:trPr>
        <w:tc>
          <w:tcPr>
            <w:tcW w:w="523" w:type="dxa"/>
            <w:shd w:val="clear" w:color="auto" w:fill="FFFFFF"/>
          </w:tcPr>
          <w:p w14:paraId="0A592BD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6</w:t>
            </w:r>
          </w:p>
        </w:tc>
        <w:tc>
          <w:tcPr>
            <w:tcW w:w="1446" w:type="dxa"/>
            <w:shd w:val="clear" w:color="auto" w:fill="FFFFFF"/>
          </w:tcPr>
          <w:p w14:paraId="19F3809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Служебные гаражи</w:t>
            </w:r>
          </w:p>
        </w:tc>
        <w:tc>
          <w:tcPr>
            <w:tcW w:w="851" w:type="dxa"/>
            <w:shd w:val="clear" w:color="auto" w:fill="FFFFFF"/>
          </w:tcPr>
          <w:p w14:paraId="2D99F90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4.9</w:t>
            </w:r>
          </w:p>
        </w:tc>
        <w:tc>
          <w:tcPr>
            <w:tcW w:w="6785" w:type="dxa"/>
            <w:shd w:val="clear" w:color="auto" w:fill="FFFFFF"/>
            <w:vAlign w:val="center"/>
          </w:tcPr>
          <w:p w14:paraId="06F25968"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1A5CAD8C"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707A8143"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6BDEA64"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5ED5CC54"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4B0C8FBA"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BF2AAE9"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В исключительных случаях при необходимости применения глухого ограждения, согласовать тип и цвет такого ограждения с органами местного самоуправления.</w:t>
            </w:r>
          </w:p>
          <w:p w14:paraId="67938C67" w14:textId="77777777" w:rsidR="009606D4" w:rsidRPr="00E81F01" w:rsidRDefault="009606D4" w:rsidP="00C33032">
            <w:pPr>
              <w:pStyle w:val="Other0"/>
              <w:shd w:val="clear" w:color="auto" w:fill="auto"/>
              <w:ind w:right="121"/>
              <w:jc w:val="both"/>
              <w:rPr>
                <w:rFonts w:ascii="Times New Roman" w:hAnsi="Times New Roman" w:cs="Times New Roman"/>
              </w:rPr>
            </w:pPr>
          </w:p>
          <w:p w14:paraId="227E2A81" w14:textId="77777777" w:rsidR="009606D4" w:rsidRPr="00E81F01" w:rsidRDefault="009606D4" w:rsidP="00C33032">
            <w:pPr>
              <w:pStyle w:val="Other0"/>
              <w:shd w:val="clear" w:color="auto" w:fill="auto"/>
              <w:ind w:right="121"/>
              <w:jc w:val="both"/>
              <w:rPr>
                <w:rFonts w:ascii="Times New Roman" w:hAnsi="Times New Roman" w:cs="Times New Roman"/>
              </w:rPr>
            </w:pPr>
          </w:p>
          <w:p w14:paraId="5D315D98" w14:textId="77777777" w:rsidR="009606D4" w:rsidRPr="00E81F01" w:rsidRDefault="009606D4" w:rsidP="00C33032">
            <w:pPr>
              <w:pStyle w:val="Other0"/>
              <w:shd w:val="clear" w:color="auto" w:fill="auto"/>
              <w:ind w:right="121"/>
              <w:jc w:val="both"/>
              <w:rPr>
                <w:rFonts w:ascii="Times New Roman" w:hAnsi="Times New Roman" w:cs="Times New Roman"/>
              </w:rPr>
            </w:pPr>
          </w:p>
          <w:p w14:paraId="49E07C0A" w14:textId="77777777" w:rsidR="009606D4" w:rsidRPr="00E81F01" w:rsidRDefault="009606D4" w:rsidP="00C33032">
            <w:pPr>
              <w:pStyle w:val="Other0"/>
              <w:shd w:val="clear" w:color="auto" w:fill="auto"/>
              <w:ind w:right="121"/>
              <w:jc w:val="both"/>
              <w:rPr>
                <w:rFonts w:ascii="Times New Roman" w:hAnsi="Times New Roman" w:cs="Times New Roman"/>
              </w:rPr>
            </w:pPr>
          </w:p>
        </w:tc>
      </w:tr>
      <w:tr w:rsidR="009606D4" w:rsidRPr="00E81F01" w14:paraId="21865EB2" w14:textId="77777777" w:rsidTr="00C33032">
        <w:trPr>
          <w:trHeight w:hRule="exact" w:val="3551"/>
          <w:jc w:val="center"/>
        </w:trPr>
        <w:tc>
          <w:tcPr>
            <w:tcW w:w="523" w:type="dxa"/>
            <w:shd w:val="clear" w:color="auto" w:fill="FFFFFF"/>
          </w:tcPr>
          <w:p w14:paraId="53892B6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7</w:t>
            </w:r>
          </w:p>
        </w:tc>
        <w:tc>
          <w:tcPr>
            <w:tcW w:w="1446" w:type="dxa"/>
            <w:shd w:val="clear" w:color="auto" w:fill="FFFFFF"/>
          </w:tcPr>
          <w:p w14:paraId="5053368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Объекты дорожного сервиса</w:t>
            </w:r>
          </w:p>
        </w:tc>
        <w:tc>
          <w:tcPr>
            <w:tcW w:w="851" w:type="dxa"/>
            <w:shd w:val="clear" w:color="auto" w:fill="FFFFFF"/>
          </w:tcPr>
          <w:p w14:paraId="2360D68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4.9.1</w:t>
            </w:r>
          </w:p>
        </w:tc>
        <w:tc>
          <w:tcPr>
            <w:tcW w:w="6785" w:type="dxa"/>
            <w:shd w:val="clear" w:color="auto" w:fill="FFFFFF"/>
          </w:tcPr>
          <w:p w14:paraId="5511E270"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2A28B8C8"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77459F2E"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4F88F56"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0E9FB82D"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20695956"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494FA8F"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625CE9E8"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В исключительных случаях при необходимости применения глухого ограждения, согласовать тип и цвет такого ограждения с органами местного самоуправления.</w:t>
            </w:r>
          </w:p>
        </w:tc>
      </w:tr>
      <w:tr w:rsidR="009606D4" w:rsidRPr="00E81F01" w14:paraId="01360F8C" w14:textId="77777777" w:rsidTr="00C33032">
        <w:trPr>
          <w:trHeight w:hRule="exact" w:val="3687"/>
          <w:jc w:val="center"/>
        </w:trPr>
        <w:tc>
          <w:tcPr>
            <w:tcW w:w="523" w:type="dxa"/>
            <w:shd w:val="clear" w:color="auto" w:fill="FFFFFF"/>
          </w:tcPr>
          <w:p w14:paraId="3AEB9E5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8</w:t>
            </w:r>
          </w:p>
        </w:tc>
        <w:tc>
          <w:tcPr>
            <w:tcW w:w="1446" w:type="dxa"/>
            <w:shd w:val="clear" w:color="auto" w:fill="FFFFFF"/>
          </w:tcPr>
          <w:p w14:paraId="7C265AF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Склад</w:t>
            </w:r>
          </w:p>
        </w:tc>
        <w:tc>
          <w:tcPr>
            <w:tcW w:w="851" w:type="dxa"/>
            <w:shd w:val="clear" w:color="auto" w:fill="FFFFFF"/>
          </w:tcPr>
          <w:p w14:paraId="667D0DD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6.9</w:t>
            </w:r>
          </w:p>
        </w:tc>
        <w:tc>
          <w:tcPr>
            <w:tcW w:w="6785" w:type="dxa"/>
            <w:shd w:val="clear" w:color="auto" w:fill="FFFFFF"/>
            <w:vAlign w:val="bottom"/>
          </w:tcPr>
          <w:p w14:paraId="66882BCB"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11050A47"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0967FF1E"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5B2D3A6"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686E7885"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711271D6"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BA611AE"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5D0132A0"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В исключительных случаях при необходимости применения глухого ограждения, согласовать тип и цвет такого ограждения с органами местного самоуправления.</w:t>
            </w:r>
          </w:p>
          <w:p w14:paraId="12000C0E" w14:textId="77777777" w:rsidR="009606D4" w:rsidRPr="00E81F01" w:rsidRDefault="009606D4" w:rsidP="00C33032">
            <w:pPr>
              <w:pStyle w:val="Other0"/>
              <w:shd w:val="clear" w:color="auto" w:fill="auto"/>
              <w:ind w:right="121"/>
              <w:jc w:val="both"/>
              <w:rPr>
                <w:rFonts w:ascii="Times New Roman" w:hAnsi="Times New Roman" w:cs="Times New Roman"/>
              </w:rPr>
            </w:pPr>
          </w:p>
          <w:p w14:paraId="26DB2617" w14:textId="77777777" w:rsidR="009606D4" w:rsidRPr="00E81F01" w:rsidRDefault="009606D4" w:rsidP="00C33032">
            <w:pPr>
              <w:pStyle w:val="Other0"/>
              <w:shd w:val="clear" w:color="auto" w:fill="auto"/>
              <w:ind w:right="121"/>
              <w:jc w:val="both"/>
              <w:rPr>
                <w:rFonts w:ascii="Times New Roman" w:hAnsi="Times New Roman" w:cs="Times New Roman"/>
              </w:rPr>
            </w:pPr>
          </w:p>
          <w:p w14:paraId="40511241" w14:textId="77777777" w:rsidR="009606D4" w:rsidRPr="00E81F01" w:rsidRDefault="009606D4" w:rsidP="00C33032">
            <w:pPr>
              <w:pStyle w:val="Other0"/>
              <w:shd w:val="clear" w:color="auto" w:fill="auto"/>
              <w:ind w:right="121"/>
              <w:jc w:val="both"/>
              <w:rPr>
                <w:rFonts w:ascii="Times New Roman" w:hAnsi="Times New Roman" w:cs="Times New Roman"/>
              </w:rPr>
            </w:pPr>
          </w:p>
        </w:tc>
      </w:tr>
      <w:tr w:rsidR="009606D4" w:rsidRPr="00E81F01" w14:paraId="0305E52F" w14:textId="77777777" w:rsidTr="00C33032">
        <w:trPr>
          <w:trHeight w:hRule="exact" w:val="3345"/>
          <w:jc w:val="center"/>
        </w:trPr>
        <w:tc>
          <w:tcPr>
            <w:tcW w:w="523" w:type="dxa"/>
            <w:shd w:val="clear" w:color="auto" w:fill="FFFFFF"/>
          </w:tcPr>
          <w:p w14:paraId="11FF2FB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9</w:t>
            </w:r>
          </w:p>
        </w:tc>
        <w:tc>
          <w:tcPr>
            <w:tcW w:w="1446" w:type="dxa"/>
            <w:shd w:val="clear" w:color="auto" w:fill="FFFFFF"/>
          </w:tcPr>
          <w:p w14:paraId="05D6991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Складские площадки</w:t>
            </w:r>
          </w:p>
        </w:tc>
        <w:tc>
          <w:tcPr>
            <w:tcW w:w="851" w:type="dxa"/>
            <w:shd w:val="clear" w:color="auto" w:fill="FFFFFF"/>
          </w:tcPr>
          <w:p w14:paraId="14BBADE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6.9.1</w:t>
            </w:r>
          </w:p>
        </w:tc>
        <w:tc>
          <w:tcPr>
            <w:tcW w:w="6785" w:type="dxa"/>
            <w:shd w:val="clear" w:color="auto" w:fill="FFFFFF"/>
            <w:vAlign w:val="bottom"/>
          </w:tcPr>
          <w:p w14:paraId="7F0B755B"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75A224F8"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8713EE5"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B86BA52"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5AA6C18A"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4A5BBE99"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CABC9E6"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256D5FFD"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В исключительных случаях при необходимости применения глухого ограждения, согласовать тип и цвет такого ограждения с органами местного самоуправления.</w:t>
            </w:r>
          </w:p>
          <w:p w14:paraId="700821CF" w14:textId="77777777" w:rsidR="009606D4" w:rsidRPr="00E81F01" w:rsidRDefault="009606D4" w:rsidP="00C33032">
            <w:pPr>
              <w:pStyle w:val="Other0"/>
              <w:shd w:val="clear" w:color="auto" w:fill="auto"/>
              <w:ind w:right="121"/>
              <w:jc w:val="both"/>
              <w:rPr>
                <w:rFonts w:ascii="Times New Roman" w:hAnsi="Times New Roman" w:cs="Times New Roman"/>
              </w:rPr>
            </w:pPr>
          </w:p>
        </w:tc>
      </w:tr>
      <w:tr w:rsidR="009606D4" w:rsidRPr="00E81F01" w14:paraId="322D464A" w14:textId="77777777" w:rsidTr="00C33032">
        <w:trPr>
          <w:trHeight w:hRule="exact" w:val="2699"/>
          <w:jc w:val="center"/>
        </w:trPr>
        <w:tc>
          <w:tcPr>
            <w:tcW w:w="523" w:type="dxa"/>
            <w:shd w:val="clear" w:color="auto" w:fill="FFFFFF"/>
          </w:tcPr>
          <w:p w14:paraId="1435ED9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10</w:t>
            </w:r>
          </w:p>
        </w:tc>
        <w:tc>
          <w:tcPr>
            <w:tcW w:w="1446" w:type="dxa"/>
            <w:shd w:val="clear" w:color="auto" w:fill="FFFFFF"/>
          </w:tcPr>
          <w:p w14:paraId="73E9094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851" w:type="dxa"/>
            <w:shd w:val="clear" w:color="auto" w:fill="FFFFFF"/>
          </w:tcPr>
          <w:p w14:paraId="4E15116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3.9.1</w:t>
            </w:r>
          </w:p>
        </w:tc>
        <w:tc>
          <w:tcPr>
            <w:tcW w:w="6785" w:type="dxa"/>
            <w:shd w:val="clear" w:color="auto" w:fill="FFFFFF"/>
          </w:tcPr>
          <w:p w14:paraId="194A6488"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5FF7864"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4BA7D01"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15A5FB0"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315B1FD"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325A0297" w14:textId="77777777" w:rsidR="009606D4" w:rsidRPr="00E81F01" w:rsidRDefault="009606D4" w:rsidP="00C33032">
            <w:pPr>
              <w:pStyle w:val="Other0"/>
              <w:shd w:val="clear" w:color="auto" w:fill="auto"/>
              <w:ind w:right="121"/>
              <w:jc w:val="both"/>
              <w:rPr>
                <w:rFonts w:ascii="Times New Roman" w:hAnsi="Times New Roman" w:cs="Times New Roman"/>
              </w:rPr>
            </w:pPr>
          </w:p>
          <w:p w14:paraId="42221FDD" w14:textId="77777777" w:rsidR="009606D4" w:rsidRPr="00E81F01" w:rsidRDefault="009606D4" w:rsidP="00C33032">
            <w:pPr>
              <w:pStyle w:val="Other0"/>
              <w:shd w:val="clear" w:color="auto" w:fill="auto"/>
              <w:ind w:right="121"/>
              <w:jc w:val="both"/>
              <w:rPr>
                <w:rFonts w:ascii="Times New Roman" w:hAnsi="Times New Roman" w:cs="Times New Roman"/>
              </w:rPr>
            </w:pPr>
          </w:p>
        </w:tc>
      </w:tr>
      <w:tr w:rsidR="009606D4" w:rsidRPr="00E81F01" w14:paraId="32CB5949" w14:textId="77777777" w:rsidTr="00C33032">
        <w:trPr>
          <w:trHeight w:hRule="exact" w:val="2553"/>
          <w:jc w:val="center"/>
        </w:trPr>
        <w:tc>
          <w:tcPr>
            <w:tcW w:w="523" w:type="dxa"/>
            <w:shd w:val="clear" w:color="auto" w:fill="FFFFFF"/>
          </w:tcPr>
          <w:p w14:paraId="0DEE590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11</w:t>
            </w:r>
          </w:p>
        </w:tc>
        <w:tc>
          <w:tcPr>
            <w:tcW w:w="1446" w:type="dxa"/>
            <w:shd w:val="clear" w:color="auto" w:fill="FFFFFF"/>
          </w:tcPr>
          <w:p w14:paraId="0BDA3AB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внутреннего правопорядка</w:t>
            </w:r>
          </w:p>
        </w:tc>
        <w:tc>
          <w:tcPr>
            <w:tcW w:w="851" w:type="dxa"/>
            <w:shd w:val="clear" w:color="auto" w:fill="FFFFFF"/>
          </w:tcPr>
          <w:p w14:paraId="4E0B117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8.3</w:t>
            </w:r>
          </w:p>
        </w:tc>
        <w:tc>
          <w:tcPr>
            <w:tcW w:w="6785" w:type="dxa"/>
            <w:shd w:val="clear" w:color="auto" w:fill="FFFFFF"/>
            <w:vAlign w:val="bottom"/>
          </w:tcPr>
          <w:p w14:paraId="19A8CDCE"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7BEC22B0"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CFBA563"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D048CB9"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297732B"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472A09EB" w14:textId="77777777" w:rsidR="009606D4" w:rsidRPr="00E81F01" w:rsidRDefault="009606D4" w:rsidP="00C33032">
            <w:pPr>
              <w:pStyle w:val="Other0"/>
              <w:shd w:val="clear" w:color="auto" w:fill="auto"/>
              <w:ind w:right="121"/>
              <w:jc w:val="both"/>
              <w:rPr>
                <w:rFonts w:ascii="Times New Roman" w:hAnsi="Times New Roman" w:cs="Times New Roman"/>
              </w:rPr>
            </w:pPr>
          </w:p>
        </w:tc>
      </w:tr>
      <w:tr w:rsidR="009606D4" w:rsidRPr="00E81F01" w14:paraId="0DE9312B" w14:textId="77777777" w:rsidTr="00C33032">
        <w:trPr>
          <w:trHeight w:hRule="exact" w:val="2830"/>
          <w:jc w:val="center"/>
        </w:trPr>
        <w:tc>
          <w:tcPr>
            <w:tcW w:w="523" w:type="dxa"/>
            <w:shd w:val="clear" w:color="auto" w:fill="FFFFFF"/>
          </w:tcPr>
          <w:p w14:paraId="3E2D01F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12</w:t>
            </w:r>
          </w:p>
        </w:tc>
        <w:tc>
          <w:tcPr>
            <w:tcW w:w="1446" w:type="dxa"/>
            <w:shd w:val="clear" w:color="auto" w:fill="FFFFFF"/>
          </w:tcPr>
          <w:p w14:paraId="5FB210C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851" w:type="dxa"/>
            <w:shd w:val="clear" w:color="auto" w:fill="FFFFFF"/>
          </w:tcPr>
          <w:p w14:paraId="4D3AF2F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6785" w:type="dxa"/>
            <w:shd w:val="clear" w:color="auto" w:fill="FFFFFF"/>
          </w:tcPr>
          <w:p w14:paraId="6987E8E9"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1DFF242A"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01B19DA"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Максимальная высота зданий, строений, сооружений, м не подлежит установлению</w:t>
            </w:r>
          </w:p>
          <w:p w14:paraId="0ABB9BB0"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A505A18" w14:textId="77777777" w:rsidR="009606D4" w:rsidRPr="00E81F01" w:rsidRDefault="009606D4" w:rsidP="00C33032">
            <w:pPr>
              <w:pStyle w:val="Other0"/>
              <w:shd w:val="clear" w:color="auto" w:fill="auto"/>
              <w:ind w:right="121"/>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579D3C89" w14:textId="77777777" w:rsidR="009606D4" w:rsidRPr="00E81F01" w:rsidRDefault="009606D4" w:rsidP="00C33032">
            <w:pPr>
              <w:pStyle w:val="Other0"/>
              <w:shd w:val="clear" w:color="auto" w:fill="auto"/>
              <w:ind w:right="121"/>
              <w:jc w:val="both"/>
              <w:rPr>
                <w:rFonts w:ascii="Times New Roman" w:hAnsi="Times New Roman" w:cs="Times New Roman"/>
              </w:rPr>
            </w:pPr>
          </w:p>
          <w:p w14:paraId="46282A3D" w14:textId="77777777" w:rsidR="009606D4" w:rsidRPr="00E81F01" w:rsidRDefault="009606D4" w:rsidP="00C33032">
            <w:pPr>
              <w:pStyle w:val="Other0"/>
              <w:shd w:val="clear" w:color="auto" w:fill="auto"/>
              <w:ind w:right="121"/>
              <w:jc w:val="both"/>
              <w:rPr>
                <w:rFonts w:ascii="Times New Roman" w:hAnsi="Times New Roman" w:cs="Times New Roman"/>
              </w:rPr>
            </w:pPr>
          </w:p>
        </w:tc>
      </w:tr>
      <w:tr w:rsidR="009606D4" w:rsidRPr="00E81F01" w14:paraId="7123F731" w14:textId="77777777" w:rsidTr="00C33032">
        <w:trPr>
          <w:trHeight w:hRule="exact" w:val="2256"/>
          <w:jc w:val="center"/>
        </w:trPr>
        <w:tc>
          <w:tcPr>
            <w:tcW w:w="523" w:type="dxa"/>
            <w:shd w:val="clear" w:color="auto" w:fill="FFFFFF"/>
          </w:tcPr>
          <w:p w14:paraId="460FEB4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13</w:t>
            </w:r>
          </w:p>
        </w:tc>
        <w:tc>
          <w:tcPr>
            <w:tcW w:w="1446" w:type="dxa"/>
            <w:shd w:val="clear" w:color="auto" w:fill="FFFFFF"/>
          </w:tcPr>
          <w:p w14:paraId="6BC1E68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851" w:type="dxa"/>
            <w:shd w:val="clear" w:color="auto" w:fill="FFFFFF"/>
          </w:tcPr>
          <w:p w14:paraId="08B5737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6785" w:type="dxa"/>
            <w:shd w:val="clear" w:color="auto" w:fill="FFFFFF"/>
          </w:tcPr>
          <w:p w14:paraId="341AFBC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A3A354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61A7D7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714B4F0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0BCEF470" w14:textId="77777777" w:rsidR="009606D4" w:rsidRPr="00E81F01" w:rsidRDefault="009606D4" w:rsidP="009606D4">
      <w:pPr>
        <w:spacing w:after="419" w:line="1" w:lineRule="exact"/>
        <w:jc w:val="both"/>
      </w:pPr>
    </w:p>
    <w:p w14:paraId="1D8413E1" w14:textId="77777777" w:rsidR="009606D4" w:rsidRPr="00E81F01" w:rsidRDefault="009606D4" w:rsidP="009606D4">
      <w:pPr>
        <w:pStyle w:val="Tablecaption0"/>
        <w:shd w:val="clear" w:color="auto" w:fill="auto"/>
        <w:ind w:left="0" w:firstLine="0"/>
        <w:outlineLvl w:val="2"/>
        <w:rPr>
          <w:rFonts w:ascii="Times New Roman" w:hAnsi="Times New Roman" w:cs="Times New Roman"/>
          <w:sz w:val="24"/>
          <w:szCs w:val="24"/>
        </w:rPr>
      </w:pPr>
      <w:bookmarkStart w:id="100" w:name="bookmark102"/>
      <w:bookmarkStart w:id="101" w:name="_Toc180414942"/>
      <w:r w:rsidRPr="00E81F01">
        <w:rPr>
          <w:rFonts w:ascii="Times New Roman" w:hAnsi="Times New Roman" w:cs="Times New Roman"/>
          <w:sz w:val="24"/>
          <w:szCs w:val="24"/>
        </w:rPr>
        <w:t>11.2 Условно разрешенные виды использования земельных участков и объектов капитального строительства</w:t>
      </w:r>
      <w:bookmarkEnd w:id="100"/>
      <w:bookmarkEnd w:id="101"/>
    </w:p>
    <w:tbl>
      <w:tblPr>
        <w:tblpPr w:leftFromText="180" w:rightFromText="180" w:vertAnchor="text" w:tblpXSpec="center" w:tblpY="1"/>
        <w:tblOverlap w:val="never"/>
        <w:tblW w:w="56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5"/>
        <w:gridCol w:w="1834"/>
        <w:gridCol w:w="960"/>
        <w:gridCol w:w="7428"/>
      </w:tblGrid>
      <w:tr w:rsidR="009606D4" w:rsidRPr="00E81F01" w14:paraId="4B9C211F" w14:textId="77777777" w:rsidTr="00C33032">
        <w:trPr>
          <w:trHeight w:hRule="exact" w:val="1154"/>
          <w:jc w:val="center"/>
        </w:trPr>
        <w:tc>
          <w:tcPr>
            <w:tcW w:w="240" w:type="pct"/>
            <w:vMerge w:val="restart"/>
            <w:shd w:val="clear" w:color="auto" w:fill="FFFFFF"/>
            <w:vAlign w:val="center"/>
          </w:tcPr>
          <w:p w14:paraId="6EFB522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w:t>
            </w:r>
          </w:p>
          <w:p w14:paraId="3A8AF9C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п/п</w:t>
            </w:r>
          </w:p>
        </w:tc>
        <w:tc>
          <w:tcPr>
            <w:tcW w:w="1301" w:type="pct"/>
            <w:gridSpan w:val="2"/>
            <w:shd w:val="clear" w:color="auto" w:fill="FFFFFF"/>
          </w:tcPr>
          <w:p w14:paraId="009D4B3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459" w:type="pct"/>
            <w:vMerge w:val="restart"/>
            <w:shd w:val="clear" w:color="auto" w:fill="FFFFFF"/>
            <w:vAlign w:val="center"/>
          </w:tcPr>
          <w:p w14:paraId="2D5C5E5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6741FD04" w14:textId="77777777" w:rsidTr="00C33032">
        <w:trPr>
          <w:trHeight w:hRule="exact" w:val="254"/>
          <w:jc w:val="center"/>
        </w:trPr>
        <w:tc>
          <w:tcPr>
            <w:tcW w:w="240" w:type="pct"/>
            <w:vMerge/>
            <w:shd w:val="clear" w:color="auto" w:fill="FFFFFF"/>
            <w:vAlign w:val="center"/>
          </w:tcPr>
          <w:p w14:paraId="3FAF8EB9" w14:textId="77777777" w:rsidR="009606D4" w:rsidRPr="00E81F01" w:rsidRDefault="009606D4" w:rsidP="00C33032"/>
        </w:tc>
        <w:tc>
          <w:tcPr>
            <w:tcW w:w="854" w:type="pct"/>
            <w:shd w:val="clear" w:color="auto" w:fill="FFFFFF"/>
            <w:vAlign w:val="bottom"/>
          </w:tcPr>
          <w:p w14:paraId="4D0312F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46" w:type="pct"/>
            <w:shd w:val="clear" w:color="auto" w:fill="FFFFFF"/>
            <w:vAlign w:val="bottom"/>
          </w:tcPr>
          <w:p w14:paraId="09FA893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459" w:type="pct"/>
            <w:vMerge/>
            <w:shd w:val="clear" w:color="auto" w:fill="FFFFFF"/>
            <w:vAlign w:val="center"/>
          </w:tcPr>
          <w:p w14:paraId="6B6D9D8C" w14:textId="77777777" w:rsidR="009606D4" w:rsidRPr="00E81F01" w:rsidRDefault="009606D4" w:rsidP="00C33032"/>
        </w:tc>
      </w:tr>
      <w:tr w:rsidR="009606D4" w:rsidRPr="00E81F01" w14:paraId="346C9DDA" w14:textId="77777777" w:rsidTr="00C33032">
        <w:trPr>
          <w:trHeight w:hRule="exact" w:val="250"/>
          <w:jc w:val="center"/>
        </w:trPr>
        <w:tc>
          <w:tcPr>
            <w:tcW w:w="240" w:type="pct"/>
            <w:vMerge/>
            <w:shd w:val="clear" w:color="auto" w:fill="FFFFFF"/>
            <w:vAlign w:val="center"/>
          </w:tcPr>
          <w:p w14:paraId="699477B7" w14:textId="77777777" w:rsidR="009606D4" w:rsidRPr="00E81F01" w:rsidRDefault="009606D4" w:rsidP="00C33032"/>
        </w:tc>
        <w:tc>
          <w:tcPr>
            <w:tcW w:w="854" w:type="pct"/>
            <w:shd w:val="clear" w:color="auto" w:fill="FFFFFF"/>
            <w:vAlign w:val="bottom"/>
          </w:tcPr>
          <w:p w14:paraId="7FC18B9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46" w:type="pct"/>
            <w:shd w:val="clear" w:color="auto" w:fill="FFFFFF"/>
            <w:vAlign w:val="bottom"/>
          </w:tcPr>
          <w:p w14:paraId="3F14C6B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459" w:type="pct"/>
            <w:shd w:val="clear" w:color="auto" w:fill="FFFFFF"/>
            <w:vAlign w:val="center"/>
          </w:tcPr>
          <w:p w14:paraId="1B194B5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26B942B6" w14:textId="77777777" w:rsidTr="00C33032">
        <w:trPr>
          <w:trHeight w:val="1717"/>
          <w:jc w:val="center"/>
        </w:trPr>
        <w:tc>
          <w:tcPr>
            <w:tcW w:w="240" w:type="pct"/>
            <w:shd w:val="clear" w:color="auto" w:fill="FFFFFF"/>
          </w:tcPr>
          <w:p w14:paraId="45F08C1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w:t>
            </w:r>
          </w:p>
        </w:tc>
        <w:tc>
          <w:tcPr>
            <w:tcW w:w="854" w:type="pct"/>
            <w:shd w:val="clear" w:color="auto" w:fill="FFFFFF"/>
          </w:tcPr>
          <w:p w14:paraId="383B044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Бытовое обслуживание</w:t>
            </w:r>
          </w:p>
        </w:tc>
        <w:tc>
          <w:tcPr>
            <w:tcW w:w="446" w:type="pct"/>
            <w:shd w:val="clear" w:color="auto" w:fill="FFFFFF"/>
          </w:tcPr>
          <w:p w14:paraId="4B20F5C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3.3</w:t>
            </w:r>
          </w:p>
        </w:tc>
        <w:tc>
          <w:tcPr>
            <w:tcW w:w="3459" w:type="pct"/>
            <w:shd w:val="clear" w:color="auto" w:fill="FFFFFF"/>
            <w:vAlign w:val="bottom"/>
          </w:tcPr>
          <w:p w14:paraId="4A81E48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 Максимальные размеры земельных участков (площадь), кв.м - 2000</w:t>
            </w:r>
          </w:p>
          <w:p w14:paraId="7428037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E1943C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Максимальное количество надземных этажей – 2</w:t>
            </w:r>
          </w:p>
          <w:p w14:paraId="6A49B31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28690B2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0DD595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Минимальный процент застройки -10</w:t>
            </w:r>
          </w:p>
        </w:tc>
      </w:tr>
    </w:tbl>
    <w:p w14:paraId="2C410D5F" w14:textId="77777777" w:rsidR="009606D4" w:rsidRPr="00E81F01" w:rsidRDefault="009606D4" w:rsidP="009606D4"/>
    <w:p w14:paraId="56AAB367"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rPr>
      </w:pPr>
      <w:bookmarkStart w:id="102" w:name="bookmark103"/>
      <w:bookmarkStart w:id="103" w:name="_Toc180414943"/>
      <w:r w:rsidRPr="00E81F01">
        <w:rPr>
          <w:rFonts w:ascii="Times New Roman" w:hAnsi="Times New Roman" w:cs="Times New Roman"/>
        </w:rPr>
        <w:t>11.3 Вспомогательные виды разрешенного использования земельных участков и объектов капитального строительства</w:t>
      </w:r>
      <w:bookmarkEnd w:id="102"/>
      <w:bookmarkEnd w:id="103"/>
    </w:p>
    <w:tbl>
      <w:tblPr>
        <w:tblpPr w:leftFromText="180" w:rightFromText="180" w:vertAnchor="text" w:tblpXSpec="center" w:tblpY="1"/>
        <w:tblOverlap w:val="never"/>
        <w:tblW w:w="55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6"/>
        <w:gridCol w:w="1930"/>
        <w:gridCol w:w="1016"/>
        <w:gridCol w:w="7120"/>
      </w:tblGrid>
      <w:tr w:rsidR="009606D4" w:rsidRPr="00E81F01" w14:paraId="55F08739" w14:textId="77777777" w:rsidTr="00C33032">
        <w:trPr>
          <w:trHeight w:hRule="exact" w:val="1258"/>
          <w:jc w:val="center"/>
        </w:trPr>
        <w:tc>
          <w:tcPr>
            <w:tcW w:w="244" w:type="pct"/>
            <w:vMerge w:val="restart"/>
            <w:shd w:val="clear" w:color="auto" w:fill="FFFFFF"/>
            <w:vAlign w:val="center"/>
          </w:tcPr>
          <w:p w14:paraId="6DB1519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w:t>
            </w:r>
          </w:p>
          <w:p w14:paraId="4694835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п/п</w:t>
            </w:r>
          </w:p>
        </w:tc>
        <w:tc>
          <w:tcPr>
            <w:tcW w:w="1392" w:type="pct"/>
            <w:gridSpan w:val="2"/>
            <w:shd w:val="clear" w:color="auto" w:fill="FFFFFF"/>
          </w:tcPr>
          <w:p w14:paraId="4A7EBCB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64" w:type="pct"/>
            <w:vMerge w:val="restart"/>
            <w:shd w:val="clear" w:color="auto" w:fill="FFFFFF"/>
            <w:vAlign w:val="center"/>
          </w:tcPr>
          <w:p w14:paraId="7B1B008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67C4ECFA" w14:textId="77777777" w:rsidTr="00C33032">
        <w:trPr>
          <w:trHeight w:hRule="exact" w:val="250"/>
          <w:jc w:val="center"/>
        </w:trPr>
        <w:tc>
          <w:tcPr>
            <w:tcW w:w="244" w:type="pct"/>
            <w:vMerge/>
            <w:shd w:val="clear" w:color="auto" w:fill="FFFFFF"/>
            <w:vAlign w:val="center"/>
          </w:tcPr>
          <w:p w14:paraId="07806E80" w14:textId="77777777" w:rsidR="009606D4" w:rsidRPr="00E81F01" w:rsidRDefault="009606D4" w:rsidP="00C33032"/>
        </w:tc>
        <w:tc>
          <w:tcPr>
            <w:tcW w:w="912" w:type="pct"/>
            <w:shd w:val="clear" w:color="auto" w:fill="FFFFFF"/>
            <w:vAlign w:val="bottom"/>
          </w:tcPr>
          <w:p w14:paraId="651BE15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80" w:type="pct"/>
            <w:shd w:val="clear" w:color="auto" w:fill="FFFFFF"/>
            <w:vAlign w:val="bottom"/>
          </w:tcPr>
          <w:p w14:paraId="79A0B35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64" w:type="pct"/>
            <w:vMerge/>
            <w:shd w:val="clear" w:color="auto" w:fill="FFFFFF"/>
            <w:vAlign w:val="center"/>
          </w:tcPr>
          <w:p w14:paraId="250C667F" w14:textId="77777777" w:rsidR="009606D4" w:rsidRPr="00E81F01" w:rsidRDefault="009606D4" w:rsidP="00C33032"/>
        </w:tc>
      </w:tr>
      <w:tr w:rsidR="009606D4" w:rsidRPr="00E81F01" w14:paraId="54DB4331" w14:textId="77777777" w:rsidTr="00C33032">
        <w:trPr>
          <w:trHeight w:hRule="exact" w:val="250"/>
          <w:jc w:val="center"/>
        </w:trPr>
        <w:tc>
          <w:tcPr>
            <w:tcW w:w="244" w:type="pct"/>
            <w:vMerge/>
            <w:shd w:val="clear" w:color="auto" w:fill="FFFFFF"/>
            <w:vAlign w:val="center"/>
          </w:tcPr>
          <w:p w14:paraId="08C420AB" w14:textId="77777777" w:rsidR="009606D4" w:rsidRPr="00E81F01" w:rsidRDefault="009606D4" w:rsidP="00C33032"/>
        </w:tc>
        <w:tc>
          <w:tcPr>
            <w:tcW w:w="912" w:type="pct"/>
            <w:shd w:val="clear" w:color="auto" w:fill="FFFFFF"/>
            <w:vAlign w:val="bottom"/>
          </w:tcPr>
          <w:p w14:paraId="6725FE8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80" w:type="pct"/>
            <w:shd w:val="clear" w:color="auto" w:fill="FFFFFF"/>
            <w:vAlign w:val="bottom"/>
          </w:tcPr>
          <w:p w14:paraId="37A2B36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364" w:type="pct"/>
            <w:shd w:val="clear" w:color="auto" w:fill="FFFFFF"/>
            <w:vAlign w:val="center"/>
          </w:tcPr>
          <w:p w14:paraId="77C8290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07978E86" w14:textId="77777777" w:rsidTr="00C33032">
        <w:trPr>
          <w:trHeight w:val="2624"/>
          <w:jc w:val="center"/>
        </w:trPr>
        <w:tc>
          <w:tcPr>
            <w:tcW w:w="244" w:type="pct"/>
            <w:shd w:val="clear" w:color="auto" w:fill="FFFFFF"/>
          </w:tcPr>
          <w:p w14:paraId="7AAD91A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12" w:type="pct"/>
            <w:shd w:val="clear" w:color="auto" w:fill="FFFFFF"/>
          </w:tcPr>
          <w:p w14:paraId="6FB8BDB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80" w:type="pct"/>
            <w:shd w:val="clear" w:color="auto" w:fill="FFFFFF"/>
          </w:tcPr>
          <w:p w14:paraId="1D538CA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364" w:type="pct"/>
            <w:shd w:val="clear" w:color="auto" w:fill="FFFFFF"/>
            <w:vAlign w:val="bottom"/>
          </w:tcPr>
          <w:p w14:paraId="29485EF4"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86F8085"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8A24BE7" w14:textId="77777777" w:rsidR="009606D4" w:rsidRPr="00E81F01" w:rsidRDefault="009606D4" w:rsidP="00C33032">
            <w:pPr>
              <w:pStyle w:val="Other0"/>
              <w:shd w:val="clear" w:color="auto" w:fill="auto"/>
              <w:ind w:right="126"/>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1546B1BD" w14:textId="77777777" w:rsidR="009606D4" w:rsidRPr="00E81F01" w:rsidRDefault="009606D4" w:rsidP="00C33032">
            <w:pPr>
              <w:pStyle w:val="Other0"/>
              <w:shd w:val="clear" w:color="auto" w:fill="auto"/>
              <w:ind w:right="126"/>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541D6AD0" w14:textId="77777777" w:rsidR="009606D4" w:rsidRPr="00E81F01" w:rsidRDefault="009606D4" w:rsidP="00C33032">
            <w:pPr>
              <w:pStyle w:val="Other0"/>
              <w:shd w:val="clear" w:color="auto" w:fill="auto"/>
              <w:ind w:right="126"/>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24DE1AFF" w14:textId="77777777" w:rsidTr="00C33032">
        <w:trPr>
          <w:trHeight w:val="2123"/>
          <w:jc w:val="center"/>
        </w:trPr>
        <w:tc>
          <w:tcPr>
            <w:tcW w:w="244" w:type="pct"/>
            <w:shd w:val="clear" w:color="auto" w:fill="FFFFFF"/>
          </w:tcPr>
          <w:p w14:paraId="5C435FC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912" w:type="pct"/>
            <w:shd w:val="clear" w:color="auto" w:fill="FFFFFF"/>
          </w:tcPr>
          <w:p w14:paraId="1FBF335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80" w:type="pct"/>
            <w:shd w:val="clear" w:color="auto" w:fill="FFFFFF"/>
          </w:tcPr>
          <w:p w14:paraId="05221BE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364" w:type="pct"/>
            <w:shd w:val="clear" w:color="auto" w:fill="FFFFFF"/>
            <w:vAlign w:val="bottom"/>
          </w:tcPr>
          <w:p w14:paraId="089436D9" w14:textId="77777777" w:rsidR="009606D4" w:rsidRPr="00E81F01" w:rsidRDefault="009606D4" w:rsidP="00C33032">
            <w:pPr>
              <w:pStyle w:val="Other0"/>
              <w:shd w:val="clear" w:color="auto" w:fill="auto"/>
              <w:ind w:right="126"/>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908C779" w14:textId="77777777" w:rsidR="009606D4" w:rsidRPr="00E81F01" w:rsidRDefault="009606D4" w:rsidP="00C33032">
            <w:pPr>
              <w:pStyle w:val="Other0"/>
              <w:shd w:val="clear" w:color="auto" w:fill="auto"/>
              <w:ind w:right="126"/>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0D93FFB" w14:textId="77777777" w:rsidR="009606D4" w:rsidRPr="00E81F01" w:rsidRDefault="009606D4" w:rsidP="00C33032">
            <w:pPr>
              <w:pStyle w:val="Other0"/>
              <w:shd w:val="clear" w:color="auto" w:fill="auto"/>
              <w:ind w:right="126"/>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9783D8D" w14:textId="77777777" w:rsidR="009606D4" w:rsidRPr="00E81F01" w:rsidRDefault="009606D4" w:rsidP="00C33032">
            <w:pPr>
              <w:pStyle w:val="Other0"/>
              <w:shd w:val="clear" w:color="auto" w:fill="auto"/>
              <w:ind w:right="126"/>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77BE7B21" w14:textId="77777777" w:rsidR="009606D4" w:rsidRPr="00E81F01" w:rsidRDefault="009606D4" w:rsidP="009606D4"/>
    <w:p w14:paraId="6186A0AA" w14:textId="77777777" w:rsidR="009606D4" w:rsidRPr="00E81F01" w:rsidRDefault="009606D4" w:rsidP="009606D4">
      <w:pPr>
        <w:spacing w:line="1" w:lineRule="exact"/>
      </w:pPr>
    </w:p>
    <w:p w14:paraId="04CE8762" w14:textId="77777777" w:rsidR="009606D4" w:rsidRPr="00E81F01" w:rsidRDefault="009606D4" w:rsidP="009606D4">
      <w:pPr>
        <w:pStyle w:val="Heading30"/>
        <w:keepNext/>
        <w:keepLines/>
        <w:shd w:val="clear" w:color="auto" w:fill="auto"/>
        <w:tabs>
          <w:tab w:val="left" w:pos="-142"/>
        </w:tabs>
        <w:ind w:left="-426" w:firstLine="0"/>
        <w:rPr>
          <w:rFonts w:ascii="Times New Roman" w:hAnsi="Times New Roman" w:cs="Times New Roman"/>
          <w:sz w:val="24"/>
          <w:szCs w:val="24"/>
        </w:rPr>
      </w:pPr>
      <w:bookmarkStart w:id="104" w:name="_Toc180414944"/>
      <w:r w:rsidRPr="00E81F01">
        <w:rPr>
          <w:rFonts w:ascii="Times New Roman" w:hAnsi="Times New Roman" w:cs="Times New Roman"/>
          <w:sz w:val="24"/>
          <w:szCs w:val="24"/>
        </w:rPr>
        <w:t>11.4</w:t>
      </w:r>
      <w:r w:rsidRPr="00E81F01">
        <w:rPr>
          <w:rFonts w:ascii="Times New Roman" w:hAnsi="Times New Roman" w:cs="Times New Roman"/>
          <w:sz w:val="24"/>
          <w:szCs w:val="24"/>
        </w:rPr>
        <w:tab/>
      </w:r>
      <w:bookmarkStart w:id="105" w:name="bookmark105"/>
      <w:bookmarkStart w:id="106" w:name="bookmark106"/>
      <w:bookmarkStart w:id="107" w:name="bookmark104"/>
      <w:r w:rsidRPr="00E81F01">
        <w:rPr>
          <w:rFonts w:ascii="Times New Roman" w:hAnsi="Times New Roman" w:cs="Times New Roman"/>
          <w:sz w:val="24"/>
          <w:szCs w:val="24"/>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104"/>
      <w:bookmarkEnd w:id="105"/>
      <w:bookmarkEnd w:id="106"/>
      <w:bookmarkEnd w:id="107"/>
    </w:p>
    <w:p w14:paraId="022C641E" w14:textId="77777777" w:rsidR="009606D4" w:rsidRPr="00E81F01" w:rsidRDefault="009606D4" w:rsidP="009606D4">
      <w:pPr>
        <w:pStyle w:val="Bodytext20"/>
        <w:numPr>
          <w:ilvl w:val="0"/>
          <w:numId w:val="199"/>
        </w:numPr>
        <w:shd w:val="clear" w:color="auto" w:fill="auto"/>
        <w:tabs>
          <w:tab w:val="left" w:pos="-142"/>
          <w:tab w:val="left" w:pos="368"/>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зона(65:03-6.156),</w:t>
      </w:r>
    </w:p>
    <w:p w14:paraId="7C097822" w14:textId="77777777" w:rsidR="009606D4" w:rsidRPr="00E81F01" w:rsidRDefault="009606D4" w:rsidP="009606D4">
      <w:pPr>
        <w:pStyle w:val="Bodytext20"/>
        <w:numPr>
          <w:ilvl w:val="0"/>
          <w:numId w:val="199"/>
        </w:numPr>
        <w:shd w:val="clear" w:color="auto" w:fill="auto"/>
        <w:tabs>
          <w:tab w:val="left" w:pos="-142"/>
          <w:tab w:val="left" w:pos="368"/>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полоса(65:03-6.163),</w:t>
      </w:r>
    </w:p>
    <w:p w14:paraId="1252BB20" w14:textId="77777777" w:rsidR="009606D4" w:rsidRPr="00E81F01" w:rsidRDefault="009606D4" w:rsidP="009606D4">
      <w:pPr>
        <w:pStyle w:val="Bodytext20"/>
        <w:numPr>
          <w:ilvl w:val="0"/>
          <w:numId w:val="199"/>
        </w:numPr>
        <w:shd w:val="clear" w:color="auto" w:fill="auto"/>
        <w:tabs>
          <w:tab w:val="left" w:pos="-142"/>
          <w:tab w:val="left" w:pos="368"/>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зона(65:03-6.287),</w:t>
      </w:r>
    </w:p>
    <w:p w14:paraId="0AE16E1B" w14:textId="77777777" w:rsidR="009606D4" w:rsidRPr="00E81F01" w:rsidRDefault="009606D4" w:rsidP="009606D4">
      <w:pPr>
        <w:pStyle w:val="Bodytext20"/>
        <w:numPr>
          <w:ilvl w:val="0"/>
          <w:numId w:val="199"/>
        </w:numPr>
        <w:shd w:val="clear" w:color="auto" w:fill="auto"/>
        <w:tabs>
          <w:tab w:val="left" w:pos="-142"/>
          <w:tab w:val="left" w:pos="368"/>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полоса(65:03-6.288),</w:t>
      </w:r>
    </w:p>
    <w:p w14:paraId="0549AD1F" w14:textId="77777777" w:rsidR="009606D4" w:rsidRPr="00E81F01" w:rsidRDefault="009606D4" w:rsidP="009606D4">
      <w:pPr>
        <w:pStyle w:val="Bodytext20"/>
        <w:numPr>
          <w:ilvl w:val="0"/>
          <w:numId w:val="199"/>
        </w:numPr>
        <w:shd w:val="clear" w:color="auto" w:fill="auto"/>
        <w:tabs>
          <w:tab w:val="left" w:pos="-142"/>
          <w:tab w:val="left" w:pos="368"/>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коммуникаций(65:04-6.1),</w:t>
      </w:r>
    </w:p>
    <w:p w14:paraId="76833149" w14:textId="77777777" w:rsidR="009606D4" w:rsidRPr="00E81F01" w:rsidRDefault="009606D4" w:rsidP="009606D4">
      <w:pPr>
        <w:pStyle w:val="Bodytext20"/>
        <w:numPr>
          <w:ilvl w:val="0"/>
          <w:numId w:val="199"/>
        </w:numPr>
        <w:shd w:val="clear" w:color="auto" w:fill="auto"/>
        <w:tabs>
          <w:tab w:val="left" w:pos="-142"/>
          <w:tab w:val="left" w:pos="368"/>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зона(65:03-6.188),</w:t>
      </w:r>
    </w:p>
    <w:p w14:paraId="2206B21C" w14:textId="77777777" w:rsidR="009606D4" w:rsidRPr="00E81F01" w:rsidRDefault="009606D4" w:rsidP="009606D4">
      <w:pPr>
        <w:pStyle w:val="Bodytext20"/>
        <w:numPr>
          <w:ilvl w:val="0"/>
          <w:numId w:val="199"/>
        </w:numPr>
        <w:shd w:val="clear" w:color="auto" w:fill="auto"/>
        <w:tabs>
          <w:tab w:val="left" w:pos="-142"/>
          <w:tab w:val="left" w:pos="368"/>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зона(65:04-6.111),</w:t>
      </w:r>
    </w:p>
    <w:p w14:paraId="75EBA7EC" w14:textId="77777777" w:rsidR="009606D4" w:rsidRPr="00E81F01" w:rsidRDefault="009606D4" w:rsidP="009606D4">
      <w:pPr>
        <w:pStyle w:val="Bodytext20"/>
        <w:numPr>
          <w:ilvl w:val="0"/>
          <w:numId w:val="199"/>
        </w:numPr>
        <w:shd w:val="clear" w:color="auto" w:fill="auto"/>
        <w:tabs>
          <w:tab w:val="left" w:pos="-142"/>
          <w:tab w:val="left" w:pos="368"/>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полоса(65:04-6.112),</w:t>
      </w:r>
    </w:p>
    <w:p w14:paraId="6C95FB13" w14:textId="77777777" w:rsidR="009606D4" w:rsidRPr="00E81F01" w:rsidRDefault="009606D4" w:rsidP="009606D4">
      <w:pPr>
        <w:pStyle w:val="Bodytext20"/>
        <w:numPr>
          <w:ilvl w:val="0"/>
          <w:numId w:val="199"/>
        </w:numPr>
        <w:shd w:val="clear" w:color="auto" w:fill="auto"/>
        <w:tabs>
          <w:tab w:val="left" w:pos="-142"/>
          <w:tab w:val="left" w:pos="368"/>
        </w:tabs>
        <w:ind w:left="-426"/>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коммуникаций(65:04-6.8),</w:t>
      </w:r>
    </w:p>
    <w:p w14:paraId="50CDE8EF" w14:textId="77777777" w:rsidR="009606D4" w:rsidRPr="00E81F01" w:rsidRDefault="009606D4" w:rsidP="009606D4">
      <w:pPr>
        <w:pStyle w:val="Bodytext20"/>
        <w:numPr>
          <w:ilvl w:val="0"/>
          <w:numId w:val="199"/>
        </w:numPr>
        <w:shd w:val="clear" w:color="auto" w:fill="auto"/>
        <w:tabs>
          <w:tab w:val="left" w:pos="-142"/>
          <w:tab w:val="left" w:pos="474"/>
        </w:tabs>
        <w:ind w:left="-426"/>
        <w:rPr>
          <w:rFonts w:ascii="Times New Roman" w:hAnsi="Times New Roman" w:cs="Times New Roman"/>
          <w:sz w:val="24"/>
          <w:szCs w:val="24"/>
        </w:rPr>
      </w:pPr>
      <w:r w:rsidRPr="00E81F01">
        <w:rPr>
          <w:rFonts w:ascii="Times New Roman" w:hAnsi="Times New Roman" w:cs="Times New Roman"/>
          <w:sz w:val="24"/>
          <w:szCs w:val="24"/>
        </w:rPr>
        <w:t>Охранная зона линий и сооружений связи и линий и сооружений радиофикации(65:03-6.4),</w:t>
      </w:r>
    </w:p>
    <w:p w14:paraId="066DFB5C" w14:textId="77777777" w:rsidR="009606D4" w:rsidRPr="00E81F01" w:rsidRDefault="009606D4" w:rsidP="009606D4">
      <w:pPr>
        <w:pStyle w:val="Bodytext20"/>
        <w:numPr>
          <w:ilvl w:val="0"/>
          <w:numId w:val="199"/>
        </w:numPr>
        <w:shd w:val="clear" w:color="auto" w:fill="auto"/>
        <w:tabs>
          <w:tab w:val="left" w:pos="-142"/>
          <w:tab w:val="left" w:pos="474"/>
        </w:tabs>
        <w:ind w:left="-426"/>
        <w:rPr>
          <w:rFonts w:ascii="Times New Roman" w:hAnsi="Times New Roman" w:cs="Times New Roman"/>
          <w:sz w:val="24"/>
          <w:szCs w:val="24"/>
        </w:rPr>
      </w:pPr>
      <w:r w:rsidRPr="00E81F01">
        <w:rPr>
          <w:rFonts w:ascii="Times New Roman" w:hAnsi="Times New Roman" w:cs="Times New Roman"/>
          <w:sz w:val="24"/>
          <w:szCs w:val="24"/>
        </w:rPr>
        <w:t>Санитарно-защитная зона предприятий, сооружений и иных объектов(65:03-6.164),</w:t>
      </w:r>
    </w:p>
    <w:p w14:paraId="4450A66E" w14:textId="77777777" w:rsidR="009606D4" w:rsidRPr="00E81F01" w:rsidRDefault="009606D4" w:rsidP="009606D4">
      <w:pPr>
        <w:pStyle w:val="Bodytext20"/>
        <w:numPr>
          <w:ilvl w:val="0"/>
          <w:numId w:val="199"/>
        </w:numPr>
        <w:shd w:val="clear" w:color="auto" w:fill="auto"/>
        <w:tabs>
          <w:tab w:val="left" w:pos="-142"/>
          <w:tab w:val="left" w:pos="474"/>
        </w:tabs>
        <w:ind w:left="-426"/>
        <w:rPr>
          <w:rFonts w:ascii="Times New Roman" w:hAnsi="Times New Roman" w:cs="Times New Roman"/>
          <w:sz w:val="24"/>
          <w:szCs w:val="24"/>
        </w:rPr>
      </w:pPr>
      <w:r w:rsidRPr="00E81F01">
        <w:rPr>
          <w:rFonts w:ascii="Times New Roman" w:hAnsi="Times New Roman" w:cs="Times New Roman"/>
          <w:sz w:val="24"/>
          <w:szCs w:val="24"/>
        </w:rPr>
        <w:lastRenderedPageBreak/>
        <w:t>(65:03-5.10),</w:t>
      </w:r>
    </w:p>
    <w:p w14:paraId="650D91AA" w14:textId="77777777" w:rsidR="009606D4" w:rsidRPr="00E81F01" w:rsidRDefault="009606D4" w:rsidP="009606D4">
      <w:pPr>
        <w:pStyle w:val="Bodytext20"/>
        <w:numPr>
          <w:ilvl w:val="0"/>
          <w:numId w:val="199"/>
        </w:numPr>
        <w:shd w:val="clear" w:color="auto" w:fill="auto"/>
        <w:tabs>
          <w:tab w:val="left" w:pos="-142"/>
          <w:tab w:val="left" w:pos="474"/>
        </w:tabs>
        <w:ind w:left="-426"/>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полоса(65:03-6.189),</w:t>
      </w:r>
    </w:p>
    <w:p w14:paraId="549A2071" w14:textId="77777777" w:rsidR="009606D4" w:rsidRPr="00E81F01" w:rsidRDefault="009606D4" w:rsidP="009606D4">
      <w:pPr>
        <w:pStyle w:val="Bodytext20"/>
        <w:numPr>
          <w:ilvl w:val="0"/>
          <w:numId w:val="199"/>
        </w:numPr>
        <w:shd w:val="clear" w:color="auto" w:fill="auto"/>
        <w:tabs>
          <w:tab w:val="left" w:pos="-142"/>
          <w:tab w:val="left" w:pos="474"/>
        </w:tabs>
        <w:ind w:left="-426"/>
        <w:rPr>
          <w:rFonts w:ascii="Times New Roman" w:hAnsi="Times New Roman" w:cs="Times New Roman"/>
          <w:sz w:val="24"/>
          <w:szCs w:val="24"/>
        </w:rPr>
      </w:pPr>
      <w:r w:rsidRPr="00E81F01">
        <w:rPr>
          <w:rFonts w:ascii="Times New Roman" w:hAnsi="Times New Roman" w:cs="Times New Roman"/>
          <w:sz w:val="24"/>
          <w:szCs w:val="24"/>
        </w:rPr>
        <w:t>Запретная зона при военном складе(65:04-6.117),</w:t>
      </w:r>
    </w:p>
    <w:p w14:paraId="37DB684B" w14:textId="77777777" w:rsidR="009606D4" w:rsidRPr="00E81F01" w:rsidRDefault="009606D4" w:rsidP="009606D4">
      <w:pPr>
        <w:pStyle w:val="Bodytext20"/>
        <w:numPr>
          <w:ilvl w:val="0"/>
          <w:numId w:val="199"/>
        </w:numPr>
        <w:shd w:val="clear" w:color="auto" w:fill="auto"/>
        <w:tabs>
          <w:tab w:val="left" w:pos="-142"/>
          <w:tab w:val="left" w:pos="474"/>
        </w:tabs>
        <w:ind w:left="-426"/>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коммуникаций(65:04-6.6),</w:t>
      </w:r>
    </w:p>
    <w:p w14:paraId="773CC588" w14:textId="77777777" w:rsidR="009606D4" w:rsidRPr="00E81F01" w:rsidRDefault="009606D4" w:rsidP="009606D4">
      <w:pPr>
        <w:pStyle w:val="Bodytext20"/>
        <w:numPr>
          <w:ilvl w:val="0"/>
          <w:numId w:val="199"/>
        </w:numPr>
        <w:shd w:val="clear" w:color="auto" w:fill="auto"/>
        <w:tabs>
          <w:tab w:val="left" w:pos="-142"/>
          <w:tab w:val="left" w:pos="474"/>
        </w:tabs>
        <w:ind w:left="-426"/>
        <w:rPr>
          <w:rFonts w:ascii="Times New Roman" w:hAnsi="Times New Roman" w:cs="Times New Roman"/>
          <w:sz w:val="24"/>
          <w:szCs w:val="24"/>
        </w:rPr>
      </w:pPr>
      <w:r w:rsidRPr="00E81F01">
        <w:rPr>
          <w:rFonts w:ascii="Times New Roman" w:hAnsi="Times New Roman" w:cs="Times New Roman"/>
          <w:sz w:val="24"/>
          <w:szCs w:val="24"/>
        </w:rPr>
        <w:t>Водоохранная зона(65:03-6.167),</w:t>
      </w:r>
    </w:p>
    <w:p w14:paraId="7172ECC3" w14:textId="77777777" w:rsidR="009606D4" w:rsidRPr="00E81F01" w:rsidRDefault="009606D4" w:rsidP="009606D4">
      <w:pPr>
        <w:pStyle w:val="Bodytext20"/>
        <w:numPr>
          <w:ilvl w:val="0"/>
          <w:numId w:val="199"/>
        </w:numPr>
        <w:shd w:val="clear" w:color="auto" w:fill="auto"/>
        <w:tabs>
          <w:tab w:val="left" w:pos="-142"/>
          <w:tab w:val="left" w:pos="474"/>
        </w:tabs>
        <w:spacing w:after="540"/>
        <w:ind w:left="-426"/>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полоса(65:03-6.172)</w:t>
      </w:r>
    </w:p>
    <w:p w14:paraId="60F1E681" w14:textId="77777777" w:rsidR="009606D4" w:rsidRPr="00E81F01" w:rsidRDefault="009606D4" w:rsidP="009606D4">
      <w:pPr>
        <w:pStyle w:val="a3"/>
        <w:tabs>
          <w:tab w:val="left" w:pos="-142"/>
        </w:tabs>
        <w:ind w:left="-426" w:firstLine="709"/>
        <w:rPr>
          <w:sz w:val="24"/>
        </w:rPr>
      </w:pPr>
      <w:r w:rsidRPr="00E81F01">
        <w:rPr>
          <w:sz w:val="24"/>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3B24D1D5" w14:textId="77777777" w:rsidR="009606D4" w:rsidRPr="00E81F01" w:rsidRDefault="009606D4" w:rsidP="009606D4">
      <w:pPr>
        <w:tabs>
          <w:tab w:val="left" w:pos="-142"/>
          <w:tab w:val="left" w:pos="1095"/>
          <w:tab w:val="center" w:pos="4677"/>
        </w:tabs>
        <w:ind w:left="-426" w:firstLine="709"/>
        <w:jc w:val="both"/>
      </w:pPr>
      <w:r w:rsidRPr="00E81F01">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r w:rsidRPr="00E81F01">
        <w:tab/>
      </w:r>
      <w:r w:rsidRPr="00E81F01">
        <w:tab/>
      </w:r>
      <w:r w:rsidRPr="00E81F01">
        <w:tab/>
      </w:r>
    </w:p>
    <w:p w14:paraId="0E92B299" w14:textId="77777777" w:rsidR="009606D4" w:rsidRPr="00E81F01" w:rsidRDefault="009606D4" w:rsidP="009606D4">
      <w:pPr>
        <w:pStyle w:val="Heading20"/>
        <w:keepNext/>
        <w:keepLines/>
        <w:shd w:val="clear" w:color="auto" w:fill="auto"/>
        <w:tabs>
          <w:tab w:val="left" w:pos="507"/>
        </w:tabs>
        <w:spacing w:after="0"/>
        <w:ind w:left="0" w:firstLine="0"/>
        <w:jc w:val="center"/>
        <w:outlineLvl w:val="0"/>
        <w:rPr>
          <w:rFonts w:ascii="Times New Roman" w:hAnsi="Times New Roman" w:cs="Times New Roman"/>
          <w:sz w:val="24"/>
          <w:szCs w:val="24"/>
        </w:rPr>
      </w:pPr>
      <w:r w:rsidRPr="00E81F01">
        <w:br w:type="page"/>
      </w:r>
      <w:bookmarkStart w:id="108" w:name="bookmark108"/>
      <w:bookmarkStart w:id="109" w:name="bookmark107"/>
      <w:bookmarkStart w:id="110" w:name="_Toc180414945"/>
      <w:r w:rsidRPr="00E81F01">
        <w:rPr>
          <w:rFonts w:ascii="Times New Roman" w:hAnsi="Times New Roman" w:cs="Times New Roman"/>
          <w:sz w:val="24"/>
          <w:szCs w:val="24"/>
        </w:rPr>
        <w:lastRenderedPageBreak/>
        <w:t>12. ЗОНА ОБЪЕКТОВ ВОЗДУШНОГО ТРАНСПОРТА (Т-4)</w:t>
      </w:r>
      <w:bookmarkEnd w:id="108"/>
      <w:bookmarkEnd w:id="109"/>
      <w:bookmarkEnd w:id="110"/>
    </w:p>
    <w:p w14:paraId="2CDA3F5F" w14:textId="77777777" w:rsidR="009606D4" w:rsidRPr="00E81F01" w:rsidRDefault="009606D4" w:rsidP="009606D4">
      <w:pPr>
        <w:pStyle w:val="Heading20"/>
        <w:keepNext/>
        <w:keepLines/>
        <w:shd w:val="clear" w:color="auto" w:fill="auto"/>
        <w:tabs>
          <w:tab w:val="left" w:pos="507"/>
        </w:tabs>
        <w:spacing w:after="0"/>
        <w:ind w:left="0" w:firstLine="0"/>
        <w:jc w:val="center"/>
        <w:outlineLvl w:val="0"/>
        <w:rPr>
          <w:rFonts w:ascii="Times New Roman" w:hAnsi="Times New Roman" w:cs="Times New Roman"/>
          <w:sz w:val="24"/>
          <w:szCs w:val="24"/>
        </w:rPr>
      </w:pPr>
    </w:p>
    <w:p w14:paraId="4BBDE44C"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111" w:name="bookmark109"/>
      <w:bookmarkStart w:id="112" w:name="_Toc180414946"/>
      <w:bookmarkStart w:id="113" w:name="bookmark110"/>
      <w:r w:rsidRPr="00E81F01">
        <w:rPr>
          <w:rFonts w:ascii="Times New Roman" w:hAnsi="Times New Roman" w:cs="Times New Roman"/>
          <w:sz w:val="24"/>
          <w:szCs w:val="24"/>
        </w:rPr>
        <w:t>12.1 Основные виды разрешенного использования земельных участков и объектов капитального строительства</w:t>
      </w:r>
      <w:bookmarkEnd w:id="111"/>
      <w:bookmarkEnd w:id="112"/>
      <w:bookmarkEnd w:id="113"/>
    </w:p>
    <w:tbl>
      <w:tblPr>
        <w:tblpPr w:leftFromText="180" w:rightFromText="180" w:vertAnchor="text" w:tblpXSpec="center" w:tblpY="1"/>
        <w:tblOverlap w:val="never"/>
        <w:tblW w:w="55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4"/>
        <w:gridCol w:w="1890"/>
        <w:gridCol w:w="1124"/>
        <w:gridCol w:w="7244"/>
      </w:tblGrid>
      <w:tr w:rsidR="009606D4" w:rsidRPr="00E81F01" w14:paraId="6773B07C" w14:textId="77777777" w:rsidTr="00C33032">
        <w:trPr>
          <w:trHeight w:hRule="exact" w:val="1048"/>
          <w:tblHeader/>
          <w:jc w:val="center"/>
        </w:trPr>
        <w:tc>
          <w:tcPr>
            <w:tcW w:w="153" w:type="pct"/>
            <w:vMerge w:val="restart"/>
            <w:shd w:val="clear" w:color="auto" w:fill="FFFFFF"/>
            <w:vAlign w:val="center"/>
          </w:tcPr>
          <w:p w14:paraId="4EEC07B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424" w:type="pct"/>
            <w:gridSpan w:val="2"/>
            <w:shd w:val="clear" w:color="auto" w:fill="FFFFFF"/>
          </w:tcPr>
          <w:p w14:paraId="4FF08B4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423" w:type="pct"/>
            <w:vMerge w:val="restart"/>
            <w:shd w:val="clear" w:color="auto" w:fill="FFFFFF"/>
            <w:vAlign w:val="center"/>
          </w:tcPr>
          <w:p w14:paraId="5A1B616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5E091407" w14:textId="77777777" w:rsidTr="00C33032">
        <w:trPr>
          <w:trHeight w:hRule="exact" w:val="250"/>
          <w:tblHeader/>
          <w:jc w:val="center"/>
        </w:trPr>
        <w:tc>
          <w:tcPr>
            <w:tcW w:w="153" w:type="pct"/>
            <w:vMerge/>
            <w:shd w:val="clear" w:color="auto" w:fill="FFFFFF"/>
            <w:vAlign w:val="center"/>
          </w:tcPr>
          <w:p w14:paraId="5C46749D" w14:textId="77777777" w:rsidR="009606D4" w:rsidRPr="00E81F01" w:rsidRDefault="009606D4" w:rsidP="00C33032">
            <w:pPr>
              <w:rPr>
                <w:sz w:val="20"/>
                <w:szCs w:val="20"/>
              </w:rPr>
            </w:pPr>
          </w:p>
        </w:tc>
        <w:tc>
          <w:tcPr>
            <w:tcW w:w="893" w:type="pct"/>
            <w:shd w:val="clear" w:color="auto" w:fill="FFFFFF"/>
            <w:vAlign w:val="bottom"/>
          </w:tcPr>
          <w:p w14:paraId="15F496A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530" w:type="pct"/>
            <w:shd w:val="clear" w:color="auto" w:fill="FFFFFF"/>
            <w:vAlign w:val="bottom"/>
          </w:tcPr>
          <w:p w14:paraId="6343986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423" w:type="pct"/>
            <w:vMerge/>
            <w:shd w:val="clear" w:color="auto" w:fill="FFFFFF"/>
            <w:vAlign w:val="center"/>
          </w:tcPr>
          <w:p w14:paraId="333A48D6" w14:textId="77777777" w:rsidR="009606D4" w:rsidRPr="00E81F01" w:rsidRDefault="009606D4" w:rsidP="00C33032">
            <w:pPr>
              <w:rPr>
                <w:sz w:val="20"/>
                <w:szCs w:val="20"/>
              </w:rPr>
            </w:pPr>
          </w:p>
        </w:tc>
      </w:tr>
      <w:tr w:rsidR="009606D4" w:rsidRPr="00E81F01" w14:paraId="6CD5D333" w14:textId="77777777" w:rsidTr="00C33032">
        <w:trPr>
          <w:trHeight w:hRule="exact" w:val="254"/>
          <w:tblHeader/>
          <w:jc w:val="center"/>
        </w:trPr>
        <w:tc>
          <w:tcPr>
            <w:tcW w:w="153" w:type="pct"/>
            <w:vMerge/>
            <w:shd w:val="clear" w:color="auto" w:fill="FFFFFF"/>
            <w:vAlign w:val="center"/>
          </w:tcPr>
          <w:p w14:paraId="1D524C07" w14:textId="77777777" w:rsidR="009606D4" w:rsidRPr="00E81F01" w:rsidRDefault="009606D4" w:rsidP="00C33032">
            <w:pPr>
              <w:rPr>
                <w:sz w:val="20"/>
                <w:szCs w:val="20"/>
              </w:rPr>
            </w:pPr>
          </w:p>
        </w:tc>
        <w:tc>
          <w:tcPr>
            <w:tcW w:w="893" w:type="pct"/>
            <w:shd w:val="clear" w:color="auto" w:fill="FFFFFF"/>
            <w:vAlign w:val="bottom"/>
          </w:tcPr>
          <w:p w14:paraId="793B693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530" w:type="pct"/>
            <w:shd w:val="clear" w:color="auto" w:fill="FFFFFF"/>
            <w:vAlign w:val="bottom"/>
          </w:tcPr>
          <w:p w14:paraId="773FE6B9" w14:textId="77777777" w:rsidR="009606D4" w:rsidRPr="00E81F01" w:rsidRDefault="009606D4" w:rsidP="00C33032">
            <w:pPr>
              <w:pStyle w:val="Other0"/>
              <w:shd w:val="clear" w:color="auto" w:fill="auto"/>
              <w:ind w:firstLine="440"/>
              <w:rPr>
                <w:rFonts w:ascii="Times New Roman" w:hAnsi="Times New Roman" w:cs="Times New Roman"/>
              </w:rPr>
            </w:pPr>
            <w:r w:rsidRPr="00E81F01">
              <w:rPr>
                <w:rFonts w:ascii="Times New Roman" w:hAnsi="Times New Roman" w:cs="Times New Roman"/>
              </w:rPr>
              <w:t>2</w:t>
            </w:r>
          </w:p>
        </w:tc>
        <w:tc>
          <w:tcPr>
            <w:tcW w:w="3423" w:type="pct"/>
            <w:shd w:val="clear" w:color="auto" w:fill="FFFFFF"/>
            <w:vAlign w:val="center"/>
          </w:tcPr>
          <w:p w14:paraId="69834AB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5F2F161E" w14:textId="77777777" w:rsidTr="00C33032">
        <w:trPr>
          <w:trHeight w:val="2121"/>
          <w:jc w:val="center"/>
        </w:trPr>
        <w:tc>
          <w:tcPr>
            <w:tcW w:w="153" w:type="pct"/>
            <w:shd w:val="clear" w:color="auto" w:fill="FFFFFF"/>
          </w:tcPr>
          <w:p w14:paraId="6214366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893" w:type="pct"/>
            <w:shd w:val="clear" w:color="auto" w:fill="FFFFFF"/>
          </w:tcPr>
          <w:p w14:paraId="3C76DB9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Воздушный транспорт</w:t>
            </w:r>
          </w:p>
        </w:tc>
        <w:tc>
          <w:tcPr>
            <w:tcW w:w="530" w:type="pct"/>
            <w:shd w:val="clear" w:color="auto" w:fill="FFFFFF"/>
          </w:tcPr>
          <w:p w14:paraId="36D3EE9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7.4</w:t>
            </w:r>
          </w:p>
        </w:tc>
        <w:tc>
          <w:tcPr>
            <w:tcW w:w="3423" w:type="pct"/>
            <w:shd w:val="clear" w:color="auto" w:fill="FFFFFF"/>
            <w:vAlign w:val="bottom"/>
          </w:tcPr>
          <w:p w14:paraId="7B75583E"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FC73B9B"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9469786"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42FF74D"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06E0DE9D" w14:textId="77777777" w:rsidTr="00C33032">
        <w:trPr>
          <w:trHeight w:val="3115"/>
          <w:jc w:val="center"/>
        </w:trPr>
        <w:tc>
          <w:tcPr>
            <w:tcW w:w="153" w:type="pct"/>
            <w:shd w:val="clear" w:color="auto" w:fill="FFFFFF"/>
          </w:tcPr>
          <w:p w14:paraId="2C70723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893" w:type="pct"/>
            <w:shd w:val="clear" w:color="auto" w:fill="FFFFFF"/>
          </w:tcPr>
          <w:p w14:paraId="70DB52D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530" w:type="pct"/>
            <w:shd w:val="clear" w:color="auto" w:fill="FFFFFF"/>
          </w:tcPr>
          <w:p w14:paraId="2906FE2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3.9.1</w:t>
            </w:r>
          </w:p>
        </w:tc>
        <w:tc>
          <w:tcPr>
            <w:tcW w:w="3423" w:type="pct"/>
            <w:shd w:val="clear" w:color="auto" w:fill="FFFFFF"/>
            <w:vAlign w:val="bottom"/>
          </w:tcPr>
          <w:p w14:paraId="0C508FB6"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9A5EA6C"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D1EF8A4" w14:textId="77777777" w:rsidR="009606D4" w:rsidRPr="00E81F01" w:rsidRDefault="009606D4" w:rsidP="009606D4">
            <w:pPr>
              <w:pStyle w:val="Other0"/>
              <w:numPr>
                <w:ilvl w:val="0"/>
                <w:numId w:val="200"/>
              </w:numPr>
              <w:shd w:val="clear" w:color="auto" w:fill="auto"/>
              <w:tabs>
                <w:tab w:val="left" w:pos="120"/>
              </w:tabs>
              <w:ind w:right="126"/>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8358963" w14:textId="77777777" w:rsidR="009606D4" w:rsidRPr="00E81F01" w:rsidRDefault="009606D4" w:rsidP="009606D4">
            <w:pPr>
              <w:pStyle w:val="Other0"/>
              <w:numPr>
                <w:ilvl w:val="0"/>
                <w:numId w:val="200"/>
              </w:numPr>
              <w:shd w:val="clear" w:color="auto" w:fill="auto"/>
              <w:tabs>
                <w:tab w:val="left" w:pos="144"/>
              </w:tabs>
              <w:ind w:right="126"/>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8E484B0"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1C33918"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972096F"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43E2F9C3" w14:textId="77777777" w:rsidTr="00C33032">
        <w:trPr>
          <w:trHeight w:val="1718"/>
          <w:jc w:val="center"/>
        </w:trPr>
        <w:tc>
          <w:tcPr>
            <w:tcW w:w="153" w:type="pct"/>
            <w:shd w:val="clear" w:color="auto" w:fill="FFFFFF"/>
          </w:tcPr>
          <w:p w14:paraId="7BC8E71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893" w:type="pct"/>
            <w:shd w:val="clear" w:color="auto" w:fill="FFFFFF"/>
          </w:tcPr>
          <w:p w14:paraId="6556C7E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внутреннего правопорядка</w:t>
            </w:r>
          </w:p>
        </w:tc>
        <w:tc>
          <w:tcPr>
            <w:tcW w:w="530" w:type="pct"/>
            <w:shd w:val="clear" w:color="auto" w:fill="FFFFFF"/>
          </w:tcPr>
          <w:p w14:paraId="4D3EF14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8.3</w:t>
            </w:r>
          </w:p>
        </w:tc>
        <w:tc>
          <w:tcPr>
            <w:tcW w:w="3423" w:type="pct"/>
            <w:shd w:val="clear" w:color="auto" w:fill="FFFFFF"/>
            <w:vAlign w:val="bottom"/>
          </w:tcPr>
          <w:p w14:paraId="02BA47BF"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- 300</w:t>
            </w:r>
          </w:p>
          <w:p w14:paraId="3F5F2AE6"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- 3</w:t>
            </w:r>
          </w:p>
          <w:p w14:paraId="40FDA275"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5D4E385F"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- 75</w:t>
            </w:r>
          </w:p>
          <w:p w14:paraId="1CD5747F"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4BD6E35D" w14:textId="77777777" w:rsidTr="00C33032">
        <w:trPr>
          <w:trHeight w:val="2442"/>
          <w:jc w:val="center"/>
        </w:trPr>
        <w:tc>
          <w:tcPr>
            <w:tcW w:w="153" w:type="pct"/>
            <w:shd w:val="clear" w:color="auto" w:fill="FFFFFF"/>
          </w:tcPr>
          <w:p w14:paraId="75948E9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w:t>
            </w:r>
          </w:p>
        </w:tc>
        <w:tc>
          <w:tcPr>
            <w:tcW w:w="893" w:type="pct"/>
            <w:shd w:val="clear" w:color="auto" w:fill="FFFFFF"/>
          </w:tcPr>
          <w:p w14:paraId="5F2E63F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530" w:type="pct"/>
            <w:shd w:val="clear" w:color="auto" w:fill="FFFFFF"/>
          </w:tcPr>
          <w:p w14:paraId="11BE989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423" w:type="pct"/>
            <w:shd w:val="clear" w:color="auto" w:fill="FFFFFF"/>
            <w:vAlign w:val="bottom"/>
          </w:tcPr>
          <w:p w14:paraId="57F06465"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C484F7B"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0,5</w:t>
            </w:r>
          </w:p>
          <w:p w14:paraId="3D1E04E4"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43AE6530"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146CAB6C"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- 90</w:t>
            </w:r>
          </w:p>
          <w:p w14:paraId="27F8FE91"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164ABA39" w14:textId="77777777" w:rsidR="009606D4" w:rsidRPr="00E81F01" w:rsidRDefault="009606D4" w:rsidP="00C33032">
            <w:pPr>
              <w:pStyle w:val="Other0"/>
              <w:shd w:val="clear" w:color="auto" w:fill="auto"/>
              <w:ind w:right="126"/>
              <w:jc w:val="both"/>
              <w:rPr>
                <w:rFonts w:ascii="Times New Roman" w:hAnsi="Times New Roman" w:cs="Times New Roman"/>
              </w:rPr>
            </w:pPr>
          </w:p>
        </w:tc>
      </w:tr>
      <w:tr w:rsidR="009606D4" w:rsidRPr="00E81F01" w14:paraId="4E08263A" w14:textId="77777777" w:rsidTr="00C33032">
        <w:trPr>
          <w:trHeight w:val="2122"/>
          <w:jc w:val="center"/>
        </w:trPr>
        <w:tc>
          <w:tcPr>
            <w:tcW w:w="153" w:type="pct"/>
            <w:shd w:val="clear" w:color="auto" w:fill="FFFFFF"/>
          </w:tcPr>
          <w:p w14:paraId="0DDD4BA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5</w:t>
            </w:r>
          </w:p>
        </w:tc>
        <w:tc>
          <w:tcPr>
            <w:tcW w:w="893" w:type="pct"/>
            <w:shd w:val="clear" w:color="auto" w:fill="FFFFFF"/>
          </w:tcPr>
          <w:p w14:paraId="7DAB98C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530" w:type="pct"/>
            <w:shd w:val="clear" w:color="auto" w:fill="FFFFFF"/>
          </w:tcPr>
          <w:p w14:paraId="3B11386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423" w:type="pct"/>
            <w:shd w:val="clear" w:color="auto" w:fill="FFFFFF"/>
            <w:vAlign w:val="bottom"/>
          </w:tcPr>
          <w:p w14:paraId="1EAE8C89"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9521C91"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E1EB460"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0AFAAE94"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29AF5D55" w14:textId="77777777" w:rsidR="009606D4" w:rsidRPr="00E81F01" w:rsidRDefault="009606D4" w:rsidP="009606D4">
      <w:pPr>
        <w:jc w:val="both"/>
      </w:pPr>
    </w:p>
    <w:p w14:paraId="479C4CB0" w14:textId="77777777" w:rsidR="009606D4" w:rsidRPr="00E81F01" w:rsidRDefault="009606D4" w:rsidP="009606D4">
      <w:pPr>
        <w:pStyle w:val="Heading30"/>
        <w:keepNext/>
        <w:keepLines/>
        <w:shd w:val="clear" w:color="auto" w:fill="auto"/>
        <w:tabs>
          <w:tab w:val="left" w:pos="658"/>
        </w:tabs>
        <w:spacing w:after="480"/>
        <w:ind w:left="0" w:firstLine="0"/>
        <w:jc w:val="both"/>
        <w:rPr>
          <w:rFonts w:ascii="Times New Roman" w:hAnsi="Times New Roman" w:cs="Times New Roman"/>
          <w:sz w:val="24"/>
          <w:szCs w:val="24"/>
        </w:rPr>
      </w:pPr>
      <w:bookmarkStart w:id="114" w:name="bookmark113"/>
      <w:bookmarkStart w:id="115" w:name="bookmark112"/>
      <w:bookmarkStart w:id="116" w:name="bookmark111"/>
      <w:bookmarkStart w:id="117" w:name="_Toc180414947"/>
      <w:r w:rsidRPr="00E81F01">
        <w:rPr>
          <w:rFonts w:ascii="Times New Roman" w:hAnsi="Times New Roman" w:cs="Times New Roman"/>
          <w:sz w:val="24"/>
          <w:szCs w:val="24"/>
        </w:rPr>
        <w:t>12.2 Условно разрешенные виды использования земельных участков и объектов капитального строительства: нет</w:t>
      </w:r>
      <w:bookmarkEnd w:id="114"/>
      <w:bookmarkEnd w:id="115"/>
      <w:bookmarkEnd w:id="116"/>
      <w:bookmarkEnd w:id="117"/>
    </w:p>
    <w:p w14:paraId="5236C85D"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118" w:name="bookmark114"/>
      <w:bookmarkStart w:id="119" w:name="_Toc180414948"/>
      <w:r w:rsidRPr="00E81F01">
        <w:rPr>
          <w:rFonts w:ascii="Times New Roman" w:hAnsi="Times New Roman" w:cs="Times New Roman"/>
          <w:sz w:val="24"/>
          <w:szCs w:val="24"/>
        </w:rPr>
        <w:t>12.3 Вспомогательные виды разрешенного использования земельных участков и объектов капитального строительства</w:t>
      </w:r>
      <w:bookmarkEnd w:id="118"/>
      <w:bookmarkEnd w:id="119"/>
    </w:p>
    <w:tbl>
      <w:tblPr>
        <w:tblpPr w:leftFromText="180" w:rightFromText="180" w:vertAnchor="text" w:tblpXSpec="center" w:tblpY="1"/>
        <w:tblOverlap w:val="never"/>
        <w:tblW w:w="55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
        <w:gridCol w:w="1564"/>
        <w:gridCol w:w="963"/>
        <w:gridCol w:w="7655"/>
      </w:tblGrid>
      <w:tr w:rsidR="009606D4" w:rsidRPr="00E81F01" w14:paraId="7105501C" w14:textId="77777777" w:rsidTr="00C33032">
        <w:trPr>
          <w:trHeight w:hRule="exact" w:val="1258"/>
          <w:jc w:val="center"/>
        </w:trPr>
        <w:tc>
          <w:tcPr>
            <w:tcW w:w="189" w:type="pct"/>
            <w:vMerge w:val="restart"/>
            <w:shd w:val="clear" w:color="auto" w:fill="FFFFFF"/>
            <w:vAlign w:val="center"/>
          </w:tcPr>
          <w:p w14:paraId="1AB17C1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194" w:type="pct"/>
            <w:gridSpan w:val="2"/>
            <w:shd w:val="clear" w:color="auto" w:fill="FFFFFF"/>
          </w:tcPr>
          <w:p w14:paraId="25F346B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617" w:type="pct"/>
            <w:vMerge w:val="restart"/>
            <w:shd w:val="clear" w:color="auto" w:fill="FFFFFF"/>
            <w:vAlign w:val="center"/>
          </w:tcPr>
          <w:p w14:paraId="00EBCC3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106ADF11" w14:textId="77777777" w:rsidTr="00C33032">
        <w:trPr>
          <w:trHeight w:hRule="exact" w:val="254"/>
          <w:jc w:val="center"/>
        </w:trPr>
        <w:tc>
          <w:tcPr>
            <w:tcW w:w="189" w:type="pct"/>
            <w:vMerge/>
            <w:shd w:val="clear" w:color="auto" w:fill="FFFFFF"/>
            <w:vAlign w:val="center"/>
          </w:tcPr>
          <w:p w14:paraId="73DF39FB" w14:textId="77777777" w:rsidR="009606D4" w:rsidRPr="00E81F01" w:rsidRDefault="009606D4" w:rsidP="00C33032"/>
        </w:tc>
        <w:tc>
          <w:tcPr>
            <w:tcW w:w="739" w:type="pct"/>
            <w:shd w:val="clear" w:color="auto" w:fill="FFFFFF"/>
            <w:vAlign w:val="bottom"/>
          </w:tcPr>
          <w:p w14:paraId="55C048A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55" w:type="pct"/>
            <w:shd w:val="clear" w:color="auto" w:fill="FFFFFF"/>
            <w:vAlign w:val="bottom"/>
          </w:tcPr>
          <w:p w14:paraId="4CAFC28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617" w:type="pct"/>
            <w:vMerge/>
            <w:shd w:val="clear" w:color="auto" w:fill="FFFFFF"/>
            <w:vAlign w:val="center"/>
          </w:tcPr>
          <w:p w14:paraId="0DC66DB1" w14:textId="77777777" w:rsidR="009606D4" w:rsidRPr="00E81F01" w:rsidRDefault="009606D4" w:rsidP="00C33032"/>
        </w:tc>
      </w:tr>
      <w:tr w:rsidR="009606D4" w:rsidRPr="00E81F01" w14:paraId="1D1681C9" w14:textId="77777777" w:rsidTr="00C33032">
        <w:trPr>
          <w:trHeight w:hRule="exact" w:val="250"/>
          <w:jc w:val="center"/>
        </w:trPr>
        <w:tc>
          <w:tcPr>
            <w:tcW w:w="189" w:type="pct"/>
            <w:vMerge/>
            <w:shd w:val="clear" w:color="auto" w:fill="FFFFFF"/>
            <w:vAlign w:val="center"/>
          </w:tcPr>
          <w:p w14:paraId="6EFC58C1" w14:textId="77777777" w:rsidR="009606D4" w:rsidRPr="00E81F01" w:rsidRDefault="009606D4" w:rsidP="00C33032"/>
        </w:tc>
        <w:tc>
          <w:tcPr>
            <w:tcW w:w="739" w:type="pct"/>
            <w:shd w:val="clear" w:color="auto" w:fill="FFFFFF"/>
            <w:vAlign w:val="bottom"/>
          </w:tcPr>
          <w:p w14:paraId="61E5CC3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55" w:type="pct"/>
            <w:shd w:val="clear" w:color="auto" w:fill="FFFFFF"/>
            <w:vAlign w:val="bottom"/>
          </w:tcPr>
          <w:p w14:paraId="47D732D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617" w:type="pct"/>
            <w:shd w:val="clear" w:color="auto" w:fill="FFFFFF"/>
            <w:vAlign w:val="center"/>
          </w:tcPr>
          <w:p w14:paraId="25C54C8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5DB0C078" w14:textId="77777777" w:rsidTr="00C33032">
        <w:trPr>
          <w:trHeight w:val="2422"/>
          <w:jc w:val="center"/>
        </w:trPr>
        <w:tc>
          <w:tcPr>
            <w:tcW w:w="189" w:type="pct"/>
            <w:shd w:val="clear" w:color="auto" w:fill="FFFFFF"/>
          </w:tcPr>
          <w:p w14:paraId="037DB73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739" w:type="pct"/>
            <w:shd w:val="clear" w:color="auto" w:fill="FFFFFF"/>
          </w:tcPr>
          <w:p w14:paraId="08EA7F7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55" w:type="pct"/>
            <w:shd w:val="clear" w:color="auto" w:fill="FFFFFF"/>
          </w:tcPr>
          <w:p w14:paraId="2729B55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617" w:type="pct"/>
            <w:shd w:val="clear" w:color="auto" w:fill="FFFFFF"/>
            <w:vAlign w:val="bottom"/>
          </w:tcPr>
          <w:p w14:paraId="061E25F8"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4DA35563"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E0F9CF2"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подлежат установлению</w:t>
            </w:r>
          </w:p>
          <w:p w14:paraId="0804AB90"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363656E8"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41312B20" w14:textId="77777777" w:rsidTr="00C33032">
        <w:trPr>
          <w:trHeight w:val="1963"/>
          <w:jc w:val="center"/>
        </w:trPr>
        <w:tc>
          <w:tcPr>
            <w:tcW w:w="189" w:type="pct"/>
            <w:shd w:val="clear" w:color="auto" w:fill="FFFFFF"/>
          </w:tcPr>
          <w:p w14:paraId="60D4B2A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739" w:type="pct"/>
            <w:shd w:val="clear" w:color="auto" w:fill="FFFFFF"/>
          </w:tcPr>
          <w:p w14:paraId="5AD6A28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55" w:type="pct"/>
            <w:shd w:val="clear" w:color="auto" w:fill="FFFFFF"/>
          </w:tcPr>
          <w:p w14:paraId="7727256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617" w:type="pct"/>
            <w:shd w:val="clear" w:color="auto" w:fill="FFFFFF"/>
            <w:vAlign w:val="bottom"/>
          </w:tcPr>
          <w:p w14:paraId="33D20DD9"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1C6A1161"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C297E05"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ED4601B" w14:textId="77777777" w:rsidR="009606D4" w:rsidRPr="00E81F01" w:rsidRDefault="009606D4" w:rsidP="00C33032">
            <w:pPr>
              <w:pStyle w:val="Other0"/>
              <w:shd w:val="clear" w:color="auto" w:fill="auto"/>
              <w:ind w:right="126"/>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477C0ED" w14:textId="77777777" w:rsidR="009606D4" w:rsidRPr="00E81F01" w:rsidRDefault="009606D4" w:rsidP="00C33032">
            <w:pPr>
              <w:pStyle w:val="Other0"/>
              <w:shd w:val="clear" w:color="auto" w:fill="auto"/>
              <w:ind w:right="126"/>
              <w:jc w:val="both"/>
              <w:rPr>
                <w:rFonts w:ascii="Times New Roman" w:hAnsi="Times New Roman" w:cs="Times New Roman"/>
              </w:rPr>
            </w:pPr>
          </w:p>
        </w:tc>
      </w:tr>
    </w:tbl>
    <w:p w14:paraId="16503B1A" w14:textId="77777777" w:rsidR="009606D4" w:rsidRPr="00E81F01" w:rsidRDefault="009606D4" w:rsidP="009606D4"/>
    <w:p w14:paraId="1EF80B12" w14:textId="77777777" w:rsidR="009606D4" w:rsidRPr="00E81F01" w:rsidRDefault="009606D4" w:rsidP="009606D4">
      <w:pPr>
        <w:pStyle w:val="Tablecaption0"/>
        <w:shd w:val="clear" w:color="auto" w:fill="auto"/>
        <w:spacing w:after="40"/>
        <w:ind w:left="-567" w:firstLine="0"/>
        <w:jc w:val="both"/>
        <w:outlineLvl w:val="2"/>
        <w:rPr>
          <w:rFonts w:ascii="Times New Roman" w:hAnsi="Times New Roman" w:cs="Times New Roman"/>
          <w:sz w:val="24"/>
          <w:szCs w:val="24"/>
        </w:rPr>
      </w:pPr>
      <w:bookmarkStart w:id="120" w:name="bookmark115"/>
      <w:bookmarkStart w:id="121" w:name="_Toc180414949"/>
      <w:r w:rsidRPr="00E81F01">
        <w:rPr>
          <w:rFonts w:ascii="Times New Roman" w:hAnsi="Times New Roman" w:cs="Times New Roman"/>
          <w:sz w:val="24"/>
          <w:szCs w:val="24"/>
        </w:rPr>
        <w:t>12.4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120"/>
      <w:bookmarkEnd w:id="121"/>
    </w:p>
    <w:p w14:paraId="2CCD74FA" w14:textId="77777777" w:rsidR="009606D4" w:rsidRPr="00E81F01" w:rsidRDefault="009606D4" w:rsidP="009606D4">
      <w:pPr>
        <w:pStyle w:val="Tablecaption0"/>
        <w:shd w:val="clear" w:color="auto" w:fill="auto"/>
        <w:ind w:left="-567" w:firstLine="0"/>
        <w:jc w:val="both"/>
        <w:rPr>
          <w:rFonts w:ascii="Times New Roman" w:hAnsi="Times New Roman" w:cs="Times New Roman"/>
          <w:sz w:val="24"/>
          <w:szCs w:val="24"/>
        </w:rPr>
      </w:pPr>
      <w:r w:rsidRPr="00E81F01">
        <w:rPr>
          <w:rFonts w:ascii="Times New Roman" w:hAnsi="Times New Roman" w:cs="Times New Roman"/>
          <w:b w:val="0"/>
          <w:bCs w:val="0"/>
          <w:sz w:val="24"/>
          <w:szCs w:val="24"/>
        </w:rPr>
        <w:t>Нет</w:t>
      </w:r>
    </w:p>
    <w:p w14:paraId="610D6094" w14:textId="77777777" w:rsidR="009606D4" w:rsidRPr="00E81F01" w:rsidRDefault="009606D4" w:rsidP="009606D4">
      <w:pPr>
        <w:spacing w:after="259"/>
        <w:ind w:left="-567"/>
        <w:jc w:val="both"/>
      </w:pPr>
    </w:p>
    <w:p w14:paraId="593EEBB9" w14:textId="77777777" w:rsidR="009606D4" w:rsidRPr="00E81F01" w:rsidRDefault="009606D4" w:rsidP="009606D4">
      <w:pPr>
        <w:pStyle w:val="a3"/>
        <w:ind w:left="-567" w:firstLine="709"/>
        <w:rPr>
          <w:sz w:val="24"/>
        </w:rPr>
      </w:pPr>
      <w:r w:rsidRPr="00E81F01">
        <w:rPr>
          <w:sz w:val="24"/>
        </w:rPr>
        <w:lastRenderedPageBreak/>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5DE60FDE" w14:textId="77777777" w:rsidR="009606D4" w:rsidRPr="00E81F01" w:rsidRDefault="009606D4" w:rsidP="009606D4">
      <w:pPr>
        <w:ind w:left="-567" w:firstLine="709"/>
        <w:jc w:val="both"/>
      </w:pPr>
      <w:r w:rsidRPr="00E81F01">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bookmarkStart w:id="122" w:name="bookmark117"/>
      <w:bookmarkStart w:id="123" w:name="bookmark116"/>
      <w:bookmarkStart w:id="124" w:name="_Toc180414950"/>
      <w:r w:rsidRPr="00E81F01">
        <w:t xml:space="preserve">  </w:t>
      </w:r>
    </w:p>
    <w:p w14:paraId="5DFB948F" w14:textId="77777777" w:rsidR="009606D4" w:rsidRPr="00E81F01" w:rsidRDefault="009606D4" w:rsidP="009606D4">
      <w:pPr>
        <w:ind w:left="-567" w:firstLine="709"/>
        <w:jc w:val="both"/>
      </w:pPr>
    </w:p>
    <w:p w14:paraId="177F14C8" w14:textId="77777777" w:rsidR="009606D4" w:rsidRPr="00E81F01" w:rsidRDefault="009606D4" w:rsidP="009606D4">
      <w:pPr>
        <w:ind w:left="-567" w:firstLine="709"/>
        <w:jc w:val="both"/>
        <w:rPr>
          <w:b/>
        </w:rPr>
      </w:pPr>
      <w:r w:rsidRPr="00E81F01">
        <w:rPr>
          <w:b/>
        </w:rPr>
        <w:t>13. ЗОНА, ПРЕДНАЗНАЧЕННАЯ ДЛЯ ВЕДЕНИЯ САДОВОГО ХОЗЯЙСТВА   (СХ-1)</w:t>
      </w:r>
      <w:bookmarkEnd w:id="122"/>
      <w:bookmarkEnd w:id="123"/>
      <w:bookmarkEnd w:id="124"/>
    </w:p>
    <w:p w14:paraId="014D068A"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125" w:name="bookmark118"/>
      <w:bookmarkStart w:id="126" w:name="_Toc180414951"/>
      <w:bookmarkStart w:id="127" w:name="bookmark119"/>
      <w:r w:rsidRPr="00E81F01">
        <w:rPr>
          <w:rFonts w:ascii="Times New Roman" w:hAnsi="Times New Roman" w:cs="Times New Roman"/>
          <w:sz w:val="24"/>
          <w:szCs w:val="24"/>
        </w:rPr>
        <w:t>13.1 Основные виды разрешенного использования земельных участков и объектов капитального строительства</w:t>
      </w:r>
      <w:bookmarkEnd w:id="125"/>
      <w:bookmarkEnd w:id="126"/>
      <w:bookmarkEnd w:id="127"/>
    </w:p>
    <w:tbl>
      <w:tblPr>
        <w:tblpPr w:leftFromText="180" w:rightFromText="180" w:vertAnchor="text" w:tblpXSpec="center" w:tblpY="1"/>
        <w:tblOverlap w:val="never"/>
        <w:tblW w:w="54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
        <w:gridCol w:w="1891"/>
        <w:gridCol w:w="946"/>
        <w:gridCol w:w="7200"/>
      </w:tblGrid>
      <w:tr w:rsidR="009606D4" w:rsidRPr="00E81F01" w14:paraId="2996B8F8" w14:textId="77777777" w:rsidTr="00C33032">
        <w:trPr>
          <w:trHeight w:hRule="exact" w:val="907"/>
          <w:tblHeader/>
          <w:jc w:val="center"/>
        </w:trPr>
        <w:tc>
          <w:tcPr>
            <w:tcW w:w="185" w:type="pct"/>
            <w:vMerge w:val="restart"/>
            <w:shd w:val="clear" w:color="auto" w:fill="FFFFFF"/>
            <w:vAlign w:val="center"/>
          </w:tcPr>
          <w:p w14:paraId="0300935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361" w:type="pct"/>
            <w:gridSpan w:val="2"/>
            <w:shd w:val="clear" w:color="auto" w:fill="FFFFFF"/>
          </w:tcPr>
          <w:p w14:paraId="4821DEE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453" w:type="pct"/>
            <w:vMerge w:val="restart"/>
            <w:shd w:val="clear" w:color="auto" w:fill="FFFFFF"/>
            <w:vAlign w:val="center"/>
          </w:tcPr>
          <w:p w14:paraId="5670346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iCs/>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7C73B44F" w14:textId="77777777" w:rsidTr="00C33032">
        <w:trPr>
          <w:trHeight w:hRule="exact" w:val="254"/>
          <w:tblHeader/>
          <w:jc w:val="center"/>
        </w:trPr>
        <w:tc>
          <w:tcPr>
            <w:tcW w:w="185" w:type="pct"/>
            <w:vMerge/>
            <w:shd w:val="clear" w:color="auto" w:fill="FFFFFF"/>
            <w:vAlign w:val="center"/>
          </w:tcPr>
          <w:p w14:paraId="1642D75D" w14:textId="77777777" w:rsidR="009606D4" w:rsidRPr="00E81F01" w:rsidRDefault="009606D4" w:rsidP="00C33032">
            <w:pPr>
              <w:rPr>
                <w:sz w:val="20"/>
                <w:szCs w:val="20"/>
              </w:rPr>
            </w:pPr>
          </w:p>
        </w:tc>
        <w:tc>
          <w:tcPr>
            <w:tcW w:w="907" w:type="pct"/>
            <w:shd w:val="clear" w:color="auto" w:fill="FFFFFF"/>
            <w:vAlign w:val="bottom"/>
          </w:tcPr>
          <w:p w14:paraId="1D4CD96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54" w:type="pct"/>
            <w:shd w:val="clear" w:color="auto" w:fill="FFFFFF"/>
            <w:vAlign w:val="bottom"/>
          </w:tcPr>
          <w:p w14:paraId="283C733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453" w:type="pct"/>
            <w:vMerge/>
            <w:shd w:val="clear" w:color="auto" w:fill="FFFFFF"/>
            <w:vAlign w:val="center"/>
          </w:tcPr>
          <w:p w14:paraId="321C22E7" w14:textId="77777777" w:rsidR="009606D4" w:rsidRPr="00E81F01" w:rsidRDefault="009606D4" w:rsidP="00C33032">
            <w:pPr>
              <w:rPr>
                <w:sz w:val="20"/>
                <w:szCs w:val="20"/>
              </w:rPr>
            </w:pPr>
          </w:p>
        </w:tc>
      </w:tr>
      <w:tr w:rsidR="009606D4" w:rsidRPr="00E81F01" w14:paraId="4311A178" w14:textId="77777777" w:rsidTr="00C33032">
        <w:trPr>
          <w:trHeight w:hRule="exact" w:val="250"/>
          <w:tblHeader/>
          <w:jc w:val="center"/>
        </w:trPr>
        <w:tc>
          <w:tcPr>
            <w:tcW w:w="185" w:type="pct"/>
            <w:vMerge/>
            <w:shd w:val="clear" w:color="auto" w:fill="FFFFFF"/>
            <w:vAlign w:val="center"/>
          </w:tcPr>
          <w:p w14:paraId="7DD923F8" w14:textId="77777777" w:rsidR="009606D4" w:rsidRPr="00E81F01" w:rsidRDefault="009606D4" w:rsidP="00C33032">
            <w:pPr>
              <w:rPr>
                <w:sz w:val="20"/>
                <w:szCs w:val="20"/>
              </w:rPr>
            </w:pPr>
          </w:p>
        </w:tc>
        <w:tc>
          <w:tcPr>
            <w:tcW w:w="907" w:type="pct"/>
            <w:shd w:val="clear" w:color="auto" w:fill="FFFFFF"/>
            <w:vAlign w:val="bottom"/>
          </w:tcPr>
          <w:p w14:paraId="0E45E93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54" w:type="pct"/>
            <w:shd w:val="clear" w:color="auto" w:fill="FFFFFF"/>
            <w:vAlign w:val="bottom"/>
          </w:tcPr>
          <w:p w14:paraId="2B11A4A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453" w:type="pct"/>
            <w:shd w:val="clear" w:color="auto" w:fill="FFFFFF"/>
            <w:vAlign w:val="center"/>
          </w:tcPr>
          <w:p w14:paraId="5EE645D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1319CF84" w14:textId="77777777" w:rsidTr="00C33032">
        <w:trPr>
          <w:trHeight w:val="3018"/>
          <w:jc w:val="center"/>
        </w:trPr>
        <w:tc>
          <w:tcPr>
            <w:tcW w:w="185" w:type="pct"/>
            <w:shd w:val="clear" w:color="auto" w:fill="FFFFFF"/>
          </w:tcPr>
          <w:p w14:paraId="166C4F1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07" w:type="pct"/>
            <w:shd w:val="clear" w:color="auto" w:fill="FFFFFF"/>
          </w:tcPr>
          <w:p w14:paraId="5421E3D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Ведение садоводства</w:t>
            </w:r>
          </w:p>
        </w:tc>
        <w:tc>
          <w:tcPr>
            <w:tcW w:w="454" w:type="pct"/>
            <w:shd w:val="clear" w:color="auto" w:fill="FFFFFF"/>
          </w:tcPr>
          <w:p w14:paraId="332D9BF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13.2</w:t>
            </w:r>
          </w:p>
        </w:tc>
        <w:tc>
          <w:tcPr>
            <w:tcW w:w="3453" w:type="pct"/>
            <w:shd w:val="clear" w:color="auto" w:fill="FFFFFF"/>
            <w:vAlign w:val="bottom"/>
          </w:tcPr>
          <w:p w14:paraId="77C476A4"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- 300</w:t>
            </w:r>
          </w:p>
          <w:p w14:paraId="470868B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- 1500</w:t>
            </w:r>
          </w:p>
          <w:p w14:paraId="28A60721"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(ширина), м - 15</w:t>
            </w:r>
          </w:p>
          <w:p w14:paraId="046C3DE1"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78E9FC1" w14:textId="77777777" w:rsidR="009606D4" w:rsidRPr="00E81F01" w:rsidRDefault="009606D4" w:rsidP="009606D4">
            <w:pPr>
              <w:pStyle w:val="Other0"/>
              <w:numPr>
                <w:ilvl w:val="0"/>
                <w:numId w:val="201"/>
              </w:numPr>
              <w:shd w:val="clear" w:color="auto" w:fill="auto"/>
              <w:tabs>
                <w:tab w:val="left" w:pos="120"/>
              </w:tabs>
              <w:ind w:right="130"/>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5937FBC" w14:textId="77777777" w:rsidR="009606D4" w:rsidRPr="00E81F01" w:rsidRDefault="009606D4" w:rsidP="009606D4">
            <w:pPr>
              <w:pStyle w:val="Other0"/>
              <w:numPr>
                <w:ilvl w:val="0"/>
                <w:numId w:val="201"/>
              </w:numPr>
              <w:shd w:val="clear" w:color="auto" w:fill="auto"/>
              <w:tabs>
                <w:tab w:val="left" w:pos="144"/>
              </w:tabs>
              <w:ind w:right="130"/>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6983A3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58FE57E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07EFF6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7435B70D" w14:textId="77777777" w:rsidTr="00C33032">
        <w:trPr>
          <w:trHeight w:val="3059"/>
          <w:jc w:val="center"/>
        </w:trPr>
        <w:tc>
          <w:tcPr>
            <w:tcW w:w="185" w:type="pct"/>
            <w:shd w:val="clear" w:color="auto" w:fill="FFFFFF"/>
          </w:tcPr>
          <w:p w14:paraId="603AC96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907" w:type="pct"/>
            <w:shd w:val="clear" w:color="auto" w:fill="FFFFFF"/>
          </w:tcPr>
          <w:p w14:paraId="4A4D5513" w14:textId="77777777" w:rsidR="009606D4" w:rsidRPr="00E81F01" w:rsidRDefault="009606D4" w:rsidP="00C33032">
            <w:pPr>
              <w:pStyle w:val="Other0"/>
              <w:shd w:val="clear" w:color="auto" w:fill="auto"/>
              <w:spacing w:after="240"/>
              <w:rPr>
                <w:rFonts w:ascii="Times New Roman" w:hAnsi="Times New Roman" w:cs="Times New Roman"/>
              </w:rPr>
            </w:pPr>
            <w:r w:rsidRPr="00E81F01">
              <w:rPr>
                <w:rFonts w:ascii="Times New Roman" w:hAnsi="Times New Roman" w:cs="Times New Roman"/>
              </w:rPr>
              <w:t>Ведение огородничества</w:t>
            </w:r>
          </w:p>
          <w:p w14:paraId="13C59FE2" w14:textId="77777777" w:rsidR="009606D4" w:rsidRPr="00E81F01" w:rsidRDefault="009606D4" w:rsidP="00C33032">
            <w:pPr>
              <w:pStyle w:val="Other0"/>
              <w:shd w:val="clear" w:color="auto" w:fill="auto"/>
              <w:rPr>
                <w:rFonts w:ascii="Times New Roman" w:hAnsi="Times New Roman" w:cs="Times New Roman"/>
              </w:rPr>
            </w:pPr>
          </w:p>
        </w:tc>
        <w:tc>
          <w:tcPr>
            <w:tcW w:w="454" w:type="pct"/>
            <w:shd w:val="clear" w:color="auto" w:fill="FFFFFF"/>
          </w:tcPr>
          <w:p w14:paraId="1F935CB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13.1</w:t>
            </w:r>
          </w:p>
        </w:tc>
        <w:tc>
          <w:tcPr>
            <w:tcW w:w="3453" w:type="pct"/>
            <w:shd w:val="clear" w:color="auto" w:fill="FFFFFF"/>
          </w:tcPr>
          <w:p w14:paraId="7359D55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w:t>
            </w:r>
          </w:p>
          <w:p w14:paraId="585A4F2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- 1500</w:t>
            </w:r>
          </w:p>
          <w:p w14:paraId="1B9BA8B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(ширина), м - 15</w:t>
            </w:r>
          </w:p>
          <w:p w14:paraId="3DA55A7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B8D429B" w14:textId="77777777" w:rsidR="009606D4" w:rsidRPr="00E81F01" w:rsidRDefault="009606D4" w:rsidP="009606D4">
            <w:pPr>
              <w:pStyle w:val="Other0"/>
              <w:numPr>
                <w:ilvl w:val="0"/>
                <w:numId w:val="202"/>
              </w:numPr>
              <w:shd w:val="clear" w:color="auto" w:fill="auto"/>
              <w:tabs>
                <w:tab w:val="left" w:pos="110"/>
              </w:tabs>
              <w:ind w:right="130"/>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540FBF1" w14:textId="77777777" w:rsidR="009606D4" w:rsidRPr="00E81F01" w:rsidRDefault="009606D4" w:rsidP="009606D4">
            <w:pPr>
              <w:pStyle w:val="Other0"/>
              <w:numPr>
                <w:ilvl w:val="0"/>
                <w:numId w:val="202"/>
              </w:numPr>
              <w:shd w:val="clear" w:color="auto" w:fill="auto"/>
              <w:tabs>
                <w:tab w:val="left" w:pos="144"/>
              </w:tabs>
              <w:ind w:right="130"/>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90E18E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5CDE334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3621112"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-до 1,8 м.</w:t>
            </w:r>
          </w:p>
        </w:tc>
      </w:tr>
      <w:tr w:rsidR="009606D4" w:rsidRPr="00E81F01" w14:paraId="28568314" w14:textId="77777777" w:rsidTr="00C33032">
        <w:trPr>
          <w:trHeight w:val="3167"/>
          <w:jc w:val="center"/>
        </w:trPr>
        <w:tc>
          <w:tcPr>
            <w:tcW w:w="185" w:type="pct"/>
            <w:shd w:val="clear" w:color="auto" w:fill="FFFFFF"/>
          </w:tcPr>
          <w:p w14:paraId="4BBC73E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3</w:t>
            </w:r>
          </w:p>
        </w:tc>
        <w:tc>
          <w:tcPr>
            <w:tcW w:w="907" w:type="pct"/>
            <w:shd w:val="clear" w:color="auto" w:fill="FFFFFF"/>
          </w:tcPr>
          <w:p w14:paraId="17B7E48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Магазины</w:t>
            </w:r>
          </w:p>
        </w:tc>
        <w:tc>
          <w:tcPr>
            <w:tcW w:w="454" w:type="pct"/>
            <w:shd w:val="clear" w:color="auto" w:fill="FFFFFF"/>
          </w:tcPr>
          <w:p w14:paraId="04C5CC1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4.4</w:t>
            </w:r>
          </w:p>
        </w:tc>
        <w:tc>
          <w:tcPr>
            <w:tcW w:w="3453" w:type="pct"/>
            <w:shd w:val="clear" w:color="auto" w:fill="FFFFFF"/>
          </w:tcPr>
          <w:p w14:paraId="3333035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- 350</w:t>
            </w:r>
          </w:p>
          <w:p w14:paraId="471405E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w:t>
            </w:r>
          </w:p>
          <w:p w14:paraId="6633854C"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18DA3A7" w14:textId="77777777" w:rsidR="009606D4" w:rsidRPr="00E81F01" w:rsidRDefault="009606D4" w:rsidP="009606D4">
            <w:pPr>
              <w:pStyle w:val="Other0"/>
              <w:numPr>
                <w:ilvl w:val="0"/>
                <w:numId w:val="203"/>
              </w:numPr>
              <w:shd w:val="clear" w:color="auto" w:fill="auto"/>
              <w:tabs>
                <w:tab w:val="left" w:pos="110"/>
              </w:tabs>
              <w:ind w:right="130"/>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1CC1EDA" w14:textId="77777777" w:rsidR="009606D4" w:rsidRPr="00E81F01" w:rsidRDefault="009606D4" w:rsidP="009606D4">
            <w:pPr>
              <w:pStyle w:val="Other0"/>
              <w:numPr>
                <w:ilvl w:val="0"/>
                <w:numId w:val="203"/>
              </w:numPr>
              <w:shd w:val="clear" w:color="auto" w:fill="auto"/>
              <w:tabs>
                <w:tab w:val="left" w:pos="144"/>
              </w:tabs>
              <w:ind w:right="130"/>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EC85B39"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Максимальное количество надземных этажей - 2</w:t>
            </w:r>
          </w:p>
          <w:p w14:paraId="4760853B"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5CE3F502"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03B3FFE"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Минимальный процент застройки -20</w:t>
            </w:r>
          </w:p>
          <w:p w14:paraId="6C12CD2F"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 xml:space="preserve">Высота ограждений земельных участков – до 1,8 м. </w:t>
            </w:r>
          </w:p>
        </w:tc>
      </w:tr>
      <w:tr w:rsidR="009606D4" w:rsidRPr="00E81F01" w14:paraId="7E3E4937" w14:textId="77777777" w:rsidTr="00C33032">
        <w:trPr>
          <w:trHeight w:val="3167"/>
          <w:jc w:val="center"/>
        </w:trPr>
        <w:tc>
          <w:tcPr>
            <w:tcW w:w="185" w:type="pct"/>
            <w:shd w:val="clear" w:color="auto" w:fill="FFFFFF"/>
          </w:tcPr>
          <w:p w14:paraId="19EF6B9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w:t>
            </w:r>
          </w:p>
        </w:tc>
        <w:tc>
          <w:tcPr>
            <w:tcW w:w="907" w:type="pct"/>
            <w:shd w:val="clear" w:color="auto" w:fill="FFFFFF"/>
          </w:tcPr>
          <w:p w14:paraId="1100153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454" w:type="pct"/>
            <w:shd w:val="clear" w:color="auto" w:fill="FFFFFF"/>
          </w:tcPr>
          <w:p w14:paraId="4B3BAFA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3.9.1</w:t>
            </w:r>
          </w:p>
        </w:tc>
        <w:tc>
          <w:tcPr>
            <w:tcW w:w="3453" w:type="pct"/>
            <w:shd w:val="clear" w:color="auto" w:fill="FFFFFF"/>
            <w:vAlign w:val="bottom"/>
          </w:tcPr>
          <w:p w14:paraId="4BCDB7F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E17379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BBCE39D" w14:textId="77777777" w:rsidR="009606D4" w:rsidRPr="00E81F01" w:rsidRDefault="009606D4" w:rsidP="009606D4">
            <w:pPr>
              <w:pStyle w:val="Other0"/>
              <w:numPr>
                <w:ilvl w:val="0"/>
                <w:numId w:val="204"/>
              </w:numPr>
              <w:shd w:val="clear" w:color="auto" w:fill="auto"/>
              <w:tabs>
                <w:tab w:val="left" w:pos="120"/>
              </w:tabs>
              <w:ind w:right="130"/>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874E19E" w14:textId="77777777" w:rsidR="009606D4" w:rsidRPr="00E81F01" w:rsidRDefault="009606D4" w:rsidP="009606D4">
            <w:pPr>
              <w:pStyle w:val="Other0"/>
              <w:numPr>
                <w:ilvl w:val="0"/>
                <w:numId w:val="204"/>
              </w:numPr>
              <w:shd w:val="clear" w:color="auto" w:fill="auto"/>
              <w:tabs>
                <w:tab w:val="left" w:pos="144"/>
              </w:tabs>
              <w:ind w:right="130"/>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27002D3C"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CD4318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37D2D5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74410A8A" w14:textId="77777777" w:rsidR="009606D4" w:rsidRPr="00E81F01" w:rsidRDefault="009606D4" w:rsidP="00C33032">
            <w:pPr>
              <w:pStyle w:val="Other0"/>
              <w:shd w:val="clear" w:color="auto" w:fill="auto"/>
              <w:ind w:right="130"/>
              <w:jc w:val="both"/>
              <w:rPr>
                <w:rFonts w:ascii="Times New Roman" w:hAnsi="Times New Roman" w:cs="Times New Roman"/>
              </w:rPr>
            </w:pPr>
          </w:p>
        </w:tc>
      </w:tr>
      <w:tr w:rsidR="009606D4" w:rsidRPr="00E81F01" w14:paraId="548F229F" w14:textId="77777777" w:rsidTr="00C33032">
        <w:trPr>
          <w:trHeight w:val="3167"/>
          <w:jc w:val="center"/>
        </w:trPr>
        <w:tc>
          <w:tcPr>
            <w:tcW w:w="185" w:type="pct"/>
            <w:shd w:val="clear" w:color="auto" w:fill="FFFFFF"/>
          </w:tcPr>
          <w:p w14:paraId="368BB13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w:t>
            </w:r>
          </w:p>
        </w:tc>
        <w:tc>
          <w:tcPr>
            <w:tcW w:w="907" w:type="pct"/>
            <w:shd w:val="clear" w:color="auto" w:fill="FFFFFF"/>
          </w:tcPr>
          <w:p w14:paraId="2819D2D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54" w:type="pct"/>
            <w:shd w:val="clear" w:color="auto" w:fill="FFFFFF"/>
          </w:tcPr>
          <w:p w14:paraId="01BB19E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453" w:type="pct"/>
            <w:shd w:val="clear" w:color="auto" w:fill="FFFFFF"/>
            <w:vAlign w:val="bottom"/>
          </w:tcPr>
          <w:p w14:paraId="01DCFCC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15D8F8B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FCA6057" w14:textId="77777777" w:rsidR="009606D4" w:rsidRPr="00E81F01" w:rsidRDefault="009606D4" w:rsidP="009606D4">
            <w:pPr>
              <w:pStyle w:val="Other0"/>
              <w:numPr>
                <w:ilvl w:val="0"/>
                <w:numId w:val="205"/>
              </w:numPr>
              <w:shd w:val="clear" w:color="auto" w:fill="auto"/>
              <w:tabs>
                <w:tab w:val="left" w:pos="110"/>
              </w:tabs>
              <w:ind w:right="130"/>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1DEAFFB" w14:textId="77777777" w:rsidR="009606D4" w:rsidRPr="00E81F01" w:rsidRDefault="009606D4" w:rsidP="009606D4">
            <w:pPr>
              <w:pStyle w:val="Other0"/>
              <w:numPr>
                <w:ilvl w:val="0"/>
                <w:numId w:val="205"/>
              </w:numPr>
              <w:shd w:val="clear" w:color="auto" w:fill="auto"/>
              <w:tabs>
                <w:tab w:val="left" w:pos="144"/>
              </w:tabs>
              <w:ind w:right="130"/>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71217A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3C228251"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2EE21B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7CE5B392" w14:textId="77777777" w:rsidTr="00C33032">
        <w:trPr>
          <w:trHeight w:val="2282"/>
          <w:jc w:val="center"/>
        </w:trPr>
        <w:tc>
          <w:tcPr>
            <w:tcW w:w="185" w:type="pct"/>
            <w:shd w:val="clear" w:color="auto" w:fill="FFFFFF"/>
          </w:tcPr>
          <w:p w14:paraId="123004C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6</w:t>
            </w:r>
          </w:p>
        </w:tc>
        <w:tc>
          <w:tcPr>
            <w:tcW w:w="907" w:type="pct"/>
            <w:shd w:val="clear" w:color="auto" w:fill="FFFFFF"/>
          </w:tcPr>
          <w:p w14:paraId="5733358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общего назначения</w:t>
            </w:r>
          </w:p>
        </w:tc>
        <w:tc>
          <w:tcPr>
            <w:tcW w:w="454" w:type="pct"/>
            <w:shd w:val="clear" w:color="auto" w:fill="FFFFFF"/>
          </w:tcPr>
          <w:p w14:paraId="62997EF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13.0</w:t>
            </w:r>
          </w:p>
        </w:tc>
        <w:tc>
          <w:tcPr>
            <w:tcW w:w="3453" w:type="pct"/>
            <w:shd w:val="clear" w:color="auto" w:fill="FFFFFF"/>
          </w:tcPr>
          <w:p w14:paraId="35A7C9E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0F9816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EE6282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E9E606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1326EBEA" w14:textId="77777777" w:rsidR="009606D4" w:rsidRPr="00E81F01" w:rsidRDefault="009606D4" w:rsidP="009606D4"/>
    <w:p w14:paraId="57353DDB" w14:textId="77777777" w:rsidR="009606D4" w:rsidRPr="00E81F01" w:rsidRDefault="009606D4" w:rsidP="009606D4">
      <w:pPr>
        <w:spacing w:line="1" w:lineRule="exact"/>
      </w:pPr>
    </w:p>
    <w:p w14:paraId="3092F033"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128" w:name="bookmark120"/>
      <w:bookmarkStart w:id="129" w:name="_Toc180414952"/>
    </w:p>
    <w:p w14:paraId="10158EC0"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r w:rsidRPr="00E81F01">
        <w:rPr>
          <w:rFonts w:ascii="Times New Roman" w:hAnsi="Times New Roman" w:cs="Times New Roman"/>
          <w:sz w:val="24"/>
          <w:szCs w:val="24"/>
        </w:rPr>
        <w:t>13.2 Условно разрешенные виды использования земельных участков и объектов</w:t>
      </w:r>
      <w:bookmarkEnd w:id="128"/>
      <w:r w:rsidRPr="00E81F01">
        <w:rPr>
          <w:rFonts w:ascii="Times New Roman" w:hAnsi="Times New Roman" w:cs="Times New Roman"/>
          <w:sz w:val="24"/>
          <w:szCs w:val="24"/>
        </w:rPr>
        <w:t xml:space="preserve"> капитального строительства</w:t>
      </w:r>
      <w:bookmarkEnd w:id="129"/>
    </w:p>
    <w:tbl>
      <w:tblPr>
        <w:tblpPr w:leftFromText="180" w:rightFromText="180" w:vertAnchor="text" w:tblpXSpec="center" w:tblpY="1"/>
        <w:tblOverlap w:val="never"/>
        <w:tblW w:w="54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7"/>
        <w:gridCol w:w="1834"/>
        <w:gridCol w:w="990"/>
        <w:gridCol w:w="7081"/>
      </w:tblGrid>
      <w:tr w:rsidR="009606D4" w:rsidRPr="00E81F01" w14:paraId="58CC75B9" w14:textId="77777777" w:rsidTr="00C33032">
        <w:trPr>
          <w:trHeight w:hRule="exact" w:val="1258"/>
          <w:jc w:val="center"/>
        </w:trPr>
        <w:tc>
          <w:tcPr>
            <w:tcW w:w="248" w:type="pct"/>
            <w:vMerge w:val="restart"/>
            <w:shd w:val="clear" w:color="auto" w:fill="FFFFFF"/>
            <w:vAlign w:val="center"/>
          </w:tcPr>
          <w:p w14:paraId="2612146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355" w:type="pct"/>
            <w:gridSpan w:val="2"/>
            <w:shd w:val="clear" w:color="auto" w:fill="FFFFFF"/>
          </w:tcPr>
          <w:p w14:paraId="1EA54CD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97" w:type="pct"/>
            <w:vMerge w:val="restart"/>
            <w:shd w:val="clear" w:color="auto" w:fill="FFFFFF"/>
            <w:vAlign w:val="center"/>
          </w:tcPr>
          <w:p w14:paraId="4680DDD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7E78F7B0" w14:textId="77777777" w:rsidTr="00C33032">
        <w:trPr>
          <w:trHeight w:hRule="exact" w:val="250"/>
          <w:jc w:val="center"/>
        </w:trPr>
        <w:tc>
          <w:tcPr>
            <w:tcW w:w="248" w:type="pct"/>
            <w:vMerge/>
            <w:shd w:val="clear" w:color="auto" w:fill="FFFFFF"/>
            <w:vAlign w:val="center"/>
          </w:tcPr>
          <w:p w14:paraId="36CD1F83" w14:textId="77777777" w:rsidR="009606D4" w:rsidRPr="00E81F01" w:rsidRDefault="009606D4" w:rsidP="00C33032"/>
        </w:tc>
        <w:tc>
          <w:tcPr>
            <w:tcW w:w="880" w:type="pct"/>
            <w:shd w:val="clear" w:color="auto" w:fill="FFFFFF"/>
            <w:vAlign w:val="bottom"/>
          </w:tcPr>
          <w:p w14:paraId="763EAE3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75" w:type="pct"/>
            <w:shd w:val="clear" w:color="auto" w:fill="FFFFFF"/>
            <w:vAlign w:val="bottom"/>
          </w:tcPr>
          <w:p w14:paraId="5DAF6F9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97" w:type="pct"/>
            <w:vMerge/>
            <w:shd w:val="clear" w:color="auto" w:fill="FFFFFF"/>
            <w:vAlign w:val="center"/>
          </w:tcPr>
          <w:p w14:paraId="2E57EF02" w14:textId="77777777" w:rsidR="009606D4" w:rsidRPr="00E81F01" w:rsidRDefault="009606D4" w:rsidP="00C33032"/>
        </w:tc>
      </w:tr>
      <w:tr w:rsidR="009606D4" w:rsidRPr="00E81F01" w14:paraId="30F1BC3C" w14:textId="77777777" w:rsidTr="00C33032">
        <w:trPr>
          <w:trHeight w:hRule="exact" w:val="250"/>
          <w:jc w:val="center"/>
        </w:trPr>
        <w:tc>
          <w:tcPr>
            <w:tcW w:w="248" w:type="pct"/>
            <w:vMerge/>
            <w:shd w:val="clear" w:color="auto" w:fill="FFFFFF"/>
            <w:vAlign w:val="center"/>
          </w:tcPr>
          <w:p w14:paraId="01C32496" w14:textId="77777777" w:rsidR="009606D4" w:rsidRPr="00E81F01" w:rsidRDefault="009606D4" w:rsidP="00C33032"/>
        </w:tc>
        <w:tc>
          <w:tcPr>
            <w:tcW w:w="880" w:type="pct"/>
            <w:shd w:val="clear" w:color="auto" w:fill="FFFFFF"/>
            <w:vAlign w:val="bottom"/>
          </w:tcPr>
          <w:p w14:paraId="365F358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75" w:type="pct"/>
            <w:shd w:val="clear" w:color="auto" w:fill="FFFFFF"/>
            <w:vAlign w:val="bottom"/>
          </w:tcPr>
          <w:p w14:paraId="7D956E3C" w14:textId="77777777" w:rsidR="009606D4" w:rsidRPr="00E81F01" w:rsidRDefault="009606D4" w:rsidP="00C33032">
            <w:pPr>
              <w:pStyle w:val="Other0"/>
              <w:shd w:val="clear" w:color="auto" w:fill="auto"/>
              <w:ind w:firstLine="440"/>
              <w:rPr>
                <w:rFonts w:ascii="Times New Roman" w:hAnsi="Times New Roman" w:cs="Times New Roman"/>
              </w:rPr>
            </w:pPr>
            <w:r w:rsidRPr="00E81F01">
              <w:rPr>
                <w:rFonts w:ascii="Times New Roman" w:hAnsi="Times New Roman" w:cs="Times New Roman"/>
              </w:rPr>
              <w:t>2</w:t>
            </w:r>
          </w:p>
        </w:tc>
        <w:tc>
          <w:tcPr>
            <w:tcW w:w="3397" w:type="pct"/>
            <w:shd w:val="clear" w:color="auto" w:fill="FFFFFF"/>
            <w:vAlign w:val="center"/>
          </w:tcPr>
          <w:p w14:paraId="68B2DDB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4773EF7B" w14:textId="77777777" w:rsidTr="00C33032">
        <w:trPr>
          <w:trHeight w:hRule="exact" w:val="3697"/>
          <w:jc w:val="center"/>
        </w:trPr>
        <w:tc>
          <w:tcPr>
            <w:tcW w:w="248" w:type="pct"/>
            <w:shd w:val="clear" w:color="auto" w:fill="FFFFFF"/>
          </w:tcPr>
          <w:p w14:paraId="44CF071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880" w:type="pct"/>
            <w:shd w:val="clear" w:color="auto" w:fill="FFFFFF"/>
          </w:tcPr>
          <w:p w14:paraId="554FC72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Туристическое обслуживание</w:t>
            </w:r>
          </w:p>
        </w:tc>
        <w:tc>
          <w:tcPr>
            <w:tcW w:w="475" w:type="pct"/>
            <w:shd w:val="clear" w:color="auto" w:fill="FFFFFF"/>
          </w:tcPr>
          <w:p w14:paraId="7098468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5.2.1</w:t>
            </w:r>
          </w:p>
        </w:tc>
        <w:tc>
          <w:tcPr>
            <w:tcW w:w="3397" w:type="pct"/>
            <w:shd w:val="clear" w:color="auto" w:fill="FFFFFF"/>
            <w:vAlign w:val="bottom"/>
          </w:tcPr>
          <w:p w14:paraId="1CD5E88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- 1200</w:t>
            </w:r>
          </w:p>
          <w:p w14:paraId="55467442"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AE6F36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9156234" w14:textId="77777777" w:rsidR="009606D4" w:rsidRPr="00E81F01" w:rsidRDefault="009606D4" w:rsidP="009606D4">
            <w:pPr>
              <w:pStyle w:val="Other0"/>
              <w:numPr>
                <w:ilvl w:val="0"/>
                <w:numId w:val="206"/>
              </w:numPr>
              <w:shd w:val="clear" w:color="auto" w:fill="auto"/>
              <w:tabs>
                <w:tab w:val="left" w:pos="139"/>
              </w:tabs>
              <w:ind w:right="130"/>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4655B48" w14:textId="77777777" w:rsidR="009606D4" w:rsidRPr="00E81F01" w:rsidRDefault="009606D4" w:rsidP="009606D4">
            <w:pPr>
              <w:pStyle w:val="Other0"/>
              <w:numPr>
                <w:ilvl w:val="0"/>
                <w:numId w:val="206"/>
              </w:numPr>
              <w:shd w:val="clear" w:color="auto" w:fill="auto"/>
              <w:tabs>
                <w:tab w:val="left" w:pos="125"/>
              </w:tabs>
              <w:ind w:right="130"/>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F6B8C55"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3BF3750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 Максимальный процент застройки в границах земельного участка не подлежит установлению</w:t>
            </w:r>
          </w:p>
          <w:p w14:paraId="05DDEA8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2D7A49F4"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bl>
    <w:p w14:paraId="45B7135B" w14:textId="77777777" w:rsidR="009606D4" w:rsidRPr="00E81F01" w:rsidRDefault="009606D4" w:rsidP="009606D4">
      <w:pPr>
        <w:spacing w:after="419" w:line="1" w:lineRule="exact"/>
      </w:pPr>
    </w:p>
    <w:p w14:paraId="1B6E6373" w14:textId="77777777" w:rsidR="009606D4" w:rsidRPr="00E81F01" w:rsidRDefault="009606D4" w:rsidP="009606D4">
      <w:pPr>
        <w:pStyle w:val="Tablecaption0"/>
        <w:shd w:val="clear" w:color="auto" w:fill="auto"/>
        <w:ind w:left="0" w:firstLine="0"/>
      </w:pPr>
      <w:bookmarkStart w:id="130" w:name="bookmark121"/>
      <w:r w:rsidRPr="00E81F01">
        <w:t>13.3 Вспомогательные виды разрешенного использования земельных участков и объектов капитального строительства</w:t>
      </w:r>
      <w:bookmarkEnd w:id="130"/>
    </w:p>
    <w:tbl>
      <w:tblPr>
        <w:tblpPr w:leftFromText="180" w:rightFromText="180" w:vertAnchor="text" w:tblpXSpec="center" w:tblpY="1"/>
        <w:tblOverlap w:val="never"/>
        <w:tblW w:w="54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8"/>
        <w:gridCol w:w="1836"/>
        <w:gridCol w:w="994"/>
        <w:gridCol w:w="7074"/>
      </w:tblGrid>
      <w:tr w:rsidR="009606D4" w:rsidRPr="00E81F01" w14:paraId="5C203163" w14:textId="77777777" w:rsidTr="00C33032">
        <w:trPr>
          <w:trHeight w:hRule="exact" w:val="1253"/>
        </w:trPr>
        <w:tc>
          <w:tcPr>
            <w:tcW w:w="248" w:type="pct"/>
            <w:vMerge w:val="restart"/>
            <w:shd w:val="clear" w:color="auto" w:fill="FFFFFF"/>
            <w:vAlign w:val="center"/>
          </w:tcPr>
          <w:p w14:paraId="74EA010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w:t>
            </w:r>
          </w:p>
          <w:p w14:paraId="50354F1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п/п</w:t>
            </w:r>
          </w:p>
        </w:tc>
        <w:tc>
          <w:tcPr>
            <w:tcW w:w="1358" w:type="pct"/>
            <w:gridSpan w:val="2"/>
            <w:shd w:val="clear" w:color="auto" w:fill="FFFFFF"/>
          </w:tcPr>
          <w:p w14:paraId="2828FDF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94" w:type="pct"/>
            <w:vMerge w:val="restart"/>
            <w:shd w:val="clear" w:color="auto" w:fill="FFFFFF"/>
            <w:vAlign w:val="center"/>
          </w:tcPr>
          <w:p w14:paraId="47A33B2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00292D10" w14:textId="77777777" w:rsidTr="00C33032">
        <w:trPr>
          <w:trHeight w:hRule="exact" w:val="254"/>
        </w:trPr>
        <w:tc>
          <w:tcPr>
            <w:tcW w:w="248" w:type="pct"/>
            <w:vMerge/>
            <w:shd w:val="clear" w:color="auto" w:fill="FFFFFF"/>
            <w:vAlign w:val="center"/>
          </w:tcPr>
          <w:p w14:paraId="5A1378FB" w14:textId="77777777" w:rsidR="009606D4" w:rsidRPr="00E81F01" w:rsidRDefault="009606D4" w:rsidP="00C33032">
            <w:pPr>
              <w:rPr>
                <w:sz w:val="20"/>
                <w:szCs w:val="20"/>
              </w:rPr>
            </w:pPr>
          </w:p>
        </w:tc>
        <w:tc>
          <w:tcPr>
            <w:tcW w:w="881" w:type="pct"/>
            <w:shd w:val="clear" w:color="auto" w:fill="FFFFFF"/>
            <w:vAlign w:val="bottom"/>
          </w:tcPr>
          <w:p w14:paraId="3815231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77" w:type="pct"/>
            <w:shd w:val="clear" w:color="auto" w:fill="FFFFFF"/>
            <w:vAlign w:val="bottom"/>
          </w:tcPr>
          <w:p w14:paraId="1DF0883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94" w:type="pct"/>
            <w:vMerge/>
            <w:shd w:val="clear" w:color="auto" w:fill="FFFFFF"/>
            <w:vAlign w:val="center"/>
          </w:tcPr>
          <w:p w14:paraId="2FA5A149" w14:textId="77777777" w:rsidR="009606D4" w:rsidRPr="00E81F01" w:rsidRDefault="009606D4" w:rsidP="00C33032">
            <w:pPr>
              <w:rPr>
                <w:sz w:val="20"/>
                <w:szCs w:val="20"/>
              </w:rPr>
            </w:pPr>
          </w:p>
        </w:tc>
      </w:tr>
      <w:tr w:rsidR="009606D4" w:rsidRPr="00E81F01" w14:paraId="211C4406" w14:textId="77777777" w:rsidTr="00C33032">
        <w:trPr>
          <w:trHeight w:hRule="exact" w:val="250"/>
        </w:trPr>
        <w:tc>
          <w:tcPr>
            <w:tcW w:w="248" w:type="pct"/>
            <w:vMerge/>
            <w:shd w:val="clear" w:color="auto" w:fill="FFFFFF"/>
            <w:vAlign w:val="center"/>
          </w:tcPr>
          <w:p w14:paraId="46B2737D" w14:textId="77777777" w:rsidR="009606D4" w:rsidRPr="00E81F01" w:rsidRDefault="009606D4" w:rsidP="00C33032">
            <w:pPr>
              <w:rPr>
                <w:sz w:val="20"/>
                <w:szCs w:val="20"/>
              </w:rPr>
            </w:pPr>
          </w:p>
        </w:tc>
        <w:tc>
          <w:tcPr>
            <w:tcW w:w="881" w:type="pct"/>
            <w:shd w:val="clear" w:color="auto" w:fill="FFFFFF"/>
            <w:vAlign w:val="bottom"/>
          </w:tcPr>
          <w:p w14:paraId="4705507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77" w:type="pct"/>
            <w:shd w:val="clear" w:color="auto" w:fill="FFFFFF"/>
            <w:vAlign w:val="bottom"/>
          </w:tcPr>
          <w:p w14:paraId="31ED979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394" w:type="pct"/>
            <w:shd w:val="clear" w:color="auto" w:fill="FFFFFF"/>
            <w:vAlign w:val="center"/>
          </w:tcPr>
          <w:p w14:paraId="02DE317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0458FA64" w14:textId="77777777" w:rsidTr="00C33032">
        <w:trPr>
          <w:trHeight w:val="2061"/>
        </w:trPr>
        <w:tc>
          <w:tcPr>
            <w:tcW w:w="248" w:type="pct"/>
            <w:shd w:val="clear" w:color="auto" w:fill="FFFFFF"/>
          </w:tcPr>
          <w:p w14:paraId="546A70F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881" w:type="pct"/>
            <w:shd w:val="clear" w:color="auto" w:fill="FFFFFF"/>
          </w:tcPr>
          <w:p w14:paraId="127BF1C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общего назначения</w:t>
            </w:r>
          </w:p>
        </w:tc>
        <w:tc>
          <w:tcPr>
            <w:tcW w:w="477" w:type="pct"/>
            <w:shd w:val="clear" w:color="auto" w:fill="FFFFFF"/>
          </w:tcPr>
          <w:p w14:paraId="37F7D89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13.0</w:t>
            </w:r>
          </w:p>
        </w:tc>
        <w:tc>
          <w:tcPr>
            <w:tcW w:w="3394" w:type="pct"/>
            <w:shd w:val="clear" w:color="auto" w:fill="FFFFFF"/>
            <w:vAlign w:val="bottom"/>
          </w:tcPr>
          <w:p w14:paraId="3A3C8BD2"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FCCB9E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C0498C1"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764E2AE"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79FB81AD" w14:textId="77777777" w:rsidTr="00C33032">
        <w:trPr>
          <w:trHeight w:val="2387"/>
        </w:trPr>
        <w:tc>
          <w:tcPr>
            <w:tcW w:w="248" w:type="pct"/>
            <w:shd w:val="clear" w:color="auto" w:fill="FFFFFF"/>
          </w:tcPr>
          <w:p w14:paraId="648A854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2</w:t>
            </w:r>
          </w:p>
        </w:tc>
        <w:tc>
          <w:tcPr>
            <w:tcW w:w="881" w:type="pct"/>
            <w:shd w:val="clear" w:color="auto" w:fill="FFFFFF"/>
          </w:tcPr>
          <w:p w14:paraId="3126C78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77" w:type="pct"/>
            <w:shd w:val="clear" w:color="auto" w:fill="FFFFFF"/>
          </w:tcPr>
          <w:p w14:paraId="37C2949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394" w:type="pct"/>
            <w:shd w:val="clear" w:color="auto" w:fill="FFFFFF"/>
            <w:vAlign w:val="bottom"/>
          </w:tcPr>
          <w:p w14:paraId="3ECB1DF4"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1148DCD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34D6E6A"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подлежат установлению</w:t>
            </w:r>
          </w:p>
          <w:p w14:paraId="3C919C78"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392C77C5"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40AAC422" w14:textId="77777777" w:rsidR="009606D4" w:rsidRPr="00E81F01" w:rsidRDefault="009606D4" w:rsidP="009606D4">
      <w:pPr>
        <w:tabs>
          <w:tab w:val="left" w:pos="3735"/>
        </w:tabs>
      </w:pPr>
      <w:r w:rsidRPr="00E81F01">
        <w:tab/>
      </w:r>
    </w:p>
    <w:p w14:paraId="7233109C" w14:textId="77777777" w:rsidR="009606D4" w:rsidRPr="00E81F01" w:rsidRDefault="009606D4" w:rsidP="009606D4">
      <w:pPr>
        <w:ind w:left="-426"/>
        <w:jc w:val="both"/>
      </w:pPr>
    </w:p>
    <w:p w14:paraId="2C111CB8" w14:textId="77777777" w:rsidR="009606D4" w:rsidRPr="00E81F01" w:rsidRDefault="009606D4" w:rsidP="009606D4">
      <w:pPr>
        <w:pStyle w:val="Heading30"/>
        <w:keepNext/>
        <w:keepLines/>
        <w:numPr>
          <w:ilvl w:val="1"/>
          <w:numId w:val="207"/>
        </w:numPr>
        <w:shd w:val="clear" w:color="auto" w:fill="auto"/>
        <w:tabs>
          <w:tab w:val="left" w:pos="686"/>
        </w:tabs>
        <w:ind w:left="-426" w:firstLine="0"/>
        <w:jc w:val="both"/>
        <w:rPr>
          <w:rFonts w:ascii="Times New Roman" w:hAnsi="Times New Roman" w:cs="Times New Roman"/>
          <w:sz w:val="24"/>
          <w:szCs w:val="24"/>
        </w:rPr>
      </w:pPr>
      <w:bookmarkStart w:id="131" w:name="bookmark123"/>
      <w:bookmarkStart w:id="132" w:name="bookmark122"/>
      <w:bookmarkStart w:id="133" w:name="bookmark124"/>
      <w:bookmarkStart w:id="134" w:name="_Toc180414953"/>
      <w:r w:rsidRPr="00E81F01">
        <w:rPr>
          <w:rFonts w:ascii="Times New Roman" w:hAnsi="Times New Roman" w:cs="Times New Roman"/>
          <w:sz w:val="24"/>
          <w:szCs w:val="24"/>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131"/>
      <w:bookmarkEnd w:id="132"/>
      <w:bookmarkEnd w:id="133"/>
      <w:bookmarkEnd w:id="134"/>
    </w:p>
    <w:p w14:paraId="278795FD" w14:textId="77777777" w:rsidR="009606D4" w:rsidRPr="00E81F01" w:rsidRDefault="009606D4" w:rsidP="009606D4">
      <w:pPr>
        <w:pStyle w:val="Bodytext20"/>
        <w:numPr>
          <w:ilvl w:val="0"/>
          <w:numId w:val="208"/>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зона(65:03-6.188),</w:t>
      </w:r>
    </w:p>
    <w:p w14:paraId="1791C7E8" w14:textId="77777777" w:rsidR="009606D4" w:rsidRPr="00E81F01" w:rsidRDefault="009606D4" w:rsidP="009606D4">
      <w:pPr>
        <w:pStyle w:val="Bodytext20"/>
        <w:numPr>
          <w:ilvl w:val="0"/>
          <w:numId w:val="208"/>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коммуникаций(65:03-6.21),</w:t>
      </w:r>
    </w:p>
    <w:p w14:paraId="4EAEBD36" w14:textId="77777777" w:rsidR="009606D4" w:rsidRPr="00E81F01" w:rsidRDefault="009606D4" w:rsidP="009606D4">
      <w:pPr>
        <w:pStyle w:val="Bodytext20"/>
        <w:numPr>
          <w:ilvl w:val="0"/>
          <w:numId w:val="208"/>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Иная зона с особыми условиями использования территории(65:03-6.6),</w:t>
      </w:r>
    </w:p>
    <w:p w14:paraId="209DA7B9" w14:textId="77777777" w:rsidR="009606D4" w:rsidRPr="00E81F01" w:rsidRDefault="009606D4" w:rsidP="009606D4">
      <w:pPr>
        <w:pStyle w:val="Bodytext20"/>
        <w:numPr>
          <w:ilvl w:val="0"/>
          <w:numId w:val="208"/>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коммуникаций(65:03-6.20),</w:t>
      </w:r>
    </w:p>
    <w:p w14:paraId="5B381549" w14:textId="77777777" w:rsidR="009606D4" w:rsidRPr="00E81F01" w:rsidRDefault="009606D4" w:rsidP="009606D4">
      <w:pPr>
        <w:pStyle w:val="Bodytext20"/>
        <w:numPr>
          <w:ilvl w:val="0"/>
          <w:numId w:val="208"/>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линий и сооружений связи и линий и сооружений радиофикации (65:03-6.284),</w:t>
      </w:r>
    </w:p>
    <w:p w14:paraId="11956A63" w14:textId="77777777" w:rsidR="009606D4" w:rsidRPr="00E81F01" w:rsidRDefault="009606D4" w:rsidP="009606D4">
      <w:pPr>
        <w:pStyle w:val="Bodytext20"/>
        <w:numPr>
          <w:ilvl w:val="0"/>
          <w:numId w:val="208"/>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 (65:03-6.150),</w:t>
      </w:r>
    </w:p>
    <w:p w14:paraId="2C1F1BC7" w14:textId="77777777" w:rsidR="009606D4" w:rsidRPr="00E81F01" w:rsidRDefault="009606D4" w:rsidP="009606D4">
      <w:pPr>
        <w:pStyle w:val="Bodytext20"/>
        <w:numPr>
          <w:ilvl w:val="0"/>
          <w:numId w:val="208"/>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 (65:03-6.142),</w:t>
      </w:r>
    </w:p>
    <w:p w14:paraId="40796388" w14:textId="77777777" w:rsidR="009606D4" w:rsidRPr="00E81F01" w:rsidRDefault="009606D4" w:rsidP="009606D4">
      <w:pPr>
        <w:pStyle w:val="Bodytext20"/>
        <w:numPr>
          <w:ilvl w:val="0"/>
          <w:numId w:val="208"/>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(65:03-6.189),</w:t>
      </w:r>
    </w:p>
    <w:p w14:paraId="0BEC21C4" w14:textId="77777777" w:rsidR="009606D4" w:rsidRPr="00E81F01" w:rsidRDefault="009606D4" w:rsidP="009606D4">
      <w:pPr>
        <w:pStyle w:val="Bodytext20"/>
        <w:numPr>
          <w:ilvl w:val="0"/>
          <w:numId w:val="208"/>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(65:03- 6.256),</w:t>
      </w:r>
    </w:p>
    <w:p w14:paraId="7CD80902" w14:textId="77777777" w:rsidR="009606D4" w:rsidRPr="00E81F01" w:rsidRDefault="009606D4" w:rsidP="009606D4">
      <w:pPr>
        <w:pStyle w:val="Bodytext20"/>
        <w:numPr>
          <w:ilvl w:val="0"/>
          <w:numId w:val="208"/>
        </w:numPr>
        <w:shd w:val="clear" w:color="auto" w:fill="auto"/>
        <w:tabs>
          <w:tab w:val="left" w:pos="-142"/>
          <w:tab w:val="left" w:pos="470"/>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(65:03- 6.271),</w:t>
      </w:r>
    </w:p>
    <w:p w14:paraId="06DE8366" w14:textId="77777777" w:rsidR="009606D4" w:rsidRPr="00E81F01" w:rsidRDefault="009606D4" w:rsidP="009606D4">
      <w:pPr>
        <w:pStyle w:val="Bodytext20"/>
        <w:numPr>
          <w:ilvl w:val="0"/>
          <w:numId w:val="208"/>
        </w:numPr>
        <w:shd w:val="clear" w:color="auto" w:fill="auto"/>
        <w:tabs>
          <w:tab w:val="left" w:pos="-142"/>
          <w:tab w:val="left" w:pos="470"/>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назначения(65:03- 6.272),</w:t>
      </w:r>
    </w:p>
    <w:p w14:paraId="2163824D" w14:textId="77777777" w:rsidR="009606D4" w:rsidRPr="00E81F01" w:rsidRDefault="009606D4" w:rsidP="009606D4">
      <w:pPr>
        <w:pStyle w:val="Bodytext20"/>
        <w:numPr>
          <w:ilvl w:val="0"/>
          <w:numId w:val="208"/>
        </w:numPr>
        <w:shd w:val="clear" w:color="auto" w:fill="auto"/>
        <w:tabs>
          <w:tab w:val="left" w:pos="-142"/>
          <w:tab w:val="left" w:pos="470"/>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назначения(65:03- 6.270),</w:t>
      </w:r>
    </w:p>
    <w:p w14:paraId="018A77D4" w14:textId="77777777" w:rsidR="009606D4" w:rsidRPr="00E81F01" w:rsidRDefault="009606D4" w:rsidP="009606D4">
      <w:pPr>
        <w:pStyle w:val="Bodytext20"/>
        <w:numPr>
          <w:ilvl w:val="0"/>
          <w:numId w:val="208"/>
        </w:numPr>
        <w:shd w:val="clear" w:color="auto" w:fill="auto"/>
        <w:tabs>
          <w:tab w:val="left" w:pos="-142"/>
          <w:tab w:val="left" w:pos="470"/>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зона(65:04-6.111),</w:t>
      </w:r>
    </w:p>
    <w:p w14:paraId="3823A7CE" w14:textId="77777777" w:rsidR="009606D4" w:rsidRPr="00E81F01" w:rsidRDefault="009606D4" w:rsidP="009606D4">
      <w:pPr>
        <w:pStyle w:val="Bodytext20"/>
        <w:numPr>
          <w:ilvl w:val="0"/>
          <w:numId w:val="208"/>
        </w:numPr>
        <w:shd w:val="clear" w:color="auto" w:fill="auto"/>
        <w:tabs>
          <w:tab w:val="left" w:pos="-142"/>
          <w:tab w:val="left" w:pos="470"/>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полоса(65:04-6.112),</w:t>
      </w:r>
    </w:p>
    <w:p w14:paraId="4AE94E9F" w14:textId="77777777" w:rsidR="009606D4" w:rsidRPr="00E81F01" w:rsidRDefault="009606D4" w:rsidP="009606D4">
      <w:pPr>
        <w:pStyle w:val="Bodytext20"/>
        <w:numPr>
          <w:ilvl w:val="0"/>
          <w:numId w:val="208"/>
        </w:numPr>
        <w:shd w:val="clear" w:color="auto" w:fill="auto"/>
        <w:tabs>
          <w:tab w:val="left" w:pos="-142"/>
          <w:tab w:val="left" w:pos="470"/>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коммуникаций(65:03-6.17),</w:t>
      </w:r>
    </w:p>
    <w:p w14:paraId="737A0552" w14:textId="77777777" w:rsidR="009606D4" w:rsidRPr="00E81F01" w:rsidRDefault="009606D4" w:rsidP="009606D4">
      <w:pPr>
        <w:pStyle w:val="Bodytext20"/>
        <w:numPr>
          <w:ilvl w:val="0"/>
          <w:numId w:val="208"/>
        </w:numPr>
        <w:shd w:val="clear" w:color="auto" w:fill="auto"/>
        <w:tabs>
          <w:tab w:val="left" w:pos="-142"/>
          <w:tab w:val="left" w:pos="470"/>
        </w:tabs>
        <w:ind w:left="-426"/>
        <w:jc w:val="both"/>
        <w:rPr>
          <w:rFonts w:ascii="Times New Roman" w:hAnsi="Times New Roman" w:cs="Times New Roman"/>
          <w:sz w:val="24"/>
          <w:szCs w:val="24"/>
        </w:rPr>
      </w:pPr>
      <w:r w:rsidRPr="00E81F01">
        <w:rPr>
          <w:rFonts w:ascii="Times New Roman" w:hAnsi="Times New Roman" w:cs="Times New Roman"/>
          <w:sz w:val="24"/>
          <w:szCs w:val="24"/>
        </w:rPr>
        <w:t>(65:04-5.1),</w:t>
      </w:r>
    </w:p>
    <w:p w14:paraId="2B2B19A5" w14:textId="77777777" w:rsidR="009606D4" w:rsidRPr="00E81F01" w:rsidRDefault="009606D4" w:rsidP="009606D4">
      <w:pPr>
        <w:pStyle w:val="Bodytext20"/>
        <w:numPr>
          <w:ilvl w:val="0"/>
          <w:numId w:val="208"/>
        </w:numPr>
        <w:shd w:val="clear" w:color="auto" w:fill="auto"/>
        <w:tabs>
          <w:tab w:val="left" w:pos="-142"/>
          <w:tab w:val="left" w:pos="470"/>
        </w:tabs>
        <w:ind w:left="-426"/>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территории(65:00-6.226)</w:t>
      </w:r>
    </w:p>
    <w:p w14:paraId="2F839659" w14:textId="77777777" w:rsidR="009606D4" w:rsidRPr="00E81F01" w:rsidRDefault="009606D4" w:rsidP="009606D4">
      <w:pPr>
        <w:pStyle w:val="a3"/>
        <w:ind w:left="-426" w:firstLine="709"/>
        <w:rPr>
          <w:sz w:val="24"/>
        </w:rPr>
      </w:pPr>
      <w:r w:rsidRPr="00E81F01">
        <w:rPr>
          <w:sz w:val="24"/>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662BB224" w14:textId="77777777" w:rsidR="009606D4" w:rsidRPr="00E81F01" w:rsidRDefault="009606D4" w:rsidP="009606D4">
      <w:pPr>
        <w:ind w:left="-426" w:firstLine="709"/>
        <w:jc w:val="both"/>
      </w:pPr>
      <w:r w:rsidRPr="00E81F01">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355DF8CE" w14:textId="77777777" w:rsidR="009606D4" w:rsidRPr="00E81F01" w:rsidRDefault="009606D4" w:rsidP="009606D4"/>
    <w:p w14:paraId="711EB5A0" w14:textId="77777777" w:rsidR="009606D4" w:rsidRPr="00E81F01" w:rsidRDefault="009606D4" w:rsidP="009606D4">
      <w:pPr>
        <w:outlineLvl w:val="0"/>
      </w:pPr>
    </w:p>
    <w:p w14:paraId="422A9D35" w14:textId="77777777" w:rsidR="009606D4" w:rsidRPr="00E81F01" w:rsidRDefault="009606D4" w:rsidP="009606D4">
      <w:pPr>
        <w:pStyle w:val="Heading20"/>
        <w:keepNext/>
        <w:keepLines/>
        <w:shd w:val="clear" w:color="auto" w:fill="auto"/>
        <w:tabs>
          <w:tab w:val="left" w:pos="3154"/>
        </w:tabs>
        <w:spacing w:after="0"/>
        <w:ind w:left="142" w:firstLine="142"/>
        <w:jc w:val="center"/>
        <w:outlineLvl w:val="0"/>
        <w:rPr>
          <w:rFonts w:ascii="Times New Roman" w:hAnsi="Times New Roman" w:cs="Times New Roman"/>
          <w:sz w:val="24"/>
          <w:szCs w:val="24"/>
        </w:rPr>
      </w:pPr>
      <w:r w:rsidRPr="00E81F01">
        <w:rPr>
          <w:rFonts w:ascii="Times New Roman" w:hAnsi="Times New Roman" w:cs="Times New Roman"/>
          <w:sz w:val="24"/>
          <w:szCs w:val="24"/>
        </w:rPr>
        <w:t xml:space="preserve">14. </w:t>
      </w:r>
      <w:bookmarkStart w:id="135" w:name="bookmark125"/>
      <w:bookmarkStart w:id="136" w:name="bookmark126"/>
      <w:bookmarkStart w:id="137" w:name="_Toc180414954"/>
      <w:r w:rsidRPr="00E81F01">
        <w:rPr>
          <w:rFonts w:ascii="Times New Roman" w:hAnsi="Times New Roman" w:cs="Times New Roman"/>
          <w:sz w:val="24"/>
          <w:szCs w:val="24"/>
        </w:rPr>
        <w:t>ЗОНА, ЗАНЯТАЯ ОБЪЕКТАМИ СЕЛЬСКОХОЗЯЙСТВЕННОГО НАЗНАЧЕНИЯ (СХ-2)</w:t>
      </w:r>
      <w:bookmarkEnd w:id="135"/>
      <w:bookmarkEnd w:id="136"/>
      <w:bookmarkEnd w:id="137"/>
    </w:p>
    <w:p w14:paraId="77DDCB40" w14:textId="77777777" w:rsidR="009606D4" w:rsidRPr="00E81F01" w:rsidRDefault="009606D4" w:rsidP="009606D4">
      <w:pPr>
        <w:pStyle w:val="Heading20"/>
        <w:keepNext/>
        <w:keepLines/>
        <w:shd w:val="clear" w:color="auto" w:fill="auto"/>
        <w:tabs>
          <w:tab w:val="left" w:pos="3154"/>
        </w:tabs>
        <w:spacing w:after="0"/>
        <w:ind w:left="142" w:firstLine="142"/>
        <w:jc w:val="center"/>
        <w:outlineLvl w:val="0"/>
        <w:rPr>
          <w:rFonts w:ascii="Times New Roman" w:hAnsi="Times New Roman" w:cs="Times New Roman"/>
          <w:sz w:val="24"/>
          <w:szCs w:val="24"/>
        </w:rPr>
      </w:pPr>
    </w:p>
    <w:p w14:paraId="12CB3DA7"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138" w:name="_Toc180414955"/>
      <w:bookmarkStart w:id="139" w:name="bookmark127"/>
      <w:bookmarkStart w:id="140" w:name="bookmark128"/>
      <w:r w:rsidRPr="00E81F01">
        <w:rPr>
          <w:rFonts w:ascii="Times New Roman" w:hAnsi="Times New Roman" w:cs="Times New Roman"/>
          <w:sz w:val="24"/>
          <w:szCs w:val="24"/>
        </w:rPr>
        <w:t>14.1 Основные виды разрешенного использования земельных участков и объектов капитального строительства</w:t>
      </w:r>
      <w:bookmarkEnd w:id="138"/>
      <w:bookmarkEnd w:id="139"/>
      <w:bookmarkEnd w:id="140"/>
    </w:p>
    <w:tbl>
      <w:tblPr>
        <w:tblpPr w:leftFromText="180" w:rightFromText="180" w:vertAnchor="text" w:tblpXSpec="center" w:tblpY="1"/>
        <w:tblOverlap w:val="never"/>
        <w:tblW w:w="54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5"/>
        <w:gridCol w:w="2234"/>
        <w:gridCol w:w="634"/>
        <w:gridCol w:w="7189"/>
      </w:tblGrid>
      <w:tr w:rsidR="009606D4" w:rsidRPr="00E81F01" w14:paraId="1EA81844" w14:textId="77777777" w:rsidTr="00C33032">
        <w:trPr>
          <w:trHeight w:hRule="exact" w:val="914"/>
          <w:jc w:val="center"/>
        </w:trPr>
        <w:tc>
          <w:tcPr>
            <w:tcW w:w="175" w:type="pct"/>
            <w:vMerge w:val="restart"/>
            <w:shd w:val="clear" w:color="auto" w:fill="FFFFFF"/>
            <w:vAlign w:val="center"/>
          </w:tcPr>
          <w:p w14:paraId="1A08FC9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376" w:type="pct"/>
            <w:gridSpan w:val="2"/>
            <w:shd w:val="clear" w:color="auto" w:fill="FFFFFF"/>
          </w:tcPr>
          <w:p w14:paraId="65D0282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449" w:type="pct"/>
            <w:vMerge w:val="restart"/>
            <w:shd w:val="clear" w:color="auto" w:fill="FFFFFF"/>
            <w:vAlign w:val="center"/>
          </w:tcPr>
          <w:p w14:paraId="7DA0D8B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1B89E9D4" w14:textId="77777777" w:rsidTr="00C33032">
        <w:trPr>
          <w:trHeight w:hRule="exact" w:val="254"/>
          <w:jc w:val="center"/>
        </w:trPr>
        <w:tc>
          <w:tcPr>
            <w:tcW w:w="175" w:type="pct"/>
            <w:vMerge/>
            <w:shd w:val="clear" w:color="auto" w:fill="FFFFFF"/>
            <w:vAlign w:val="center"/>
          </w:tcPr>
          <w:p w14:paraId="31B7AC5D" w14:textId="77777777" w:rsidR="009606D4" w:rsidRPr="00E81F01" w:rsidRDefault="009606D4" w:rsidP="00C33032">
            <w:pPr>
              <w:rPr>
                <w:sz w:val="20"/>
                <w:szCs w:val="20"/>
              </w:rPr>
            </w:pPr>
          </w:p>
        </w:tc>
        <w:tc>
          <w:tcPr>
            <w:tcW w:w="1072" w:type="pct"/>
            <w:shd w:val="clear" w:color="auto" w:fill="FFFFFF"/>
            <w:vAlign w:val="bottom"/>
          </w:tcPr>
          <w:p w14:paraId="6E5C467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304" w:type="pct"/>
            <w:shd w:val="clear" w:color="auto" w:fill="FFFFFF"/>
            <w:vAlign w:val="bottom"/>
          </w:tcPr>
          <w:p w14:paraId="65077B5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449" w:type="pct"/>
            <w:vMerge/>
            <w:shd w:val="clear" w:color="auto" w:fill="FFFFFF"/>
            <w:vAlign w:val="center"/>
          </w:tcPr>
          <w:p w14:paraId="6B14E45E" w14:textId="77777777" w:rsidR="009606D4" w:rsidRPr="00E81F01" w:rsidRDefault="009606D4" w:rsidP="00C33032">
            <w:pPr>
              <w:rPr>
                <w:sz w:val="20"/>
                <w:szCs w:val="20"/>
              </w:rPr>
            </w:pPr>
          </w:p>
        </w:tc>
      </w:tr>
      <w:tr w:rsidR="009606D4" w:rsidRPr="00E81F01" w14:paraId="4C842DFB" w14:textId="77777777" w:rsidTr="00C33032">
        <w:trPr>
          <w:trHeight w:hRule="exact" w:val="250"/>
          <w:jc w:val="center"/>
        </w:trPr>
        <w:tc>
          <w:tcPr>
            <w:tcW w:w="175" w:type="pct"/>
            <w:vMerge/>
            <w:shd w:val="clear" w:color="auto" w:fill="FFFFFF"/>
            <w:vAlign w:val="center"/>
          </w:tcPr>
          <w:p w14:paraId="14DC3147" w14:textId="77777777" w:rsidR="009606D4" w:rsidRPr="00E81F01" w:rsidRDefault="009606D4" w:rsidP="00C33032">
            <w:pPr>
              <w:rPr>
                <w:sz w:val="20"/>
                <w:szCs w:val="20"/>
              </w:rPr>
            </w:pPr>
          </w:p>
        </w:tc>
        <w:tc>
          <w:tcPr>
            <w:tcW w:w="1072" w:type="pct"/>
            <w:shd w:val="clear" w:color="auto" w:fill="FFFFFF"/>
            <w:vAlign w:val="bottom"/>
          </w:tcPr>
          <w:p w14:paraId="5E5B1A4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304" w:type="pct"/>
            <w:shd w:val="clear" w:color="auto" w:fill="FFFFFF"/>
            <w:vAlign w:val="bottom"/>
          </w:tcPr>
          <w:p w14:paraId="680CEDF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449" w:type="pct"/>
            <w:shd w:val="clear" w:color="auto" w:fill="FFFFFF"/>
            <w:vAlign w:val="center"/>
          </w:tcPr>
          <w:p w14:paraId="5310F49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2AF44100" w14:textId="77777777" w:rsidTr="00C33032">
        <w:trPr>
          <w:trHeight w:val="2020"/>
          <w:jc w:val="center"/>
        </w:trPr>
        <w:tc>
          <w:tcPr>
            <w:tcW w:w="175" w:type="pct"/>
            <w:shd w:val="clear" w:color="auto" w:fill="FFFFFF"/>
          </w:tcPr>
          <w:p w14:paraId="05E4C9F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w:t>
            </w:r>
          </w:p>
        </w:tc>
        <w:tc>
          <w:tcPr>
            <w:tcW w:w="1072" w:type="pct"/>
            <w:shd w:val="clear" w:color="auto" w:fill="FFFFFF"/>
          </w:tcPr>
          <w:p w14:paraId="3524725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Растениеводство</w:t>
            </w:r>
          </w:p>
        </w:tc>
        <w:tc>
          <w:tcPr>
            <w:tcW w:w="304" w:type="pct"/>
            <w:shd w:val="clear" w:color="auto" w:fill="FFFFFF"/>
          </w:tcPr>
          <w:p w14:paraId="5242CE7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w:t>
            </w:r>
          </w:p>
        </w:tc>
        <w:tc>
          <w:tcPr>
            <w:tcW w:w="3449" w:type="pct"/>
            <w:shd w:val="clear" w:color="auto" w:fill="FFFFFF"/>
            <w:vAlign w:val="bottom"/>
          </w:tcPr>
          <w:p w14:paraId="67F69B4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7AB068B4"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CADC72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Максимальная высота зданий, строений, сооружений, м - 5</w:t>
            </w:r>
          </w:p>
          <w:p w14:paraId="11BD6C6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1241C165" w14:textId="77777777" w:rsidTr="00C33032">
        <w:trPr>
          <w:trHeight w:val="2220"/>
          <w:jc w:val="center"/>
        </w:trPr>
        <w:tc>
          <w:tcPr>
            <w:tcW w:w="175" w:type="pct"/>
            <w:shd w:val="clear" w:color="auto" w:fill="FFFFFF"/>
          </w:tcPr>
          <w:p w14:paraId="776E5C7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1072" w:type="pct"/>
            <w:shd w:val="clear" w:color="auto" w:fill="FFFFFF"/>
          </w:tcPr>
          <w:p w14:paraId="5FDE154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Скотоводство</w:t>
            </w:r>
          </w:p>
        </w:tc>
        <w:tc>
          <w:tcPr>
            <w:tcW w:w="304" w:type="pct"/>
            <w:shd w:val="clear" w:color="auto" w:fill="FFFFFF"/>
          </w:tcPr>
          <w:p w14:paraId="65E3FD5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1.8</w:t>
            </w:r>
          </w:p>
        </w:tc>
        <w:tc>
          <w:tcPr>
            <w:tcW w:w="3449" w:type="pct"/>
            <w:shd w:val="clear" w:color="auto" w:fill="FFFFFF"/>
            <w:vAlign w:val="bottom"/>
          </w:tcPr>
          <w:p w14:paraId="7679FE2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4118871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- 30000</w:t>
            </w:r>
          </w:p>
          <w:p w14:paraId="65047F7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89AAB7A"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Максимальное количество надземных этажей - 2 Максимальная высота зданий, строений, сооружений, м - 9</w:t>
            </w:r>
          </w:p>
          <w:p w14:paraId="60B170D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1711B678" w14:textId="77777777" w:rsidTr="00C33032">
        <w:trPr>
          <w:trHeight w:val="2110"/>
          <w:jc w:val="center"/>
        </w:trPr>
        <w:tc>
          <w:tcPr>
            <w:tcW w:w="175" w:type="pct"/>
            <w:shd w:val="clear" w:color="auto" w:fill="FFFFFF"/>
          </w:tcPr>
          <w:p w14:paraId="7FA4ED6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1072" w:type="pct"/>
            <w:shd w:val="clear" w:color="auto" w:fill="FFFFFF"/>
          </w:tcPr>
          <w:p w14:paraId="7534344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Звероводство</w:t>
            </w:r>
          </w:p>
        </w:tc>
        <w:tc>
          <w:tcPr>
            <w:tcW w:w="304" w:type="pct"/>
            <w:shd w:val="clear" w:color="auto" w:fill="FFFFFF"/>
          </w:tcPr>
          <w:p w14:paraId="6EC55F2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1.9</w:t>
            </w:r>
          </w:p>
        </w:tc>
        <w:tc>
          <w:tcPr>
            <w:tcW w:w="3449" w:type="pct"/>
            <w:shd w:val="clear" w:color="auto" w:fill="FFFFFF"/>
            <w:vAlign w:val="bottom"/>
          </w:tcPr>
          <w:p w14:paraId="24DF53C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269DA43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- 30000</w:t>
            </w:r>
          </w:p>
          <w:p w14:paraId="08B221FC"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4CE7D04"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Максимальное количество надземных этажей - 2 Максимальная высота зданий, строений, сооружений, м - 9</w:t>
            </w:r>
          </w:p>
          <w:p w14:paraId="709ECC54"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0BC22F3F" w14:textId="77777777" w:rsidTr="00C33032">
        <w:trPr>
          <w:trHeight w:val="2442"/>
          <w:jc w:val="center"/>
        </w:trPr>
        <w:tc>
          <w:tcPr>
            <w:tcW w:w="175" w:type="pct"/>
            <w:shd w:val="clear" w:color="auto" w:fill="FFFFFF"/>
          </w:tcPr>
          <w:p w14:paraId="1D91C82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w:t>
            </w:r>
          </w:p>
        </w:tc>
        <w:tc>
          <w:tcPr>
            <w:tcW w:w="1072" w:type="pct"/>
            <w:shd w:val="clear" w:color="auto" w:fill="FFFFFF"/>
          </w:tcPr>
          <w:p w14:paraId="7CB745B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Птицеводство</w:t>
            </w:r>
          </w:p>
        </w:tc>
        <w:tc>
          <w:tcPr>
            <w:tcW w:w="304" w:type="pct"/>
            <w:shd w:val="clear" w:color="auto" w:fill="FFFFFF"/>
          </w:tcPr>
          <w:p w14:paraId="1DFB8D3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1.10</w:t>
            </w:r>
          </w:p>
        </w:tc>
        <w:tc>
          <w:tcPr>
            <w:tcW w:w="3449" w:type="pct"/>
            <w:shd w:val="clear" w:color="auto" w:fill="FFFFFF"/>
            <w:vAlign w:val="bottom"/>
          </w:tcPr>
          <w:p w14:paraId="56659FA5"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13AA51E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- 30000</w:t>
            </w:r>
          </w:p>
          <w:p w14:paraId="081530B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FFB7503"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Максимальное количество надземных этажей - 2 Максимальная высота зданий, строений, сооружений, м – 9</w:t>
            </w:r>
          </w:p>
          <w:p w14:paraId="5CC4D05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578F100"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58D19376" w14:textId="77777777" w:rsidTr="00C33032">
        <w:trPr>
          <w:trHeight w:val="2442"/>
          <w:jc w:val="center"/>
        </w:trPr>
        <w:tc>
          <w:tcPr>
            <w:tcW w:w="175" w:type="pct"/>
            <w:shd w:val="clear" w:color="auto" w:fill="FFFFFF"/>
          </w:tcPr>
          <w:p w14:paraId="339B37B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w:t>
            </w:r>
          </w:p>
        </w:tc>
        <w:tc>
          <w:tcPr>
            <w:tcW w:w="1072" w:type="pct"/>
            <w:shd w:val="clear" w:color="auto" w:fill="FFFFFF"/>
          </w:tcPr>
          <w:p w14:paraId="64B61BC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Свиноводство</w:t>
            </w:r>
          </w:p>
        </w:tc>
        <w:tc>
          <w:tcPr>
            <w:tcW w:w="304" w:type="pct"/>
            <w:shd w:val="clear" w:color="auto" w:fill="FFFFFF"/>
          </w:tcPr>
          <w:p w14:paraId="3955BF5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1.11</w:t>
            </w:r>
          </w:p>
        </w:tc>
        <w:tc>
          <w:tcPr>
            <w:tcW w:w="3449" w:type="pct"/>
            <w:shd w:val="clear" w:color="auto" w:fill="FFFFFF"/>
            <w:vAlign w:val="bottom"/>
          </w:tcPr>
          <w:p w14:paraId="299A896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2897217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- 30000</w:t>
            </w:r>
          </w:p>
          <w:p w14:paraId="48EBD0A2"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9AFC11A"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Максимальное количество надземных этажей - 2 Максимальная высота зданий, строений, сооружений, м - 9</w:t>
            </w:r>
          </w:p>
          <w:p w14:paraId="068FCBA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5848AE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2D8D9A39" w14:textId="77777777" w:rsidTr="00C33032">
        <w:trPr>
          <w:trHeight w:val="2442"/>
          <w:jc w:val="center"/>
        </w:trPr>
        <w:tc>
          <w:tcPr>
            <w:tcW w:w="175" w:type="pct"/>
            <w:shd w:val="clear" w:color="auto" w:fill="FFFFFF"/>
          </w:tcPr>
          <w:p w14:paraId="7B13040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6</w:t>
            </w:r>
          </w:p>
        </w:tc>
        <w:tc>
          <w:tcPr>
            <w:tcW w:w="1072" w:type="pct"/>
            <w:shd w:val="clear" w:color="auto" w:fill="FFFFFF"/>
          </w:tcPr>
          <w:p w14:paraId="238DC16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Пчеловодство</w:t>
            </w:r>
          </w:p>
        </w:tc>
        <w:tc>
          <w:tcPr>
            <w:tcW w:w="304" w:type="pct"/>
            <w:shd w:val="clear" w:color="auto" w:fill="FFFFFF"/>
          </w:tcPr>
          <w:p w14:paraId="10407B6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1.12</w:t>
            </w:r>
          </w:p>
        </w:tc>
        <w:tc>
          <w:tcPr>
            <w:tcW w:w="3449" w:type="pct"/>
            <w:shd w:val="clear" w:color="auto" w:fill="FFFFFF"/>
            <w:vAlign w:val="bottom"/>
          </w:tcPr>
          <w:p w14:paraId="14CC18F5"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74E63B5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- 30000</w:t>
            </w:r>
          </w:p>
          <w:p w14:paraId="3F7FEF6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A10C24D"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Максимальное количество надземных этажей - 2 Максимальная высота зданий, строений, сооружений, м - 9</w:t>
            </w:r>
          </w:p>
          <w:p w14:paraId="5FFAC31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21A146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7863A57B" w14:textId="77777777" w:rsidTr="00C33032">
        <w:trPr>
          <w:trHeight w:val="2442"/>
          <w:jc w:val="center"/>
        </w:trPr>
        <w:tc>
          <w:tcPr>
            <w:tcW w:w="175" w:type="pct"/>
            <w:shd w:val="clear" w:color="auto" w:fill="FFFFFF"/>
          </w:tcPr>
          <w:p w14:paraId="2C62384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7</w:t>
            </w:r>
          </w:p>
        </w:tc>
        <w:tc>
          <w:tcPr>
            <w:tcW w:w="1072" w:type="pct"/>
            <w:shd w:val="clear" w:color="auto" w:fill="FFFFFF"/>
          </w:tcPr>
          <w:p w14:paraId="4F15BEC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Рыбоводство</w:t>
            </w:r>
          </w:p>
        </w:tc>
        <w:tc>
          <w:tcPr>
            <w:tcW w:w="304" w:type="pct"/>
            <w:shd w:val="clear" w:color="auto" w:fill="FFFFFF"/>
          </w:tcPr>
          <w:p w14:paraId="1044C0F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1.13</w:t>
            </w:r>
          </w:p>
        </w:tc>
        <w:tc>
          <w:tcPr>
            <w:tcW w:w="3449" w:type="pct"/>
            <w:shd w:val="clear" w:color="auto" w:fill="FFFFFF"/>
            <w:vAlign w:val="bottom"/>
          </w:tcPr>
          <w:p w14:paraId="38ABBA6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2F1B69EC"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- 30000</w:t>
            </w:r>
          </w:p>
          <w:p w14:paraId="49BB4E6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1BBFD85"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3F995F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w:t>
            </w:r>
            <w:r w:rsidRPr="00E81F01">
              <w:rPr>
                <w:rFonts w:ascii="Times New Roman" w:hAnsi="Times New Roman"/>
              </w:rPr>
              <w:t xml:space="preserve"> </w:t>
            </w:r>
            <w:r w:rsidRPr="00E81F01">
              <w:rPr>
                <w:rFonts w:ascii="Times New Roman" w:hAnsi="Times New Roman" w:cs="Times New Roman"/>
              </w:rPr>
              <w:t>не подлежит установлению</w:t>
            </w:r>
          </w:p>
          <w:p w14:paraId="68FAAC25"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3AB06F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033737C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02869DF4" w14:textId="77777777" w:rsidTr="00C33032">
        <w:trPr>
          <w:trHeight w:val="2442"/>
          <w:jc w:val="center"/>
        </w:trPr>
        <w:tc>
          <w:tcPr>
            <w:tcW w:w="175" w:type="pct"/>
            <w:shd w:val="clear" w:color="auto" w:fill="FFFFFF"/>
          </w:tcPr>
          <w:p w14:paraId="21D057E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8</w:t>
            </w:r>
          </w:p>
        </w:tc>
        <w:tc>
          <w:tcPr>
            <w:tcW w:w="1072" w:type="pct"/>
            <w:shd w:val="clear" w:color="auto" w:fill="FFFFFF"/>
          </w:tcPr>
          <w:p w14:paraId="50C7DE0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Научное обеспечение сельского хозяйства</w:t>
            </w:r>
          </w:p>
        </w:tc>
        <w:tc>
          <w:tcPr>
            <w:tcW w:w="304" w:type="pct"/>
            <w:shd w:val="clear" w:color="auto" w:fill="FFFFFF"/>
          </w:tcPr>
          <w:p w14:paraId="1E9E82F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1.14</w:t>
            </w:r>
          </w:p>
        </w:tc>
        <w:tc>
          <w:tcPr>
            <w:tcW w:w="3449" w:type="pct"/>
            <w:shd w:val="clear" w:color="auto" w:fill="FFFFFF"/>
            <w:vAlign w:val="bottom"/>
          </w:tcPr>
          <w:p w14:paraId="421353A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7A7D65F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37BE94D2"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560042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2</w:t>
            </w:r>
          </w:p>
          <w:p w14:paraId="6F8BE0B2"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6438040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3FF41A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743C722A" w14:textId="77777777" w:rsidTr="00C33032">
        <w:trPr>
          <w:trHeight w:val="2442"/>
          <w:jc w:val="center"/>
        </w:trPr>
        <w:tc>
          <w:tcPr>
            <w:tcW w:w="175" w:type="pct"/>
            <w:shd w:val="clear" w:color="auto" w:fill="FFFFFF"/>
          </w:tcPr>
          <w:p w14:paraId="01665DE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9</w:t>
            </w:r>
          </w:p>
        </w:tc>
        <w:tc>
          <w:tcPr>
            <w:tcW w:w="1072" w:type="pct"/>
            <w:shd w:val="clear" w:color="auto" w:fill="FFFFFF"/>
          </w:tcPr>
          <w:p w14:paraId="4F2D2C9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Проведение научных испытаний</w:t>
            </w:r>
          </w:p>
        </w:tc>
        <w:tc>
          <w:tcPr>
            <w:tcW w:w="304" w:type="pct"/>
            <w:shd w:val="clear" w:color="auto" w:fill="FFFFFF"/>
          </w:tcPr>
          <w:p w14:paraId="1314FDF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3.9.3</w:t>
            </w:r>
          </w:p>
        </w:tc>
        <w:tc>
          <w:tcPr>
            <w:tcW w:w="3449" w:type="pct"/>
            <w:shd w:val="clear" w:color="auto" w:fill="FFFFFF"/>
            <w:vAlign w:val="bottom"/>
          </w:tcPr>
          <w:p w14:paraId="275E996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7331087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- 30000</w:t>
            </w:r>
          </w:p>
          <w:p w14:paraId="3B1ED8E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9750DA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Минимальное количество надземных этажей не подлежит установлению</w:t>
            </w:r>
          </w:p>
          <w:p w14:paraId="0A9AC9A5"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6F3674F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732002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7F85C604" w14:textId="77777777" w:rsidTr="00C33032">
        <w:trPr>
          <w:trHeight w:val="2442"/>
          <w:jc w:val="center"/>
        </w:trPr>
        <w:tc>
          <w:tcPr>
            <w:tcW w:w="175" w:type="pct"/>
            <w:shd w:val="clear" w:color="auto" w:fill="FFFFFF"/>
          </w:tcPr>
          <w:p w14:paraId="4DF4B69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10</w:t>
            </w:r>
          </w:p>
        </w:tc>
        <w:tc>
          <w:tcPr>
            <w:tcW w:w="1072" w:type="pct"/>
            <w:shd w:val="clear" w:color="auto" w:fill="FFFFFF"/>
          </w:tcPr>
          <w:p w14:paraId="400D5FC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Хранение и переработка сельскохозяйственной продукции</w:t>
            </w:r>
          </w:p>
        </w:tc>
        <w:tc>
          <w:tcPr>
            <w:tcW w:w="304" w:type="pct"/>
            <w:shd w:val="clear" w:color="auto" w:fill="FFFFFF"/>
          </w:tcPr>
          <w:p w14:paraId="5C1F189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1.15</w:t>
            </w:r>
          </w:p>
        </w:tc>
        <w:tc>
          <w:tcPr>
            <w:tcW w:w="3449" w:type="pct"/>
            <w:shd w:val="clear" w:color="auto" w:fill="FFFFFF"/>
            <w:vAlign w:val="bottom"/>
          </w:tcPr>
          <w:p w14:paraId="30007DB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1DE42CF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559E3595"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17A68E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0171C3E"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1A3447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0A97AA16" w14:textId="77777777" w:rsidTr="00C33032">
        <w:trPr>
          <w:trHeight w:val="2442"/>
          <w:jc w:val="center"/>
        </w:trPr>
        <w:tc>
          <w:tcPr>
            <w:tcW w:w="175" w:type="pct"/>
            <w:shd w:val="clear" w:color="auto" w:fill="FFFFFF"/>
          </w:tcPr>
          <w:p w14:paraId="4A0A8A4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11</w:t>
            </w:r>
          </w:p>
        </w:tc>
        <w:tc>
          <w:tcPr>
            <w:tcW w:w="1072" w:type="pct"/>
            <w:shd w:val="clear" w:color="auto" w:fill="FFFFFF"/>
          </w:tcPr>
          <w:p w14:paraId="1167A55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Ведение личного подсобного хозяйства на полевых участках</w:t>
            </w:r>
          </w:p>
        </w:tc>
        <w:tc>
          <w:tcPr>
            <w:tcW w:w="304" w:type="pct"/>
            <w:shd w:val="clear" w:color="auto" w:fill="FFFFFF"/>
          </w:tcPr>
          <w:p w14:paraId="503E51B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1.16</w:t>
            </w:r>
          </w:p>
        </w:tc>
        <w:tc>
          <w:tcPr>
            <w:tcW w:w="3449" w:type="pct"/>
            <w:shd w:val="clear" w:color="auto" w:fill="FFFFFF"/>
            <w:vAlign w:val="bottom"/>
          </w:tcPr>
          <w:p w14:paraId="01D0ECC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4717B92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- 500000</w:t>
            </w:r>
          </w:p>
          <w:p w14:paraId="7427C00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3FDA9E0"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Максимальная высота зданий, строений, сооружений, м - 3</w:t>
            </w:r>
          </w:p>
          <w:p w14:paraId="256AC32E"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BCE762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5C14C6D8" w14:textId="77777777" w:rsidTr="00C33032">
        <w:trPr>
          <w:trHeight w:val="2442"/>
          <w:jc w:val="center"/>
        </w:trPr>
        <w:tc>
          <w:tcPr>
            <w:tcW w:w="175" w:type="pct"/>
            <w:shd w:val="clear" w:color="auto" w:fill="FFFFFF"/>
          </w:tcPr>
          <w:p w14:paraId="7764C16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12</w:t>
            </w:r>
          </w:p>
        </w:tc>
        <w:tc>
          <w:tcPr>
            <w:tcW w:w="1072" w:type="pct"/>
            <w:shd w:val="clear" w:color="auto" w:fill="FFFFFF"/>
          </w:tcPr>
          <w:p w14:paraId="6F5C0A6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Питомники</w:t>
            </w:r>
          </w:p>
        </w:tc>
        <w:tc>
          <w:tcPr>
            <w:tcW w:w="304" w:type="pct"/>
            <w:shd w:val="clear" w:color="auto" w:fill="FFFFFF"/>
          </w:tcPr>
          <w:p w14:paraId="3907A24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1.17</w:t>
            </w:r>
          </w:p>
        </w:tc>
        <w:tc>
          <w:tcPr>
            <w:tcW w:w="3449" w:type="pct"/>
            <w:shd w:val="clear" w:color="auto" w:fill="FFFFFF"/>
            <w:vAlign w:val="bottom"/>
          </w:tcPr>
          <w:p w14:paraId="74E952A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3615FC0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- 30000</w:t>
            </w:r>
          </w:p>
          <w:p w14:paraId="0473A84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40BD461"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34DF819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- 6</w:t>
            </w:r>
          </w:p>
          <w:p w14:paraId="7D7BCE2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1A0ACE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4D25D07C" w14:textId="77777777" w:rsidTr="00C33032">
        <w:trPr>
          <w:trHeight w:val="2442"/>
          <w:jc w:val="center"/>
        </w:trPr>
        <w:tc>
          <w:tcPr>
            <w:tcW w:w="175" w:type="pct"/>
            <w:shd w:val="clear" w:color="auto" w:fill="FFFFFF"/>
          </w:tcPr>
          <w:p w14:paraId="241D328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13</w:t>
            </w:r>
          </w:p>
        </w:tc>
        <w:tc>
          <w:tcPr>
            <w:tcW w:w="1072" w:type="pct"/>
            <w:shd w:val="clear" w:color="auto" w:fill="FFFFFF"/>
          </w:tcPr>
          <w:p w14:paraId="0F28014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сельскохозяйственного производства</w:t>
            </w:r>
          </w:p>
        </w:tc>
        <w:tc>
          <w:tcPr>
            <w:tcW w:w="304" w:type="pct"/>
            <w:shd w:val="clear" w:color="auto" w:fill="FFFFFF"/>
          </w:tcPr>
          <w:p w14:paraId="0CC6601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1.18</w:t>
            </w:r>
          </w:p>
        </w:tc>
        <w:tc>
          <w:tcPr>
            <w:tcW w:w="3449" w:type="pct"/>
            <w:shd w:val="clear" w:color="auto" w:fill="FFFFFF"/>
            <w:vAlign w:val="bottom"/>
          </w:tcPr>
          <w:p w14:paraId="3160C432"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- 5000</w:t>
            </w:r>
          </w:p>
          <w:p w14:paraId="68537F5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664909E4"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B0D4F24"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68A1CD5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224FD52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6BB122B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58EAA3E"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5586A276" w14:textId="77777777" w:rsidTr="00C33032">
        <w:trPr>
          <w:trHeight w:val="2442"/>
          <w:jc w:val="center"/>
        </w:trPr>
        <w:tc>
          <w:tcPr>
            <w:tcW w:w="175" w:type="pct"/>
            <w:shd w:val="clear" w:color="auto" w:fill="FFFFFF"/>
          </w:tcPr>
          <w:p w14:paraId="3EBBF53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14</w:t>
            </w:r>
          </w:p>
        </w:tc>
        <w:tc>
          <w:tcPr>
            <w:tcW w:w="1072" w:type="pct"/>
            <w:shd w:val="clear" w:color="auto" w:fill="FFFFFF"/>
          </w:tcPr>
          <w:p w14:paraId="4BBB4CD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Сенокошение</w:t>
            </w:r>
          </w:p>
        </w:tc>
        <w:tc>
          <w:tcPr>
            <w:tcW w:w="304" w:type="pct"/>
            <w:shd w:val="clear" w:color="auto" w:fill="FFFFFF"/>
          </w:tcPr>
          <w:p w14:paraId="6B7EE83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1.19</w:t>
            </w:r>
          </w:p>
        </w:tc>
        <w:tc>
          <w:tcPr>
            <w:tcW w:w="3449" w:type="pct"/>
            <w:shd w:val="clear" w:color="auto" w:fill="FFFFFF"/>
            <w:vAlign w:val="bottom"/>
          </w:tcPr>
          <w:p w14:paraId="7E9F23E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3A30347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- 500000</w:t>
            </w:r>
          </w:p>
          <w:p w14:paraId="665ACA2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40AD24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6E30BA0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E5DF4D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05251B5F" w14:textId="77777777" w:rsidTr="00C33032">
        <w:trPr>
          <w:trHeight w:val="2442"/>
          <w:jc w:val="center"/>
        </w:trPr>
        <w:tc>
          <w:tcPr>
            <w:tcW w:w="175" w:type="pct"/>
            <w:shd w:val="clear" w:color="auto" w:fill="FFFFFF"/>
          </w:tcPr>
          <w:p w14:paraId="2913783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15</w:t>
            </w:r>
          </w:p>
        </w:tc>
        <w:tc>
          <w:tcPr>
            <w:tcW w:w="1072" w:type="pct"/>
            <w:shd w:val="clear" w:color="auto" w:fill="FFFFFF"/>
          </w:tcPr>
          <w:p w14:paraId="6AF7864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Выпас сельскохозяйственных животных</w:t>
            </w:r>
          </w:p>
        </w:tc>
        <w:tc>
          <w:tcPr>
            <w:tcW w:w="304" w:type="pct"/>
            <w:shd w:val="clear" w:color="auto" w:fill="FFFFFF"/>
          </w:tcPr>
          <w:p w14:paraId="34E8649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449" w:type="pct"/>
            <w:shd w:val="clear" w:color="auto" w:fill="FFFFFF"/>
            <w:vAlign w:val="bottom"/>
          </w:tcPr>
          <w:p w14:paraId="52687B54"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D502A5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- 500000</w:t>
            </w:r>
          </w:p>
          <w:p w14:paraId="577644B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F37283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20FFE2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A97304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545A9A0D" w14:textId="77777777" w:rsidTr="00C33032">
        <w:trPr>
          <w:trHeight w:val="2442"/>
          <w:jc w:val="center"/>
        </w:trPr>
        <w:tc>
          <w:tcPr>
            <w:tcW w:w="175" w:type="pct"/>
            <w:shd w:val="clear" w:color="auto" w:fill="FFFFFF"/>
          </w:tcPr>
          <w:p w14:paraId="7B97C8B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16</w:t>
            </w:r>
          </w:p>
        </w:tc>
        <w:tc>
          <w:tcPr>
            <w:tcW w:w="1072" w:type="pct"/>
            <w:shd w:val="clear" w:color="auto" w:fill="FFFFFF"/>
          </w:tcPr>
          <w:p w14:paraId="08FC70C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Для ведения личного подсобного хозяйства (приусадебный земельный участок)</w:t>
            </w:r>
          </w:p>
        </w:tc>
        <w:tc>
          <w:tcPr>
            <w:tcW w:w="304" w:type="pct"/>
            <w:shd w:val="clear" w:color="auto" w:fill="FFFFFF"/>
          </w:tcPr>
          <w:p w14:paraId="577F104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2.2</w:t>
            </w:r>
          </w:p>
        </w:tc>
        <w:tc>
          <w:tcPr>
            <w:tcW w:w="3449" w:type="pct"/>
            <w:shd w:val="clear" w:color="auto" w:fill="FFFFFF"/>
            <w:vAlign w:val="bottom"/>
          </w:tcPr>
          <w:p w14:paraId="40A158E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08DC643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09FD8B11"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ECCD308" w14:textId="77777777" w:rsidR="009606D4" w:rsidRPr="00E81F01" w:rsidRDefault="009606D4" w:rsidP="009606D4">
            <w:pPr>
              <w:pStyle w:val="Other0"/>
              <w:numPr>
                <w:ilvl w:val="0"/>
                <w:numId w:val="209"/>
              </w:numPr>
              <w:shd w:val="clear" w:color="auto" w:fill="auto"/>
              <w:tabs>
                <w:tab w:val="left" w:pos="134"/>
              </w:tabs>
              <w:ind w:right="130"/>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2C8BB29" w14:textId="77777777" w:rsidR="009606D4" w:rsidRPr="00E81F01" w:rsidRDefault="009606D4" w:rsidP="009606D4">
            <w:pPr>
              <w:pStyle w:val="Other0"/>
              <w:numPr>
                <w:ilvl w:val="0"/>
                <w:numId w:val="209"/>
              </w:numPr>
              <w:shd w:val="clear" w:color="auto" w:fill="auto"/>
              <w:tabs>
                <w:tab w:val="left" w:pos="144"/>
              </w:tabs>
              <w:ind w:right="130"/>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9C10B42"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Максимальная высота зданий, строений, сооружений, м - 20</w:t>
            </w:r>
          </w:p>
          <w:p w14:paraId="1DD9A41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178DA4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Настоящий вид разрешенного использования земельных участков и объектов капитального строительства применяется в отношении земельных участков, расположенных в границах населенных пунктов.</w:t>
            </w:r>
          </w:p>
        </w:tc>
      </w:tr>
      <w:tr w:rsidR="009606D4" w:rsidRPr="00E81F01" w14:paraId="328BF209" w14:textId="77777777" w:rsidTr="00C33032">
        <w:trPr>
          <w:trHeight w:val="2442"/>
          <w:jc w:val="center"/>
        </w:trPr>
        <w:tc>
          <w:tcPr>
            <w:tcW w:w="175" w:type="pct"/>
            <w:shd w:val="clear" w:color="auto" w:fill="FFFFFF"/>
          </w:tcPr>
          <w:p w14:paraId="32D4D0C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17</w:t>
            </w:r>
          </w:p>
        </w:tc>
        <w:tc>
          <w:tcPr>
            <w:tcW w:w="1072" w:type="pct"/>
            <w:shd w:val="clear" w:color="auto" w:fill="FFFFFF"/>
          </w:tcPr>
          <w:p w14:paraId="2959EC8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Амбулаторное ветеринарное обслуживание</w:t>
            </w:r>
          </w:p>
        </w:tc>
        <w:tc>
          <w:tcPr>
            <w:tcW w:w="304" w:type="pct"/>
            <w:shd w:val="clear" w:color="auto" w:fill="FFFFFF"/>
          </w:tcPr>
          <w:p w14:paraId="79D4FF5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3.10.1</w:t>
            </w:r>
          </w:p>
        </w:tc>
        <w:tc>
          <w:tcPr>
            <w:tcW w:w="3449" w:type="pct"/>
            <w:shd w:val="clear" w:color="auto" w:fill="FFFFFF"/>
            <w:vAlign w:val="bottom"/>
          </w:tcPr>
          <w:p w14:paraId="7B5595AE"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1D5C4101"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7736828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13A539B"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Максимальная высота зданий, строений, сооружений, м - 12</w:t>
            </w:r>
          </w:p>
          <w:p w14:paraId="35A61DC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0D1252C"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7EF207FE" w14:textId="77777777" w:rsidTr="00C33032">
        <w:trPr>
          <w:trHeight w:val="2442"/>
          <w:jc w:val="center"/>
        </w:trPr>
        <w:tc>
          <w:tcPr>
            <w:tcW w:w="175" w:type="pct"/>
            <w:shd w:val="clear" w:color="auto" w:fill="FFFFFF"/>
          </w:tcPr>
          <w:p w14:paraId="3DD1101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18</w:t>
            </w:r>
          </w:p>
        </w:tc>
        <w:tc>
          <w:tcPr>
            <w:tcW w:w="1072" w:type="pct"/>
            <w:shd w:val="clear" w:color="auto" w:fill="FFFFFF"/>
          </w:tcPr>
          <w:p w14:paraId="1862635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Приюты для животных</w:t>
            </w:r>
          </w:p>
        </w:tc>
        <w:tc>
          <w:tcPr>
            <w:tcW w:w="304" w:type="pct"/>
            <w:shd w:val="clear" w:color="auto" w:fill="FFFFFF"/>
          </w:tcPr>
          <w:p w14:paraId="118A1AE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3.10.2</w:t>
            </w:r>
          </w:p>
        </w:tc>
        <w:tc>
          <w:tcPr>
            <w:tcW w:w="3449" w:type="pct"/>
            <w:shd w:val="clear" w:color="auto" w:fill="FFFFFF"/>
            <w:vAlign w:val="bottom"/>
          </w:tcPr>
          <w:p w14:paraId="7A3629D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AF0F45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58DAFE4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459E4F9"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Максимальное количество надземных этажей - 2 Максимальная высота зданий, строений, сооружений, м не подлежит установлению</w:t>
            </w:r>
          </w:p>
          <w:p w14:paraId="67B215F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601D26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2305E4C3" w14:textId="77777777" w:rsidTr="00C33032">
        <w:trPr>
          <w:trHeight w:val="2442"/>
          <w:jc w:val="center"/>
        </w:trPr>
        <w:tc>
          <w:tcPr>
            <w:tcW w:w="175" w:type="pct"/>
            <w:shd w:val="clear" w:color="auto" w:fill="FFFFFF"/>
          </w:tcPr>
          <w:p w14:paraId="2629932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19</w:t>
            </w:r>
          </w:p>
        </w:tc>
        <w:tc>
          <w:tcPr>
            <w:tcW w:w="1072" w:type="pct"/>
            <w:shd w:val="clear" w:color="auto" w:fill="FFFFFF"/>
          </w:tcPr>
          <w:p w14:paraId="23FF575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Магазины</w:t>
            </w:r>
          </w:p>
        </w:tc>
        <w:tc>
          <w:tcPr>
            <w:tcW w:w="304" w:type="pct"/>
            <w:shd w:val="clear" w:color="auto" w:fill="FFFFFF"/>
          </w:tcPr>
          <w:p w14:paraId="15C6C7C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4.4</w:t>
            </w:r>
          </w:p>
        </w:tc>
        <w:tc>
          <w:tcPr>
            <w:tcW w:w="3449" w:type="pct"/>
            <w:shd w:val="clear" w:color="auto" w:fill="FFFFFF"/>
            <w:vAlign w:val="bottom"/>
          </w:tcPr>
          <w:p w14:paraId="05EBCE7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- 350</w:t>
            </w:r>
          </w:p>
          <w:p w14:paraId="425CF15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02A37A5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4990604" w14:textId="77777777" w:rsidR="009606D4" w:rsidRPr="00E81F01" w:rsidRDefault="009606D4" w:rsidP="009606D4">
            <w:pPr>
              <w:pStyle w:val="Other0"/>
              <w:numPr>
                <w:ilvl w:val="0"/>
                <w:numId w:val="210"/>
              </w:numPr>
              <w:shd w:val="clear" w:color="auto" w:fill="auto"/>
              <w:tabs>
                <w:tab w:val="left" w:pos="125"/>
              </w:tabs>
              <w:ind w:right="130"/>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0D8899F4" w14:textId="77777777" w:rsidR="009606D4" w:rsidRPr="00E81F01" w:rsidRDefault="009606D4" w:rsidP="009606D4">
            <w:pPr>
              <w:pStyle w:val="Other0"/>
              <w:numPr>
                <w:ilvl w:val="0"/>
                <w:numId w:val="210"/>
              </w:numPr>
              <w:shd w:val="clear" w:color="auto" w:fill="auto"/>
              <w:tabs>
                <w:tab w:val="left" w:pos="144"/>
              </w:tabs>
              <w:ind w:right="130"/>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C86EF9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6FA27EC5"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47E642A1" w14:textId="77777777" w:rsidR="009606D4" w:rsidRPr="00E81F01" w:rsidRDefault="009606D4" w:rsidP="00C33032">
            <w:pPr>
              <w:pStyle w:val="Other0"/>
              <w:shd w:val="clear" w:color="auto" w:fill="auto"/>
              <w:tabs>
                <w:tab w:val="left" w:pos="144"/>
              </w:tabs>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796E617" w14:textId="77777777" w:rsidR="009606D4" w:rsidRPr="00E81F01" w:rsidRDefault="009606D4" w:rsidP="00C33032">
            <w:pPr>
              <w:pStyle w:val="Other0"/>
              <w:shd w:val="clear" w:color="auto" w:fill="auto"/>
              <w:tabs>
                <w:tab w:val="left" w:pos="144"/>
              </w:tabs>
              <w:ind w:right="130"/>
              <w:jc w:val="both"/>
              <w:rPr>
                <w:rFonts w:ascii="Times New Roman" w:hAnsi="Times New Roman" w:cs="Times New Roman"/>
              </w:rPr>
            </w:pPr>
            <w:r w:rsidRPr="00E81F01">
              <w:rPr>
                <w:rFonts w:ascii="Times New Roman" w:hAnsi="Times New Roman" w:cs="Times New Roman"/>
              </w:rPr>
              <w:t>Минимальный процент застройки -20</w:t>
            </w:r>
          </w:p>
        </w:tc>
      </w:tr>
      <w:tr w:rsidR="009606D4" w:rsidRPr="00E81F01" w14:paraId="31BDA55C" w14:textId="77777777" w:rsidTr="00C33032">
        <w:trPr>
          <w:trHeight w:val="2442"/>
          <w:jc w:val="center"/>
        </w:trPr>
        <w:tc>
          <w:tcPr>
            <w:tcW w:w="175" w:type="pct"/>
            <w:shd w:val="clear" w:color="auto" w:fill="FFFFFF"/>
          </w:tcPr>
          <w:p w14:paraId="3425CF9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20</w:t>
            </w:r>
          </w:p>
        </w:tc>
        <w:tc>
          <w:tcPr>
            <w:tcW w:w="1072" w:type="pct"/>
            <w:shd w:val="clear" w:color="auto" w:fill="FFFFFF"/>
          </w:tcPr>
          <w:p w14:paraId="299A1AB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Научно</w:t>
            </w:r>
            <w:r w:rsidRPr="00E81F01">
              <w:rPr>
                <w:rFonts w:ascii="Times New Roman" w:hAnsi="Times New Roman" w:cs="Times New Roman"/>
              </w:rPr>
              <w:softHyphen/>
              <w:t>производственная деятельность</w:t>
            </w:r>
          </w:p>
        </w:tc>
        <w:tc>
          <w:tcPr>
            <w:tcW w:w="304" w:type="pct"/>
            <w:shd w:val="clear" w:color="auto" w:fill="FFFFFF"/>
          </w:tcPr>
          <w:p w14:paraId="17FFBB2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6.12</w:t>
            </w:r>
          </w:p>
        </w:tc>
        <w:tc>
          <w:tcPr>
            <w:tcW w:w="3449" w:type="pct"/>
            <w:shd w:val="clear" w:color="auto" w:fill="FFFFFF"/>
            <w:vAlign w:val="bottom"/>
          </w:tcPr>
          <w:p w14:paraId="48BC2E8C"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7652871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5715CCE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A62BFD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9657F1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5CA020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4BC9CD63" w14:textId="77777777" w:rsidTr="00C33032">
        <w:trPr>
          <w:trHeight w:val="1409"/>
          <w:jc w:val="center"/>
        </w:trPr>
        <w:tc>
          <w:tcPr>
            <w:tcW w:w="175" w:type="pct"/>
            <w:shd w:val="clear" w:color="auto" w:fill="FFFFFF"/>
          </w:tcPr>
          <w:p w14:paraId="537D7ED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21</w:t>
            </w:r>
          </w:p>
        </w:tc>
        <w:tc>
          <w:tcPr>
            <w:tcW w:w="1072" w:type="pct"/>
            <w:shd w:val="clear" w:color="auto" w:fill="FFFFFF"/>
          </w:tcPr>
          <w:p w14:paraId="1077850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Пищевая промышленность</w:t>
            </w:r>
          </w:p>
        </w:tc>
        <w:tc>
          <w:tcPr>
            <w:tcW w:w="304" w:type="pct"/>
            <w:shd w:val="clear" w:color="auto" w:fill="FFFFFF"/>
          </w:tcPr>
          <w:p w14:paraId="54361FC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6.4</w:t>
            </w:r>
          </w:p>
        </w:tc>
        <w:tc>
          <w:tcPr>
            <w:tcW w:w="3449" w:type="pct"/>
            <w:shd w:val="clear" w:color="auto" w:fill="FFFFFF"/>
            <w:vAlign w:val="bottom"/>
          </w:tcPr>
          <w:p w14:paraId="3B6CDEE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5AB0B2D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47CAABC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52D469D" w14:textId="77777777" w:rsidR="009606D4" w:rsidRPr="00E81F01" w:rsidRDefault="009606D4" w:rsidP="009606D4">
            <w:pPr>
              <w:pStyle w:val="Other0"/>
              <w:numPr>
                <w:ilvl w:val="0"/>
                <w:numId w:val="211"/>
              </w:numPr>
              <w:shd w:val="clear" w:color="auto" w:fill="auto"/>
              <w:tabs>
                <w:tab w:val="left" w:pos="125"/>
              </w:tabs>
              <w:ind w:right="130"/>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4FAD3E4" w14:textId="77777777" w:rsidR="009606D4" w:rsidRPr="00E81F01" w:rsidRDefault="009606D4" w:rsidP="009606D4">
            <w:pPr>
              <w:pStyle w:val="Other0"/>
              <w:numPr>
                <w:ilvl w:val="0"/>
                <w:numId w:val="211"/>
              </w:numPr>
              <w:shd w:val="clear" w:color="auto" w:fill="auto"/>
              <w:tabs>
                <w:tab w:val="left" w:pos="144"/>
              </w:tabs>
              <w:ind w:right="130"/>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59FD062"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6F0A117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04E236E"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00B21B31"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248A3A66" w14:textId="77777777" w:rsidTr="00C33032">
        <w:trPr>
          <w:trHeight w:val="2442"/>
          <w:jc w:val="center"/>
        </w:trPr>
        <w:tc>
          <w:tcPr>
            <w:tcW w:w="175" w:type="pct"/>
            <w:shd w:val="clear" w:color="auto" w:fill="FFFFFF"/>
          </w:tcPr>
          <w:p w14:paraId="17D93DB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22</w:t>
            </w:r>
          </w:p>
        </w:tc>
        <w:tc>
          <w:tcPr>
            <w:tcW w:w="1072" w:type="pct"/>
            <w:shd w:val="clear" w:color="auto" w:fill="FFFFFF"/>
          </w:tcPr>
          <w:p w14:paraId="04213FE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Склад</w:t>
            </w:r>
          </w:p>
        </w:tc>
        <w:tc>
          <w:tcPr>
            <w:tcW w:w="304" w:type="pct"/>
            <w:shd w:val="clear" w:color="auto" w:fill="FFFFFF"/>
          </w:tcPr>
          <w:p w14:paraId="0A9CE05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6.9</w:t>
            </w:r>
          </w:p>
        </w:tc>
        <w:tc>
          <w:tcPr>
            <w:tcW w:w="3449" w:type="pct"/>
            <w:shd w:val="clear" w:color="auto" w:fill="FFFFFF"/>
            <w:vAlign w:val="bottom"/>
          </w:tcPr>
          <w:p w14:paraId="3F56A97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7AB027D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52F5A611"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4F0CC4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4DA253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0FD2DC9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765616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77557584"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385B2B8F" w14:textId="77777777" w:rsidTr="00C33032">
        <w:trPr>
          <w:trHeight w:val="2442"/>
          <w:jc w:val="center"/>
        </w:trPr>
        <w:tc>
          <w:tcPr>
            <w:tcW w:w="175" w:type="pct"/>
            <w:shd w:val="clear" w:color="auto" w:fill="FFFFFF"/>
          </w:tcPr>
          <w:p w14:paraId="65EF0ED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23</w:t>
            </w:r>
          </w:p>
        </w:tc>
        <w:tc>
          <w:tcPr>
            <w:tcW w:w="1072" w:type="pct"/>
            <w:shd w:val="clear" w:color="auto" w:fill="FFFFFF"/>
          </w:tcPr>
          <w:p w14:paraId="1F18C89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Складские площадки</w:t>
            </w:r>
          </w:p>
        </w:tc>
        <w:tc>
          <w:tcPr>
            <w:tcW w:w="304" w:type="pct"/>
            <w:shd w:val="clear" w:color="auto" w:fill="FFFFFF"/>
          </w:tcPr>
          <w:p w14:paraId="14D3053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6.9.1</w:t>
            </w:r>
          </w:p>
        </w:tc>
        <w:tc>
          <w:tcPr>
            <w:tcW w:w="3449" w:type="pct"/>
            <w:shd w:val="clear" w:color="auto" w:fill="FFFFFF"/>
            <w:vAlign w:val="bottom"/>
          </w:tcPr>
          <w:p w14:paraId="7E7C051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76DB4134"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5461549C" w14:textId="77777777" w:rsidR="009606D4" w:rsidRPr="00E81F01" w:rsidRDefault="009606D4" w:rsidP="00C33032">
            <w:pPr>
              <w:pStyle w:val="Other0"/>
              <w:shd w:val="clear" w:color="auto" w:fill="auto"/>
              <w:ind w:right="130"/>
              <w:jc w:val="both"/>
              <w:rPr>
                <w:rFonts w:ascii="Times New Roman" w:hAnsi="Times New Roman" w:cs="Times New Roman"/>
              </w:rPr>
            </w:pPr>
          </w:p>
          <w:p w14:paraId="34F7D41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2905405" w14:textId="77777777" w:rsidR="009606D4" w:rsidRPr="00E81F01" w:rsidRDefault="009606D4" w:rsidP="009606D4">
            <w:pPr>
              <w:pStyle w:val="Other0"/>
              <w:numPr>
                <w:ilvl w:val="0"/>
                <w:numId w:val="212"/>
              </w:numPr>
              <w:shd w:val="clear" w:color="auto" w:fill="auto"/>
              <w:tabs>
                <w:tab w:val="left" w:pos="134"/>
              </w:tabs>
              <w:ind w:right="130"/>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5F3F93E" w14:textId="77777777" w:rsidR="009606D4" w:rsidRPr="00E81F01" w:rsidRDefault="009606D4" w:rsidP="009606D4">
            <w:pPr>
              <w:pStyle w:val="Other0"/>
              <w:numPr>
                <w:ilvl w:val="0"/>
                <w:numId w:val="212"/>
              </w:numPr>
              <w:shd w:val="clear" w:color="auto" w:fill="auto"/>
              <w:tabs>
                <w:tab w:val="left" w:pos="144"/>
              </w:tabs>
              <w:ind w:right="130"/>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BAD868E"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5B0FD6E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09B4CD5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8363F85"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542FC501"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47A5A296" w14:textId="77777777" w:rsidR="009606D4" w:rsidRPr="00E81F01" w:rsidRDefault="009606D4" w:rsidP="00C33032">
            <w:pPr>
              <w:pStyle w:val="Other0"/>
              <w:shd w:val="clear" w:color="auto" w:fill="auto"/>
              <w:ind w:right="130"/>
              <w:jc w:val="both"/>
              <w:rPr>
                <w:rFonts w:ascii="Times New Roman" w:hAnsi="Times New Roman" w:cs="Times New Roman"/>
              </w:rPr>
            </w:pPr>
          </w:p>
        </w:tc>
      </w:tr>
      <w:tr w:rsidR="009606D4" w:rsidRPr="00E81F01" w14:paraId="22101D7A" w14:textId="77777777" w:rsidTr="00C33032">
        <w:trPr>
          <w:trHeight w:val="2442"/>
          <w:jc w:val="center"/>
        </w:trPr>
        <w:tc>
          <w:tcPr>
            <w:tcW w:w="175" w:type="pct"/>
            <w:shd w:val="clear" w:color="auto" w:fill="FFFFFF"/>
          </w:tcPr>
          <w:p w14:paraId="1CA2E95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24</w:t>
            </w:r>
          </w:p>
        </w:tc>
        <w:tc>
          <w:tcPr>
            <w:tcW w:w="1072" w:type="pct"/>
            <w:shd w:val="clear" w:color="auto" w:fill="FFFFFF"/>
          </w:tcPr>
          <w:p w14:paraId="30DE60A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304" w:type="pct"/>
            <w:shd w:val="clear" w:color="auto" w:fill="FFFFFF"/>
          </w:tcPr>
          <w:p w14:paraId="5E2EF3C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3.9.1</w:t>
            </w:r>
          </w:p>
        </w:tc>
        <w:tc>
          <w:tcPr>
            <w:tcW w:w="3449" w:type="pct"/>
            <w:shd w:val="clear" w:color="auto" w:fill="FFFFFF"/>
            <w:vAlign w:val="bottom"/>
          </w:tcPr>
          <w:p w14:paraId="4A4A347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1BCA9A2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688D8D5"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0AF3373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F9A695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51C8DE97" w14:textId="77777777" w:rsidR="009606D4" w:rsidRPr="00E81F01" w:rsidRDefault="009606D4" w:rsidP="00C33032">
            <w:pPr>
              <w:pStyle w:val="Other0"/>
              <w:shd w:val="clear" w:color="auto" w:fill="auto"/>
              <w:ind w:right="130"/>
              <w:jc w:val="both"/>
              <w:rPr>
                <w:rFonts w:ascii="Times New Roman" w:hAnsi="Times New Roman" w:cs="Times New Roman"/>
              </w:rPr>
            </w:pPr>
          </w:p>
        </w:tc>
      </w:tr>
      <w:tr w:rsidR="009606D4" w:rsidRPr="00E81F01" w14:paraId="6C60A458" w14:textId="77777777" w:rsidTr="00C33032">
        <w:trPr>
          <w:trHeight w:val="2442"/>
          <w:jc w:val="center"/>
        </w:trPr>
        <w:tc>
          <w:tcPr>
            <w:tcW w:w="175" w:type="pct"/>
            <w:shd w:val="clear" w:color="auto" w:fill="FFFFFF"/>
          </w:tcPr>
          <w:p w14:paraId="5F4783E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25</w:t>
            </w:r>
          </w:p>
        </w:tc>
        <w:tc>
          <w:tcPr>
            <w:tcW w:w="1072" w:type="pct"/>
            <w:shd w:val="clear" w:color="auto" w:fill="FFFFFF"/>
          </w:tcPr>
          <w:p w14:paraId="559BD95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304" w:type="pct"/>
            <w:shd w:val="clear" w:color="auto" w:fill="FFFFFF"/>
          </w:tcPr>
          <w:p w14:paraId="56ED765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449" w:type="pct"/>
            <w:shd w:val="clear" w:color="auto" w:fill="FFFFFF"/>
            <w:vAlign w:val="bottom"/>
          </w:tcPr>
          <w:p w14:paraId="6EE2712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01BB4D2"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1F4931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5EBA9E2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3853635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216DA84"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71C9F8F4" w14:textId="77777777" w:rsidR="009606D4" w:rsidRPr="00E81F01" w:rsidRDefault="009606D4" w:rsidP="00C33032">
            <w:pPr>
              <w:pStyle w:val="Other0"/>
              <w:shd w:val="clear" w:color="auto" w:fill="auto"/>
              <w:ind w:right="130"/>
              <w:jc w:val="both"/>
              <w:rPr>
                <w:rFonts w:ascii="Times New Roman" w:hAnsi="Times New Roman" w:cs="Times New Roman"/>
              </w:rPr>
            </w:pPr>
          </w:p>
        </w:tc>
      </w:tr>
      <w:tr w:rsidR="009606D4" w:rsidRPr="00E81F01" w14:paraId="10C1C57B" w14:textId="77777777" w:rsidTr="00C33032">
        <w:trPr>
          <w:trHeight w:val="2026"/>
          <w:jc w:val="center"/>
        </w:trPr>
        <w:tc>
          <w:tcPr>
            <w:tcW w:w="175" w:type="pct"/>
            <w:shd w:val="clear" w:color="auto" w:fill="FFFFFF"/>
          </w:tcPr>
          <w:p w14:paraId="528DBFF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26</w:t>
            </w:r>
          </w:p>
        </w:tc>
        <w:tc>
          <w:tcPr>
            <w:tcW w:w="1072" w:type="pct"/>
            <w:shd w:val="clear" w:color="auto" w:fill="FFFFFF"/>
          </w:tcPr>
          <w:p w14:paraId="230AA4F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304" w:type="pct"/>
            <w:shd w:val="clear" w:color="auto" w:fill="FFFFFF"/>
          </w:tcPr>
          <w:p w14:paraId="6A67C56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449" w:type="pct"/>
            <w:shd w:val="clear" w:color="auto" w:fill="FFFFFF"/>
            <w:vAlign w:val="bottom"/>
          </w:tcPr>
          <w:p w14:paraId="2A0D4EF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B9C5E2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8D5165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1C72AC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74C1AC57" w14:textId="77777777" w:rsidR="009606D4" w:rsidRPr="00E81F01" w:rsidRDefault="009606D4" w:rsidP="009606D4">
      <w:pPr>
        <w:jc w:val="both"/>
      </w:pPr>
    </w:p>
    <w:p w14:paraId="44FD6956"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141" w:name="bookmark129"/>
      <w:bookmarkStart w:id="142" w:name="_Toc180414956"/>
      <w:r w:rsidRPr="00E81F01">
        <w:rPr>
          <w:rFonts w:ascii="Times New Roman" w:hAnsi="Times New Roman" w:cs="Times New Roman"/>
          <w:sz w:val="24"/>
          <w:szCs w:val="24"/>
        </w:rPr>
        <w:t>14.2 Условно разрешенные виды использования земельных участков и объектов</w:t>
      </w:r>
      <w:bookmarkEnd w:id="141"/>
      <w:r w:rsidRPr="00E81F01">
        <w:rPr>
          <w:rFonts w:ascii="Times New Roman" w:hAnsi="Times New Roman" w:cs="Times New Roman"/>
          <w:sz w:val="24"/>
          <w:szCs w:val="24"/>
        </w:rPr>
        <w:t xml:space="preserve"> капитального строительства</w:t>
      </w:r>
      <w:bookmarkEnd w:id="142"/>
    </w:p>
    <w:tbl>
      <w:tblPr>
        <w:tblpPr w:leftFromText="180" w:rightFromText="180" w:vertAnchor="text" w:tblpXSpec="center" w:tblpY="1"/>
        <w:tblOverlap w:val="never"/>
        <w:tblW w:w="54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7"/>
        <w:gridCol w:w="1834"/>
        <w:gridCol w:w="990"/>
        <w:gridCol w:w="7081"/>
      </w:tblGrid>
      <w:tr w:rsidR="009606D4" w:rsidRPr="00E81F01" w14:paraId="2A1175AE" w14:textId="77777777" w:rsidTr="00C33032">
        <w:trPr>
          <w:trHeight w:hRule="exact" w:val="1258"/>
          <w:jc w:val="center"/>
        </w:trPr>
        <w:tc>
          <w:tcPr>
            <w:tcW w:w="248" w:type="pct"/>
            <w:vMerge w:val="restart"/>
            <w:shd w:val="clear" w:color="auto" w:fill="FFFFFF"/>
            <w:vAlign w:val="center"/>
          </w:tcPr>
          <w:p w14:paraId="48BED91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355" w:type="pct"/>
            <w:gridSpan w:val="2"/>
            <w:shd w:val="clear" w:color="auto" w:fill="FFFFFF"/>
          </w:tcPr>
          <w:p w14:paraId="5C9B20D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97" w:type="pct"/>
            <w:vMerge w:val="restart"/>
            <w:shd w:val="clear" w:color="auto" w:fill="FFFFFF"/>
            <w:vAlign w:val="center"/>
          </w:tcPr>
          <w:p w14:paraId="4646ED7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5229A78B" w14:textId="77777777" w:rsidTr="00C33032">
        <w:trPr>
          <w:trHeight w:hRule="exact" w:val="250"/>
          <w:jc w:val="center"/>
        </w:trPr>
        <w:tc>
          <w:tcPr>
            <w:tcW w:w="248" w:type="pct"/>
            <w:vMerge/>
            <w:shd w:val="clear" w:color="auto" w:fill="FFFFFF"/>
            <w:vAlign w:val="center"/>
          </w:tcPr>
          <w:p w14:paraId="7ADC608F" w14:textId="77777777" w:rsidR="009606D4" w:rsidRPr="00E81F01" w:rsidRDefault="009606D4" w:rsidP="00C33032"/>
        </w:tc>
        <w:tc>
          <w:tcPr>
            <w:tcW w:w="880" w:type="pct"/>
            <w:shd w:val="clear" w:color="auto" w:fill="FFFFFF"/>
            <w:vAlign w:val="bottom"/>
          </w:tcPr>
          <w:p w14:paraId="737151A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75" w:type="pct"/>
            <w:shd w:val="clear" w:color="auto" w:fill="FFFFFF"/>
            <w:vAlign w:val="bottom"/>
          </w:tcPr>
          <w:p w14:paraId="5D5719E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97" w:type="pct"/>
            <w:vMerge/>
            <w:shd w:val="clear" w:color="auto" w:fill="FFFFFF"/>
            <w:vAlign w:val="center"/>
          </w:tcPr>
          <w:p w14:paraId="7189E52B" w14:textId="77777777" w:rsidR="009606D4" w:rsidRPr="00E81F01" w:rsidRDefault="009606D4" w:rsidP="00C33032"/>
        </w:tc>
      </w:tr>
      <w:tr w:rsidR="009606D4" w:rsidRPr="00E81F01" w14:paraId="1E50CC31" w14:textId="77777777" w:rsidTr="00C33032">
        <w:trPr>
          <w:trHeight w:hRule="exact" w:val="250"/>
          <w:jc w:val="center"/>
        </w:trPr>
        <w:tc>
          <w:tcPr>
            <w:tcW w:w="248" w:type="pct"/>
            <w:vMerge/>
            <w:shd w:val="clear" w:color="auto" w:fill="FFFFFF"/>
            <w:vAlign w:val="center"/>
          </w:tcPr>
          <w:p w14:paraId="230D6254" w14:textId="77777777" w:rsidR="009606D4" w:rsidRPr="00E81F01" w:rsidRDefault="009606D4" w:rsidP="00C33032"/>
        </w:tc>
        <w:tc>
          <w:tcPr>
            <w:tcW w:w="880" w:type="pct"/>
            <w:shd w:val="clear" w:color="auto" w:fill="FFFFFF"/>
            <w:vAlign w:val="bottom"/>
          </w:tcPr>
          <w:p w14:paraId="5381FA6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75" w:type="pct"/>
            <w:shd w:val="clear" w:color="auto" w:fill="FFFFFF"/>
            <w:vAlign w:val="bottom"/>
          </w:tcPr>
          <w:p w14:paraId="3C6FD247" w14:textId="77777777" w:rsidR="009606D4" w:rsidRPr="00E81F01" w:rsidRDefault="009606D4" w:rsidP="00C33032">
            <w:pPr>
              <w:pStyle w:val="Other0"/>
              <w:shd w:val="clear" w:color="auto" w:fill="auto"/>
              <w:ind w:firstLine="440"/>
              <w:rPr>
                <w:rFonts w:ascii="Times New Roman" w:hAnsi="Times New Roman" w:cs="Times New Roman"/>
              </w:rPr>
            </w:pPr>
            <w:r w:rsidRPr="00E81F01">
              <w:rPr>
                <w:rFonts w:ascii="Times New Roman" w:hAnsi="Times New Roman" w:cs="Times New Roman"/>
              </w:rPr>
              <w:t>2</w:t>
            </w:r>
          </w:p>
        </w:tc>
        <w:tc>
          <w:tcPr>
            <w:tcW w:w="3397" w:type="pct"/>
            <w:shd w:val="clear" w:color="auto" w:fill="FFFFFF"/>
            <w:vAlign w:val="center"/>
          </w:tcPr>
          <w:p w14:paraId="28E2C29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6E72E364" w14:textId="77777777" w:rsidTr="00C33032">
        <w:trPr>
          <w:trHeight w:hRule="exact" w:val="3923"/>
          <w:jc w:val="center"/>
        </w:trPr>
        <w:tc>
          <w:tcPr>
            <w:tcW w:w="248" w:type="pct"/>
            <w:shd w:val="clear" w:color="auto" w:fill="FFFFFF"/>
          </w:tcPr>
          <w:p w14:paraId="1CB62E6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880" w:type="pct"/>
            <w:shd w:val="clear" w:color="auto" w:fill="FFFFFF"/>
          </w:tcPr>
          <w:p w14:paraId="141EB42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Туристическое обслуживание</w:t>
            </w:r>
          </w:p>
        </w:tc>
        <w:tc>
          <w:tcPr>
            <w:tcW w:w="475" w:type="pct"/>
            <w:shd w:val="clear" w:color="auto" w:fill="FFFFFF"/>
          </w:tcPr>
          <w:p w14:paraId="78F31A3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5.2.1</w:t>
            </w:r>
          </w:p>
        </w:tc>
        <w:tc>
          <w:tcPr>
            <w:tcW w:w="3397" w:type="pct"/>
            <w:shd w:val="clear" w:color="auto" w:fill="FFFFFF"/>
            <w:vAlign w:val="bottom"/>
          </w:tcPr>
          <w:p w14:paraId="21423B4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- 1500</w:t>
            </w:r>
          </w:p>
          <w:p w14:paraId="04E7DCCC"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4E0E29B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06346BF" w14:textId="77777777" w:rsidR="009606D4" w:rsidRPr="00E81F01" w:rsidRDefault="009606D4" w:rsidP="009606D4">
            <w:pPr>
              <w:pStyle w:val="Other0"/>
              <w:numPr>
                <w:ilvl w:val="0"/>
                <w:numId w:val="213"/>
              </w:numPr>
              <w:shd w:val="clear" w:color="auto" w:fill="auto"/>
              <w:tabs>
                <w:tab w:val="left" w:pos="139"/>
              </w:tabs>
              <w:ind w:right="130"/>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B9DCB21" w14:textId="77777777" w:rsidR="009606D4" w:rsidRPr="00E81F01" w:rsidRDefault="009606D4" w:rsidP="009606D4">
            <w:pPr>
              <w:pStyle w:val="Other0"/>
              <w:numPr>
                <w:ilvl w:val="0"/>
                <w:numId w:val="213"/>
              </w:numPr>
              <w:shd w:val="clear" w:color="auto" w:fill="auto"/>
              <w:tabs>
                <w:tab w:val="left" w:pos="125"/>
              </w:tabs>
              <w:ind w:right="130"/>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F867E3C"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65A5CE6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 Максимальный процент застройки в границах земельного участка не подлежит установлению</w:t>
            </w:r>
          </w:p>
          <w:p w14:paraId="24EC93D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22F0AF6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06866F92" w14:textId="77777777" w:rsidR="009606D4" w:rsidRPr="00E81F01" w:rsidRDefault="009606D4" w:rsidP="00C33032">
            <w:pPr>
              <w:pStyle w:val="Other0"/>
              <w:shd w:val="clear" w:color="auto" w:fill="auto"/>
              <w:ind w:right="130"/>
              <w:jc w:val="both"/>
              <w:rPr>
                <w:rFonts w:ascii="Times New Roman" w:hAnsi="Times New Roman" w:cs="Times New Roman"/>
              </w:rPr>
            </w:pPr>
          </w:p>
        </w:tc>
      </w:tr>
    </w:tbl>
    <w:p w14:paraId="488A6BBD" w14:textId="77777777" w:rsidR="009606D4" w:rsidRPr="00E81F01" w:rsidRDefault="009606D4" w:rsidP="009606D4"/>
    <w:p w14:paraId="0154079B"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143" w:name="bookmark130"/>
      <w:bookmarkStart w:id="144" w:name="_Toc180414957"/>
      <w:r w:rsidRPr="00E81F01">
        <w:rPr>
          <w:rFonts w:ascii="Times New Roman" w:hAnsi="Times New Roman" w:cs="Times New Roman"/>
          <w:sz w:val="24"/>
          <w:szCs w:val="24"/>
        </w:rPr>
        <w:t>14.3 Вспомогательные виды разрешенного использования земельных участков и объектов капитального строительства</w:t>
      </w:r>
      <w:bookmarkEnd w:id="143"/>
      <w:bookmarkEnd w:id="144"/>
    </w:p>
    <w:tbl>
      <w:tblPr>
        <w:tblpPr w:leftFromText="180" w:rightFromText="180" w:vertAnchor="text" w:tblpXSpec="center" w:tblpY="1"/>
        <w:tblOverlap w:val="never"/>
        <w:tblW w:w="54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5"/>
        <w:gridCol w:w="2339"/>
        <w:gridCol w:w="969"/>
        <w:gridCol w:w="6599"/>
      </w:tblGrid>
      <w:tr w:rsidR="009606D4" w:rsidRPr="00E81F01" w14:paraId="0C0F81A1" w14:textId="77777777" w:rsidTr="00C33032">
        <w:trPr>
          <w:trHeight w:hRule="exact" w:val="1253"/>
          <w:jc w:val="center"/>
        </w:trPr>
        <w:tc>
          <w:tcPr>
            <w:tcW w:w="247" w:type="pct"/>
            <w:vMerge w:val="restart"/>
            <w:shd w:val="clear" w:color="auto" w:fill="FFFFFF"/>
            <w:vAlign w:val="center"/>
          </w:tcPr>
          <w:p w14:paraId="0FB485E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w:t>
            </w:r>
          </w:p>
          <w:p w14:paraId="1B81921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п/п</w:t>
            </w:r>
          </w:p>
        </w:tc>
        <w:tc>
          <w:tcPr>
            <w:tcW w:w="1587" w:type="pct"/>
            <w:gridSpan w:val="2"/>
            <w:shd w:val="clear" w:color="auto" w:fill="FFFFFF"/>
          </w:tcPr>
          <w:p w14:paraId="54CD360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166" w:type="pct"/>
            <w:vMerge w:val="restart"/>
            <w:shd w:val="clear" w:color="auto" w:fill="FFFFFF"/>
            <w:vAlign w:val="center"/>
          </w:tcPr>
          <w:p w14:paraId="5F9FAF2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72B1BF2A" w14:textId="77777777" w:rsidTr="00C33032">
        <w:trPr>
          <w:trHeight w:hRule="exact" w:val="254"/>
          <w:jc w:val="center"/>
        </w:trPr>
        <w:tc>
          <w:tcPr>
            <w:tcW w:w="247" w:type="pct"/>
            <w:vMerge/>
            <w:shd w:val="clear" w:color="auto" w:fill="FFFFFF"/>
            <w:vAlign w:val="center"/>
          </w:tcPr>
          <w:p w14:paraId="49ECA6C6" w14:textId="77777777" w:rsidR="009606D4" w:rsidRPr="00E81F01" w:rsidRDefault="009606D4" w:rsidP="00C33032">
            <w:pPr>
              <w:rPr>
                <w:sz w:val="20"/>
                <w:szCs w:val="20"/>
              </w:rPr>
            </w:pPr>
          </w:p>
        </w:tc>
        <w:tc>
          <w:tcPr>
            <w:tcW w:w="1122" w:type="pct"/>
            <w:shd w:val="clear" w:color="auto" w:fill="FFFFFF"/>
            <w:vAlign w:val="bottom"/>
          </w:tcPr>
          <w:p w14:paraId="16C6D6F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65" w:type="pct"/>
            <w:shd w:val="clear" w:color="auto" w:fill="FFFFFF"/>
            <w:vAlign w:val="bottom"/>
          </w:tcPr>
          <w:p w14:paraId="653298A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166" w:type="pct"/>
            <w:vMerge/>
            <w:shd w:val="clear" w:color="auto" w:fill="FFFFFF"/>
            <w:vAlign w:val="center"/>
          </w:tcPr>
          <w:p w14:paraId="61180CD9" w14:textId="77777777" w:rsidR="009606D4" w:rsidRPr="00E81F01" w:rsidRDefault="009606D4" w:rsidP="00C33032">
            <w:pPr>
              <w:rPr>
                <w:sz w:val="20"/>
                <w:szCs w:val="20"/>
              </w:rPr>
            </w:pPr>
          </w:p>
        </w:tc>
      </w:tr>
      <w:tr w:rsidR="009606D4" w:rsidRPr="00E81F01" w14:paraId="1C746509" w14:textId="77777777" w:rsidTr="00C33032">
        <w:trPr>
          <w:trHeight w:hRule="exact" w:val="250"/>
          <w:jc w:val="center"/>
        </w:trPr>
        <w:tc>
          <w:tcPr>
            <w:tcW w:w="247" w:type="pct"/>
            <w:vMerge/>
            <w:shd w:val="clear" w:color="auto" w:fill="FFFFFF"/>
            <w:vAlign w:val="center"/>
          </w:tcPr>
          <w:p w14:paraId="27FFA266" w14:textId="77777777" w:rsidR="009606D4" w:rsidRPr="00E81F01" w:rsidRDefault="009606D4" w:rsidP="00C33032">
            <w:pPr>
              <w:rPr>
                <w:sz w:val="20"/>
                <w:szCs w:val="20"/>
              </w:rPr>
            </w:pPr>
          </w:p>
        </w:tc>
        <w:tc>
          <w:tcPr>
            <w:tcW w:w="1122" w:type="pct"/>
            <w:shd w:val="clear" w:color="auto" w:fill="FFFFFF"/>
            <w:vAlign w:val="bottom"/>
          </w:tcPr>
          <w:p w14:paraId="1505EB8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65" w:type="pct"/>
            <w:shd w:val="clear" w:color="auto" w:fill="FFFFFF"/>
            <w:vAlign w:val="bottom"/>
          </w:tcPr>
          <w:p w14:paraId="1F28CCD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166" w:type="pct"/>
            <w:shd w:val="clear" w:color="auto" w:fill="FFFFFF"/>
            <w:vAlign w:val="center"/>
          </w:tcPr>
          <w:p w14:paraId="7B48370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16B0E6F5" w14:textId="77777777" w:rsidTr="00C33032">
        <w:trPr>
          <w:trHeight w:val="2833"/>
          <w:jc w:val="center"/>
        </w:trPr>
        <w:tc>
          <w:tcPr>
            <w:tcW w:w="247" w:type="pct"/>
            <w:shd w:val="clear" w:color="auto" w:fill="FFFFFF"/>
          </w:tcPr>
          <w:p w14:paraId="3854BB0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1122" w:type="pct"/>
            <w:shd w:val="clear" w:color="auto" w:fill="FFFFFF"/>
          </w:tcPr>
          <w:p w14:paraId="25989EB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сельскохозяйственного производства</w:t>
            </w:r>
          </w:p>
        </w:tc>
        <w:tc>
          <w:tcPr>
            <w:tcW w:w="465" w:type="pct"/>
            <w:shd w:val="clear" w:color="auto" w:fill="FFFFFF"/>
          </w:tcPr>
          <w:p w14:paraId="6B0DA6C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1.18</w:t>
            </w:r>
          </w:p>
        </w:tc>
        <w:tc>
          <w:tcPr>
            <w:tcW w:w="3166" w:type="pct"/>
            <w:shd w:val="clear" w:color="auto" w:fill="FFFFFF"/>
            <w:vAlign w:val="bottom"/>
          </w:tcPr>
          <w:p w14:paraId="05C3E10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- 5000</w:t>
            </w:r>
          </w:p>
          <w:p w14:paraId="469CC75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07987A3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F94BA55"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07BD5DD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06C5F0D4"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72B4A1D2"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49618B5C" w14:textId="77777777" w:rsidTr="00C33032">
        <w:trPr>
          <w:trHeight w:val="1953"/>
          <w:jc w:val="center"/>
        </w:trPr>
        <w:tc>
          <w:tcPr>
            <w:tcW w:w="247" w:type="pct"/>
            <w:shd w:val="clear" w:color="auto" w:fill="FFFFFF"/>
          </w:tcPr>
          <w:p w14:paraId="1B990D9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1122" w:type="pct"/>
            <w:shd w:val="clear" w:color="auto" w:fill="FFFFFF"/>
          </w:tcPr>
          <w:p w14:paraId="59ABF3E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Служебные гаражи</w:t>
            </w:r>
          </w:p>
        </w:tc>
        <w:tc>
          <w:tcPr>
            <w:tcW w:w="465" w:type="pct"/>
            <w:shd w:val="clear" w:color="auto" w:fill="FFFFFF"/>
          </w:tcPr>
          <w:p w14:paraId="34B8199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4.9</w:t>
            </w:r>
          </w:p>
        </w:tc>
        <w:tc>
          <w:tcPr>
            <w:tcW w:w="3166" w:type="pct"/>
            <w:shd w:val="clear" w:color="auto" w:fill="FFFFFF"/>
            <w:vAlign w:val="bottom"/>
          </w:tcPr>
          <w:p w14:paraId="15BB872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не подлежит установлению</w:t>
            </w:r>
          </w:p>
          <w:p w14:paraId="563DE62C"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FB4067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(за исключением стоянок для хранения автотранспортных средств открытого типа), м:</w:t>
            </w:r>
          </w:p>
          <w:p w14:paraId="5869E7D0" w14:textId="77777777" w:rsidR="009606D4" w:rsidRPr="00E81F01" w:rsidRDefault="009606D4" w:rsidP="009606D4">
            <w:pPr>
              <w:pStyle w:val="Other0"/>
              <w:numPr>
                <w:ilvl w:val="0"/>
                <w:numId w:val="214"/>
              </w:numPr>
              <w:shd w:val="clear" w:color="auto" w:fill="auto"/>
              <w:tabs>
                <w:tab w:val="left" w:pos="139"/>
              </w:tabs>
              <w:ind w:right="130"/>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1EF00CF" w14:textId="77777777" w:rsidR="009606D4" w:rsidRPr="00E81F01" w:rsidRDefault="009606D4" w:rsidP="009606D4">
            <w:pPr>
              <w:pStyle w:val="Other0"/>
              <w:numPr>
                <w:ilvl w:val="0"/>
                <w:numId w:val="214"/>
              </w:numPr>
              <w:shd w:val="clear" w:color="auto" w:fill="auto"/>
              <w:tabs>
                <w:tab w:val="left" w:pos="144"/>
              </w:tabs>
              <w:ind w:right="130"/>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8FEF4C4"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Максимальное количество надземных этажей - 3 Максимальное количество подземных этажей не подлежит установлению</w:t>
            </w:r>
          </w:p>
          <w:p w14:paraId="6800EEDF"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06D8E1F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1B085976" w14:textId="77777777" w:rsidTr="00C33032">
        <w:trPr>
          <w:trHeight w:val="1953"/>
          <w:jc w:val="center"/>
        </w:trPr>
        <w:tc>
          <w:tcPr>
            <w:tcW w:w="247" w:type="pct"/>
            <w:shd w:val="clear" w:color="auto" w:fill="FFFFFF"/>
          </w:tcPr>
          <w:p w14:paraId="3E2C1EF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1122" w:type="pct"/>
            <w:shd w:val="clear" w:color="auto" w:fill="FFFFFF"/>
          </w:tcPr>
          <w:p w14:paraId="3DACBBB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65" w:type="pct"/>
            <w:shd w:val="clear" w:color="auto" w:fill="FFFFFF"/>
          </w:tcPr>
          <w:p w14:paraId="26A9B74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166" w:type="pct"/>
            <w:shd w:val="clear" w:color="auto" w:fill="FFFFFF"/>
            <w:vAlign w:val="bottom"/>
          </w:tcPr>
          <w:p w14:paraId="57E975FC"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260382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057612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2336C9F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07EFF14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274C5ECB" w14:textId="77777777" w:rsidTr="00C33032">
        <w:trPr>
          <w:trHeight w:val="1953"/>
          <w:jc w:val="center"/>
        </w:trPr>
        <w:tc>
          <w:tcPr>
            <w:tcW w:w="247" w:type="pct"/>
            <w:shd w:val="clear" w:color="auto" w:fill="FFFFFF"/>
          </w:tcPr>
          <w:p w14:paraId="2A5CB27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w:t>
            </w:r>
          </w:p>
        </w:tc>
        <w:tc>
          <w:tcPr>
            <w:tcW w:w="1122" w:type="pct"/>
            <w:shd w:val="clear" w:color="auto" w:fill="FFFFFF"/>
          </w:tcPr>
          <w:p w14:paraId="4137A50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65" w:type="pct"/>
            <w:shd w:val="clear" w:color="auto" w:fill="FFFFFF"/>
          </w:tcPr>
          <w:p w14:paraId="0EC3961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166" w:type="pct"/>
            <w:shd w:val="clear" w:color="auto" w:fill="FFFFFF"/>
            <w:vAlign w:val="bottom"/>
          </w:tcPr>
          <w:p w14:paraId="00613325"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BF3B68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FAF548E"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44BB43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37DD64EB" w14:textId="77777777" w:rsidR="009606D4" w:rsidRPr="00E81F01" w:rsidRDefault="009606D4" w:rsidP="009606D4"/>
    <w:p w14:paraId="437556AD" w14:textId="77777777" w:rsidR="009606D4" w:rsidRPr="00E81F01" w:rsidRDefault="009606D4" w:rsidP="009606D4"/>
    <w:p w14:paraId="078AF362" w14:textId="77777777" w:rsidR="009606D4" w:rsidRPr="00E81F01" w:rsidRDefault="009606D4" w:rsidP="009606D4">
      <w:pPr>
        <w:spacing w:line="1" w:lineRule="exact"/>
      </w:pPr>
    </w:p>
    <w:p w14:paraId="78A7A37B" w14:textId="77777777" w:rsidR="009606D4" w:rsidRPr="00E81F01" w:rsidRDefault="009606D4" w:rsidP="009606D4">
      <w:pPr>
        <w:pStyle w:val="Heading30"/>
        <w:keepNext/>
        <w:keepLines/>
        <w:numPr>
          <w:ilvl w:val="0"/>
          <w:numId w:val="215"/>
        </w:numPr>
        <w:shd w:val="clear" w:color="auto" w:fill="auto"/>
        <w:tabs>
          <w:tab w:val="left" w:pos="709"/>
        </w:tabs>
        <w:ind w:left="-284" w:firstLine="0"/>
        <w:jc w:val="both"/>
        <w:rPr>
          <w:rFonts w:ascii="Times New Roman" w:hAnsi="Times New Roman" w:cs="Times New Roman"/>
        </w:rPr>
      </w:pPr>
      <w:bookmarkStart w:id="145" w:name="bookmark131"/>
      <w:bookmarkStart w:id="146" w:name="bookmark132"/>
      <w:bookmarkStart w:id="147" w:name="bookmark133"/>
      <w:bookmarkStart w:id="148" w:name="_Toc180414958"/>
      <w:r w:rsidRPr="00E81F01">
        <w:rPr>
          <w:rFonts w:ascii="Times New Roman" w:hAnsi="Times New Roman" w:cs="Times New Roman"/>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145"/>
      <w:bookmarkEnd w:id="146"/>
      <w:bookmarkEnd w:id="147"/>
      <w:bookmarkEnd w:id="148"/>
    </w:p>
    <w:p w14:paraId="52379E51" w14:textId="77777777" w:rsidR="009606D4" w:rsidRPr="00E81F01" w:rsidRDefault="009606D4" w:rsidP="009606D4">
      <w:pPr>
        <w:pStyle w:val="Bodytext20"/>
        <w:numPr>
          <w:ilvl w:val="0"/>
          <w:numId w:val="216"/>
        </w:numPr>
        <w:shd w:val="clear" w:color="auto" w:fill="auto"/>
        <w:tabs>
          <w:tab w:val="left" w:pos="368"/>
          <w:tab w:val="left" w:pos="709"/>
        </w:tabs>
        <w:spacing w:before="240"/>
        <w:ind w:left="-284"/>
        <w:jc w:val="both"/>
        <w:rPr>
          <w:rFonts w:ascii="Times New Roman" w:hAnsi="Times New Roman" w:cs="Times New Roman"/>
          <w:sz w:val="24"/>
          <w:szCs w:val="24"/>
        </w:rPr>
      </w:pPr>
      <w:r w:rsidRPr="00E81F01">
        <w:rPr>
          <w:rFonts w:ascii="Times New Roman" w:hAnsi="Times New Roman" w:cs="Times New Roman"/>
          <w:sz w:val="24"/>
          <w:szCs w:val="24"/>
        </w:rPr>
        <w:t>(65:03-6.23),</w:t>
      </w:r>
    </w:p>
    <w:p w14:paraId="3AC17459" w14:textId="77777777" w:rsidR="009606D4" w:rsidRPr="00E81F01" w:rsidRDefault="009606D4" w:rsidP="009606D4">
      <w:pPr>
        <w:pStyle w:val="Bodytext20"/>
        <w:numPr>
          <w:ilvl w:val="0"/>
          <w:numId w:val="216"/>
        </w:numPr>
        <w:shd w:val="clear" w:color="auto" w:fill="auto"/>
        <w:ind w:left="-284"/>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(65:03-6.156),</w:t>
      </w:r>
    </w:p>
    <w:p w14:paraId="2A995BE4" w14:textId="77777777" w:rsidR="009606D4" w:rsidRPr="00E81F01" w:rsidRDefault="009606D4" w:rsidP="009606D4">
      <w:pPr>
        <w:pStyle w:val="Bodytext20"/>
        <w:numPr>
          <w:ilvl w:val="0"/>
          <w:numId w:val="216"/>
        </w:numPr>
        <w:shd w:val="clear" w:color="auto" w:fill="auto"/>
        <w:ind w:left="-284"/>
        <w:jc w:val="both"/>
        <w:rPr>
          <w:rFonts w:ascii="Times New Roman" w:hAnsi="Times New Roman" w:cs="Times New Roman"/>
          <w:sz w:val="24"/>
          <w:szCs w:val="24"/>
        </w:rPr>
      </w:pPr>
      <w:r w:rsidRPr="00E81F01">
        <w:rPr>
          <w:rFonts w:ascii="Times New Roman" w:hAnsi="Times New Roman" w:cs="Times New Roman"/>
          <w:sz w:val="24"/>
          <w:szCs w:val="24"/>
        </w:rPr>
        <w:lastRenderedPageBreak/>
        <w:t>Прибрежная защитная полоса (65:03-6.163),</w:t>
      </w:r>
    </w:p>
    <w:p w14:paraId="58670056" w14:textId="77777777" w:rsidR="009606D4" w:rsidRPr="00E81F01" w:rsidRDefault="009606D4" w:rsidP="009606D4">
      <w:pPr>
        <w:pStyle w:val="Bodytext20"/>
        <w:numPr>
          <w:ilvl w:val="0"/>
          <w:numId w:val="216"/>
        </w:numPr>
        <w:shd w:val="clear" w:color="auto" w:fill="auto"/>
        <w:ind w:left="-284"/>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(65:04-6.111),</w:t>
      </w:r>
    </w:p>
    <w:p w14:paraId="0284BA2A" w14:textId="77777777" w:rsidR="009606D4" w:rsidRPr="00E81F01" w:rsidRDefault="009606D4" w:rsidP="009606D4">
      <w:pPr>
        <w:pStyle w:val="Bodytext20"/>
        <w:numPr>
          <w:ilvl w:val="0"/>
          <w:numId w:val="216"/>
        </w:numPr>
        <w:shd w:val="clear" w:color="auto" w:fill="auto"/>
        <w:ind w:left="-284"/>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(65:04-6.112),</w:t>
      </w:r>
    </w:p>
    <w:p w14:paraId="38E68558" w14:textId="77777777" w:rsidR="009606D4" w:rsidRPr="00E81F01" w:rsidRDefault="009606D4" w:rsidP="009606D4">
      <w:pPr>
        <w:pStyle w:val="Bodytext20"/>
        <w:numPr>
          <w:ilvl w:val="0"/>
          <w:numId w:val="216"/>
        </w:numPr>
        <w:shd w:val="clear" w:color="auto" w:fill="auto"/>
        <w:ind w:left="-284"/>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(65:03-6.188),</w:t>
      </w:r>
    </w:p>
    <w:p w14:paraId="7E9661A0" w14:textId="77777777" w:rsidR="009606D4" w:rsidRPr="00E81F01" w:rsidRDefault="009606D4" w:rsidP="009606D4">
      <w:pPr>
        <w:pStyle w:val="Bodytext20"/>
        <w:numPr>
          <w:ilvl w:val="0"/>
          <w:numId w:val="216"/>
        </w:numPr>
        <w:shd w:val="clear" w:color="auto" w:fill="auto"/>
        <w:ind w:left="-284"/>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(65:03-6.158),</w:t>
      </w:r>
    </w:p>
    <w:p w14:paraId="6A2C341A" w14:textId="77777777" w:rsidR="009606D4" w:rsidRPr="00E81F01" w:rsidRDefault="009606D4" w:rsidP="009606D4">
      <w:pPr>
        <w:pStyle w:val="Bodytext20"/>
        <w:numPr>
          <w:ilvl w:val="0"/>
          <w:numId w:val="216"/>
        </w:numPr>
        <w:shd w:val="clear" w:color="auto" w:fill="auto"/>
        <w:ind w:left="-284"/>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(65:03-6.161),</w:t>
      </w:r>
    </w:p>
    <w:p w14:paraId="3CD7C8C0" w14:textId="77777777" w:rsidR="009606D4" w:rsidRPr="00E81F01" w:rsidRDefault="009606D4" w:rsidP="009606D4">
      <w:pPr>
        <w:pStyle w:val="Bodytext20"/>
        <w:numPr>
          <w:ilvl w:val="0"/>
          <w:numId w:val="216"/>
        </w:numPr>
        <w:shd w:val="clear" w:color="auto" w:fill="auto"/>
        <w:ind w:left="-284"/>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(65:03-6.17),</w:t>
      </w:r>
    </w:p>
    <w:p w14:paraId="3D3D3887"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(65:04-5.1),</w:t>
      </w:r>
    </w:p>
    <w:p w14:paraId="70AE7785"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 (65:00-6.226),</w:t>
      </w:r>
    </w:p>
    <w:p w14:paraId="702C1968"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Охранная зона геодезического пункта (65:03-6.242),</w:t>
      </w:r>
    </w:p>
    <w:p w14:paraId="66D7A0CB"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(65:03-6.273),</w:t>
      </w:r>
    </w:p>
    <w:p w14:paraId="794068E1"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(65:03-6.274),</w:t>
      </w:r>
    </w:p>
    <w:p w14:paraId="37047779"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назначения(65:03-6.275),</w:t>
      </w:r>
    </w:p>
    <w:p w14:paraId="416840FD"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(65:03-6.12),</w:t>
      </w:r>
    </w:p>
    <w:p w14:paraId="5791F031"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(65:03- 6.153),</w:t>
      </w:r>
    </w:p>
    <w:p w14:paraId="14B8702E"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(65:03- 6.154),</w:t>
      </w:r>
    </w:p>
    <w:p w14:paraId="02B4492A"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Охранная зона особо охраняемого природного объекта (65:03-6.294),</w:t>
      </w:r>
    </w:p>
    <w:p w14:paraId="5967896D"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(65:03-6.183),</w:t>
      </w:r>
    </w:p>
    <w:p w14:paraId="74100B24"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(65:03-6.182),</w:t>
      </w:r>
    </w:p>
    <w:p w14:paraId="26884E2E"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(65:03-6.31),</w:t>
      </w:r>
    </w:p>
    <w:p w14:paraId="562BF5FA"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(65:03-6.189),</w:t>
      </w:r>
    </w:p>
    <w:p w14:paraId="6F886BA8"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(65:03-6.25),</w:t>
      </w:r>
    </w:p>
    <w:p w14:paraId="5F970530"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(65:03-5.15),</w:t>
      </w:r>
    </w:p>
    <w:p w14:paraId="3FAEF7B3"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(65:03-6.159),</w:t>
      </w:r>
    </w:p>
    <w:p w14:paraId="36617222"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(65:03-6.160),</w:t>
      </w:r>
    </w:p>
    <w:p w14:paraId="53644F9A"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(65:03-6.21),</w:t>
      </w:r>
    </w:p>
    <w:p w14:paraId="4A4EAB33"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 (65:03-6.150),</w:t>
      </w:r>
    </w:p>
    <w:p w14:paraId="470A9EB7" w14:textId="77777777" w:rsidR="009606D4" w:rsidRPr="00E81F01" w:rsidRDefault="009606D4" w:rsidP="009606D4">
      <w:pPr>
        <w:pStyle w:val="Bodytext20"/>
        <w:numPr>
          <w:ilvl w:val="0"/>
          <w:numId w:val="216"/>
        </w:numPr>
        <w:shd w:val="clear" w:color="auto" w:fill="auto"/>
        <w:tabs>
          <w:tab w:val="left" w:pos="0"/>
        </w:tabs>
        <w:ind w:left="-284"/>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 (65:03-6.152).</w:t>
      </w:r>
    </w:p>
    <w:p w14:paraId="7D77AE7D" w14:textId="77777777" w:rsidR="009606D4" w:rsidRPr="00E81F01" w:rsidRDefault="009606D4" w:rsidP="009606D4">
      <w:pPr>
        <w:pStyle w:val="a3"/>
        <w:tabs>
          <w:tab w:val="left" w:pos="709"/>
        </w:tabs>
        <w:ind w:left="-284"/>
        <w:rPr>
          <w:sz w:val="24"/>
        </w:rPr>
      </w:pPr>
      <w:r w:rsidRPr="00E81F01">
        <w:rPr>
          <w:sz w:val="24"/>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736DF3B5" w14:textId="77777777" w:rsidR="009606D4" w:rsidRPr="00E81F01" w:rsidRDefault="009606D4" w:rsidP="009606D4">
      <w:pPr>
        <w:tabs>
          <w:tab w:val="left" w:pos="709"/>
          <w:tab w:val="left" w:pos="3945"/>
        </w:tabs>
        <w:ind w:left="-284"/>
        <w:jc w:val="both"/>
      </w:pPr>
      <w:r w:rsidRPr="00E81F01">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r w:rsidRPr="00E81F01">
        <w:tab/>
      </w:r>
    </w:p>
    <w:p w14:paraId="5C2B6229" w14:textId="77777777" w:rsidR="009606D4" w:rsidRPr="00E81F01" w:rsidRDefault="009606D4" w:rsidP="009606D4"/>
    <w:p w14:paraId="07619F08" w14:textId="77777777" w:rsidR="009606D4" w:rsidRPr="00E81F01" w:rsidRDefault="009606D4" w:rsidP="009606D4"/>
    <w:p w14:paraId="471EAB1B" w14:textId="77777777" w:rsidR="009606D4" w:rsidRPr="00E81F01" w:rsidRDefault="009606D4" w:rsidP="009606D4">
      <w:pPr>
        <w:pStyle w:val="Heading20"/>
        <w:keepNext/>
        <w:keepLines/>
        <w:shd w:val="clear" w:color="auto" w:fill="auto"/>
        <w:tabs>
          <w:tab w:val="left" w:pos="3194"/>
        </w:tabs>
        <w:spacing w:after="540"/>
        <w:ind w:left="-142" w:firstLine="142"/>
        <w:jc w:val="center"/>
        <w:outlineLvl w:val="0"/>
        <w:rPr>
          <w:rFonts w:ascii="Times New Roman" w:hAnsi="Times New Roman" w:cs="Times New Roman"/>
          <w:sz w:val="24"/>
          <w:szCs w:val="24"/>
        </w:rPr>
      </w:pPr>
      <w:r w:rsidRPr="00E81F01">
        <w:br w:type="page"/>
      </w:r>
      <w:bookmarkStart w:id="149" w:name="bookmark135"/>
      <w:bookmarkStart w:id="150" w:name="_Toc180414959"/>
      <w:bookmarkStart w:id="151" w:name="bookmark134"/>
      <w:r w:rsidRPr="00E81F01">
        <w:rPr>
          <w:rFonts w:ascii="Times New Roman" w:hAnsi="Times New Roman" w:cs="Times New Roman"/>
          <w:sz w:val="24"/>
          <w:szCs w:val="24"/>
        </w:rPr>
        <w:lastRenderedPageBreak/>
        <w:t>15. ЗОНЫ СЕЛЬСКОХОЗЯЙСТВЕННОГО ИСПОЛЬЗОВАНИЯ (СХ-3)</w:t>
      </w:r>
      <w:bookmarkEnd w:id="149"/>
      <w:bookmarkEnd w:id="150"/>
      <w:bookmarkEnd w:id="151"/>
    </w:p>
    <w:p w14:paraId="7E97034C"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152" w:name="_Toc180414960"/>
      <w:bookmarkStart w:id="153" w:name="bookmark136"/>
      <w:bookmarkStart w:id="154" w:name="bookmark137"/>
      <w:r w:rsidRPr="00E81F01">
        <w:rPr>
          <w:rFonts w:ascii="Times New Roman" w:hAnsi="Times New Roman" w:cs="Times New Roman"/>
          <w:sz w:val="24"/>
          <w:szCs w:val="24"/>
        </w:rPr>
        <w:t>15.1 Основные виды разрешенного использования земельных участков и объектов капитального строительства</w:t>
      </w:r>
      <w:bookmarkEnd w:id="152"/>
      <w:bookmarkEnd w:id="153"/>
      <w:bookmarkEnd w:id="154"/>
    </w:p>
    <w:tbl>
      <w:tblPr>
        <w:tblpPr w:leftFromText="180" w:rightFromText="180" w:vertAnchor="text" w:tblpXSpec="center" w:tblpY="1"/>
        <w:tblOverlap w:val="never"/>
        <w:tblW w:w="55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3"/>
        <w:gridCol w:w="2182"/>
        <w:gridCol w:w="715"/>
        <w:gridCol w:w="7190"/>
      </w:tblGrid>
      <w:tr w:rsidR="009606D4" w:rsidRPr="00E81F01" w14:paraId="3CEED695" w14:textId="77777777" w:rsidTr="00C33032">
        <w:trPr>
          <w:trHeight w:hRule="exact" w:val="1258"/>
          <w:tblHeader/>
        </w:trPr>
        <w:tc>
          <w:tcPr>
            <w:tcW w:w="229" w:type="pct"/>
            <w:vMerge w:val="restart"/>
            <w:shd w:val="clear" w:color="auto" w:fill="FFFFFF"/>
            <w:vAlign w:val="center"/>
          </w:tcPr>
          <w:p w14:paraId="0266684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370" w:type="pct"/>
            <w:gridSpan w:val="2"/>
            <w:shd w:val="clear" w:color="auto" w:fill="FFFFFF"/>
          </w:tcPr>
          <w:p w14:paraId="2DBC4F2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401" w:type="pct"/>
            <w:vMerge w:val="restart"/>
            <w:shd w:val="clear" w:color="auto" w:fill="FFFFFF"/>
            <w:vAlign w:val="center"/>
          </w:tcPr>
          <w:p w14:paraId="2C365F3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1B6E0574" w14:textId="77777777" w:rsidTr="00C33032">
        <w:trPr>
          <w:trHeight w:hRule="exact" w:val="254"/>
          <w:tblHeader/>
        </w:trPr>
        <w:tc>
          <w:tcPr>
            <w:tcW w:w="229" w:type="pct"/>
            <w:vMerge/>
            <w:shd w:val="clear" w:color="auto" w:fill="FFFFFF"/>
            <w:vAlign w:val="center"/>
          </w:tcPr>
          <w:p w14:paraId="31AAEEAB" w14:textId="77777777" w:rsidR="009606D4" w:rsidRPr="00E81F01" w:rsidRDefault="009606D4" w:rsidP="00C33032">
            <w:pPr>
              <w:rPr>
                <w:sz w:val="20"/>
                <w:szCs w:val="20"/>
              </w:rPr>
            </w:pPr>
          </w:p>
        </w:tc>
        <w:tc>
          <w:tcPr>
            <w:tcW w:w="1032" w:type="pct"/>
            <w:shd w:val="clear" w:color="auto" w:fill="FFFFFF"/>
            <w:vAlign w:val="bottom"/>
          </w:tcPr>
          <w:p w14:paraId="0592D61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337" w:type="pct"/>
            <w:shd w:val="clear" w:color="auto" w:fill="FFFFFF"/>
            <w:vAlign w:val="bottom"/>
          </w:tcPr>
          <w:p w14:paraId="6D2CCEA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401" w:type="pct"/>
            <w:vMerge/>
            <w:shd w:val="clear" w:color="auto" w:fill="FFFFFF"/>
            <w:vAlign w:val="center"/>
          </w:tcPr>
          <w:p w14:paraId="6B00DEBE" w14:textId="77777777" w:rsidR="009606D4" w:rsidRPr="00E81F01" w:rsidRDefault="009606D4" w:rsidP="00C33032">
            <w:pPr>
              <w:rPr>
                <w:sz w:val="20"/>
                <w:szCs w:val="20"/>
              </w:rPr>
            </w:pPr>
          </w:p>
        </w:tc>
      </w:tr>
      <w:tr w:rsidR="009606D4" w:rsidRPr="00E81F01" w14:paraId="51E34520" w14:textId="77777777" w:rsidTr="00C33032">
        <w:trPr>
          <w:trHeight w:hRule="exact" w:val="250"/>
          <w:tblHeader/>
        </w:trPr>
        <w:tc>
          <w:tcPr>
            <w:tcW w:w="229" w:type="pct"/>
            <w:vMerge/>
            <w:shd w:val="clear" w:color="auto" w:fill="FFFFFF"/>
            <w:vAlign w:val="center"/>
          </w:tcPr>
          <w:p w14:paraId="66D3F24E" w14:textId="77777777" w:rsidR="009606D4" w:rsidRPr="00E81F01" w:rsidRDefault="009606D4" w:rsidP="00C33032">
            <w:pPr>
              <w:rPr>
                <w:sz w:val="20"/>
                <w:szCs w:val="20"/>
              </w:rPr>
            </w:pPr>
          </w:p>
        </w:tc>
        <w:tc>
          <w:tcPr>
            <w:tcW w:w="1032" w:type="pct"/>
            <w:shd w:val="clear" w:color="auto" w:fill="FFFFFF"/>
            <w:vAlign w:val="bottom"/>
          </w:tcPr>
          <w:p w14:paraId="6C0378E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337" w:type="pct"/>
            <w:shd w:val="clear" w:color="auto" w:fill="FFFFFF"/>
            <w:vAlign w:val="bottom"/>
          </w:tcPr>
          <w:p w14:paraId="5C41CBD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401" w:type="pct"/>
            <w:shd w:val="clear" w:color="auto" w:fill="FFFFFF"/>
            <w:vAlign w:val="center"/>
          </w:tcPr>
          <w:p w14:paraId="63370C6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5FB8A607" w14:textId="77777777" w:rsidTr="00C33032">
        <w:trPr>
          <w:trHeight w:val="2386"/>
        </w:trPr>
        <w:tc>
          <w:tcPr>
            <w:tcW w:w="229" w:type="pct"/>
            <w:shd w:val="clear" w:color="auto" w:fill="FFFFFF"/>
          </w:tcPr>
          <w:p w14:paraId="16DFAC9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1032" w:type="pct"/>
            <w:shd w:val="clear" w:color="auto" w:fill="FFFFFF"/>
          </w:tcPr>
          <w:p w14:paraId="1DEC55F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Растениеводство</w:t>
            </w:r>
          </w:p>
        </w:tc>
        <w:tc>
          <w:tcPr>
            <w:tcW w:w="337" w:type="pct"/>
            <w:shd w:val="clear" w:color="auto" w:fill="FFFFFF"/>
          </w:tcPr>
          <w:p w14:paraId="0EAB11B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w:t>
            </w:r>
          </w:p>
        </w:tc>
        <w:tc>
          <w:tcPr>
            <w:tcW w:w="3401" w:type="pct"/>
            <w:shd w:val="clear" w:color="auto" w:fill="FFFFFF"/>
            <w:vAlign w:val="bottom"/>
          </w:tcPr>
          <w:p w14:paraId="53D4692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16D31A25"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B9EC58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550C757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- 5</w:t>
            </w:r>
          </w:p>
          <w:p w14:paraId="5A03B451"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B296FF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7495BE1C" w14:textId="77777777" w:rsidTr="00C33032">
        <w:trPr>
          <w:trHeight w:val="2405"/>
        </w:trPr>
        <w:tc>
          <w:tcPr>
            <w:tcW w:w="229" w:type="pct"/>
            <w:shd w:val="clear" w:color="auto" w:fill="FFFFFF"/>
          </w:tcPr>
          <w:p w14:paraId="49C631D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1032" w:type="pct"/>
            <w:shd w:val="clear" w:color="auto" w:fill="FFFFFF"/>
          </w:tcPr>
          <w:p w14:paraId="5372A9A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Пчеловодство</w:t>
            </w:r>
          </w:p>
        </w:tc>
        <w:tc>
          <w:tcPr>
            <w:tcW w:w="337" w:type="pct"/>
            <w:shd w:val="clear" w:color="auto" w:fill="FFFFFF"/>
          </w:tcPr>
          <w:p w14:paraId="70E3F78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1.12</w:t>
            </w:r>
          </w:p>
        </w:tc>
        <w:tc>
          <w:tcPr>
            <w:tcW w:w="3401" w:type="pct"/>
            <w:shd w:val="clear" w:color="auto" w:fill="FFFFFF"/>
            <w:vAlign w:val="bottom"/>
          </w:tcPr>
          <w:p w14:paraId="749C2A9E"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261BE65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- 30000</w:t>
            </w:r>
          </w:p>
          <w:p w14:paraId="175F48B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D75F43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- 2</w:t>
            </w:r>
          </w:p>
          <w:p w14:paraId="7126CA5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782DDFDE"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2F24D8C"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46B239CB" w14:textId="77777777" w:rsidTr="00C33032">
        <w:trPr>
          <w:trHeight w:val="2540"/>
        </w:trPr>
        <w:tc>
          <w:tcPr>
            <w:tcW w:w="229" w:type="pct"/>
            <w:shd w:val="clear" w:color="auto" w:fill="FFFFFF"/>
          </w:tcPr>
          <w:p w14:paraId="2FAB389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1032" w:type="pct"/>
            <w:shd w:val="clear" w:color="auto" w:fill="FFFFFF"/>
          </w:tcPr>
          <w:p w14:paraId="56A72C4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Рыбоводство</w:t>
            </w:r>
          </w:p>
        </w:tc>
        <w:tc>
          <w:tcPr>
            <w:tcW w:w="337" w:type="pct"/>
            <w:shd w:val="clear" w:color="auto" w:fill="FFFFFF"/>
          </w:tcPr>
          <w:p w14:paraId="665BADA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1.13</w:t>
            </w:r>
          </w:p>
        </w:tc>
        <w:tc>
          <w:tcPr>
            <w:tcW w:w="3401" w:type="pct"/>
            <w:shd w:val="clear" w:color="auto" w:fill="FFFFFF"/>
            <w:vAlign w:val="bottom"/>
          </w:tcPr>
          <w:p w14:paraId="662219D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45471B9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 xml:space="preserve">Максимальные размеры земельных участков (площадь), кв.м  не подлежит установлению </w:t>
            </w:r>
          </w:p>
          <w:p w14:paraId="53FA1D5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D444FE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00B9F45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не подлежит установлению</w:t>
            </w:r>
          </w:p>
          <w:p w14:paraId="78E0440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E9F0C9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68B671CA" w14:textId="77777777" w:rsidTr="00C33032">
        <w:trPr>
          <w:trHeight w:val="1957"/>
        </w:trPr>
        <w:tc>
          <w:tcPr>
            <w:tcW w:w="229" w:type="pct"/>
            <w:shd w:val="clear" w:color="auto" w:fill="FFFFFF"/>
          </w:tcPr>
          <w:p w14:paraId="3E600B2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w:t>
            </w:r>
          </w:p>
        </w:tc>
        <w:tc>
          <w:tcPr>
            <w:tcW w:w="1032" w:type="pct"/>
            <w:shd w:val="clear" w:color="auto" w:fill="FFFFFF"/>
          </w:tcPr>
          <w:p w14:paraId="0598619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Научное обеспечение сельского хозяйства</w:t>
            </w:r>
          </w:p>
        </w:tc>
        <w:tc>
          <w:tcPr>
            <w:tcW w:w="337" w:type="pct"/>
            <w:shd w:val="clear" w:color="auto" w:fill="FFFFFF"/>
          </w:tcPr>
          <w:p w14:paraId="41E4747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1.14</w:t>
            </w:r>
          </w:p>
        </w:tc>
        <w:tc>
          <w:tcPr>
            <w:tcW w:w="3401" w:type="pct"/>
            <w:shd w:val="clear" w:color="auto" w:fill="FFFFFF"/>
            <w:vAlign w:val="bottom"/>
          </w:tcPr>
          <w:p w14:paraId="74558D5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111C29B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078DC3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7A4430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2</w:t>
            </w:r>
          </w:p>
          <w:p w14:paraId="33AC4DB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742E598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312E113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F5693F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47782F2B" w14:textId="77777777" w:rsidR="009606D4" w:rsidRPr="00E81F01" w:rsidRDefault="009606D4" w:rsidP="00C33032">
            <w:pPr>
              <w:pStyle w:val="Other0"/>
              <w:shd w:val="clear" w:color="auto" w:fill="auto"/>
              <w:ind w:right="130"/>
              <w:jc w:val="both"/>
              <w:rPr>
                <w:rFonts w:ascii="Times New Roman" w:hAnsi="Times New Roman" w:cs="Times New Roman"/>
              </w:rPr>
            </w:pPr>
          </w:p>
        </w:tc>
      </w:tr>
      <w:tr w:rsidR="009606D4" w:rsidRPr="00E81F01" w14:paraId="7C90BA26" w14:textId="77777777" w:rsidTr="00C33032">
        <w:trPr>
          <w:trHeight w:val="1957"/>
        </w:trPr>
        <w:tc>
          <w:tcPr>
            <w:tcW w:w="229" w:type="pct"/>
            <w:shd w:val="clear" w:color="auto" w:fill="FFFFFF"/>
          </w:tcPr>
          <w:p w14:paraId="3A38452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5</w:t>
            </w:r>
          </w:p>
        </w:tc>
        <w:tc>
          <w:tcPr>
            <w:tcW w:w="1032" w:type="pct"/>
            <w:shd w:val="clear" w:color="auto" w:fill="FFFFFF"/>
          </w:tcPr>
          <w:p w14:paraId="1BC28D5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Ведение личного подсобного хозяйства на полевых участках</w:t>
            </w:r>
          </w:p>
        </w:tc>
        <w:tc>
          <w:tcPr>
            <w:tcW w:w="337" w:type="pct"/>
            <w:shd w:val="clear" w:color="auto" w:fill="FFFFFF"/>
          </w:tcPr>
          <w:p w14:paraId="11B4183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1.16</w:t>
            </w:r>
          </w:p>
        </w:tc>
        <w:tc>
          <w:tcPr>
            <w:tcW w:w="3401" w:type="pct"/>
            <w:shd w:val="clear" w:color="auto" w:fill="FFFFFF"/>
            <w:vAlign w:val="bottom"/>
          </w:tcPr>
          <w:p w14:paraId="4511F43C"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5CD37E1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- 500000</w:t>
            </w:r>
          </w:p>
          <w:p w14:paraId="3899C99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ED89D3E"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5715547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w:t>
            </w:r>
          </w:p>
          <w:p w14:paraId="6856970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CEC9EB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5159E09E" w14:textId="77777777" w:rsidTr="00C33032">
        <w:trPr>
          <w:trHeight w:val="1957"/>
        </w:trPr>
        <w:tc>
          <w:tcPr>
            <w:tcW w:w="229" w:type="pct"/>
            <w:shd w:val="clear" w:color="auto" w:fill="FFFFFF"/>
          </w:tcPr>
          <w:p w14:paraId="5742397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6</w:t>
            </w:r>
          </w:p>
        </w:tc>
        <w:tc>
          <w:tcPr>
            <w:tcW w:w="1032" w:type="pct"/>
            <w:shd w:val="clear" w:color="auto" w:fill="FFFFFF"/>
          </w:tcPr>
          <w:p w14:paraId="22A284C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Для ведения личного подсобного хозяйства (приусадебный земельный участок)</w:t>
            </w:r>
          </w:p>
        </w:tc>
        <w:tc>
          <w:tcPr>
            <w:tcW w:w="337" w:type="pct"/>
            <w:shd w:val="clear" w:color="auto" w:fill="FFFFFF"/>
          </w:tcPr>
          <w:p w14:paraId="4FCCD99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2.2</w:t>
            </w:r>
          </w:p>
        </w:tc>
        <w:tc>
          <w:tcPr>
            <w:tcW w:w="3401" w:type="pct"/>
            <w:shd w:val="clear" w:color="auto" w:fill="FFFFFF"/>
            <w:vAlign w:val="bottom"/>
          </w:tcPr>
          <w:p w14:paraId="00C4C6D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180CA3B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37F137C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BF607FA" w14:textId="77777777" w:rsidR="009606D4" w:rsidRPr="00E81F01" w:rsidRDefault="009606D4" w:rsidP="009606D4">
            <w:pPr>
              <w:pStyle w:val="Other0"/>
              <w:numPr>
                <w:ilvl w:val="0"/>
                <w:numId w:val="217"/>
              </w:numPr>
              <w:shd w:val="clear" w:color="auto" w:fill="auto"/>
              <w:tabs>
                <w:tab w:val="left" w:pos="134"/>
              </w:tabs>
              <w:ind w:right="130"/>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89CDDD5" w14:textId="77777777" w:rsidR="009606D4" w:rsidRPr="00E81F01" w:rsidRDefault="009606D4" w:rsidP="009606D4">
            <w:pPr>
              <w:pStyle w:val="Other0"/>
              <w:numPr>
                <w:ilvl w:val="0"/>
                <w:numId w:val="217"/>
              </w:numPr>
              <w:shd w:val="clear" w:color="auto" w:fill="auto"/>
              <w:tabs>
                <w:tab w:val="left" w:pos="144"/>
              </w:tabs>
              <w:ind w:right="130"/>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4F7105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7539C864"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44C9A3C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69D087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Настоящий вид разрешенного использования земельных участков и объектов капитального строительства применяется в отношении земельных участков, расположенных в границах населенных пунктов.</w:t>
            </w:r>
          </w:p>
        </w:tc>
      </w:tr>
      <w:tr w:rsidR="009606D4" w:rsidRPr="00E81F01" w14:paraId="15839769" w14:textId="77777777" w:rsidTr="00C33032">
        <w:trPr>
          <w:trHeight w:val="1957"/>
        </w:trPr>
        <w:tc>
          <w:tcPr>
            <w:tcW w:w="229" w:type="pct"/>
            <w:shd w:val="clear" w:color="auto" w:fill="FFFFFF"/>
          </w:tcPr>
          <w:p w14:paraId="000AFA2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7</w:t>
            </w:r>
          </w:p>
        </w:tc>
        <w:tc>
          <w:tcPr>
            <w:tcW w:w="1032" w:type="pct"/>
            <w:shd w:val="clear" w:color="auto" w:fill="FFFFFF"/>
          </w:tcPr>
          <w:p w14:paraId="402A403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Питомники</w:t>
            </w:r>
          </w:p>
        </w:tc>
        <w:tc>
          <w:tcPr>
            <w:tcW w:w="337" w:type="pct"/>
            <w:shd w:val="clear" w:color="auto" w:fill="FFFFFF"/>
          </w:tcPr>
          <w:p w14:paraId="2FEF613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1.17</w:t>
            </w:r>
          </w:p>
        </w:tc>
        <w:tc>
          <w:tcPr>
            <w:tcW w:w="3401" w:type="pct"/>
            <w:shd w:val="clear" w:color="auto" w:fill="FFFFFF"/>
            <w:vAlign w:val="bottom"/>
          </w:tcPr>
          <w:p w14:paraId="0D71688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- 5000</w:t>
            </w:r>
          </w:p>
          <w:p w14:paraId="52C3CBF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- 30000</w:t>
            </w:r>
          </w:p>
          <w:p w14:paraId="3C73F90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824590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35784E31"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- 6</w:t>
            </w:r>
          </w:p>
          <w:p w14:paraId="635C6FD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C3A596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05578264" w14:textId="77777777" w:rsidTr="00C33032">
        <w:trPr>
          <w:trHeight w:val="1957"/>
        </w:trPr>
        <w:tc>
          <w:tcPr>
            <w:tcW w:w="229" w:type="pct"/>
            <w:shd w:val="clear" w:color="auto" w:fill="FFFFFF"/>
            <w:vAlign w:val="center"/>
          </w:tcPr>
          <w:p w14:paraId="7454616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 xml:space="preserve">   8</w:t>
            </w:r>
          </w:p>
          <w:p w14:paraId="6429601E" w14:textId="77777777" w:rsidR="009606D4" w:rsidRPr="00E81F01" w:rsidRDefault="009606D4" w:rsidP="00C33032">
            <w:pPr>
              <w:pStyle w:val="Other0"/>
              <w:shd w:val="clear" w:color="auto" w:fill="auto"/>
              <w:rPr>
                <w:rFonts w:ascii="Times New Roman" w:hAnsi="Times New Roman" w:cs="Times New Roman"/>
              </w:rPr>
            </w:pPr>
          </w:p>
          <w:p w14:paraId="225945A1" w14:textId="77777777" w:rsidR="009606D4" w:rsidRPr="00E81F01" w:rsidRDefault="009606D4" w:rsidP="00C33032">
            <w:pPr>
              <w:pStyle w:val="Other0"/>
              <w:shd w:val="clear" w:color="auto" w:fill="auto"/>
              <w:rPr>
                <w:rFonts w:ascii="Times New Roman" w:hAnsi="Times New Roman" w:cs="Times New Roman"/>
              </w:rPr>
            </w:pPr>
          </w:p>
          <w:p w14:paraId="55D0E616" w14:textId="77777777" w:rsidR="009606D4" w:rsidRPr="00E81F01" w:rsidRDefault="009606D4" w:rsidP="00C33032">
            <w:pPr>
              <w:pStyle w:val="Other0"/>
              <w:shd w:val="clear" w:color="auto" w:fill="auto"/>
              <w:rPr>
                <w:rFonts w:ascii="Times New Roman" w:hAnsi="Times New Roman" w:cs="Times New Roman"/>
              </w:rPr>
            </w:pPr>
          </w:p>
          <w:p w14:paraId="4A17C776" w14:textId="77777777" w:rsidR="009606D4" w:rsidRPr="00E81F01" w:rsidRDefault="009606D4" w:rsidP="00C33032">
            <w:pPr>
              <w:pStyle w:val="Other0"/>
              <w:shd w:val="clear" w:color="auto" w:fill="auto"/>
              <w:rPr>
                <w:rFonts w:ascii="Times New Roman" w:hAnsi="Times New Roman" w:cs="Times New Roman"/>
              </w:rPr>
            </w:pPr>
          </w:p>
          <w:p w14:paraId="0D4BE22C" w14:textId="77777777" w:rsidR="009606D4" w:rsidRPr="00E81F01" w:rsidRDefault="009606D4" w:rsidP="00C33032">
            <w:pPr>
              <w:pStyle w:val="Other0"/>
              <w:shd w:val="clear" w:color="auto" w:fill="auto"/>
              <w:rPr>
                <w:rFonts w:ascii="Times New Roman" w:hAnsi="Times New Roman" w:cs="Times New Roman"/>
              </w:rPr>
            </w:pPr>
          </w:p>
          <w:p w14:paraId="33305F78" w14:textId="77777777" w:rsidR="009606D4" w:rsidRPr="00E81F01" w:rsidRDefault="009606D4" w:rsidP="00C33032">
            <w:pPr>
              <w:pStyle w:val="Other0"/>
              <w:shd w:val="clear" w:color="auto" w:fill="auto"/>
              <w:rPr>
                <w:rFonts w:ascii="Times New Roman" w:hAnsi="Times New Roman" w:cs="Times New Roman"/>
              </w:rPr>
            </w:pPr>
          </w:p>
          <w:p w14:paraId="61CB3BE2" w14:textId="77777777" w:rsidR="009606D4" w:rsidRPr="00E81F01" w:rsidRDefault="009606D4" w:rsidP="00C33032">
            <w:pPr>
              <w:pStyle w:val="Other0"/>
              <w:shd w:val="clear" w:color="auto" w:fill="auto"/>
              <w:rPr>
                <w:rFonts w:ascii="Times New Roman" w:hAnsi="Times New Roman" w:cs="Times New Roman"/>
              </w:rPr>
            </w:pPr>
          </w:p>
          <w:p w14:paraId="4CC53D45" w14:textId="77777777" w:rsidR="009606D4" w:rsidRPr="00E81F01" w:rsidRDefault="009606D4" w:rsidP="00C33032">
            <w:pPr>
              <w:pStyle w:val="Other0"/>
              <w:shd w:val="clear" w:color="auto" w:fill="auto"/>
              <w:rPr>
                <w:rFonts w:ascii="Times New Roman" w:hAnsi="Times New Roman" w:cs="Times New Roman"/>
              </w:rPr>
            </w:pPr>
          </w:p>
          <w:p w14:paraId="45CC56AF" w14:textId="77777777" w:rsidR="009606D4" w:rsidRPr="00E81F01" w:rsidRDefault="009606D4" w:rsidP="00C33032">
            <w:pPr>
              <w:pStyle w:val="Other0"/>
              <w:shd w:val="clear" w:color="auto" w:fill="auto"/>
              <w:rPr>
                <w:rFonts w:ascii="Times New Roman" w:hAnsi="Times New Roman" w:cs="Times New Roman"/>
              </w:rPr>
            </w:pPr>
          </w:p>
        </w:tc>
        <w:tc>
          <w:tcPr>
            <w:tcW w:w="1032" w:type="pct"/>
            <w:shd w:val="clear" w:color="auto" w:fill="FFFFFF"/>
          </w:tcPr>
          <w:p w14:paraId="4B26508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Сенокошение</w:t>
            </w:r>
          </w:p>
        </w:tc>
        <w:tc>
          <w:tcPr>
            <w:tcW w:w="337" w:type="pct"/>
            <w:shd w:val="clear" w:color="auto" w:fill="FFFFFF"/>
          </w:tcPr>
          <w:p w14:paraId="17EBA2B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1.19</w:t>
            </w:r>
          </w:p>
        </w:tc>
        <w:tc>
          <w:tcPr>
            <w:tcW w:w="3401" w:type="pct"/>
            <w:shd w:val="clear" w:color="auto" w:fill="FFFFFF"/>
          </w:tcPr>
          <w:p w14:paraId="45CEC46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2851E03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- 500000</w:t>
            </w:r>
          </w:p>
          <w:p w14:paraId="681453C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EE00942"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3D019B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178761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62E6EAA6" w14:textId="77777777" w:rsidTr="00C33032">
        <w:trPr>
          <w:trHeight w:val="1957"/>
        </w:trPr>
        <w:tc>
          <w:tcPr>
            <w:tcW w:w="229" w:type="pct"/>
            <w:shd w:val="clear" w:color="auto" w:fill="FFFFFF"/>
          </w:tcPr>
          <w:p w14:paraId="0931D9A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9</w:t>
            </w:r>
          </w:p>
        </w:tc>
        <w:tc>
          <w:tcPr>
            <w:tcW w:w="1032" w:type="pct"/>
            <w:shd w:val="clear" w:color="auto" w:fill="FFFFFF"/>
          </w:tcPr>
          <w:p w14:paraId="58767CF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Выпас</w:t>
            </w:r>
          </w:p>
          <w:p w14:paraId="54A3EB65" w14:textId="77777777" w:rsidR="009606D4" w:rsidRPr="00E81F01" w:rsidRDefault="009606D4" w:rsidP="00C33032">
            <w:pPr>
              <w:pStyle w:val="Other0"/>
              <w:shd w:val="clear" w:color="auto" w:fill="auto"/>
              <w:spacing w:line="233" w:lineRule="auto"/>
              <w:rPr>
                <w:rFonts w:ascii="Times New Roman" w:hAnsi="Times New Roman" w:cs="Times New Roman"/>
              </w:rPr>
            </w:pPr>
            <w:r w:rsidRPr="00E81F01">
              <w:rPr>
                <w:rFonts w:ascii="Times New Roman" w:hAnsi="Times New Roman" w:cs="Times New Roman"/>
              </w:rPr>
              <w:t>сельскохозяйственных</w:t>
            </w:r>
          </w:p>
          <w:p w14:paraId="2F8A567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животных</w:t>
            </w:r>
          </w:p>
        </w:tc>
        <w:tc>
          <w:tcPr>
            <w:tcW w:w="337" w:type="pct"/>
            <w:shd w:val="clear" w:color="auto" w:fill="FFFFFF"/>
          </w:tcPr>
          <w:p w14:paraId="6922CAD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1.20</w:t>
            </w:r>
          </w:p>
        </w:tc>
        <w:tc>
          <w:tcPr>
            <w:tcW w:w="3401" w:type="pct"/>
            <w:shd w:val="clear" w:color="auto" w:fill="FFFFFF"/>
            <w:vAlign w:val="bottom"/>
          </w:tcPr>
          <w:p w14:paraId="76CDB21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4C35F77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- 500000</w:t>
            </w:r>
          </w:p>
          <w:p w14:paraId="4D638BA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EF0CC45"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76D96E05"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E5EB8D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43B5B499" w14:textId="77777777" w:rsidTr="00C33032">
        <w:trPr>
          <w:trHeight w:val="1957"/>
        </w:trPr>
        <w:tc>
          <w:tcPr>
            <w:tcW w:w="229" w:type="pct"/>
            <w:shd w:val="clear" w:color="auto" w:fill="FFFFFF"/>
          </w:tcPr>
          <w:p w14:paraId="4FC4BF8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10</w:t>
            </w:r>
          </w:p>
        </w:tc>
        <w:tc>
          <w:tcPr>
            <w:tcW w:w="1032" w:type="pct"/>
            <w:shd w:val="clear" w:color="auto" w:fill="FFFFFF"/>
          </w:tcPr>
          <w:p w14:paraId="49F4034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337" w:type="pct"/>
            <w:shd w:val="clear" w:color="auto" w:fill="FFFFFF"/>
          </w:tcPr>
          <w:p w14:paraId="312F340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3.9.1</w:t>
            </w:r>
          </w:p>
        </w:tc>
        <w:tc>
          <w:tcPr>
            <w:tcW w:w="3401" w:type="pct"/>
            <w:shd w:val="clear" w:color="auto" w:fill="FFFFFF"/>
            <w:vAlign w:val="bottom"/>
          </w:tcPr>
          <w:p w14:paraId="7AEAE972"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10AA78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0C9120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CC63ED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C646CF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5944037F" w14:textId="77777777" w:rsidTr="00C33032">
        <w:trPr>
          <w:trHeight w:val="1957"/>
        </w:trPr>
        <w:tc>
          <w:tcPr>
            <w:tcW w:w="229" w:type="pct"/>
            <w:shd w:val="clear" w:color="auto" w:fill="FFFFFF"/>
          </w:tcPr>
          <w:p w14:paraId="2CDE1C2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11</w:t>
            </w:r>
          </w:p>
        </w:tc>
        <w:tc>
          <w:tcPr>
            <w:tcW w:w="1032" w:type="pct"/>
            <w:shd w:val="clear" w:color="auto" w:fill="FFFFFF"/>
          </w:tcPr>
          <w:p w14:paraId="5FEA3A4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337" w:type="pct"/>
            <w:shd w:val="clear" w:color="auto" w:fill="FFFFFF"/>
          </w:tcPr>
          <w:p w14:paraId="37CAFEF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3.1.1</w:t>
            </w:r>
          </w:p>
        </w:tc>
        <w:tc>
          <w:tcPr>
            <w:tcW w:w="3401" w:type="pct"/>
            <w:shd w:val="clear" w:color="auto" w:fill="FFFFFF"/>
            <w:vAlign w:val="bottom"/>
          </w:tcPr>
          <w:p w14:paraId="01A48B5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0829699"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CD8271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1B5FF1C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4ACB812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C2602BD"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578FE292" w14:textId="77777777" w:rsidTr="00C33032">
        <w:trPr>
          <w:trHeight w:val="1957"/>
        </w:trPr>
        <w:tc>
          <w:tcPr>
            <w:tcW w:w="229" w:type="pct"/>
            <w:shd w:val="clear" w:color="auto" w:fill="FFFFFF"/>
          </w:tcPr>
          <w:p w14:paraId="2146FC4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12</w:t>
            </w:r>
          </w:p>
        </w:tc>
        <w:tc>
          <w:tcPr>
            <w:tcW w:w="1032" w:type="pct"/>
            <w:shd w:val="clear" w:color="auto" w:fill="FFFFFF"/>
          </w:tcPr>
          <w:p w14:paraId="3B48DAC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337" w:type="pct"/>
            <w:shd w:val="clear" w:color="auto" w:fill="FFFFFF"/>
          </w:tcPr>
          <w:p w14:paraId="74FECE5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12.0</w:t>
            </w:r>
          </w:p>
        </w:tc>
        <w:tc>
          <w:tcPr>
            <w:tcW w:w="3401" w:type="pct"/>
            <w:shd w:val="clear" w:color="auto" w:fill="FFFFFF"/>
            <w:vAlign w:val="bottom"/>
          </w:tcPr>
          <w:p w14:paraId="6E3F316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9572D0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0678C6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F825F53"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3ED083E9" w14:textId="77777777" w:rsidTr="00C33032">
        <w:trPr>
          <w:trHeight w:val="1957"/>
        </w:trPr>
        <w:tc>
          <w:tcPr>
            <w:tcW w:w="229" w:type="pct"/>
            <w:shd w:val="clear" w:color="auto" w:fill="FFFFFF"/>
          </w:tcPr>
          <w:p w14:paraId="45F3D8B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13</w:t>
            </w:r>
          </w:p>
        </w:tc>
        <w:tc>
          <w:tcPr>
            <w:tcW w:w="1032" w:type="pct"/>
            <w:shd w:val="clear" w:color="auto" w:fill="FFFFFF"/>
          </w:tcPr>
          <w:p w14:paraId="36CD26D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 xml:space="preserve">Ведение огородничества </w:t>
            </w:r>
          </w:p>
        </w:tc>
        <w:tc>
          <w:tcPr>
            <w:tcW w:w="337" w:type="pct"/>
            <w:shd w:val="clear" w:color="auto" w:fill="FFFFFF"/>
          </w:tcPr>
          <w:p w14:paraId="7756E6F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13.1</w:t>
            </w:r>
          </w:p>
        </w:tc>
        <w:tc>
          <w:tcPr>
            <w:tcW w:w="3401" w:type="pct"/>
            <w:shd w:val="clear" w:color="auto" w:fill="FFFFFF"/>
            <w:vAlign w:val="bottom"/>
          </w:tcPr>
          <w:p w14:paraId="5BE72656"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w:t>
            </w:r>
          </w:p>
          <w:p w14:paraId="4DB6894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- 1500</w:t>
            </w:r>
          </w:p>
          <w:p w14:paraId="6EBD796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(ширина), м - 15</w:t>
            </w:r>
          </w:p>
          <w:p w14:paraId="75E753FC"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68DD63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A5FFCE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F772774"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793163AE"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 xml:space="preserve">Максимальный процент застройки в границах земельного участка не подлежит </w:t>
            </w:r>
            <w:r w:rsidRPr="00E81F01">
              <w:rPr>
                <w:rFonts w:ascii="Times New Roman" w:hAnsi="Times New Roman" w:cs="Times New Roman"/>
              </w:rPr>
              <w:lastRenderedPageBreak/>
              <w:t>установлению</w:t>
            </w:r>
          </w:p>
          <w:p w14:paraId="76CA028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bl>
    <w:p w14:paraId="60614D65"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155" w:name="bookmark138"/>
      <w:bookmarkStart w:id="156" w:name="_Toc180414961"/>
    </w:p>
    <w:p w14:paraId="0FE30E09"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r w:rsidRPr="00E81F01">
        <w:rPr>
          <w:rFonts w:ascii="Times New Roman" w:hAnsi="Times New Roman" w:cs="Times New Roman"/>
          <w:sz w:val="24"/>
          <w:szCs w:val="24"/>
        </w:rPr>
        <w:t>15.2 Условно разрешенные виды использования земельных участков и объектов</w:t>
      </w:r>
      <w:bookmarkEnd w:id="155"/>
      <w:r w:rsidRPr="00E81F01">
        <w:rPr>
          <w:rFonts w:ascii="Times New Roman" w:hAnsi="Times New Roman" w:cs="Times New Roman"/>
          <w:sz w:val="24"/>
          <w:szCs w:val="24"/>
        </w:rPr>
        <w:t xml:space="preserve"> капитального строительства</w:t>
      </w:r>
      <w:bookmarkEnd w:id="156"/>
    </w:p>
    <w:tbl>
      <w:tblPr>
        <w:tblpPr w:leftFromText="180" w:rightFromText="180" w:vertAnchor="text" w:tblpXSpec="center" w:tblpY="1"/>
        <w:tblOverlap w:val="never"/>
        <w:tblW w:w="5493" w:type="pct"/>
        <w:jc w:val="center"/>
        <w:tblCellMar>
          <w:left w:w="10" w:type="dxa"/>
          <w:right w:w="10" w:type="dxa"/>
        </w:tblCellMar>
        <w:tblLook w:val="0000" w:firstRow="0" w:lastRow="0" w:firstColumn="0" w:lastColumn="0" w:noHBand="0" w:noVBand="0"/>
      </w:tblPr>
      <w:tblGrid>
        <w:gridCol w:w="518"/>
        <w:gridCol w:w="1838"/>
        <w:gridCol w:w="992"/>
        <w:gridCol w:w="7074"/>
      </w:tblGrid>
      <w:tr w:rsidR="009606D4" w:rsidRPr="00E81F01" w14:paraId="15DB9465" w14:textId="77777777" w:rsidTr="00C33032">
        <w:trPr>
          <w:trHeight w:hRule="exact" w:val="1253"/>
          <w:jc w:val="center"/>
        </w:trPr>
        <w:tc>
          <w:tcPr>
            <w:tcW w:w="248" w:type="pct"/>
            <w:vMerge w:val="restart"/>
            <w:tcBorders>
              <w:top w:val="single" w:sz="4" w:space="0" w:color="auto"/>
              <w:left w:val="single" w:sz="4" w:space="0" w:color="auto"/>
            </w:tcBorders>
            <w:shd w:val="clear" w:color="auto" w:fill="FFFFFF"/>
            <w:vAlign w:val="center"/>
          </w:tcPr>
          <w:p w14:paraId="149E29C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358" w:type="pct"/>
            <w:gridSpan w:val="2"/>
            <w:tcBorders>
              <w:top w:val="single" w:sz="4" w:space="0" w:color="auto"/>
              <w:left w:val="single" w:sz="4" w:space="0" w:color="auto"/>
            </w:tcBorders>
            <w:shd w:val="clear" w:color="auto" w:fill="FFFFFF"/>
          </w:tcPr>
          <w:p w14:paraId="12B5FEE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94" w:type="pct"/>
            <w:vMerge w:val="restart"/>
            <w:tcBorders>
              <w:top w:val="single" w:sz="4" w:space="0" w:color="auto"/>
              <w:left w:val="single" w:sz="4" w:space="0" w:color="auto"/>
              <w:right w:val="single" w:sz="4" w:space="0" w:color="auto"/>
            </w:tcBorders>
            <w:shd w:val="clear" w:color="auto" w:fill="FFFFFF"/>
            <w:vAlign w:val="center"/>
          </w:tcPr>
          <w:p w14:paraId="6B00B98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0794D648" w14:textId="77777777" w:rsidTr="00C33032">
        <w:trPr>
          <w:trHeight w:hRule="exact" w:val="254"/>
          <w:jc w:val="center"/>
        </w:trPr>
        <w:tc>
          <w:tcPr>
            <w:tcW w:w="248" w:type="pct"/>
            <w:vMerge/>
            <w:tcBorders>
              <w:left w:val="single" w:sz="4" w:space="0" w:color="auto"/>
            </w:tcBorders>
            <w:shd w:val="clear" w:color="auto" w:fill="FFFFFF"/>
            <w:vAlign w:val="center"/>
          </w:tcPr>
          <w:p w14:paraId="23D89A78" w14:textId="77777777" w:rsidR="009606D4" w:rsidRPr="00E81F01" w:rsidRDefault="009606D4" w:rsidP="00C33032">
            <w:pPr>
              <w:rPr>
                <w:sz w:val="20"/>
                <w:szCs w:val="20"/>
              </w:rPr>
            </w:pPr>
          </w:p>
        </w:tc>
        <w:tc>
          <w:tcPr>
            <w:tcW w:w="882" w:type="pct"/>
            <w:tcBorders>
              <w:top w:val="single" w:sz="4" w:space="0" w:color="auto"/>
              <w:left w:val="single" w:sz="4" w:space="0" w:color="auto"/>
            </w:tcBorders>
            <w:shd w:val="clear" w:color="auto" w:fill="FFFFFF"/>
            <w:vAlign w:val="bottom"/>
          </w:tcPr>
          <w:p w14:paraId="47AAB4C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76" w:type="pct"/>
            <w:tcBorders>
              <w:top w:val="single" w:sz="4" w:space="0" w:color="auto"/>
              <w:left w:val="single" w:sz="4" w:space="0" w:color="auto"/>
            </w:tcBorders>
            <w:shd w:val="clear" w:color="auto" w:fill="FFFFFF"/>
            <w:vAlign w:val="bottom"/>
          </w:tcPr>
          <w:p w14:paraId="7AE5FF3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94" w:type="pct"/>
            <w:vMerge/>
            <w:tcBorders>
              <w:left w:val="single" w:sz="4" w:space="0" w:color="auto"/>
              <w:right w:val="single" w:sz="4" w:space="0" w:color="auto"/>
            </w:tcBorders>
            <w:shd w:val="clear" w:color="auto" w:fill="FFFFFF"/>
            <w:vAlign w:val="center"/>
          </w:tcPr>
          <w:p w14:paraId="647C1740" w14:textId="77777777" w:rsidR="009606D4" w:rsidRPr="00E81F01" w:rsidRDefault="009606D4" w:rsidP="00C33032">
            <w:pPr>
              <w:rPr>
                <w:sz w:val="20"/>
                <w:szCs w:val="20"/>
              </w:rPr>
            </w:pPr>
          </w:p>
        </w:tc>
      </w:tr>
      <w:tr w:rsidR="009606D4" w:rsidRPr="00E81F01" w14:paraId="1B3C9F56" w14:textId="77777777" w:rsidTr="00C33032">
        <w:trPr>
          <w:trHeight w:hRule="exact" w:val="250"/>
          <w:jc w:val="center"/>
        </w:trPr>
        <w:tc>
          <w:tcPr>
            <w:tcW w:w="248" w:type="pct"/>
            <w:vMerge/>
            <w:tcBorders>
              <w:left w:val="single" w:sz="4" w:space="0" w:color="auto"/>
            </w:tcBorders>
            <w:shd w:val="clear" w:color="auto" w:fill="FFFFFF"/>
            <w:vAlign w:val="center"/>
          </w:tcPr>
          <w:p w14:paraId="73ED4E70" w14:textId="77777777" w:rsidR="009606D4" w:rsidRPr="00E81F01" w:rsidRDefault="009606D4" w:rsidP="00C33032">
            <w:pPr>
              <w:rPr>
                <w:sz w:val="20"/>
                <w:szCs w:val="20"/>
              </w:rPr>
            </w:pPr>
          </w:p>
        </w:tc>
        <w:tc>
          <w:tcPr>
            <w:tcW w:w="882" w:type="pct"/>
            <w:tcBorders>
              <w:top w:val="single" w:sz="4" w:space="0" w:color="auto"/>
              <w:left w:val="single" w:sz="4" w:space="0" w:color="auto"/>
            </w:tcBorders>
            <w:shd w:val="clear" w:color="auto" w:fill="FFFFFF"/>
            <w:vAlign w:val="bottom"/>
          </w:tcPr>
          <w:p w14:paraId="71E7070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76" w:type="pct"/>
            <w:tcBorders>
              <w:top w:val="single" w:sz="4" w:space="0" w:color="auto"/>
              <w:left w:val="single" w:sz="4" w:space="0" w:color="auto"/>
            </w:tcBorders>
            <w:shd w:val="clear" w:color="auto" w:fill="FFFFFF"/>
            <w:vAlign w:val="bottom"/>
          </w:tcPr>
          <w:p w14:paraId="4706CBB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394" w:type="pct"/>
            <w:tcBorders>
              <w:top w:val="single" w:sz="4" w:space="0" w:color="auto"/>
              <w:left w:val="single" w:sz="4" w:space="0" w:color="auto"/>
              <w:right w:val="single" w:sz="4" w:space="0" w:color="auto"/>
            </w:tcBorders>
            <w:shd w:val="clear" w:color="auto" w:fill="FFFFFF"/>
            <w:vAlign w:val="center"/>
          </w:tcPr>
          <w:p w14:paraId="6AC1789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79FBB939" w14:textId="77777777" w:rsidTr="00C33032">
        <w:trPr>
          <w:trHeight w:hRule="exact" w:val="3839"/>
          <w:jc w:val="center"/>
        </w:trPr>
        <w:tc>
          <w:tcPr>
            <w:tcW w:w="248" w:type="pct"/>
            <w:tcBorders>
              <w:top w:val="single" w:sz="4" w:space="0" w:color="auto"/>
              <w:left w:val="single" w:sz="4" w:space="0" w:color="auto"/>
              <w:bottom w:val="single" w:sz="4" w:space="0" w:color="auto"/>
            </w:tcBorders>
            <w:shd w:val="clear" w:color="auto" w:fill="FFFFFF"/>
          </w:tcPr>
          <w:p w14:paraId="7FB9759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882" w:type="pct"/>
            <w:tcBorders>
              <w:top w:val="single" w:sz="4" w:space="0" w:color="auto"/>
              <w:left w:val="single" w:sz="4" w:space="0" w:color="auto"/>
              <w:bottom w:val="single" w:sz="4" w:space="0" w:color="auto"/>
            </w:tcBorders>
            <w:shd w:val="clear" w:color="auto" w:fill="FFFFFF"/>
          </w:tcPr>
          <w:p w14:paraId="08E1096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eastAsia="Times New Roman" w:hAnsi="Times New Roman" w:cs="Times New Roman"/>
              </w:rPr>
              <w:t>Туристическое</w:t>
            </w:r>
          </w:p>
          <w:p w14:paraId="3C32B5D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обслуживание</w:t>
            </w:r>
          </w:p>
        </w:tc>
        <w:tc>
          <w:tcPr>
            <w:tcW w:w="476" w:type="pct"/>
            <w:tcBorders>
              <w:top w:val="single" w:sz="4" w:space="0" w:color="auto"/>
              <w:left w:val="single" w:sz="4" w:space="0" w:color="auto"/>
              <w:bottom w:val="single" w:sz="4" w:space="0" w:color="auto"/>
            </w:tcBorders>
            <w:shd w:val="clear" w:color="auto" w:fill="FFFFFF"/>
          </w:tcPr>
          <w:p w14:paraId="0076075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5.2.1</w:t>
            </w:r>
          </w:p>
        </w:tc>
        <w:tc>
          <w:tcPr>
            <w:tcW w:w="3394" w:type="pct"/>
            <w:tcBorders>
              <w:top w:val="single" w:sz="4" w:space="0" w:color="auto"/>
              <w:left w:val="single" w:sz="4" w:space="0" w:color="auto"/>
              <w:bottom w:val="single" w:sz="4" w:space="0" w:color="auto"/>
              <w:right w:val="single" w:sz="4" w:space="0" w:color="auto"/>
            </w:tcBorders>
            <w:shd w:val="clear" w:color="auto" w:fill="FFFFFF"/>
            <w:vAlign w:val="bottom"/>
          </w:tcPr>
          <w:p w14:paraId="4B055EF7"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- 1500</w:t>
            </w:r>
          </w:p>
          <w:p w14:paraId="2818FDF4"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1D33EDF"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01FEAED" w14:textId="77777777" w:rsidR="009606D4" w:rsidRPr="00E81F01" w:rsidRDefault="009606D4" w:rsidP="009606D4">
            <w:pPr>
              <w:pStyle w:val="Other0"/>
              <w:numPr>
                <w:ilvl w:val="0"/>
                <w:numId w:val="218"/>
              </w:numPr>
              <w:shd w:val="clear" w:color="auto" w:fill="auto"/>
              <w:tabs>
                <w:tab w:val="left" w:pos="139"/>
              </w:tabs>
              <w:ind w:right="130"/>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3842784" w14:textId="77777777" w:rsidR="009606D4" w:rsidRPr="00E81F01" w:rsidRDefault="009606D4" w:rsidP="009606D4">
            <w:pPr>
              <w:pStyle w:val="Other0"/>
              <w:numPr>
                <w:ilvl w:val="0"/>
                <w:numId w:val="218"/>
              </w:numPr>
              <w:shd w:val="clear" w:color="auto" w:fill="auto"/>
              <w:tabs>
                <w:tab w:val="left" w:pos="125"/>
              </w:tabs>
              <w:ind w:right="130"/>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FECCD3E"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A8AA708"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 Максимальный процент застройки в границах земельного участка не подлежит установлению</w:t>
            </w:r>
          </w:p>
          <w:p w14:paraId="543699C6"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Минимальный процент застройки -10</w:t>
            </w:r>
          </w:p>
          <w:p w14:paraId="4DB61FCA"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5EEE6092" w14:textId="77777777" w:rsidR="009606D4" w:rsidRPr="00E81F01" w:rsidRDefault="009606D4" w:rsidP="00C33032">
            <w:pPr>
              <w:pStyle w:val="Other0"/>
              <w:shd w:val="clear" w:color="auto" w:fill="auto"/>
              <w:ind w:right="130"/>
              <w:rPr>
                <w:rFonts w:ascii="Times New Roman" w:hAnsi="Times New Roman" w:cs="Times New Roman"/>
              </w:rPr>
            </w:pPr>
          </w:p>
        </w:tc>
      </w:tr>
    </w:tbl>
    <w:p w14:paraId="48FDA708" w14:textId="77777777" w:rsidR="009606D4" w:rsidRPr="00E81F01" w:rsidRDefault="009606D4" w:rsidP="009606D4">
      <w:pPr>
        <w:spacing w:after="419" w:line="1" w:lineRule="exact"/>
      </w:pPr>
    </w:p>
    <w:p w14:paraId="45FDCA54"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157" w:name="_Toc180414962"/>
      <w:bookmarkStart w:id="158" w:name="bookmark139"/>
      <w:r w:rsidRPr="00E81F01">
        <w:rPr>
          <w:rFonts w:ascii="Times New Roman" w:hAnsi="Times New Roman" w:cs="Times New Roman"/>
          <w:sz w:val="24"/>
          <w:szCs w:val="24"/>
        </w:rPr>
        <w:t>15.3 Вспомогательные виды разрешенного использования земельных участков и объектов капитального строительства</w:t>
      </w:r>
      <w:bookmarkEnd w:id="157"/>
      <w:bookmarkEnd w:id="158"/>
    </w:p>
    <w:tbl>
      <w:tblPr>
        <w:tblpPr w:leftFromText="180" w:rightFromText="180" w:vertAnchor="text" w:tblpXSpec="center" w:tblpY="1"/>
        <w:tblOverlap w:val="never"/>
        <w:tblW w:w="5493" w:type="pct"/>
        <w:tblCellMar>
          <w:left w:w="10" w:type="dxa"/>
          <w:right w:w="10" w:type="dxa"/>
        </w:tblCellMar>
        <w:tblLook w:val="0000" w:firstRow="0" w:lastRow="0" w:firstColumn="0" w:lastColumn="0" w:noHBand="0" w:noVBand="0"/>
      </w:tblPr>
      <w:tblGrid>
        <w:gridCol w:w="517"/>
        <w:gridCol w:w="1930"/>
        <w:gridCol w:w="1015"/>
        <w:gridCol w:w="6960"/>
      </w:tblGrid>
      <w:tr w:rsidR="009606D4" w:rsidRPr="00E81F01" w14:paraId="021225A1" w14:textId="77777777" w:rsidTr="00C33032">
        <w:trPr>
          <w:trHeight w:hRule="exact" w:val="1258"/>
          <w:tblHeader/>
        </w:trPr>
        <w:tc>
          <w:tcPr>
            <w:tcW w:w="248" w:type="pct"/>
            <w:vMerge w:val="restart"/>
            <w:tcBorders>
              <w:top w:val="single" w:sz="4" w:space="0" w:color="auto"/>
              <w:left w:val="single" w:sz="4" w:space="0" w:color="auto"/>
            </w:tcBorders>
            <w:shd w:val="clear" w:color="auto" w:fill="FFFFFF"/>
            <w:vAlign w:val="center"/>
          </w:tcPr>
          <w:p w14:paraId="3447CBF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w:t>
            </w:r>
          </w:p>
          <w:p w14:paraId="416969B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п/п</w:t>
            </w:r>
          </w:p>
        </w:tc>
        <w:tc>
          <w:tcPr>
            <w:tcW w:w="1413" w:type="pct"/>
            <w:gridSpan w:val="2"/>
            <w:tcBorders>
              <w:top w:val="single" w:sz="4" w:space="0" w:color="auto"/>
              <w:left w:val="single" w:sz="4" w:space="0" w:color="auto"/>
            </w:tcBorders>
            <w:shd w:val="clear" w:color="auto" w:fill="FFFFFF"/>
          </w:tcPr>
          <w:p w14:paraId="0409BC9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40" w:type="pct"/>
            <w:vMerge w:val="restart"/>
            <w:tcBorders>
              <w:top w:val="single" w:sz="4" w:space="0" w:color="auto"/>
              <w:left w:val="single" w:sz="4" w:space="0" w:color="auto"/>
              <w:right w:val="single" w:sz="4" w:space="0" w:color="auto"/>
            </w:tcBorders>
            <w:shd w:val="clear" w:color="auto" w:fill="FFFFFF"/>
            <w:vAlign w:val="center"/>
          </w:tcPr>
          <w:p w14:paraId="0495CE25" w14:textId="77777777" w:rsidR="009606D4" w:rsidRPr="00E81F01" w:rsidRDefault="009606D4" w:rsidP="00C33032">
            <w:pPr>
              <w:pStyle w:val="Other0"/>
              <w:shd w:val="clear" w:color="auto" w:fill="auto"/>
              <w:tabs>
                <w:tab w:val="left" w:pos="6057"/>
              </w:tabs>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33ECB9E2" w14:textId="77777777" w:rsidTr="00C33032">
        <w:trPr>
          <w:trHeight w:hRule="exact" w:val="254"/>
          <w:tblHeader/>
        </w:trPr>
        <w:tc>
          <w:tcPr>
            <w:tcW w:w="248" w:type="pct"/>
            <w:vMerge/>
            <w:tcBorders>
              <w:left w:val="single" w:sz="4" w:space="0" w:color="auto"/>
            </w:tcBorders>
            <w:shd w:val="clear" w:color="auto" w:fill="FFFFFF"/>
            <w:vAlign w:val="center"/>
          </w:tcPr>
          <w:p w14:paraId="0D3A5035" w14:textId="77777777" w:rsidR="009606D4" w:rsidRPr="00E81F01" w:rsidRDefault="009606D4" w:rsidP="00C33032">
            <w:pPr>
              <w:rPr>
                <w:sz w:val="20"/>
                <w:szCs w:val="20"/>
              </w:rPr>
            </w:pPr>
          </w:p>
        </w:tc>
        <w:tc>
          <w:tcPr>
            <w:tcW w:w="926" w:type="pct"/>
            <w:tcBorders>
              <w:top w:val="single" w:sz="4" w:space="0" w:color="auto"/>
              <w:left w:val="single" w:sz="4" w:space="0" w:color="auto"/>
            </w:tcBorders>
            <w:shd w:val="clear" w:color="auto" w:fill="FFFFFF"/>
            <w:vAlign w:val="bottom"/>
          </w:tcPr>
          <w:p w14:paraId="1123B60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87" w:type="pct"/>
            <w:tcBorders>
              <w:top w:val="single" w:sz="4" w:space="0" w:color="auto"/>
              <w:left w:val="single" w:sz="4" w:space="0" w:color="auto"/>
            </w:tcBorders>
            <w:shd w:val="clear" w:color="auto" w:fill="FFFFFF"/>
            <w:vAlign w:val="bottom"/>
          </w:tcPr>
          <w:p w14:paraId="220A306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40" w:type="pct"/>
            <w:vMerge/>
            <w:tcBorders>
              <w:left w:val="single" w:sz="4" w:space="0" w:color="auto"/>
              <w:right w:val="single" w:sz="4" w:space="0" w:color="auto"/>
            </w:tcBorders>
            <w:shd w:val="clear" w:color="auto" w:fill="FFFFFF"/>
            <w:vAlign w:val="center"/>
          </w:tcPr>
          <w:p w14:paraId="7BEFA729" w14:textId="77777777" w:rsidR="009606D4" w:rsidRPr="00E81F01" w:rsidRDefault="009606D4" w:rsidP="00C33032">
            <w:pPr>
              <w:rPr>
                <w:sz w:val="20"/>
                <w:szCs w:val="20"/>
              </w:rPr>
            </w:pPr>
          </w:p>
        </w:tc>
      </w:tr>
      <w:tr w:rsidR="009606D4" w:rsidRPr="00E81F01" w14:paraId="51EC9D50" w14:textId="77777777" w:rsidTr="00C33032">
        <w:trPr>
          <w:trHeight w:hRule="exact" w:val="250"/>
          <w:tblHeader/>
        </w:trPr>
        <w:tc>
          <w:tcPr>
            <w:tcW w:w="248" w:type="pct"/>
            <w:vMerge/>
            <w:tcBorders>
              <w:left w:val="single" w:sz="4" w:space="0" w:color="auto"/>
            </w:tcBorders>
            <w:shd w:val="clear" w:color="auto" w:fill="FFFFFF"/>
            <w:vAlign w:val="center"/>
          </w:tcPr>
          <w:p w14:paraId="1BA3D737" w14:textId="77777777" w:rsidR="009606D4" w:rsidRPr="00E81F01" w:rsidRDefault="009606D4" w:rsidP="00C33032">
            <w:pPr>
              <w:rPr>
                <w:sz w:val="20"/>
                <w:szCs w:val="20"/>
              </w:rPr>
            </w:pPr>
          </w:p>
        </w:tc>
        <w:tc>
          <w:tcPr>
            <w:tcW w:w="926" w:type="pct"/>
            <w:tcBorders>
              <w:top w:val="single" w:sz="4" w:space="0" w:color="auto"/>
              <w:left w:val="single" w:sz="4" w:space="0" w:color="auto"/>
            </w:tcBorders>
            <w:shd w:val="clear" w:color="auto" w:fill="FFFFFF"/>
            <w:vAlign w:val="bottom"/>
          </w:tcPr>
          <w:p w14:paraId="778410B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87" w:type="pct"/>
            <w:tcBorders>
              <w:top w:val="single" w:sz="4" w:space="0" w:color="auto"/>
              <w:left w:val="single" w:sz="4" w:space="0" w:color="auto"/>
            </w:tcBorders>
            <w:shd w:val="clear" w:color="auto" w:fill="FFFFFF"/>
            <w:vAlign w:val="bottom"/>
          </w:tcPr>
          <w:p w14:paraId="20828EC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340" w:type="pct"/>
            <w:tcBorders>
              <w:top w:val="single" w:sz="4" w:space="0" w:color="auto"/>
              <w:left w:val="single" w:sz="4" w:space="0" w:color="auto"/>
              <w:right w:val="single" w:sz="4" w:space="0" w:color="auto"/>
            </w:tcBorders>
            <w:shd w:val="clear" w:color="auto" w:fill="FFFFFF"/>
            <w:vAlign w:val="center"/>
          </w:tcPr>
          <w:p w14:paraId="4BAD499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07188C82" w14:textId="77777777" w:rsidTr="00C33032">
        <w:trPr>
          <w:trHeight w:val="1468"/>
        </w:trPr>
        <w:tc>
          <w:tcPr>
            <w:tcW w:w="248" w:type="pct"/>
            <w:tcBorders>
              <w:top w:val="single" w:sz="4" w:space="0" w:color="auto"/>
              <w:left w:val="single" w:sz="4" w:space="0" w:color="auto"/>
              <w:bottom w:val="single" w:sz="4" w:space="0" w:color="auto"/>
            </w:tcBorders>
            <w:shd w:val="clear" w:color="auto" w:fill="FFFFFF"/>
          </w:tcPr>
          <w:p w14:paraId="7D5BEB2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26" w:type="pct"/>
            <w:tcBorders>
              <w:top w:val="single" w:sz="4" w:space="0" w:color="auto"/>
              <w:left w:val="single" w:sz="4" w:space="0" w:color="auto"/>
              <w:bottom w:val="single" w:sz="4" w:space="0" w:color="auto"/>
            </w:tcBorders>
            <w:shd w:val="clear" w:color="auto" w:fill="FFFFFF"/>
          </w:tcPr>
          <w:p w14:paraId="4A589F3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87" w:type="pct"/>
            <w:tcBorders>
              <w:top w:val="single" w:sz="4" w:space="0" w:color="auto"/>
              <w:left w:val="single" w:sz="4" w:space="0" w:color="auto"/>
              <w:bottom w:val="single" w:sz="4" w:space="0" w:color="auto"/>
            </w:tcBorders>
            <w:shd w:val="clear" w:color="auto" w:fill="FFFFFF"/>
          </w:tcPr>
          <w:p w14:paraId="44DFEFD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3.1.1</w:t>
            </w:r>
          </w:p>
        </w:tc>
        <w:tc>
          <w:tcPr>
            <w:tcW w:w="3340" w:type="pct"/>
            <w:tcBorders>
              <w:top w:val="single" w:sz="4" w:space="0" w:color="auto"/>
              <w:left w:val="single" w:sz="4" w:space="0" w:color="auto"/>
              <w:bottom w:val="single" w:sz="4" w:space="0" w:color="auto"/>
              <w:right w:val="single" w:sz="4" w:space="0" w:color="auto"/>
            </w:tcBorders>
            <w:shd w:val="clear" w:color="auto" w:fill="FFFFFF"/>
            <w:vAlign w:val="bottom"/>
          </w:tcPr>
          <w:p w14:paraId="5E011186"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6A0A3CA3"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5C515D4" w14:textId="77777777" w:rsidR="009606D4" w:rsidRPr="00E81F01" w:rsidRDefault="009606D4" w:rsidP="00C33032">
            <w:pPr>
              <w:pStyle w:val="Other0"/>
              <w:shd w:val="clear" w:color="auto" w:fill="auto"/>
              <w:ind w:right="130"/>
              <w:rPr>
                <w:rFonts w:ascii="Times New Roman" w:hAnsi="Times New Roman" w:cs="Times New Roman"/>
              </w:rPr>
            </w:pPr>
          </w:p>
          <w:p w14:paraId="14E32CFA"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6A4126D1"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607B2260"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6EE29FC7" w14:textId="77777777" w:rsidR="009606D4" w:rsidRPr="00E81F01" w:rsidRDefault="009606D4" w:rsidP="00C33032">
            <w:pPr>
              <w:pStyle w:val="Other0"/>
              <w:shd w:val="clear" w:color="auto" w:fill="auto"/>
              <w:ind w:right="130"/>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36799C38" w14:textId="77777777" w:rsidTr="00C33032">
        <w:trPr>
          <w:trHeight w:val="1468"/>
        </w:trPr>
        <w:tc>
          <w:tcPr>
            <w:tcW w:w="248" w:type="pct"/>
            <w:tcBorders>
              <w:top w:val="single" w:sz="4" w:space="0" w:color="auto"/>
              <w:left w:val="single" w:sz="4" w:space="0" w:color="auto"/>
              <w:bottom w:val="single" w:sz="4" w:space="0" w:color="auto"/>
            </w:tcBorders>
            <w:shd w:val="clear" w:color="auto" w:fill="FFFFFF"/>
          </w:tcPr>
          <w:p w14:paraId="53D30A6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926" w:type="pct"/>
            <w:tcBorders>
              <w:top w:val="single" w:sz="4" w:space="0" w:color="auto"/>
              <w:left w:val="single" w:sz="4" w:space="0" w:color="auto"/>
              <w:bottom w:val="single" w:sz="4" w:space="0" w:color="auto"/>
            </w:tcBorders>
            <w:shd w:val="clear" w:color="auto" w:fill="FFFFFF"/>
          </w:tcPr>
          <w:p w14:paraId="6242ED9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w:t>
            </w:r>
          </w:p>
          <w:p w14:paraId="3CA130A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общего пользования</w:t>
            </w:r>
          </w:p>
        </w:tc>
        <w:tc>
          <w:tcPr>
            <w:tcW w:w="487" w:type="pct"/>
            <w:tcBorders>
              <w:top w:val="single" w:sz="4" w:space="0" w:color="auto"/>
              <w:left w:val="single" w:sz="4" w:space="0" w:color="auto"/>
              <w:bottom w:val="single" w:sz="4" w:space="0" w:color="auto"/>
            </w:tcBorders>
            <w:shd w:val="clear" w:color="auto" w:fill="FFFFFF"/>
          </w:tcPr>
          <w:p w14:paraId="0ED3D04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12.0</w:t>
            </w:r>
          </w:p>
        </w:tc>
        <w:tc>
          <w:tcPr>
            <w:tcW w:w="3340" w:type="pct"/>
            <w:tcBorders>
              <w:top w:val="single" w:sz="4" w:space="0" w:color="auto"/>
              <w:left w:val="single" w:sz="4" w:space="0" w:color="auto"/>
              <w:bottom w:val="single" w:sz="4" w:space="0" w:color="auto"/>
              <w:right w:val="single" w:sz="4" w:space="0" w:color="auto"/>
            </w:tcBorders>
            <w:shd w:val="clear" w:color="auto" w:fill="FFFFFF"/>
            <w:vAlign w:val="bottom"/>
          </w:tcPr>
          <w:p w14:paraId="6EEB1A2C"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4C580205"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752535B"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C54A638" w14:textId="77777777" w:rsidR="009606D4" w:rsidRPr="00E81F01" w:rsidRDefault="009606D4" w:rsidP="00C33032">
            <w:pPr>
              <w:pStyle w:val="Other0"/>
              <w:shd w:val="clear" w:color="auto" w:fill="auto"/>
              <w:ind w:right="13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726ADD11" w14:textId="77777777" w:rsidR="009606D4" w:rsidRPr="00E81F01" w:rsidRDefault="009606D4" w:rsidP="009606D4">
      <w:pPr>
        <w:pStyle w:val="Heading30"/>
        <w:keepNext/>
        <w:keepLines/>
        <w:shd w:val="clear" w:color="auto" w:fill="auto"/>
        <w:tabs>
          <w:tab w:val="left" w:pos="690"/>
        </w:tabs>
        <w:spacing w:after="40"/>
        <w:ind w:left="-426" w:firstLine="0"/>
        <w:jc w:val="both"/>
        <w:rPr>
          <w:rFonts w:ascii="Times New Roman" w:hAnsi="Times New Roman" w:cs="Times New Roman"/>
          <w:sz w:val="24"/>
          <w:szCs w:val="24"/>
        </w:rPr>
      </w:pPr>
      <w:bookmarkStart w:id="159" w:name="bookmark140"/>
      <w:bookmarkStart w:id="160" w:name="bookmark141"/>
      <w:bookmarkStart w:id="161" w:name="bookmark142"/>
      <w:bookmarkStart w:id="162" w:name="_Toc180414963"/>
      <w:r w:rsidRPr="00E81F01">
        <w:rPr>
          <w:rFonts w:ascii="Times New Roman" w:hAnsi="Times New Roman" w:cs="Times New Roman"/>
          <w:sz w:val="24"/>
          <w:szCs w:val="24"/>
        </w:rPr>
        <w:t>15.4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159"/>
      <w:bookmarkEnd w:id="160"/>
      <w:bookmarkEnd w:id="161"/>
      <w:bookmarkEnd w:id="162"/>
    </w:p>
    <w:p w14:paraId="08AFD562" w14:textId="77777777" w:rsidR="009606D4" w:rsidRPr="00E81F01" w:rsidRDefault="009606D4" w:rsidP="009606D4">
      <w:pPr>
        <w:pStyle w:val="Bodytext20"/>
        <w:numPr>
          <w:ilvl w:val="0"/>
          <w:numId w:val="219"/>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(65:03-6.8),</w:t>
      </w:r>
    </w:p>
    <w:p w14:paraId="5C99BBFC" w14:textId="77777777" w:rsidR="009606D4" w:rsidRPr="00E81F01" w:rsidRDefault="009606D4" w:rsidP="009606D4">
      <w:pPr>
        <w:pStyle w:val="Bodytext20"/>
        <w:numPr>
          <w:ilvl w:val="0"/>
          <w:numId w:val="219"/>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(65:03-6.11),</w:t>
      </w:r>
    </w:p>
    <w:p w14:paraId="10CD92E8" w14:textId="77777777" w:rsidR="009606D4" w:rsidRPr="00E81F01" w:rsidRDefault="009606D4" w:rsidP="009606D4">
      <w:pPr>
        <w:pStyle w:val="Bodytext20"/>
        <w:numPr>
          <w:ilvl w:val="0"/>
          <w:numId w:val="219"/>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(65:03-6.21),</w:t>
      </w:r>
    </w:p>
    <w:p w14:paraId="39899863" w14:textId="77777777" w:rsidR="009606D4" w:rsidRPr="00E81F01" w:rsidRDefault="009606D4" w:rsidP="009606D4">
      <w:pPr>
        <w:pStyle w:val="Bodytext20"/>
        <w:numPr>
          <w:ilvl w:val="0"/>
          <w:numId w:val="219"/>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 (65:03-6.150),</w:t>
      </w:r>
    </w:p>
    <w:p w14:paraId="6EA7DA17" w14:textId="77777777" w:rsidR="009606D4" w:rsidRPr="00E81F01" w:rsidRDefault="009606D4" w:rsidP="009606D4">
      <w:pPr>
        <w:pStyle w:val="Bodytext20"/>
        <w:numPr>
          <w:ilvl w:val="0"/>
          <w:numId w:val="219"/>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(65:04-6.111),</w:t>
      </w:r>
    </w:p>
    <w:p w14:paraId="3866932D" w14:textId="77777777" w:rsidR="009606D4" w:rsidRPr="00E81F01" w:rsidRDefault="009606D4" w:rsidP="009606D4">
      <w:pPr>
        <w:pStyle w:val="Bodytext20"/>
        <w:numPr>
          <w:ilvl w:val="0"/>
          <w:numId w:val="219"/>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(65:04-6.112),</w:t>
      </w:r>
    </w:p>
    <w:p w14:paraId="5228F1B3" w14:textId="77777777" w:rsidR="009606D4" w:rsidRPr="00E81F01" w:rsidRDefault="009606D4" w:rsidP="009606D4">
      <w:pPr>
        <w:pStyle w:val="Bodytext20"/>
        <w:numPr>
          <w:ilvl w:val="0"/>
          <w:numId w:val="219"/>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 (65:00-6.226),</w:t>
      </w:r>
    </w:p>
    <w:p w14:paraId="07CD3D64" w14:textId="77777777" w:rsidR="009606D4" w:rsidRPr="00E81F01" w:rsidRDefault="009606D4" w:rsidP="009606D4">
      <w:pPr>
        <w:pStyle w:val="Bodytext20"/>
        <w:numPr>
          <w:ilvl w:val="0"/>
          <w:numId w:val="219"/>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(65:03-6.22),</w:t>
      </w:r>
    </w:p>
    <w:p w14:paraId="67B8E53D" w14:textId="77777777" w:rsidR="009606D4" w:rsidRPr="00E81F01" w:rsidRDefault="009606D4" w:rsidP="009606D4">
      <w:pPr>
        <w:pStyle w:val="Bodytext20"/>
        <w:numPr>
          <w:ilvl w:val="0"/>
          <w:numId w:val="219"/>
        </w:numPr>
        <w:shd w:val="clear" w:color="auto" w:fill="auto"/>
        <w:tabs>
          <w:tab w:val="left" w:pos="-142"/>
        </w:tabs>
        <w:ind w:left="-426"/>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 (65:03-6.151),</w:t>
      </w:r>
    </w:p>
    <w:p w14:paraId="3B3F530A"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(65:03-6.18),</w:t>
      </w:r>
    </w:p>
    <w:p w14:paraId="07618678"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(65:03-6.156),</w:t>
      </w:r>
    </w:p>
    <w:p w14:paraId="43706948"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(65:03-6.163),</w:t>
      </w:r>
    </w:p>
    <w:p w14:paraId="4A83D821"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(65:03-6.19),</w:t>
      </w:r>
    </w:p>
    <w:p w14:paraId="3F07562F"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(65:04-6.8),</w:t>
      </w:r>
    </w:p>
    <w:p w14:paraId="17822E01"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(65:03-6.12),</w:t>
      </w:r>
    </w:p>
    <w:p w14:paraId="782BA989"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(65:03-6.188),</w:t>
      </w:r>
    </w:p>
    <w:p w14:paraId="3E13F06B"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(65:03-6.181),</w:t>
      </w:r>
    </w:p>
    <w:p w14:paraId="1DFB1842"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(65:03-6.186),</w:t>
      </w:r>
    </w:p>
    <w:p w14:paraId="44DE5838"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(65:03-6.25),</w:t>
      </w:r>
    </w:p>
    <w:p w14:paraId="20EB37AF"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 (65:03-6.20),</w:t>
      </w:r>
    </w:p>
    <w:p w14:paraId="7AC3F828"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(65:03- 6.244),</w:t>
      </w:r>
    </w:p>
    <w:p w14:paraId="4B141097"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lastRenderedPageBreak/>
        <w:t>Зона санитарной охраны источников водоснабжения и водопроводов питьевого назначения (65:03- 6.245),</w:t>
      </w:r>
    </w:p>
    <w:p w14:paraId="5BCD46A6"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(65:03- 6.153),</w:t>
      </w:r>
    </w:p>
    <w:p w14:paraId="6D1C2751"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 (65:03- 6.154),</w:t>
      </w:r>
    </w:p>
    <w:p w14:paraId="6C1D4689"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линий и сооружений связи и линий и сооружений радиофикации (65:03-6.284),</w:t>
      </w:r>
    </w:p>
    <w:p w14:paraId="3A27D634"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 (65:03-6.189),</w:t>
      </w:r>
    </w:p>
    <w:p w14:paraId="25515A0A" w14:textId="77777777" w:rsidR="009606D4" w:rsidRPr="00E81F01" w:rsidRDefault="009606D4" w:rsidP="009606D4">
      <w:pPr>
        <w:pStyle w:val="Bodytext20"/>
        <w:numPr>
          <w:ilvl w:val="0"/>
          <w:numId w:val="219"/>
        </w:numPr>
        <w:shd w:val="clear" w:color="auto" w:fill="auto"/>
        <w:tabs>
          <w:tab w:val="left" w:pos="-142"/>
          <w:tab w:val="left" w:pos="474"/>
        </w:tabs>
        <w:spacing w:after="40"/>
        <w:ind w:left="-426"/>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 (65:03-6.147),</w:t>
      </w:r>
    </w:p>
    <w:p w14:paraId="3CF8009C"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(65:03-6.168),</w:t>
      </w:r>
    </w:p>
    <w:p w14:paraId="113C2562"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 (65:03-6.171),</w:t>
      </w:r>
    </w:p>
    <w:p w14:paraId="4B72E9BB"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полоса(65:03-6.174),</w:t>
      </w:r>
    </w:p>
    <w:p w14:paraId="127D8F91"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полоса(65:03-6.177),</w:t>
      </w:r>
    </w:p>
    <w:p w14:paraId="75F95EFA"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(65:03-6.27),</w:t>
      </w:r>
    </w:p>
    <w:p w14:paraId="7ABD8A96"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зона(65:03-6.291),</w:t>
      </w:r>
    </w:p>
    <w:p w14:paraId="547AA0BD"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полоса(65:03-6.292),</w:t>
      </w:r>
    </w:p>
    <w:p w14:paraId="7F75636C"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(65:03-5.11),</w:t>
      </w:r>
    </w:p>
    <w:p w14:paraId="55743499"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зона(65:03-6.179),</w:t>
      </w:r>
    </w:p>
    <w:p w14:paraId="6612AFEA"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полоса(65:03-6.180),</w:t>
      </w:r>
    </w:p>
    <w:p w14:paraId="75F39825"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зона(65:03-6.159),</w:t>
      </w:r>
    </w:p>
    <w:p w14:paraId="1D20B21D"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полоса(65:03-6.160),</w:t>
      </w:r>
    </w:p>
    <w:p w14:paraId="0A5DC0F4"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территории(65:03-6.145),</w:t>
      </w:r>
    </w:p>
    <w:p w14:paraId="49C00FE1"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коммуникаций(65:03-6.13),</w:t>
      </w:r>
    </w:p>
    <w:p w14:paraId="682E1044"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w:t>
      </w:r>
    </w:p>
    <w:p w14:paraId="4A32DF43"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линий и сооружений связи и линий и сооружений радиофикации(65:03-6.286),</w:t>
      </w:r>
    </w:p>
    <w:p w14:paraId="1CABF006"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линий и сооружений связи и линий и сооружений радиофикации(65:03-6.283),</w:t>
      </w:r>
    </w:p>
    <w:p w14:paraId="0B23D220"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зона(65:03-6.167),</w:t>
      </w:r>
    </w:p>
    <w:p w14:paraId="7840D516"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полоса(65:03-6.172),</w:t>
      </w:r>
    </w:p>
    <w:p w14:paraId="6A3BA76C"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назначения(65:03- 6.268),</w:t>
      </w:r>
    </w:p>
    <w:p w14:paraId="0D92D2F2"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назначения(65:03- 6.269),</w:t>
      </w:r>
    </w:p>
    <w:p w14:paraId="54B3594A"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коммуникаций(65:03-6.14),</w:t>
      </w:r>
    </w:p>
    <w:p w14:paraId="7F7561BE"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коммуникаций(65:03-6.2),</w:t>
      </w:r>
    </w:p>
    <w:p w14:paraId="5533AB83"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(65:03-5.13),</w:t>
      </w:r>
    </w:p>
    <w:p w14:paraId="3A47933D"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зона(65:03-6.158),</w:t>
      </w:r>
    </w:p>
    <w:p w14:paraId="66E84C0C"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полоса(65:03-6.161),</w:t>
      </w:r>
    </w:p>
    <w:p w14:paraId="78BA4DBC"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(65:03-5.14),</w:t>
      </w:r>
    </w:p>
    <w:p w14:paraId="1E451C49" w14:textId="77777777" w:rsidR="009606D4" w:rsidRPr="00E81F01" w:rsidRDefault="009606D4" w:rsidP="009606D4">
      <w:pPr>
        <w:pStyle w:val="Bodytext20"/>
        <w:numPr>
          <w:ilvl w:val="0"/>
          <w:numId w:val="219"/>
        </w:numPr>
        <w:shd w:val="clear" w:color="auto" w:fill="auto"/>
        <w:tabs>
          <w:tab w:val="left" w:pos="-142"/>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особо охраняемого природного объекта(65:03-6.294).</w:t>
      </w:r>
    </w:p>
    <w:p w14:paraId="5C5AE114" w14:textId="77777777" w:rsidR="009606D4" w:rsidRPr="00E81F01" w:rsidRDefault="009606D4" w:rsidP="009606D4">
      <w:pPr>
        <w:pStyle w:val="a3"/>
        <w:ind w:left="-426"/>
        <w:rPr>
          <w:sz w:val="24"/>
        </w:rPr>
      </w:pPr>
      <w:r w:rsidRPr="00E81F01">
        <w:rPr>
          <w:sz w:val="24"/>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25799DD3" w14:textId="77777777" w:rsidR="009606D4" w:rsidRPr="00E81F01" w:rsidRDefault="009606D4" w:rsidP="009606D4">
      <w:pPr>
        <w:ind w:left="-426"/>
        <w:jc w:val="both"/>
      </w:pPr>
      <w:r w:rsidRPr="00E81F01">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45A86E29" w14:textId="77777777" w:rsidR="009606D4" w:rsidRPr="00E81F01" w:rsidRDefault="009606D4" w:rsidP="009606D4">
      <w:pPr>
        <w:ind w:firstLine="709"/>
        <w:jc w:val="both"/>
      </w:pPr>
    </w:p>
    <w:p w14:paraId="6996F1CF" w14:textId="77777777" w:rsidR="009606D4" w:rsidRPr="00E81F01" w:rsidRDefault="009606D4" w:rsidP="009606D4">
      <w:pPr>
        <w:spacing w:line="1" w:lineRule="exact"/>
      </w:pPr>
    </w:p>
    <w:p w14:paraId="5EC78703" w14:textId="77777777" w:rsidR="009606D4" w:rsidRPr="00E81F01" w:rsidRDefault="009606D4" w:rsidP="009606D4">
      <w:pPr>
        <w:tabs>
          <w:tab w:val="left" w:pos="4020"/>
        </w:tabs>
        <w:rPr>
          <w:b/>
        </w:rPr>
      </w:pPr>
      <w:bookmarkStart w:id="163" w:name="_Toc180414964"/>
      <w:bookmarkStart w:id="164" w:name="bookmark143"/>
      <w:bookmarkStart w:id="165" w:name="bookmark144"/>
      <w:r w:rsidRPr="00E81F01">
        <w:rPr>
          <w:b/>
        </w:rPr>
        <w:t>16. ЗОНЫ РЕКРЕАЦИОННОГО НАЗНАЧЕНИЯ (Р-1)</w:t>
      </w:r>
      <w:bookmarkEnd w:id="163"/>
      <w:bookmarkEnd w:id="164"/>
      <w:bookmarkEnd w:id="165"/>
    </w:p>
    <w:p w14:paraId="27935EC0"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166" w:name="_Toc180414965"/>
      <w:bookmarkStart w:id="167" w:name="bookmark145"/>
      <w:bookmarkStart w:id="168" w:name="bookmark146"/>
      <w:r w:rsidRPr="00E81F01">
        <w:rPr>
          <w:rFonts w:ascii="Times New Roman" w:hAnsi="Times New Roman" w:cs="Times New Roman"/>
          <w:sz w:val="24"/>
          <w:szCs w:val="24"/>
        </w:rPr>
        <w:lastRenderedPageBreak/>
        <w:t>16.1 Основные виды разрешенного использования земельных участков и объектов капитального строительства</w:t>
      </w:r>
      <w:bookmarkEnd w:id="166"/>
      <w:bookmarkEnd w:id="167"/>
      <w:bookmarkEnd w:id="168"/>
    </w:p>
    <w:tbl>
      <w:tblPr>
        <w:tblpPr w:leftFromText="180" w:rightFromText="180" w:vertAnchor="text" w:tblpXSpec="center" w:tblpY="1"/>
        <w:tblOverlap w:val="never"/>
        <w:tblW w:w="55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
        <w:gridCol w:w="1890"/>
        <w:gridCol w:w="756"/>
        <w:gridCol w:w="7503"/>
      </w:tblGrid>
      <w:tr w:rsidR="009606D4" w:rsidRPr="00E81F01" w14:paraId="57EC6894" w14:textId="77777777" w:rsidTr="00C33032">
        <w:trPr>
          <w:trHeight w:hRule="exact" w:val="1258"/>
          <w:jc w:val="center"/>
        </w:trPr>
        <w:tc>
          <w:tcPr>
            <w:tcW w:w="205" w:type="pct"/>
            <w:vMerge w:val="restart"/>
            <w:shd w:val="clear" w:color="auto" w:fill="FFFFFF"/>
            <w:vAlign w:val="center"/>
          </w:tcPr>
          <w:p w14:paraId="5BA6AB5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250" w:type="pct"/>
            <w:gridSpan w:val="2"/>
            <w:shd w:val="clear" w:color="auto" w:fill="FFFFFF"/>
          </w:tcPr>
          <w:p w14:paraId="2408F0C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545" w:type="pct"/>
            <w:vMerge w:val="restart"/>
            <w:shd w:val="clear" w:color="auto" w:fill="FFFFFF"/>
            <w:vAlign w:val="center"/>
          </w:tcPr>
          <w:p w14:paraId="060A65B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74214325" w14:textId="77777777" w:rsidTr="00C33032">
        <w:trPr>
          <w:trHeight w:hRule="exact" w:val="250"/>
          <w:jc w:val="center"/>
        </w:trPr>
        <w:tc>
          <w:tcPr>
            <w:tcW w:w="205" w:type="pct"/>
            <w:vMerge/>
            <w:shd w:val="clear" w:color="auto" w:fill="FFFFFF"/>
            <w:vAlign w:val="center"/>
          </w:tcPr>
          <w:p w14:paraId="2374ECD4" w14:textId="77777777" w:rsidR="009606D4" w:rsidRPr="00E81F01" w:rsidRDefault="009606D4" w:rsidP="00C33032">
            <w:pPr>
              <w:rPr>
                <w:sz w:val="20"/>
                <w:szCs w:val="20"/>
              </w:rPr>
            </w:pPr>
          </w:p>
        </w:tc>
        <w:tc>
          <w:tcPr>
            <w:tcW w:w="893" w:type="pct"/>
            <w:shd w:val="clear" w:color="auto" w:fill="FFFFFF"/>
            <w:vAlign w:val="bottom"/>
          </w:tcPr>
          <w:p w14:paraId="57AE4C8B" w14:textId="77777777" w:rsidR="009606D4" w:rsidRPr="00E81F01" w:rsidRDefault="009606D4" w:rsidP="00C33032">
            <w:pPr>
              <w:pStyle w:val="Other0"/>
              <w:shd w:val="clear" w:color="auto" w:fill="auto"/>
              <w:ind w:firstLine="400"/>
              <w:rPr>
                <w:rFonts w:ascii="Times New Roman" w:hAnsi="Times New Roman" w:cs="Times New Roman"/>
              </w:rPr>
            </w:pPr>
            <w:r w:rsidRPr="00E81F01">
              <w:rPr>
                <w:rFonts w:ascii="Times New Roman" w:hAnsi="Times New Roman" w:cs="Times New Roman"/>
              </w:rPr>
              <w:t>наименование</w:t>
            </w:r>
          </w:p>
        </w:tc>
        <w:tc>
          <w:tcPr>
            <w:tcW w:w="357" w:type="pct"/>
            <w:shd w:val="clear" w:color="auto" w:fill="FFFFFF"/>
            <w:vAlign w:val="bottom"/>
          </w:tcPr>
          <w:p w14:paraId="54BB4DE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545" w:type="pct"/>
            <w:vMerge/>
            <w:shd w:val="clear" w:color="auto" w:fill="FFFFFF"/>
            <w:vAlign w:val="center"/>
          </w:tcPr>
          <w:p w14:paraId="30A990B5" w14:textId="77777777" w:rsidR="009606D4" w:rsidRPr="00E81F01" w:rsidRDefault="009606D4" w:rsidP="00C33032">
            <w:pPr>
              <w:rPr>
                <w:sz w:val="20"/>
                <w:szCs w:val="20"/>
              </w:rPr>
            </w:pPr>
          </w:p>
        </w:tc>
      </w:tr>
      <w:tr w:rsidR="009606D4" w:rsidRPr="00E81F01" w14:paraId="1D33FC83" w14:textId="77777777" w:rsidTr="00C33032">
        <w:trPr>
          <w:trHeight w:hRule="exact" w:val="254"/>
          <w:jc w:val="center"/>
        </w:trPr>
        <w:tc>
          <w:tcPr>
            <w:tcW w:w="205" w:type="pct"/>
            <w:vMerge/>
            <w:shd w:val="clear" w:color="auto" w:fill="FFFFFF"/>
            <w:vAlign w:val="center"/>
          </w:tcPr>
          <w:p w14:paraId="3B19E903" w14:textId="77777777" w:rsidR="009606D4" w:rsidRPr="00E81F01" w:rsidRDefault="009606D4" w:rsidP="00C33032">
            <w:pPr>
              <w:rPr>
                <w:sz w:val="20"/>
                <w:szCs w:val="20"/>
              </w:rPr>
            </w:pPr>
          </w:p>
        </w:tc>
        <w:tc>
          <w:tcPr>
            <w:tcW w:w="893" w:type="pct"/>
            <w:shd w:val="clear" w:color="auto" w:fill="FFFFFF"/>
            <w:vAlign w:val="bottom"/>
          </w:tcPr>
          <w:p w14:paraId="6C0CFA9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357" w:type="pct"/>
            <w:shd w:val="clear" w:color="auto" w:fill="FFFFFF"/>
            <w:vAlign w:val="bottom"/>
          </w:tcPr>
          <w:p w14:paraId="48F77A21" w14:textId="77777777" w:rsidR="009606D4" w:rsidRPr="00E81F01" w:rsidRDefault="009606D4" w:rsidP="00C33032">
            <w:pPr>
              <w:pStyle w:val="Other0"/>
              <w:shd w:val="clear" w:color="auto" w:fill="auto"/>
              <w:ind w:firstLine="440"/>
              <w:rPr>
                <w:rFonts w:ascii="Times New Roman" w:hAnsi="Times New Roman" w:cs="Times New Roman"/>
              </w:rPr>
            </w:pPr>
            <w:r w:rsidRPr="00E81F01">
              <w:rPr>
                <w:rFonts w:ascii="Times New Roman" w:hAnsi="Times New Roman" w:cs="Times New Roman"/>
              </w:rPr>
              <w:t>2</w:t>
            </w:r>
          </w:p>
        </w:tc>
        <w:tc>
          <w:tcPr>
            <w:tcW w:w="3545" w:type="pct"/>
            <w:shd w:val="clear" w:color="auto" w:fill="FFFFFF"/>
            <w:vAlign w:val="center"/>
          </w:tcPr>
          <w:p w14:paraId="5915323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325EDE00" w14:textId="77777777" w:rsidTr="00C33032">
        <w:trPr>
          <w:trHeight w:val="3115"/>
          <w:jc w:val="center"/>
        </w:trPr>
        <w:tc>
          <w:tcPr>
            <w:tcW w:w="205" w:type="pct"/>
            <w:shd w:val="clear" w:color="auto" w:fill="FFFFFF"/>
          </w:tcPr>
          <w:p w14:paraId="6E6AFE9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893" w:type="pct"/>
            <w:shd w:val="clear" w:color="auto" w:fill="FFFFFF"/>
          </w:tcPr>
          <w:p w14:paraId="19B5A7E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Парки культуры и отдыха</w:t>
            </w:r>
          </w:p>
        </w:tc>
        <w:tc>
          <w:tcPr>
            <w:tcW w:w="357" w:type="pct"/>
            <w:shd w:val="clear" w:color="auto" w:fill="FFFFFF"/>
          </w:tcPr>
          <w:p w14:paraId="68F6C92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3.6.2</w:t>
            </w:r>
          </w:p>
        </w:tc>
        <w:tc>
          <w:tcPr>
            <w:tcW w:w="3545" w:type="pct"/>
            <w:shd w:val="clear" w:color="auto" w:fill="FFFFFF"/>
            <w:vAlign w:val="bottom"/>
          </w:tcPr>
          <w:p w14:paraId="5E8F58D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- 5000</w:t>
            </w:r>
          </w:p>
          <w:p w14:paraId="3C4F5BF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4B87C6E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2E58FC3" w14:textId="77777777" w:rsidR="009606D4" w:rsidRPr="00E81F01" w:rsidRDefault="009606D4" w:rsidP="009606D4">
            <w:pPr>
              <w:pStyle w:val="Other0"/>
              <w:numPr>
                <w:ilvl w:val="0"/>
                <w:numId w:val="220"/>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BC90681" w14:textId="77777777" w:rsidR="009606D4" w:rsidRPr="00E81F01" w:rsidRDefault="009606D4" w:rsidP="009606D4">
            <w:pPr>
              <w:pStyle w:val="Other0"/>
              <w:numPr>
                <w:ilvl w:val="0"/>
                <w:numId w:val="220"/>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A0B547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7FB4054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383BBA3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- 15</w:t>
            </w:r>
          </w:p>
          <w:p w14:paraId="666434E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2D4DBEEF" w14:textId="77777777" w:rsidR="009606D4" w:rsidRPr="00E81F01" w:rsidRDefault="009606D4" w:rsidP="00C33032">
            <w:pPr>
              <w:pStyle w:val="Other0"/>
              <w:shd w:val="clear" w:color="auto" w:fill="auto"/>
              <w:ind w:right="139"/>
              <w:jc w:val="both"/>
              <w:rPr>
                <w:rFonts w:ascii="Times New Roman" w:hAnsi="Times New Roman" w:cs="Times New Roman"/>
              </w:rPr>
            </w:pPr>
          </w:p>
          <w:p w14:paraId="1AA2A1D4" w14:textId="77777777" w:rsidR="009606D4" w:rsidRPr="00E81F01" w:rsidRDefault="009606D4" w:rsidP="00C33032">
            <w:pPr>
              <w:pStyle w:val="Other0"/>
              <w:shd w:val="clear" w:color="auto" w:fill="auto"/>
              <w:ind w:right="139"/>
              <w:jc w:val="both"/>
              <w:rPr>
                <w:rFonts w:ascii="Times New Roman" w:hAnsi="Times New Roman" w:cs="Times New Roman"/>
              </w:rPr>
            </w:pPr>
          </w:p>
          <w:p w14:paraId="6C271509" w14:textId="77777777" w:rsidR="009606D4" w:rsidRPr="00E81F01" w:rsidRDefault="009606D4" w:rsidP="00C33032">
            <w:pPr>
              <w:pStyle w:val="Other0"/>
              <w:shd w:val="clear" w:color="auto" w:fill="auto"/>
              <w:ind w:right="139"/>
              <w:jc w:val="both"/>
              <w:rPr>
                <w:rFonts w:ascii="Times New Roman" w:hAnsi="Times New Roman" w:cs="Times New Roman"/>
              </w:rPr>
            </w:pPr>
          </w:p>
        </w:tc>
      </w:tr>
      <w:tr w:rsidR="009606D4" w:rsidRPr="00E81F01" w14:paraId="5589BDF7" w14:textId="77777777" w:rsidTr="00C33032">
        <w:trPr>
          <w:trHeight w:hRule="exact" w:val="3563"/>
          <w:jc w:val="center"/>
        </w:trPr>
        <w:tc>
          <w:tcPr>
            <w:tcW w:w="205" w:type="pct"/>
            <w:shd w:val="clear" w:color="auto" w:fill="FFFFFF"/>
          </w:tcPr>
          <w:p w14:paraId="7C7776D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893" w:type="pct"/>
            <w:shd w:val="clear" w:color="auto" w:fill="FFFFFF"/>
          </w:tcPr>
          <w:p w14:paraId="0E173C4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Спорт</w:t>
            </w:r>
          </w:p>
        </w:tc>
        <w:tc>
          <w:tcPr>
            <w:tcW w:w="357" w:type="pct"/>
            <w:shd w:val="clear" w:color="auto" w:fill="FFFFFF"/>
          </w:tcPr>
          <w:p w14:paraId="2C7104F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5.1</w:t>
            </w:r>
          </w:p>
        </w:tc>
        <w:tc>
          <w:tcPr>
            <w:tcW w:w="3545" w:type="pct"/>
            <w:shd w:val="clear" w:color="auto" w:fill="FFFFFF"/>
            <w:vAlign w:val="bottom"/>
          </w:tcPr>
          <w:p w14:paraId="06D7DA3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21DB0DB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w:t>
            </w:r>
          </w:p>
          <w:p w14:paraId="6BAA76AE" w14:textId="77777777" w:rsidR="009606D4" w:rsidRPr="00E81F01" w:rsidRDefault="009606D4" w:rsidP="009606D4">
            <w:pPr>
              <w:pStyle w:val="Other0"/>
              <w:numPr>
                <w:ilvl w:val="0"/>
                <w:numId w:val="221"/>
              </w:numPr>
              <w:shd w:val="clear" w:color="auto" w:fill="auto"/>
              <w:tabs>
                <w:tab w:val="left" w:pos="139"/>
              </w:tabs>
              <w:ind w:right="139"/>
              <w:jc w:val="both"/>
              <w:rPr>
                <w:rFonts w:ascii="Times New Roman" w:hAnsi="Times New Roman" w:cs="Times New Roman"/>
              </w:rPr>
            </w:pPr>
            <w:r w:rsidRPr="00E81F01">
              <w:rPr>
                <w:rFonts w:ascii="Times New Roman" w:hAnsi="Times New Roman" w:cs="Times New Roman"/>
              </w:rPr>
              <w:t>50000</w:t>
            </w:r>
          </w:p>
          <w:p w14:paraId="0597D07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C247A29" w14:textId="77777777" w:rsidR="009606D4" w:rsidRPr="00E81F01" w:rsidRDefault="009606D4" w:rsidP="009606D4">
            <w:pPr>
              <w:pStyle w:val="Other0"/>
              <w:numPr>
                <w:ilvl w:val="0"/>
                <w:numId w:val="221"/>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0E6F3B15" w14:textId="77777777" w:rsidR="009606D4" w:rsidRPr="00E81F01" w:rsidRDefault="009606D4" w:rsidP="009606D4">
            <w:pPr>
              <w:pStyle w:val="Other0"/>
              <w:numPr>
                <w:ilvl w:val="0"/>
                <w:numId w:val="221"/>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C3A5358"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449C321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373A24A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 Максимальный процент застройки в границах земельного участка - 60</w:t>
            </w:r>
          </w:p>
          <w:p w14:paraId="4C9DBA8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озеленения - 40</w:t>
            </w:r>
          </w:p>
          <w:p w14:paraId="5A0A3B1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154052B0" w14:textId="77777777" w:rsidTr="00C33032">
        <w:trPr>
          <w:trHeight w:val="1953"/>
          <w:jc w:val="center"/>
        </w:trPr>
        <w:tc>
          <w:tcPr>
            <w:tcW w:w="205" w:type="pct"/>
            <w:shd w:val="clear" w:color="auto" w:fill="FFFFFF"/>
          </w:tcPr>
          <w:p w14:paraId="20499A0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3</w:t>
            </w:r>
          </w:p>
        </w:tc>
        <w:tc>
          <w:tcPr>
            <w:tcW w:w="893" w:type="pct"/>
            <w:shd w:val="clear" w:color="auto" w:fill="FFFFFF"/>
          </w:tcPr>
          <w:p w14:paraId="42A7BF1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Площадки для занятий спортом</w:t>
            </w:r>
          </w:p>
        </w:tc>
        <w:tc>
          <w:tcPr>
            <w:tcW w:w="357" w:type="pct"/>
            <w:shd w:val="clear" w:color="auto" w:fill="FFFFFF"/>
          </w:tcPr>
          <w:p w14:paraId="385A8B1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5.1.3</w:t>
            </w:r>
          </w:p>
        </w:tc>
        <w:tc>
          <w:tcPr>
            <w:tcW w:w="3545" w:type="pct"/>
            <w:shd w:val="clear" w:color="auto" w:fill="FFFFFF"/>
          </w:tcPr>
          <w:p w14:paraId="0496612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181AA5D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5158B5D8"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344F4A9" w14:textId="77777777" w:rsidR="009606D4" w:rsidRPr="00E81F01" w:rsidRDefault="009606D4" w:rsidP="009606D4">
            <w:pPr>
              <w:pStyle w:val="Other0"/>
              <w:numPr>
                <w:ilvl w:val="0"/>
                <w:numId w:val="222"/>
              </w:numPr>
              <w:shd w:val="clear" w:color="auto" w:fill="auto"/>
              <w:tabs>
                <w:tab w:val="left" w:pos="12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76AE564" w14:textId="77777777" w:rsidR="009606D4" w:rsidRPr="00E81F01" w:rsidRDefault="009606D4" w:rsidP="009606D4">
            <w:pPr>
              <w:pStyle w:val="Other0"/>
              <w:numPr>
                <w:ilvl w:val="0"/>
                <w:numId w:val="222"/>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AEEF9A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Максимальная высота зданий, строений, сооружений, м не подлежит установлению</w:t>
            </w:r>
          </w:p>
          <w:p w14:paraId="3CED659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A5E787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37322D8B" w14:textId="77777777" w:rsidTr="00C33032">
        <w:trPr>
          <w:trHeight w:val="1953"/>
          <w:jc w:val="center"/>
        </w:trPr>
        <w:tc>
          <w:tcPr>
            <w:tcW w:w="205" w:type="pct"/>
            <w:shd w:val="clear" w:color="auto" w:fill="FFFFFF"/>
          </w:tcPr>
          <w:p w14:paraId="5FB0DB5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lastRenderedPageBreak/>
              <w:t>4</w:t>
            </w:r>
          </w:p>
        </w:tc>
        <w:tc>
          <w:tcPr>
            <w:tcW w:w="893" w:type="pct"/>
            <w:shd w:val="clear" w:color="auto" w:fill="FFFFFF"/>
          </w:tcPr>
          <w:p w14:paraId="1EDA80C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Водный спорт</w:t>
            </w:r>
          </w:p>
        </w:tc>
        <w:tc>
          <w:tcPr>
            <w:tcW w:w="357" w:type="pct"/>
            <w:shd w:val="clear" w:color="auto" w:fill="FFFFFF"/>
          </w:tcPr>
          <w:p w14:paraId="3F8C122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5.1.5</w:t>
            </w:r>
          </w:p>
        </w:tc>
        <w:tc>
          <w:tcPr>
            <w:tcW w:w="3545" w:type="pct"/>
            <w:shd w:val="clear" w:color="auto" w:fill="FFFFFF"/>
            <w:vAlign w:val="bottom"/>
          </w:tcPr>
          <w:p w14:paraId="7BA198F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17729E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538F76D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1CEA325" w14:textId="77777777" w:rsidR="009606D4" w:rsidRPr="00E81F01" w:rsidRDefault="009606D4" w:rsidP="009606D4">
            <w:pPr>
              <w:pStyle w:val="Other0"/>
              <w:numPr>
                <w:ilvl w:val="0"/>
                <w:numId w:val="223"/>
              </w:numPr>
              <w:shd w:val="clear" w:color="auto" w:fill="auto"/>
              <w:tabs>
                <w:tab w:val="left" w:pos="12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F55989C" w14:textId="77777777" w:rsidR="009606D4" w:rsidRPr="00E81F01" w:rsidRDefault="009606D4" w:rsidP="009606D4">
            <w:pPr>
              <w:pStyle w:val="Other0"/>
              <w:numPr>
                <w:ilvl w:val="0"/>
                <w:numId w:val="223"/>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1CC6E2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AAB24C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- 15</w:t>
            </w:r>
          </w:p>
          <w:p w14:paraId="32AE2F1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F50BB6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1DD1DEBA" w14:textId="77777777" w:rsidTr="00C33032">
        <w:trPr>
          <w:trHeight w:val="1953"/>
          <w:jc w:val="center"/>
        </w:trPr>
        <w:tc>
          <w:tcPr>
            <w:tcW w:w="205" w:type="pct"/>
            <w:shd w:val="clear" w:color="auto" w:fill="FFFFFF"/>
          </w:tcPr>
          <w:p w14:paraId="1B0A002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5</w:t>
            </w:r>
          </w:p>
        </w:tc>
        <w:tc>
          <w:tcPr>
            <w:tcW w:w="893" w:type="pct"/>
            <w:shd w:val="clear" w:color="auto" w:fill="FFFFFF"/>
          </w:tcPr>
          <w:p w14:paraId="69B44C5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Спортивные базы</w:t>
            </w:r>
          </w:p>
        </w:tc>
        <w:tc>
          <w:tcPr>
            <w:tcW w:w="357" w:type="pct"/>
            <w:shd w:val="clear" w:color="auto" w:fill="FFFFFF"/>
          </w:tcPr>
          <w:p w14:paraId="44E117E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5.1.7</w:t>
            </w:r>
          </w:p>
        </w:tc>
        <w:tc>
          <w:tcPr>
            <w:tcW w:w="3545" w:type="pct"/>
            <w:shd w:val="clear" w:color="auto" w:fill="FFFFFF"/>
            <w:vAlign w:val="bottom"/>
          </w:tcPr>
          <w:p w14:paraId="0A5E7CD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65E7227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F22D09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5A990D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752578E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399CA4C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96AB5E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516A5010" w14:textId="77777777" w:rsidTr="00C33032">
        <w:trPr>
          <w:trHeight w:val="1953"/>
          <w:jc w:val="center"/>
        </w:trPr>
        <w:tc>
          <w:tcPr>
            <w:tcW w:w="205" w:type="pct"/>
            <w:shd w:val="clear" w:color="auto" w:fill="FFFFFF"/>
          </w:tcPr>
          <w:p w14:paraId="175A3DB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6</w:t>
            </w:r>
          </w:p>
        </w:tc>
        <w:tc>
          <w:tcPr>
            <w:tcW w:w="893" w:type="pct"/>
            <w:shd w:val="clear" w:color="auto" w:fill="FFFFFF"/>
          </w:tcPr>
          <w:p w14:paraId="7BFD8B0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Природно</w:t>
            </w:r>
            <w:r w:rsidRPr="00E81F01">
              <w:rPr>
                <w:rFonts w:ascii="Times New Roman" w:hAnsi="Times New Roman" w:cs="Times New Roman"/>
              </w:rPr>
              <w:softHyphen/>
              <w:t>познавательный туризм</w:t>
            </w:r>
          </w:p>
        </w:tc>
        <w:tc>
          <w:tcPr>
            <w:tcW w:w="357" w:type="pct"/>
            <w:shd w:val="clear" w:color="auto" w:fill="FFFFFF"/>
          </w:tcPr>
          <w:p w14:paraId="48CAD88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5.2</w:t>
            </w:r>
          </w:p>
        </w:tc>
        <w:tc>
          <w:tcPr>
            <w:tcW w:w="3545" w:type="pct"/>
            <w:shd w:val="clear" w:color="auto" w:fill="FFFFFF"/>
            <w:vAlign w:val="bottom"/>
          </w:tcPr>
          <w:p w14:paraId="28E1257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6067BE3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6FA333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78B343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425E47F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35FCAF58"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9DF952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38CD48DE" w14:textId="77777777" w:rsidTr="00C33032">
        <w:trPr>
          <w:trHeight w:val="1953"/>
          <w:jc w:val="center"/>
        </w:trPr>
        <w:tc>
          <w:tcPr>
            <w:tcW w:w="205" w:type="pct"/>
            <w:shd w:val="clear" w:color="auto" w:fill="FFFFFF"/>
          </w:tcPr>
          <w:p w14:paraId="768E4D8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7</w:t>
            </w:r>
          </w:p>
        </w:tc>
        <w:tc>
          <w:tcPr>
            <w:tcW w:w="893" w:type="pct"/>
            <w:shd w:val="clear" w:color="auto" w:fill="FFFFFF"/>
          </w:tcPr>
          <w:p w14:paraId="4C420EF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Туристическое обслуживание</w:t>
            </w:r>
          </w:p>
        </w:tc>
        <w:tc>
          <w:tcPr>
            <w:tcW w:w="357" w:type="pct"/>
            <w:shd w:val="clear" w:color="auto" w:fill="FFFFFF"/>
          </w:tcPr>
          <w:p w14:paraId="1D44CD3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5.2.1</w:t>
            </w:r>
          </w:p>
        </w:tc>
        <w:tc>
          <w:tcPr>
            <w:tcW w:w="3545" w:type="pct"/>
            <w:shd w:val="clear" w:color="auto" w:fill="FFFFFF"/>
            <w:vAlign w:val="bottom"/>
          </w:tcPr>
          <w:p w14:paraId="73813BE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3FE4CC7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4785A5B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D3309D6" w14:textId="77777777" w:rsidR="009606D4" w:rsidRPr="00E81F01" w:rsidRDefault="009606D4" w:rsidP="009606D4">
            <w:pPr>
              <w:pStyle w:val="Other0"/>
              <w:numPr>
                <w:ilvl w:val="0"/>
                <w:numId w:val="224"/>
              </w:numPr>
              <w:shd w:val="clear" w:color="auto" w:fill="auto"/>
              <w:tabs>
                <w:tab w:val="left" w:pos="110"/>
              </w:tabs>
              <w:ind w:right="139"/>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A0D44F6" w14:textId="77777777" w:rsidR="009606D4" w:rsidRPr="00E81F01" w:rsidRDefault="009606D4" w:rsidP="009606D4">
            <w:pPr>
              <w:pStyle w:val="Other0"/>
              <w:numPr>
                <w:ilvl w:val="0"/>
                <w:numId w:val="224"/>
              </w:numPr>
              <w:shd w:val="clear" w:color="auto" w:fill="auto"/>
              <w:tabs>
                <w:tab w:val="left" w:pos="144"/>
              </w:tabs>
              <w:ind w:right="139"/>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A1B72B3"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A0C14FF"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 Максимальный процент застройки в границах земельного участка не подлежит установлению</w:t>
            </w:r>
          </w:p>
          <w:p w14:paraId="5C8E378D"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Минимальный процент застройки -10</w:t>
            </w:r>
          </w:p>
          <w:p w14:paraId="56F60FE9"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5EF7BC95" w14:textId="77777777" w:rsidTr="00C33032">
        <w:trPr>
          <w:trHeight w:val="1407"/>
          <w:jc w:val="center"/>
        </w:trPr>
        <w:tc>
          <w:tcPr>
            <w:tcW w:w="205" w:type="pct"/>
            <w:shd w:val="clear" w:color="auto" w:fill="FFFFFF"/>
          </w:tcPr>
          <w:p w14:paraId="367143B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8</w:t>
            </w:r>
          </w:p>
        </w:tc>
        <w:tc>
          <w:tcPr>
            <w:tcW w:w="893" w:type="pct"/>
            <w:shd w:val="clear" w:color="auto" w:fill="FFFFFF"/>
          </w:tcPr>
          <w:p w14:paraId="323F9FD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Охота и рыбалка</w:t>
            </w:r>
          </w:p>
        </w:tc>
        <w:tc>
          <w:tcPr>
            <w:tcW w:w="357" w:type="pct"/>
            <w:shd w:val="clear" w:color="auto" w:fill="FFFFFF"/>
          </w:tcPr>
          <w:p w14:paraId="4DE4E01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5.3</w:t>
            </w:r>
          </w:p>
        </w:tc>
        <w:tc>
          <w:tcPr>
            <w:tcW w:w="3545" w:type="pct"/>
            <w:shd w:val="clear" w:color="auto" w:fill="FFFFFF"/>
            <w:vAlign w:val="bottom"/>
          </w:tcPr>
          <w:p w14:paraId="6074AC8A"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770C0518"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232C5731"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719B4CF"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303A6A60"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4C0FC468"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- 5</w:t>
            </w:r>
          </w:p>
          <w:p w14:paraId="13EEBA54"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86ED53F"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43E042A9" w14:textId="77777777" w:rsidTr="00C33032">
        <w:trPr>
          <w:trHeight w:val="1953"/>
          <w:jc w:val="center"/>
        </w:trPr>
        <w:tc>
          <w:tcPr>
            <w:tcW w:w="205" w:type="pct"/>
            <w:shd w:val="clear" w:color="auto" w:fill="FFFFFF"/>
          </w:tcPr>
          <w:p w14:paraId="610A932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lastRenderedPageBreak/>
              <w:t>9</w:t>
            </w:r>
          </w:p>
        </w:tc>
        <w:tc>
          <w:tcPr>
            <w:tcW w:w="893" w:type="pct"/>
            <w:shd w:val="clear" w:color="auto" w:fill="FFFFFF"/>
          </w:tcPr>
          <w:p w14:paraId="6DBBC54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Причалы для маломерных судов</w:t>
            </w:r>
          </w:p>
        </w:tc>
        <w:tc>
          <w:tcPr>
            <w:tcW w:w="357" w:type="pct"/>
            <w:shd w:val="clear" w:color="auto" w:fill="FFFFFF"/>
          </w:tcPr>
          <w:p w14:paraId="578D63D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5.4</w:t>
            </w:r>
          </w:p>
        </w:tc>
        <w:tc>
          <w:tcPr>
            <w:tcW w:w="3545" w:type="pct"/>
            <w:shd w:val="clear" w:color="auto" w:fill="FFFFFF"/>
          </w:tcPr>
          <w:p w14:paraId="663CA1A5"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w:t>
            </w:r>
          </w:p>
          <w:p w14:paraId="3F123605"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38AF3A0E"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552F591"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4AA38448"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- 6</w:t>
            </w:r>
          </w:p>
          <w:p w14:paraId="7E16985E"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40A2CB7D" w14:textId="77777777" w:rsidTr="00C33032">
        <w:trPr>
          <w:trHeight w:val="1953"/>
          <w:jc w:val="center"/>
        </w:trPr>
        <w:tc>
          <w:tcPr>
            <w:tcW w:w="205" w:type="pct"/>
            <w:shd w:val="clear" w:color="auto" w:fill="FFFFFF"/>
          </w:tcPr>
          <w:p w14:paraId="0D6A389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10</w:t>
            </w:r>
          </w:p>
        </w:tc>
        <w:tc>
          <w:tcPr>
            <w:tcW w:w="893" w:type="pct"/>
            <w:shd w:val="clear" w:color="auto" w:fill="FFFFFF"/>
          </w:tcPr>
          <w:p w14:paraId="3F0ADC7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Общее пользование водными объектами</w:t>
            </w:r>
          </w:p>
        </w:tc>
        <w:tc>
          <w:tcPr>
            <w:tcW w:w="357" w:type="pct"/>
            <w:shd w:val="clear" w:color="auto" w:fill="FFFFFF"/>
          </w:tcPr>
          <w:p w14:paraId="1EB89D9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11.1</w:t>
            </w:r>
          </w:p>
        </w:tc>
        <w:tc>
          <w:tcPr>
            <w:tcW w:w="3545" w:type="pct"/>
            <w:shd w:val="clear" w:color="auto" w:fill="FFFFFF"/>
            <w:vAlign w:val="bottom"/>
          </w:tcPr>
          <w:p w14:paraId="2B838ED1"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w:t>
            </w:r>
          </w:p>
          <w:p w14:paraId="710AA849"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40E6F9D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80BC11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75FB5F3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- 6</w:t>
            </w:r>
          </w:p>
          <w:p w14:paraId="47812630"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0D392509" w14:textId="77777777" w:rsidTr="00C33032">
        <w:trPr>
          <w:trHeight w:val="1953"/>
          <w:jc w:val="center"/>
        </w:trPr>
        <w:tc>
          <w:tcPr>
            <w:tcW w:w="205" w:type="pct"/>
            <w:shd w:val="clear" w:color="auto" w:fill="FFFFFF"/>
          </w:tcPr>
          <w:p w14:paraId="4065624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11</w:t>
            </w:r>
          </w:p>
        </w:tc>
        <w:tc>
          <w:tcPr>
            <w:tcW w:w="893" w:type="pct"/>
            <w:shd w:val="clear" w:color="auto" w:fill="FFFFFF"/>
          </w:tcPr>
          <w:p w14:paraId="0C7774B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357" w:type="pct"/>
            <w:shd w:val="clear" w:color="auto" w:fill="FFFFFF"/>
          </w:tcPr>
          <w:p w14:paraId="5DC64CA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3.9.1</w:t>
            </w:r>
          </w:p>
        </w:tc>
        <w:tc>
          <w:tcPr>
            <w:tcW w:w="3545" w:type="pct"/>
            <w:shd w:val="clear" w:color="auto" w:fill="FFFFFF"/>
            <w:vAlign w:val="bottom"/>
          </w:tcPr>
          <w:p w14:paraId="1B7876C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777128F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B3CD3C2" w14:textId="77777777" w:rsidR="009606D4" w:rsidRPr="00E81F01" w:rsidRDefault="009606D4" w:rsidP="009606D4">
            <w:pPr>
              <w:pStyle w:val="Other0"/>
              <w:numPr>
                <w:ilvl w:val="0"/>
                <w:numId w:val="225"/>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7949F73" w14:textId="77777777" w:rsidR="009606D4" w:rsidRPr="00E81F01" w:rsidRDefault="009606D4" w:rsidP="009606D4">
            <w:pPr>
              <w:pStyle w:val="Other0"/>
              <w:numPr>
                <w:ilvl w:val="0"/>
                <w:numId w:val="225"/>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BB6072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13D06C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67EE1EAF" w14:textId="77777777" w:rsidTr="00C33032">
        <w:trPr>
          <w:trHeight w:val="1953"/>
          <w:jc w:val="center"/>
        </w:trPr>
        <w:tc>
          <w:tcPr>
            <w:tcW w:w="205" w:type="pct"/>
            <w:shd w:val="clear" w:color="auto" w:fill="FFFFFF"/>
          </w:tcPr>
          <w:p w14:paraId="644E749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12</w:t>
            </w:r>
          </w:p>
        </w:tc>
        <w:tc>
          <w:tcPr>
            <w:tcW w:w="893" w:type="pct"/>
            <w:shd w:val="clear" w:color="auto" w:fill="FFFFFF"/>
          </w:tcPr>
          <w:p w14:paraId="30DC29D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внутреннего правопорядка</w:t>
            </w:r>
          </w:p>
        </w:tc>
        <w:tc>
          <w:tcPr>
            <w:tcW w:w="357" w:type="pct"/>
            <w:shd w:val="clear" w:color="auto" w:fill="FFFFFF"/>
          </w:tcPr>
          <w:p w14:paraId="093DD42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8.3</w:t>
            </w:r>
          </w:p>
        </w:tc>
        <w:tc>
          <w:tcPr>
            <w:tcW w:w="3545" w:type="pct"/>
            <w:shd w:val="clear" w:color="auto" w:fill="FFFFFF"/>
            <w:vAlign w:val="bottom"/>
          </w:tcPr>
          <w:p w14:paraId="2401AF98"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6FBA2D9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5474C03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DFFED0E" w14:textId="77777777" w:rsidR="009606D4" w:rsidRPr="00E81F01" w:rsidRDefault="009606D4" w:rsidP="009606D4">
            <w:pPr>
              <w:pStyle w:val="Other0"/>
              <w:numPr>
                <w:ilvl w:val="0"/>
                <w:numId w:val="226"/>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E360674" w14:textId="77777777" w:rsidR="009606D4" w:rsidRPr="00E81F01" w:rsidRDefault="009606D4" w:rsidP="009606D4">
            <w:pPr>
              <w:pStyle w:val="Other0"/>
              <w:numPr>
                <w:ilvl w:val="0"/>
                <w:numId w:val="226"/>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9A27E3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69D0B10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w:t>
            </w:r>
          </w:p>
          <w:p w14:paraId="0623A06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1FCC460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AA6B15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393956C2" w14:textId="77777777" w:rsidTr="00C33032">
        <w:trPr>
          <w:trHeight w:val="1953"/>
          <w:jc w:val="center"/>
        </w:trPr>
        <w:tc>
          <w:tcPr>
            <w:tcW w:w="205" w:type="pct"/>
            <w:shd w:val="clear" w:color="auto" w:fill="FFFFFF"/>
          </w:tcPr>
          <w:p w14:paraId="351C15E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13</w:t>
            </w:r>
          </w:p>
        </w:tc>
        <w:tc>
          <w:tcPr>
            <w:tcW w:w="893" w:type="pct"/>
            <w:shd w:val="clear" w:color="auto" w:fill="FFFFFF"/>
          </w:tcPr>
          <w:p w14:paraId="1180780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357" w:type="pct"/>
            <w:shd w:val="clear" w:color="auto" w:fill="FFFFFF"/>
          </w:tcPr>
          <w:p w14:paraId="0889D18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3.1.1</w:t>
            </w:r>
          </w:p>
        </w:tc>
        <w:tc>
          <w:tcPr>
            <w:tcW w:w="3545" w:type="pct"/>
            <w:shd w:val="clear" w:color="auto" w:fill="FFFFFF"/>
            <w:vAlign w:val="bottom"/>
          </w:tcPr>
          <w:p w14:paraId="2A38F7B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6684447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B430495" w14:textId="77777777" w:rsidR="009606D4" w:rsidRPr="00E81F01" w:rsidRDefault="009606D4" w:rsidP="009606D4">
            <w:pPr>
              <w:pStyle w:val="Other0"/>
              <w:numPr>
                <w:ilvl w:val="0"/>
                <w:numId w:val="227"/>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513BE4A" w14:textId="77777777" w:rsidR="009606D4" w:rsidRPr="00E81F01" w:rsidRDefault="009606D4" w:rsidP="009606D4">
            <w:pPr>
              <w:pStyle w:val="Other0"/>
              <w:numPr>
                <w:ilvl w:val="0"/>
                <w:numId w:val="227"/>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17807F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24D60B2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4275FBF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4350A3D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7AAA99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730E0031" w14:textId="77777777" w:rsidTr="00C33032">
        <w:trPr>
          <w:trHeight w:val="1953"/>
          <w:jc w:val="center"/>
        </w:trPr>
        <w:tc>
          <w:tcPr>
            <w:tcW w:w="205" w:type="pct"/>
            <w:shd w:val="clear" w:color="auto" w:fill="FFFFFF"/>
          </w:tcPr>
          <w:p w14:paraId="67C213D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lastRenderedPageBreak/>
              <w:t>14</w:t>
            </w:r>
          </w:p>
        </w:tc>
        <w:tc>
          <w:tcPr>
            <w:tcW w:w="893" w:type="pct"/>
            <w:shd w:val="clear" w:color="auto" w:fill="FFFFFF"/>
          </w:tcPr>
          <w:p w14:paraId="1B7FDDE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357" w:type="pct"/>
            <w:shd w:val="clear" w:color="auto" w:fill="FFFFFF"/>
          </w:tcPr>
          <w:p w14:paraId="13707C4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12.0</w:t>
            </w:r>
          </w:p>
        </w:tc>
        <w:tc>
          <w:tcPr>
            <w:tcW w:w="3545" w:type="pct"/>
            <w:shd w:val="clear" w:color="auto" w:fill="FFFFFF"/>
            <w:vAlign w:val="bottom"/>
          </w:tcPr>
          <w:p w14:paraId="5D5C5A5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B030F2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F68360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BEECBD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766B4C36" w14:textId="77777777" w:rsidTr="00C33032">
        <w:trPr>
          <w:trHeight w:val="1953"/>
          <w:jc w:val="center"/>
        </w:trPr>
        <w:tc>
          <w:tcPr>
            <w:tcW w:w="205" w:type="pct"/>
            <w:shd w:val="clear" w:color="auto" w:fill="FFFFFF"/>
          </w:tcPr>
          <w:p w14:paraId="7B2A4DE2" w14:textId="77777777" w:rsidR="009606D4" w:rsidRPr="00E81F01" w:rsidRDefault="009606D4" w:rsidP="00C33032">
            <w:pPr>
              <w:pStyle w:val="Other0"/>
              <w:shd w:val="clear" w:color="auto" w:fill="auto"/>
              <w:jc w:val="center"/>
              <w:rPr>
                <w:rFonts w:ascii="Times New Roman" w:eastAsia="Times New Roman" w:hAnsi="Times New Roman" w:cs="Times New Roman"/>
              </w:rPr>
            </w:pPr>
            <w:r w:rsidRPr="00E81F01">
              <w:rPr>
                <w:rFonts w:ascii="Times New Roman" w:eastAsia="Times New Roman" w:hAnsi="Times New Roman" w:cs="Times New Roman"/>
              </w:rPr>
              <w:t>15</w:t>
            </w:r>
          </w:p>
        </w:tc>
        <w:tc>
          <w:tcPr>
            <w:tcW w:w="893" w:type="pct"/>
            <w:shd w:val="clear" w:color="auto" w:fill="FFFFFF"/>
          </w:tcPr>
          <w:p w14:paraId="20FAE17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olor w:val="000000"/>
                <w:lang w:bidi="ru-RU"/>
              </w:rPr>
              <w:t>Объекты культурно</w:t>
            </w:r>
            <w:r w:rsidRPr="00E81F01">
              <w:rPr>
                <w:rFonts w:ascii="Times New Roman" w:hAnsi="Times New Roman"/>
                <w:color w:val="000000"/>
                <w:lang w:bidi="ru-RU"/>
              </w:rPr>
              <w:softHyphen/>
              <w:t xml:space="preserve">-досуговой деятельности </w:t>
            </w:r>
          </w:p>
        </w:tc>
        <w:tc>
          <w:tcPr>
            <w:tcW w:w="357" w:type="pct"/>
            <w:shd w:val="clear" w:color="auto" w:fill="FFFFFF"/>
          </w:tcPr>
          <w:p w14:paraId="53A98B7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3.6.1</w:t>
            </w:r>
          </w:p>
        </w:tc>
        <w:tc>
          <w:tcPr>
            <w:tcW w:w="3545" w:type="pct"/>
            <w:shd w:val="clear" w:color="auto" w:fill="FFFFFF"/>
            <w:vAlign w:val="bottom"/>
          </w:tcPr>
          <w:p w14:paraId="2A59501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3F63659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33D31C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DAAF2D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233C6C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75D867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59FDBDE8" w14:textId="77777777" w:rsidR="009606D4" w:rsidRPr="00E81F01" w:rsidRDefault="009606D4" w:rsidP="00C33032">
            <w:pPr>
              <w:pStyle w:val="Other0"/>
              <w:shd w:val="clear" w:color="auto" w:fill="auto"/>
              <w:ind w:right="139"/>
              <w:jc w:val="both"/>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4456829D" w14:textId="77777777" w:rsidTr="00C33032">
        <w:trPr>
          <w:trHeight w:val="1953"/>
          <w:jc w:val="center"/>
        </w:trPr>
        <w:tc>
          <w:tcPr>
            <w:tcW w:w="205" w:type="pct"/>
            <w:shd w:val="clear" w:color="auto" w:fill="FFFFFF"/>
          </w:tcPr>
          <w:p w14:paraId="0D57B92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16</w:t>
            </w:r>
          </w:p>
        </w:tc>
        <w:tc>
          <w:tcPr>
            <w:tcW w:w="893" w:type="pct"/>
            <w:shd w:val="clear" w:color="auto" w:fill="FFFFFF"/>
          </w:tcPr>
          <w:p w14:paraId="796667E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Водный транспорт</w:t>
            </w:r>
          </w:p>
        </w:tc>
        <w:tc>
          <w:tcPr>
            <w:tcW w:w="357" w:type="pct"/>
            <w:shd w:val="clear" w:color="auto" w:fill="FFFFFF"/>
          </w:tcPr>
          <w:p w14:paraId="68ADE4B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7.3</w:t>
            </w:r>
          </w:p>
        </w:tc>
        <w:tc>
          <w:tcPr>
            <w:tcW w:w="3545" w:type="pct"/>
            <w:shd w:val="clear" w:color="auto" w:fill="FFFFFF"/>
            <w:vAlign w:val="bottom"/>
          </w:tcPr>
          <w:p w14:paraId="722CE10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3EC1B67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2882B77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9C468A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EF0B40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336473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В исключительных случаях при необходимости применения глухого ограждения, согласовать тип и цвет такого ограждения с органами местного самоуправления.</w:t>
            </w:r>
          </w:p>
        </w:tc>
      </w:tr>
      <w:tr w:rsidR="009606D4" w:rsidRPr="00E81F01" w14:paraId="4F220615" w14:textId="77777777" w:rsidTr="00C33032">
        <w:trPr>
          <w:trHeight w:val="1953"/>
          <w:jc w:val="center"/>
        </w:trPr>
        <w:tc>
          <w:tcPr>
            <w:tcW w:w="205" w:type="pct"/>
            <w:shd w:val="clear" w:color="auto" w:fill="FFFFFF"/>
          </w:tcPr>
          <w:p w14:paraId="45DD8A0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17</w:t>
            </w:r>
          </w:p>
        </w:tc>
        <w:tc>
          <w:tcPr>
            <w:tcW w:w="893" w:type="pct"/>
            <w:shd w:val="clear" w:color="auto" w:fill="FFFFFF"/>
          </w:tcPr>
          <w:p w14:paraId="5F04922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Историко-культурная деятельность</w:t>
            </w:r>
          </w:p>
        </w:tc>
        <w:tc>
          <w:tcPr>
            <w:tcW w:w="357" w:type="pct"/>
            <w:shd w:val="clear" w:color="auto" w:fill="FFFFFF"/>
          </w:tcPr>
          <w:p w14:paraId="4D67755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9.3</w:t>
            </w:r>
          </w:p>
        </w:tc>
        <w:tc>
          <w:tcPr>
            <w:tcW w:w="3545" w:type="pct"/>
            <w:shd w:val="clear" w:color="auto" w:fill="FFFFFF"/>
            <w:vAlign w:val="bottom"/>
          </w:tcPr>
          <w:p w14:paraId="150DC45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4C32958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BA0086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570455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6C238F00" w14:textId="77777777" w:rsidTr="00C33032">
        <w:trPr>
          <w:trHeight w:val="2075"/>
          <w:jc w:val="center"/>
        </w:trPr>
        <w:tc>
          <w:tcPr>
            <w:tcW w:w="205" w:type="pct"/>
            <w:shd w:val="clear" w:color="auto" w:fill="auto"/>
          </w:tcPr>
          <w:p w14:paraId="675032C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18</w:t>
            </w:r>
          </w:p>
        </w:tc>
        <w:tc>
          <w:tcPr>
            <w:tcW w:w="893" w:type="pct"/>
            <w:shd w:val="clear" w:color="auto" w:fill="auto"/>
          </w:tcPr>
          <w:p w14:paraId="0AB93D1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Рыбоводство</w:t>
            </w:r>
          </w:p>
        </w:tc>
        <w:tc>
          <w:tcPr>
            <w:tcW w:w="357" w:type="pct"/>
            <w:shd w:val="clear" w:color="auto" w:fill="auto"/>
          </w:tcPr>
          <w:p w14:paraId="7F69365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1.13</w:t>
            </w:r>
          </w:p>
        </w:tc>
        <w:tc>
          <w:tcPr>
            <w:tcW w:w="3545" w:type="pct"/>
            <w:shd w:val="clear" w:color="auto" w:fill="auto"/>
            <w:vAlign w:val="bottom"/>
          </w:tcPr>
          <w:p w14:paraId="02561D58"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3CB070F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 xml:space="preserve">Максимальные размеры земельных участков (площадь), кв.м  не подлежит установлению </w:t>
            </w:r>
          </w:p>
          <w:p w14:paraId="57E99B5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7F8C4D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5DA3AE4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не подлежит установлению</w:t>
            </w:r>
          </w:p>
          <w:p w14:paraId="6B622C5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304BEF2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2B31E44B" w14:textId="77777777" w:rsidR="009606D4" w:rsidRPr="00E81F01" w:rsidRDefault="009606D4" w:rsidP="009606D4"/>
    <w:p w14:paraId="340FDD4D"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169" w:name="_Toc180414966"/>
      <w:bookmarkStart w:id="170" w:name="bookmark147"/>
      <w:r w:rsidRPr="00E81F01">
        <w:rPr>
          <w:rFonts w:ascii="Times New Roman" w:hAnsi="Times New Roman" w:cs="Times New Roman"/>
          <w:sz w:val="24"/>
          <w:szCs w:val="24"/>
        </w:rPr>
        <w:t>16.2 Условно разрешенные виды использования земельных участков и объектов капитального строительства</w:t>
      </w:r>
      <w:bookmarkEnd w:id="169"/>
      <w:bookmarkEnd w:id="170"/>
    </w:p>
    <w:tbl>
      <w:tblPr>
        <w:tblpPr w:leftFromText="180" w:rightFromText="180" w:vertAnchor="text" w:tblpXSpec="center" w:tblpY="1"/>
        <w:tblOverlap w:val="never"/>
        <w:tblW w:w="55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8"/>
        <w:gridCol w:w="1846"/>
        <w:gridCol w:w="1007"/>
        <w:gridCol w:w="7211"/>
      </w:tblGrid>
      <w:tr w:rsidR="009606D4" w:rsidRPr="00E81F01" w14:paraId="430E49C4" w14:textId="77777777" w:rsidTr="00C33032">
        <w:trPr>
          <w:trHeight w:hRule="exact" w:val="1258"/>
          <w:jc w:val="center"/>
        </w:trPr>
        <w:tc>
          <w:tcPr>
            <w:tcW w:w="245" w:type="pct"/>
            <w:vMerge w:val="restart"/>
            <w:shd w:val="clear" w:color="auto" w:fill="FFFFFF"/>
            <w:vAlign w:val="center"/>
          </w:tcPr>
          <w:p w14:paraId="5FA9947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348" w:type="pct"/>
            <w:gridSpan w:val="2"/>
            <w:shd w:val="clear" w:color="auto" w:fill="FFFFFF"/>
          </w:tcPr>
          <w:p w14:paraId="07B1434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408" w:type="pct"/>
            <w:vMerge w:val="restart"/>
            <w:shd w:val="clear" w:color="auto" w:fill="FFFFFF"/>
            <w:vAlign w:val="center"/>
          </w:tcPr>
          <w:p w14:paraId="366E5DB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17F036F2" w14:textId="77777777" w:rsidTr="00C33032">
        <w:trPr>
          <w:trHeight w:hRule="exact" w:val="250"/>
          <w:jc w:val="center"/>
        </w:trPr>
        <w:tc>
          <w:tcPr>
            <w:tcW w:w="245" w:type="pct"/>
            <w:vMerge/>
            <w:shd w:val="clear" w:color="auto" w:fill="FFFFFF"/>
            <w:vAlign w:val="center"/>
          </w:tcPr>
          <w:p w14:paraId="1630A997" w14:textId="77777777" w:rsidR="009606D4" w:rsidRPr="00E81F01" w:rsidRDefault="009606D4" w:rsidP="00C33032">
            <w:pPr>
              <w:rPr>
                <w:sz w:val="20"/>
                <w:szCs w:val="20"/>
              </w:rPr>
            </w:pPr>
          </w:p>
        </w:tc>
        <w:tc>
          <w:tcPr>
            <w:tcW w:w="872" w:type="pct"/>
            <w:shd w:val="clear" w:color="auto" w:fill="FFFFFF"/>
            <w:vAlign w:val="bottom"/>
          </w:tcPr>
          <w:p w14:paraId="63E6C0F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76" w:type="pct"/>
            <w:shd w:val="clear" w:color="auto" w:fill="FFFFFF"/>
            <w:vAlign w:val="bottom"/>
          </w:tcPr>
          <w:p w14:paraId="2685F65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408" w:type="pct"/>
            <w:vMerge/>
            <w:shd w:val="clear" w:color="auto" w:fill="FFFFFF"/>
            <w:vAlign w:val="center"/>
          </w:tcPr>
          <w:p w14:paraId="7C490275" w14:textId="77777777" w:rsidR="009606D4" w:rsidRPr="00E81F01" w:rsidRDefault="009606D4" w:rsidP="00C33032">
            <w:pPr>
              <w:rPr>
                <w:sz w:val="20"/>
                <w:szCs w:val="20"/>
              </w:rPr>
            </w:pPr>
          </w:p>
        </w:tc>
      </w:tr>
      <w:tr w:rsidR="009606D4" w:rsidRPr="00E81F01" w14:paraId="46E41CC7" w14:textId="77777777" w:rsidTr="00C33032">
        <w:trPr>
          <w:trHeight w:hRule="exact" w:val="254"/>
          <w:jc w:val="center"/>
        </w:trPr>
        <w:tc>
          <w:tcPr>
            <w:tcW w:w="245" w:type="pct"/>
            <w:vMerge/>
            <w:shd w:val="clear" w:color="auto" w:fill="FFFFFF"/>
            <w:vAlign w:val="center"/>
          </w:tcPr>
          <w:p w14:paraId="75789FE0" w14:textId="77777777" w:rsidR="009606D4" w:rsidRPr="00E81F01" w:rsidRDefault="009606D4" w:rsidP="00C33032">
            <w:pPr>
              <w:rPr>
                <w:sz w:val="20"/>
                <w:szCs w:val="20"/>
              </w:rPr>
            </w:pPr>
          </w:p>
        </w:tc>
        <w:tc>
          <w:tcPr>
            <w:tcW w:w="872" w:type="pct"/>
            <w:shd w:val="clear" w:color="auto" w:fill="FFFFFF"/>
            <w:vAlign w:val="bottom"/>
          </w:tcPr>
          <w:p w14:paraId="2F9A5CE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76" w:type="pct"/>
            <w:shd w:val="clear" w:color="auto" w:fill="FFFFFF"/>
            <w:vAlign w:val="bottom"/>
          </w:tcPr>
          <w:p w14:paraId="4FEA953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408" w:type="pct"/>
            <w:shd w:val="clear" w:color="auto" w:fill="FFFFFF"/>
            <w:vAlign w:val="center"/>
          </w:tcPr>
          <w:p w14:paraId="756BE2A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42E9038E" w14:textId="77777777" w:rsidTr="00C33032">
        <w:trPr>
          <w:trHeight w:val="2832"/>
          <w:jc w:val="center"/>
        </w:trPr>
        <w:tc>
          <w:tcPr>
            <w:tcW w:w="245" w:type="pct"/>
            <w:shd w:val="clear" w:color="auto" w:fill="FFFFFF"/>
          </w:tcPr>
          <w:p w14:paraId="3830E9F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872" w:type="pct"/>
            <w:shd w:val="clear" w:color="auto" w:fill="FFFFFF"/>
          </w:tcPr>
          <w:p w14:paraId="478C833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Общественное питание</w:t>
            </w:r>
          </w:p>
        </w:tc>
        <w:tc>
          <w:tcPr>
            <w:tcW w:w="476" w:type="pct"/>
            <w:shd w:val="clear" w:color="auto" w:fill="FFFFFF"/>
          </w:tcPr>
          <w:p w14:paraId="7493CB8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4.6</w:t>
            </w:r>
          </w:p>
        </w:tc>
        <w:tc>
          <w:tcPr>
            <w:tcW w:w="3408" w:type="pct"/>
            <w:shd w:val="clear" w:color="auto" w:fill="FFFFFF"/>
          </w:tcPr>
          <w:p w14:paraId="64F4948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15F2AA6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1980F7F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3B53C1D" w14:textId="77777777" w:rsidR="009606D4" w:rsidRPr="00E81F01" w:rsidRDefault="009606D4" w:rsidP="009606D4">
            <w:pPr>
              <w:pStyle w:val="Other0"/>
              <w:numPr>
                <w:ilvl w:val="0"/>
                <w:numId w:val="228"/>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ACFCA4C" w14:textId="77777777" w:rsidR="009606D4" w:rsidRPr="00E81F01" w:rsidRDefault="009606D4" w:rsidP="009606D4">
            <w:pPr>
              <w:pStyle w:val="Other0"/>
              <w:numPr>
                <w:ilvl w:val="0"/>
                <w:numId w:val="228"/>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090B46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- 2</w:t>
            </w:r>
          </w:p>
          <w:p w14:paraId="7A66AC3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4FEA76B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0D8A96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-15</w:t>
            </w:r>
          </w:p>
        </w:tc>
      </w:tr>
    </w:tbl>
    <w:p w14:paraId="003A3EB9" w14:textId="77777777" w:rsidR="009606D4" w:rsidRPr="00E81F01" w:rsidRDefault="009606D4" w:rsidP="009606D4">
      <w:pPr>
        <w:tabs>
          <w:tab w:val="left" w:pos="2325"/>
          <w:tab w:val="center" w:pos="4677"/>
        </w:tabs>
      </w:pPr>
      <w:r w:rsidRPr="00E81F01">
        <w:tab/>
      </w:r>
      <w:r w:rsidRPr="00E81F01">
        <w:tab/>
      </w:r>
      <w:r w:rsidRPr="00E81F01">
        <w:tab/>
      </w:r>
    </w:p>
    <w:p w14:paraId="5584F468"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171" w:name="bookmark148"/>
      <w:bookmarkStart w:id="172" w:name="_Toc180414967"/>
      <w:r w:rsidRPr="00E81F01">
        <w:rPr>
          <w:rFonts w:ascii="Times New Roman" w:hAnsi="Times New Roman" w:cs="Times New Roman"/>
          <w:sz w:val="24"/>
          <w:szCs w:val="24"/>
        </w:rPr>
        <w:t>16.3 Вспомогательные виды разрешенного использования земельных участков и объектов капитального строительства</w:t>
      </w:r>
      <w:bookmarkEnd w:id="171"/>
      <w:bookmarkEnd w:id="172"/>
    </w:p>
    <w:tbl>
      <w:tblPr>
        <w:tblpPr w:leftFromText="180" w:rightFromText="180" w:vertAnchor="text" w:tblpXSpec="center" w:tblpY="1"/>
        <w:tblOverlap w:val="neve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3"/>
        <w:gridCol w:w="1614"/>
        <w:gridCol w:w="992"/>
        <w:gridCol w:w="6476"/>
      </w:tblGrid>
      <w:tr w:rsidR="009606D4" w:rsidRPr="00E81F01" w14:paraId="08074ECD" w14:textId="77777777" w:rsidTr="00C33032">
        <w:trPr>
          <w:trHeight w:hRule="exact" w:val="1258"/>
          <w:jc w:val="center"/>
        </w:trPr>
        <w:tc>
          <w:tcPr>
            <w:tcW w:w="523" w:type="dxa"/>
            <w:vMerge w:val="restart"/>
            <w:shd w:val="clear" w:color="auto" w:fill="FFFFFF"/>
            <w:vAlign w:val="center"/>
          </w:tcPr>
          <w:p w14:paraId="68A1124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w:t>
            </w:r>
          </w:p>
          <w:p w14:paraId="0646DD2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п/п</w:t>
            </w:r>
          </w:p>
        </w:tc>
        <w:tc>
          <w:tcPr>
            <w:tcW w:w="2606" w:type="dxa"/>
            <w:gridSpan w:val="2"/>
            <w:shd w:val="clear" w:color="auto" w:fill="FFFFFF"/>
          </w:tcPr>
          <w:p w14:paraId="679ECCD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6476" w:type="dxa"/>
            <w:vMerge w:val="restart"/>
            <w:shd w:val="clear" w:color="auto" w:fill="FFFFFF"/>
            <w:vAlign w:val="center"/>
          </w:tcPr>
          <w:p w14:paraId="52259D1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1EB84A04" w14:textId="77777777" w:rsidTr="00C33032">
        <w:trPr>
          <w:trHeight w:hRule="exact" w:val="250"/>
          <w:jc w:val="center"/>
        </w:trPr>
        <w:tc>
          <w:tcPr>
            <w:tcW w:w="523" w:type="dxa"/>
            <w:vMerge/>
            <w:shd w:val="clear" w:color="auto" w:fill="FFFFFF"/>
            <w:vAlign w:val="center"/>
          </w:tcPr>
          <w:p w14:paraId="1B66B5BD" w14:textId="77777777" w:rsidR="009606D4" w:rsidRPr="00E81F01" w:rsidRDefault="009606D4" w:rsidP="00C33032"/>
        </w:tc>
        <w:tc>
          <w:tcPr>
            <w:tcW w:w="1614" w:type="dxa"/>
            <w:shd w:val="clear" w:color="auto" w:fill="FFFFFF"/>
            <w:vAlign w:val="bottom"/>
          </w:tcPr>
          <w:p w14:paraId="4E56CE0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992" w:type="dxa"/>
            <w:shd w:val="clear" w:color="auto" w:fill="FFFFFF"/>
            <w:vAlign w:val="bottom"/>
          </w:tcPr>
          <w:p w14:paraId="732ACF7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6476" w:type="dxa"/>
            <w:vMerge/>
            <w:shd w:val="clear" w:color="auto" w:fill="FFFFFF"/>
            <w:vAlign w:val="center"/>
          </w:tcPr>
          <w:p w14:paraId="4C66CC4B" w14:textId="77777777" w:rsidR="009606D4" w:rsidRPr="00E81F01" w:rsidRDefault="009606D4" w:rsidP="00C33032"/>
        </w:tc>
      </w:tr>
      <w:tr w:rsidR="009606D4" w:rsidRPr="00E81F01" w14:paraId="6C9761D1" w14:textId="77777777" w:rsidTr="00C33032">
        <w:trPr>
          <w:trHeight w:hRule="exact" w:val="254"/>
          <w:jc w:val="center"/>
        </w:trPr>
        <w:tc>
          <w:tcPr>
            <w:tcW w:w="523" w:type="dxa"/>
            <w:vMerge/>
            <w:shd w:val="clear" w:color="auto" w:fill="FFFFFF"/>
            <w:vAlign w:val="center"/>
          </w:tcPr>
          <w:p w14:paraId="1EFC3D18" w14:textId="77777777" w:rsidR="009606D4" w:rsidRPr="00E81F01" w:rsidRDefault="009606D4" w:rsidP="00C33032"/>
        </w:tc>
        <w:tc>
          <w:tcPr>
            <w:tcW w:w="1614" w:type="dxa"/>
            <w:shd w:val="clear" w:color="auto" w:fill="FFFFFF"/>
            <w:vAlign w:val="bottom"/>
          </w:tcPr>
          <w:p w14:paraId="4DC079B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92" w:type="dxa"/>
            <w:shd w:val="clear" w:color="auto" w:fill="FFFFFF"/>
            <w:vAlign w:val="bottom"/>
          </w:tcPr>
          <w:p w14:paraId="6C09491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6476" w:type="dxa"/>
            <w:shd w:val="clear" w:color="auto" w:fill="FFFFFF"/>
            <w:vAlign w:val="center"/>
          </w:tcPr>
          <w:p w14:paraId="3B454C9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12E347FA" w14:textId="77777777" w:rsidTr="00C33032">
        <w:trPr>
          <w:trHeight w:val="2727"/>
          <w:jc w:val="center"/>
        </w:trPr>
        <w:tc>
          <w:tcPr>
            <w:tcW w:w="523" w:type="dxa"/>
            <w:shd w:val="clear" w:color="auto" w:fill="FFFFFF"/>
          </w:tcPr>
          <w:p w14:paraId="0690748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1614" w:type="dxa"/>
            <w:shd w:val="clear" w:color="auto" w:fill="FFFFFF"/>
          </w:tcPr>
          <w:p w14:paraId="6ED3449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992" w:type="dxa"/>
            <w:shd w:val="clear" w:color="auto" w:fill="FFFFFF"/>
          </w:tcPr>
          <w:p w14:paraId="39FA739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3.1.1</w:t>
            </w:r>
          </w:p>
        </w:tc>
        <w:tc>
          <w:tcPr>
            <w:tcW w:w="6476" w:type="dxa"/>
            <w:shd w:val="clear" w:color="auto" w:fill="FFFFFF"/>
            <w:vAlign w:val="bottom"/>
          </w:tcPr>
          <w:p w14:paraId="5831976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18A876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A78BE8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4532FC0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4FFC089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65FDD3B9" w14:textId="77777777" w:rsidTr="00C33032">
        <w:trPr>
          <w:trHeight w:val="1959"/>
          <w:jc w:val="center"/>
        </w:trPr>
        <w:tc>
          <w:tcPr>
            <w:tcW w:w="523" w:type="dxa"/>
            <w:shd w:val="clear" w:color="auto" w:fill="FFFFFF"/>
          </w:tcPr>
          <w:p w14:paraId="344D0C9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1614" w:type="dxa"/>
            <w:shd w:val="clear" w:color="auto" w:fill="FFFFFF"/>
          </w:tcPr>
          <w:p w14:paraId="0AE92E1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992" w:type="dxa"/>
            <w:shd w:val="clear" w:color="auto" w:fill="FFFFFF"/>
          </w:tcPr>
          <w:p w14:paraId="2E98E58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12.0</w:t>
            </w:r>
          </w:p>
        </w:tc>
        <w:tc>
          <w:tcPr>
            <w:tcW w:w="6476" w:type="dxa"/>
            <w:shd w:val="clear" w:color="auto" w:fill="FFFFFF"/>
            <w:vAlign w:val="bottom"/>
          </w:tcPr>
          <w:p w14:paraId="3AAAD52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46BFC98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6A2244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5562CB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55B05458" w14:textId="77777777" w:rsidR="009606D4" w:rsidRPr="00E81F01" w:rsidRDefault="009606D4" w:rsidP="009606D4">
      <w:pPr>
        <w:spacing w:after="439" w:line="1" w:lineRule="exact"/>
      </w:pPr>
    </w:p>
    <w:p w14:paraId="68A0A2A3" w14:textId="77777777" w:rsidR="009606D4" w:rsidRPr="00E81F01" w:rsidRDefault="009606D4" w:rsidP="009606D4">
      <w:pPr>
        <w:pStyle w:val="Heading30"/>
        <w:keepNext/>
        <w:keepLines/>
        <w:shd w:val="clear" w:color="auto" w:fill="auto"/>
        <w:ind w:left="-567" w:firstLine="0"/>
        <w:jc w:val="both"/>
        <w:rPr>
          <w:rFonts w:ascii="Times New Roman" w:hAnsi="Times New Roman" w:cs="Times New Roman"/>
          <w:sz w:val="24"/>
          <w:szCs w:val="24"/>
        </w:rPr>
      </w:pPr>
      <w:bookmarkStart w:id="173" w:name="bookmark149"/>
      <w:bookmarkStart w:id="174" w:name="bookmark151"/>
      <w:bookmarkStart w:id="175" w:name="bookmark150"/>
      <w:bookmarkStart w:id="176" w:name="_Toc180414968"/>
      <w:r w:rsidRPr="00E81F01">
        <w:rPr>
          <w:rFonts w:ascii="Times New Roman" w:hAnsi="Times New Roman" w:cs="Times New Roman"/>
          <w:sz w:val="24"/>
          <w:szCs w:val="24"/>
        </w:rPr>
        <w:t>16.4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173"/>
      <w:bookmarkEnd w:id="174"/>
      <w:bookmarkEnd w:id="175"/>
      <w:bookmarkEnd w:id="176"/>
    </w:p>
    <w:p w14:paraId="758C2BEA" w14:textId="77777777" w:rsidR="009606D4" w:rsidRPr="00E81F01" w:rsidRDefault="009606D4" w:rsidP="009606D4">
      <w:pPr>
        <w:pStyle w:val="Bodytext20"/>
        <w:numPr>
          <w:ilvl w:val="0"/>
          <w:numId w:val="229"/>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зона(65:03-6.188),</w:t>
      </w:r>
    </w:p>
    <w:p w14:paraId="1D7DB502" w14:textId="77777777" w:rsidR="009606D4" w:rsidRPr="00E81F01" w:rsidRDefault="009606D4" w:rsidP="009606D4">
      <w:pPr>
        <w:pStyle w:val="Bodytext20"/>
        <w:numPr>
          <w:ilvl w:val="0"/>
          <w:numId w:val="229"/>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полоса(65:03-6.189),</w:t>
      </w:r>
    </w:p>
    <w:p w14:paraId="7A95D115" w14:textId="77777777" w:rsidR="009606D4" w:rsidRPr="00E81F01" w:rsidRDefault="009606D4" w:rsidP="009606D4">
      <w:pPr>
        <w:pStyle w:val="Bodytext20"/>
        <w:numPr>
          <w:ilvl w:val="0"/>
          <w:numId w:val="229"/>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(65:03-5.13),</w:t>
      </w:r>
    </w:p>
    <w:p w14:paraId="60831E25" w14:textId="77777777" w:rsidR="009606D4" w:rsidRPr="00E81F01" w:rsidRDefault="009606D4" w:rsidP="009606D4">
      <w:pPr>
        <w:pStyle w:val="Bodytext20"/>
        <w:numPr>
          <w:ilvl w:val="0"/>
          <w:numId w:val="229"/>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зона(65:03-6.158),</w:t>
      </w:r>
    </w:p>
    <w:p w14:paraId="212853AD" w14:textId="77777777" w:rsidR="009606D4" w:rsidRPr="00E81F01" w:rsidRDefault="009606D4" w:rsidP="009606D4">
      <w:pPr>
        <w:pStyle w:val="Bodytext20"/>
        <w:numPr>
          <w:ilvl w:val="0"/>
          <w:numId w:val="229"/>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полоса(65:03-6.161),</w:t>
      </w:r>
    </w:p>
    <w:p w14:paraId="231ECC58" w14:textId="77777777" w:rsidR="009606D4" w:rsidRPr="00E81F01" w:rsidRDefault="009606D4" w:rsidP="009606D4">
      <w:pPr>
        <w:pStyle w:val="Bodytext20"/>
        <w:numPr>
          <w:ilvl w:val="0"/>
          <w:numId w:val="229"/>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(65:03-6.25),</w:t>
      </w:r>
    </w:p>
    <w:p w14:paraId="6F922428" w14:textId="77777777" w:rsidR="009606D4" w:rsidRPr="00E81F01" w:rsidRDefault="009606D4" w:rsidP="009606D4">
      <w:pPr>
        <w:pStyle w:val="Bodytext20"/>
        <w:numPr>
          <w:ilvl w:val="0"/>
          <w:numId w:val="229"/>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(65:03-5.10),</w:t>
      </w:r>
    </w:p>
    <w:p w14:paraId="54820AB7" w14:textId="77777777" w:rsidR="009606D4" w:rsidRPr="00E81F01" w:rsidRDefault="009606D4" w:rsidP="009606D4">
      <w:pPr>
        <w:pStyle w:val="Bodytext20"/>
        <w:numPr>
          <w:ilvl w:val="0"/>
          <w:numId w:val="229"/>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lastRenderedPageBreak/>
        <w:t>(65:03-6.27),</w:t>
      </w:r>
    </w:p>
    <w:p w14:paraId="1BE1F5CF" w14:textId="77777777" w:rsidR="009606D4" w:rsidRPr="00E81F01" w:rsidRDefault="009606D4" w:rsidP="009606D4">
      <w:pPr>
        <w:pStyle w:val="Bodytext20"/>
        <w:numPr>
          <w:ilvl w:val="0"/>
          <w:numId w:val="229"/>
        </w:numPr>
        <w:shd w:val="clear" w:color="auto" w:fill="auto"/>
        <w:tabs>
          <w:tab w:val="left" w:pos="-284"/>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зона(65:03-6.157),</w:t>
      </w:r>
    </w:p>
    <w:p w14:paraId="469FCC2F"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полоса(65:03-6.162),</w:t>
      </w:r>
    </w:p>
    <w:p w14:paraId="7B68F393"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(65:03-5.12),</w:t>
      </w:r>
    </w:p>
    <w:p w14:paraId="045539B4"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зона(65:03-6.183),</w:t>
      </w:r>
    </w:p>
    <w:p w14:paraId="54936610"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полоса(65:03-6.182),</w:t>
      </w:r>
    </w:p>
    <w:p w14:paraId="35BF4C14"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территории(65:03-6.139),</w:t>
      </w:r>
    </w:p>
    <w:p w14:paraId="06D6740F"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охраны объекта культурного наследия(65:03-6.143),</w:t>
      </w:r>
    </w:p>
    <w:p w14:paraId="6C2F204A"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(65:03-6.31),</w:t>
      </w:r>
    </w:p>
    <w:p w14:paraId="66F6A39A"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Иная зона с особыми условиями использования территории(65:03-6.293),</w:t>
      </w:r>
    </w:p>
    <w:p w14:paraId="1EEF3A5E"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коммуникаций(65:03-6.12),</w:t>
      </w:r>
    </w:p>
    <w:p w14:paraId="5A9EDF72"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геодезического пункта(65:03-6.214),</w:t>
      </w:r>
    </w:p>
    <w:p w14:paraId="1BEEF434"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геодезического пункта(65:03-6.218),</w:t>
      </w:r>
    </w:p>
    <w:p w14:paraId="391B35EC"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назначения(65:03-6.258),</w:t>
      </w:r>
    </w:p>
    <w:p w14:paraId="63F08010"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назначения(65:03-6.259),</w:t>
      </w:r>
    </w:p>
    <w:p w14:paraId="1C6DE425"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назначения(65:03-6.260),</w:t>
      </w:r>
    </w:p>
    <w:p w14:paraId="3ED61C5C"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особо охраняемого природного объекта(65:03-6.294),</w:t>
      </w:r>
    </w:p>
    <w:p w14:paraId="370AC2C0"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(65:03-6.26),</w:t>
      </w:r>
    </w:p>
    <w:p w14:paraId="32DE049C"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(65:03-6.24),</w:t>
      </w:r>
    </w:p>
    <w:p w14:paraId="0A63ABBE"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Иная зона с особыми условиями использования территории(65:03-6.6),</w:t>
      </w:r>
    </w:p>
    <w:p w14:paraId="2CC04E0C" w14:textId="77777777" w:rsidR="009606D4" w:rsidRPr="00E81F01" w:rsidRDefault="009606D4" w:rsidP="009606D4">
      <w:pPr>
        <w:pStyle w:val="Bodytext20"/>
        <w:numPr>
          <w:ilvl w:val="0"/>
          <w:numId w:val="229"/>
        </w:numPr>
        <w:shd w:val="clear" w:color="auto" w:fill="auto"/>
        <w:tabs>
          <w:tab w:val="left" w:pos="-284"/>
          <w:tab w:val="left" w:pos="474"/>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назначения(65:03- 6.278).</w:t>
      </w:r>
    </w:p>
    <w:p w14:paraId="687EFAC6" w14:textId="77777777" w:rsidR="009606D4" w:rsidRPr="00E81F01" w:rsidRDefault="009606D4" w:rsidP="009606D4">
      <w:pPr>
        <w:pStyle w:val="a3"/>
        <w:tabs>
          <w:tab w:val="left" w:pos="-284"/>
        </w:tabs>
        <w:ind w:left="-567" w:firstLine="709"/>
        <w:rPr>
          <w:sz w:val="24"/>
        </w:rPr>
      </w:pPr>
      <w:r w:rsidRPr="00E81F01">
        <w:rPr>
          <w:sz w:val="24"/>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6A6764A7" w14:textId="77777777" w:rsidR="009606D4" w:rsidRPr="00E81F01" w:rsidRDefault="009606D4" w:rsidP="009606D4">
      <w:pPr>
        <w:tabs>
          <w:tab w:val="left" w:pos="-284"/>
        </w:tabs>
        <w:ind w:left="-567" w:firstLine="709"/>
        <w:jc w:val="both"/>
      </w:pPr>
      <w:r w:rsidRPr="00E81F01">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1B8D5BFF" w14:textId="77777777" w:rsidR="009606D4" w:rsidRPr="00E81F01" w:rsidRDefault="009606D4" w:rsidP="009606D4">
      <w:pPr>
        <w:jc w:val="both"/>
      </w:pPr>
    </w:p>
    <w:p w14:paraId="190F0CBF" w14:textId="77777777" w:rsidR="009606D4" w:rsidRPr="00E81F01" w:rsidRDefault="009606D4" w:rsidP="009606D4">
      <w:pPr>
        <w:pStyle w:val="Heading20"/>
        <w:keepNext/>
        <w:keepLines/>
        <w:shd w:val="clear" w:color="auto" w:fill="auto"/>
        <w:tabs>
          <w:tab w:val="left" w:pos="3147"/>
        </w:tabs>
        <w:spacing w:after="0"/>
        <w:ind w:left="284" w:firstLine="283"/>
        <w:jc w:val="center"/>
        <w:outlineLvl w:val="0"/>
        <w:rPr>
          <w:rFonts w:ascii="Times New Roman" w:hAnsi="Times New Roman" w:cs="Times New Roman"/>
          <w:sz w:val="24"/>
          <w:szCs w:val="24"/>
        </w:rPr>
      </w:pPr>
      <w:r w:rsidRPr="00E81F01">
        <w:rPr>
          <w:rFonts w:ascii="Times New Roman" w:hAnsi="Times New Roman" w:cs="Times New Roman"/>
          <w:sz w:val="24"/>
          <w:szCs w:val="24"/>
        </w:rPr>
        <w:t xml:space="preserve">17. </w:t>
      </w:r>
      <w:bookmarkStart w:id="177" w:name="_Toc180414969"/>
      <w:bookmarkStart w:id="178" w:name="bookmark153"/>
      <w:bookmarkStart w:id="179" w:name="bookmark152"/>
      <w:r w:rsidRPr="00E81F01">
        <w:rPr>
          <w:rFonts w:ascii="Times New Roman" w:hAnsi="Times New Roman" w:cs="Times New Roman"/>
          <w:sz w:val="24"/>
          <w:szCs w:val="24"/>
        </w:rPr>
        <w:t>ЗОНА ЗЕЛЕНЫХ НАСАЖДЕНИЙ ОБЩЕГО ПОЛЬЗОВАНИЯ (Р-2)</w:t>
      </w:r>
      <w:bookmarkEnd w:id="177"/>
      <w:bookmarkEnd w:id="178"/>
      <w:bookmarkEnd w:id="179"/>
    </w:p>
    <w:p w14:paraId="7168BD52" w14:textId="77777777" w:rsidR="009606D4" w:rsidRPr="00E81F01" w:rsidRDefault="009606D4" w:rsidP="009606D4">
      <w:pPr>
        <w:pStyle w:val="Heading20"/>
        <w:keepNext/>
        <w:keepLines/>
        <w:shd w:val="clear" w:color="auto" w:fill="auto"/>
        <w:tabs>
          <w:tab w:val="left" w:pos="3147"/>
        </w:tabs>
        <w:spacing w:after="0"/>
        <w:ind w:left="284" w:firstLine="283"/>
        <w:jc w:val="center"/>
        <w:outlineLvl w:val="0"/>
        <w:rPr>
          <w:rFonts w:ascii="Times New Roman" w:hAnsi="Times New Roman" w:cs="Times New Roman"/>
          <w:sz w:val="24"/>
          <w:szCs w:val="24"/>
        </w:rPr>
      </w:pPr>
    </w:p>
    <w:p w14:paraId="5A33ECFF"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180" w:name="_Toc180414970"/>
      <w:bookmarkStart w:id="181" w:name="bookmark154"/>
      <w:bookmarkStart w:id="182" w:name="bookmark155"/>
      <w:r w:rsidRPr="00E81F01">
        <w:rPr>
          <w:rFonts w:ascii="Times New Roman" w:hAnsi="Times New Roman" w:cs="Times New Roman"/>
          <w:sz w:val="24"/>
          <w:szCs w:val="24"/>
        </w:rPr>
        <w:t>17.1 Основные виды разрешенного использования земельных участков и объектов капитального строительства</w:t>
      </w:r>
      <w:bookmarkEnd w:id="180"/>
      <w:bookmarkEnd w:id="181"/>
      <w:bookmarkEnd w:id="182"/>
    </w:p>
    <w:tbl>
      <w:tblPr>
        <w:tblpPr w:leftFromText="180" w:rightFromText="180" w:vertAnchor="text" w:tblpXSpec="center" w:tblpY="1"/>
        <w:tblOverlap w:val="never"/>
        <w:tblW w:w="55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
        <w:gridCol w:w="2097"/>
        <w:gridCol w:w="1001"/>
        <w:gridCol w:w="6971"/>
      </w:tblGrid>
      <w:tr w:rsidR="009606D4" w:rsidRPr="00E81F01" w14:paraId="4B4AE4BF" w14:textId="77777777" w:rsidTr="00C33032">
        <w:trPr>
          <w:trHeight w:hRule="exact" w:val="1258"/>
        </w:trPr>
        <w:tc>
          <w:tcPr>
            <w:tcW w:w="242" w:type="pct"/>
            <w:vMerge w:val="restart"/>
            <w:shd w:val="clear" w:color="auto" w:fill="FFFFFF"/>
            <w:vAlign w:val="center"/>
          </w:tcPr>
          <w:p w14:paraId="1517D65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464" w:type="pct"/>
            <w:gridSpan w:val="2"/>
            <w:shd w:val="clear" w:color="auto" w:fill="FFFFFF"/>
          </w:tcPr>
          <w:p w14:paraId="4E87A4E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293" w:type="pct"/>
            <w:vMerge w:val="restart"/>
            <w:shd w:val="clear" w:color="auto" w:fill="FFFFFF"/>
            <w:vAlign w:val="center"/>
          </w:tcPr>
          <w:p w14:paraId="44CEC43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32D9CA77" w14:textId="77777777" w:rsidTr="00C33032">
        <w:trPr>
          <w:trHeight w:hRule="exact" w:val="250"/>
        </w:trPr>
        <w:tc>
          <w:tcPr>
            <w:tcW w:w="242" w:type="pct"/>
            <w:vMerge/>
            <w:shd w:val="clear" w:color="auto" w:fill="FFFFFF"/>
            <w:vAlign w:val="center"/>
          </w:tcPr>
          <w:p w14:paraId="13366103" w14:textId="77777777" w:rsidR="009606D4" w:rsidRPr="00E81F01" w:rsidRDefault="009606D4" w:rsidP="00C33032">
            <w:pPr>
              <w:rPr>
                <w:sz w:val="20"/>
                <w:szCs w:val="20"/>
              </w:rPr>
            </w:pPr>
          </w:p>
        </w:tc>
        <w:tc>
          <w:tcPr>
            <w:tcW w:w="991" w:type="pct"/>
            <w:shd w:val="clear" w:color="auto" w:fill="FFFFFF"/>
            <w:vAlign w:val="bottom"/>
          </w:tcPr>
          <w:p w14:paraId="2834599A" w14:textId="77777777" w:rsidR="009606D4" w:rsidRPr="00E81F01" w:rsidRDefault="009606D4" w:rsidP="00C33032">
            <w:pPr>
              <w:pStyle w:val="Other0"/>
              <w:shd w:val="clear" w:color="auto" w:fill="auto"/>
              <w:ind w:firstLine="400"/>
              <w:rPr>
                <w:rFonts w:ascii="Times New Roman" w:hAnsi="Times New Roman" w:cs="Times New Roman"/>
              </w:rPr>
            </w:pPr>
            <w:r w:rsidRPr="00E81F01">
              <w:rPr>
                <w:rFonts w:ascii="Times New Roman" w:hAnsi="Times New Roman" w:cs="Times New Roman"/>
              </w:rPr>
              <w:t>наименование</w:t>
            </w:r>
          </w:p>
        </w:tc>
        <w:tc>
          <w:tcPr>
            <w:tcW w:w="473" w:type="pct"/>
            <w:shd w:val="clear" w:color="auto" w:fill="FFFFFF"/>
            <w:vAlign w:val="bottom"/>
          </w:tcPr>
          <w:p w14:paraId="7B5E348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293" w:type="pct"/>
            <w:vMerge/>
            <w:shd w:val="clear" w:color="auto" w:fill="FFFFFF"/>
            <w:vAlign w:val="center"/>
          </w:tcPr>
          <w:p w14:paraId="6812C343" w14:textId="77777777" w:rsidR="009606D4" w:rsidRPr="00E81F01" w:rsidRDefault="009606D4" w:rsidP="00C33032">
            <w:pPr>
              <w:rPr>
                <w:sz w:val="20"/>
                <w:szCs w:val="20"/>
              </w:rPr>
            </w:pPr>
          </w:p>
        </w:tc>
      </w:tr>
      <w:tr w:rsidR="009606D4" w:rsidRPr="00E81F01" w14:paraId="6F255794" w14:textId="77777777" w:rsidTr="00C33032">
        <w:trPr>
          <w:trHeight w:hRule="exact" w:val="250"/>
        </w:trPr>
        <w:tc>
          <w:tcPr>
            <w:tcW w:w="242" w:type="pct"/>
            <w:vMerge/>
            <w:shd w:val="clear" w:color="auto" w:fill="FFFFFF"/>
            <w:vAlign w:val="center"/>
          </w:tcPr>
          <w:p w14:paraId="68390B00" w14:textId="77777777" w:rsidR="009606D4" w:rsidRPr="00E81F01" w:rsidRDefault="009606D4" w:rsidP="00C33032">
            <w:pPr>
              <w:rPr>
                <w:sz w:val="20"/>
                <w:szCs w:val="20"/>
              </w:rPr>
            </w:pPr>
          </w:p>
        </w:tc>
        <w:tc>
          <w:tcPr>
            <w:tcW w:w="991" w:type="pct"/>
            <w:shd w:val="clear" w:color="auto" w:fill="FFFFFF"/>
            <w:vAlign w:val="bottom"/>
          </w:tcPr>
          <w:p w14:paraId="6F67DBA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73" w:type="pct"/>
            <w:shd w:val="clear" w:color="auto" w:fill="FFFFFF"/>
            <w:vAlign w:val="bottom"/>
          </w:tcPr>
          <w:p w14:paraId="7E63BCD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293" w:type="pct"/>
            <w:shd w:val="clear" w:color="auto" w:fill="FFFFFF"/>
            <w:vAlign w:val="center"/>
          </w:tcPr>
          <w:p w14:paraId="5351408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43423147" w14:textId="77777777" w:rsidTr="00C33032">
        <w:trPr>
          <w:trHeight w:val="3803"/>
        </w:trPr>
        <w:tc>
          <w:tcPr>
            <w:tcW w:w="242" w:type="pct"/>
            <w:shd w:val="clear" w:color="auto" w:fill="FFFFFF"/>
          </w:tcPr>
          <w:p w14:paraId="069DAF1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w:t>
            </w:r>
          </w:p>
        </w:tc>
        <w:tc>
          <w:tcPr>
            <w:tcW w:w="991" w:type="pct"/>
            <w:shd w:val="clear" w:color="auto" w:fill="FFFFFF"/>
          </w:tcPr>
          <w:p w14:paraId="6A53F08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Парки культуры и отдыха</w:t>
            </w:r>
          </w:p>
        </w:tc>
        <w:tc>
          <w:tcPr>
            <w:tcW w:w="473" w:type="pct"/>
            <w:shd w:val="clear" w:color="auto" w:fill="FFFFFF"/>
          </w:tcPr>
          <w:p w14:paraId="313F7B0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3.6.2</w:t>
            </w:r>
          </w:p>
        </w:tc>
        <w:tc>
          <w:tcPr>
            <w:tcW w:w="3293" w:type="pct"/>
            <w:shd w:val="clear" w:color="auto" w:fill="FFFFFF"/>
            <w:vAlign w:val="bottom"/>
          </w:tcPr>
          <w:p w14:paraId="6B60A64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- 5000</w:t>
            </w:r>
          </w:p>
          <w:p w14:paraId="75D78B4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906A69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F32B911" w14:textId="77777777" w:rsidR="009606D4" w:rsidRPr="00E81F01" w:rsidRDefault="009606D4" w:rsidP="009606D4">
            <w:pPr>
              <w:pStyle w:val="Other0"/>
              <w:numPr>
                <w:ilvl w:val="0"/>
                <w:numId w:val="230"/>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7F28776" w14:textId="77777777" w:rsidR="009606D4" w:rsidRPr="00E81F01" w:rsidRDefault="009606D4" w:rsidP="009606D4">
            <w:pPr>
              <w:pStyle w:val="Other0"/>
              <w:numPr>
                <w:ilvl w:val="0"/>
                <w:numId w:val="230"/>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E437BE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0DF4418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6E839DC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в границах земельного участка - 15</w:t>
            </w:r>
          </w:p>
          <w:p w14:paraId="4A47E5A8"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5F7DDB40" w14:textId="77777777" w:rsidTr="00C33032">
        <w:trPr>
          <w:trHeight w:val="2925"/>
        </w:trPr>
        <w:tc>
          <w:tcPr>
            <w:tcW w:w="242" w:type="pct"/>
            <w:shd w:val="clear" w:color="auto" w:fill="FFFFFF"/>
          </w:tcPr>
          <w:p w14:paraId="5D69431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991" w:type="pct"/>
            <w:shd w:val="clear" w:color="auto" w:fill="FFFFFF"/>
          </w:tcPr>
          <w:p w14:paraId="2A3EA79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Общественное питание</w:t>
            </w:r>
          </w:p>
        </w:tc>
        <w:tc>
          <w:tcPr>
            <w:tcW w:w="473" w:type="pct"/>
            <w:shd w:val="clear" w:color="auto" w:fill="FFFFFF"/>
          </w:tcPr>
          <w:p w14:paraId="40AFF91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4.6.</w:t>
            </w:r>
          </w:p>
        </w:tc>
        <w:tc>
          <w:tcPr>
            <w:tcW w:w="3293" w:type="pct"/>
            <w:shd w:val="clear" w:color="auto" w:fill="FFFFFF"/>
          </w:tcPr>
          <w:p w14:paraId="39F49C4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781C72A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76689F6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6B9228B" w14:textId="77777777" w:rsidR="009606D4" w:rsidRPr="00E81F01" w:rsidRDefault="009606D4" w:rsidP="009606D4">
            <w:pPr>
              <w:pStyle w:val="Other0"/>
              <w:numPr>
                <w:ilvl w:val="0"/>
                <w:numId w:val="231"/>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76EF169" w14:textId="77777777" w:rsidR="009606D4" w:rsidRPr="00E81F01" w:rsidRDefault="009606D4" w:rsidP="009606D4">
            <w:pPr>
              <w:pStyle w:val="Other0"/>
              <w:numPr>
                <w:ilvl w:val="0"/>
                <w:numId w:val="231"/>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630047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- 2</w:t>
            </w:r>
          </w:p>
          <w:p w14:paraId="5B2903D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4F85B73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7D347F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-15</w:t>
            </w:r>
          </w:p>
        </w:tc>
      </w:tr>
      <w:tr w:rsidR="009606D4" w:rsidRPr="00E81F01" w14:paraId="6D2B257D" w14:textId="77777777" w:rsidTr="00C33032">
        <w:trPr>
          <w:trHeight w:hRule="exact" w:val="3099"/>
        </w:trPr>
        <w:tc>
          <w:tcPr>
            <w:tcW w:w="242" w:type="pct"/>
            <w:shd w:val="clear" w:color="auto" w:fill="FFFFFF"/>
          </w:tcPr>
          <w:p w14:paraId="7A51096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991" w:type="pct"/>
            <w:shd w:val="clear" w:color="auto" w:fill="FFFFFF"/>
          </w:tcPr>
          <w:p w14:paraId="11E1B3F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Магазины</w:t>
            </w:r>
          </w:p>
        </w:tc>
        <w:tc>
          <w:tcPr>
            <w:tcW w:w="473" w:type="pct"/>
            <w:shd w:val="clear" w:color="auto" w:fill="FFFFFF"/>
          </w:tcPr>
          <w:p w14:paraId="1AC2E48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4.4</w:t>
            </w:r>
          </w:p>
        </w:tc>
        <w:tc>
          <w:tcPr>
            <w:tcW w:w="3293" w:type="pct"/>
            <w:shd w:val="clear" w:color="auto" w:fill="FFFFFF"/>
            <w:vAlign w:val="bottom"/>
          </w:tcPr>
          <w:p w14:paraId="41C5CCE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- 350</w:t>
            </w:r>
          </w:p>
          <w:p w14:paraId="5C53C80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- 1500</w:t>
            </w:r>
          </w:p>
          <w:p w14:paraId="152CF71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9107C61" w14:textId="77777777" w:rsidR="009606D4" w:rsidRPr="00E81F01" w:rsidRDefault="009606D4" w:rsidP="009606D4">
            <w:pPr>
              <w:pStyle w:val="Other0"/>
              <w:numPr>
                <w:ilvl w:val="0"/>
                <w:numId w:val="232"/>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08809093" w14:textId="77777777" w:rsidR="009606D4" w:rsidRPr="00E81F01" w:rsidRDefault="009606D4" w:rsidP="009606D4">
            <w:pPr>
              <w:pStyle w:val="Other0"/>
              <w:numPr>
                <w:ilvl w:val="0"/>
                <w:numId w:val="232"/>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7370A4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- 2</w:t>
            </w:r>
          </w:p>
          <w:p w14:paraId="25922C7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73BFE568"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23D0B86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93DFC71" w14:textId="77777777" w:rsidR="009606D4" w:rsidRPr="00E81F01" w:rsidRDefault="009606D4" w:rsidP="00C33032">
            <w:pPr>
              <w:pStyle w:val="Other0"/>
              <w:shd w:val="clear" w:color="auto" w:fill="auto"/>
              <w:ind w:right="139"/>
              <w:jc w:val="both"/>
              <w:rPr>
                <w:rFonts w:ascii="Times New Roman" w:hAnsi="Times New Roman" w:cs="Times New Roman"/>
              </w:rPr>
            </w:pPr>
          </w:p>
          <w:p w14:paraId="7A0A2C0D" w14:textId="77777777" w:rsidR="009606D4" w:rsidRPr="00E81F01" w:rsidRDefault="009606D4" w:rsidP="00C33032">
            <w:pPr>
              <w:pStyle w:val="Other0"/>
              <w:shd w:val="clear" w:color="auto" w:fill="auto"/>
              <w:ind w:right="139"/>
              <w:jc w:val="both"/>
              <w:rPr>
                <w:rFonts w:ascii="Times New Roman" w:hAnsi="Times New Roman" w:cs="Times New Roman"/>
              </w:rPr>
            </w:pPr>
          </w:p>
          <w:p w14:paraId="7348E6FB" w14:textId="77777777" w:rsidR="009606D4" w:rsidRPr="00E81F01" w:rsidRDefault="009606D4" w:rsidP="00C33032">
            <w:pPr>
              <w:pStyle w:val="Other0"/>
              <w:shd w:val="clear" w:color="auto" w:fill="auto"/>
              <w:ind w:right="139"/>
              <w:jc w:val="both"/>
              <w:rPr>
                <w:rFonts w:ascii="Times New Roman" w:hAnsi="Times New Roman" w:cs="Times New Roman"/>
              </w:rPr>
            </w:pPr>
          </w:p>
          <w:p w14:paraId="4ED2198D" w14:textId="77777777" w:rsidR="009606D4" w:rsidRPr="00E81F01" w:rsidRDefault="009606D4" w:rsidP="00C33032">
            <w:pPr>
              <w:pStyle w:val="Other0"/>
              <w:shd w:val="clear" w:color="auto" w:fill="auto"/>
              <w:ind w:right="139"/>
              <w:jc w:val="both"/>
              <w:rPr>
                <w:rFonts w:ascii="Times New Roman" w:hAnsi="Times New Roman" w:cs="Times New Roman"/>
              </w:rPr>
            </w:pPr>
          </w:p>
        </w:tc>
      </w:tr>
      <w:tr w:rsidR="009606D4" w:rsidRPr="00E81F01" w14:paraId="0912957D" w14:textId="77777777" w:rsidTr="00C33032">
        <w:trPr>
          <w:trHeight w:hRule="exact" w:val="3278"/>
        </w:trPr>
        <w:tc>
          <w:tcPr>
            <w:tcW w:w="242" w:type="pct"/>
            <w:shd w:val="clear" w:color="auto" w:fill="FFFFFF"/>
          </w:tcPr>
          <w:p w14:paraId="2B4A228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w:t>
            </w:r>
          </w:p>
        </w:tc>
        <w:tc>
          <w:tcPr>
            <w:tcW w:w="991" w:type="pct"/>
            <w:shd w:val="clear" w:color="auto" w:fill="FFFFFF"/>
          </w:tcPr>
          <w:p w14:paraId="561A462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Площадки для занятий спортом</w:t>
            </w:r>
          </w:p>
        </w:tc>
        <w:tc>
          <w:tcPr>
            <w:tcW w:w="473" w:type="pct"/>
            <w:shd w:val="clear" w:color="auto" w:fill="FFFFFF"/>
          </w:tcPr>
          <w:p w14:paraId="4902A5E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5.1.3</w:t>
            </w:r>
          </w:p>
        </w:tc>
        <w:tc>
          <w:tcPr>
            <w:tcW w:w="3293" w:type="pct"/>
            <w:shd w:val="clear" w:color="auto" w:fill="FFFFFF"/>
            <w:vAlign w:val="center"/>
          </w:tcPr>
          <w:p w14:paraId="05A3774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6B24530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6B9345F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BF09ECE" w14:textId="77777777" w:rsidR="009606D4" w:rsidRPr="00E81F01" w:rsidRDefault="009606D4" w:rsidP="009606D4">
            <w:pPr>
              <w:pStyle w:val="Other0"/>
              <w:numPr>
                <w:ilvl w:val="0"/>
                <w:numId w:val="233"/>
              </w:numPr>
              <w:shd w:val="clear" w:color="auto" w:fill="auto"/>
              <w:tabs>
                <w:tab w:val="left" w:pos="12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908F89D" w14:textId="77777777" w:rsidR="009606D4" w:rsidRPr="00E81F01" w:rsidRDefault="009606D4" w:rsidP="009606D4">
            <w:pPr>
              <w:pStyle w:val="Other0"/>
              <w:numPr>
                <w:ilvl w:val="0"/>
                <w:numId w:val="233"/>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836663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Максимальная высота зданий, строений, сооружений, м не подлежит установлению</w:t>
            </w:r>
          </w:p>
          <w:p w14:paraId="39FC3B4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C79D5F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7F580C7B" w14:textId="77777777" w:rsidTr="00C33032">
        <w:trPr>
          <w:trHeight w:hRule="exact" w:val="3111"/>
        </w:trPr>
        <w:tc>
          <w:tcPr>
            <w:tcW w:w="242" w:type="pct"/>
            <w:shd w:val="clear" w:color="auto" w:fill="FFFFFF"/>
          </w:tcPr>
          <w:p w14:paraId="28FDA2B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5</w:t>
            </w:r>
          </w:p>
        </w:tc>
        <w:tc>
          <w:tcPr>
            <w:tcW w:w="991" w:type="pct"/>
            <w:shd w:val="clear" w:color="auto" w:fill="FFFFFF"/>
          </w:tcPr>
          <w:p w14:paraId="255748A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Деятельность по особой охране и изучению природы</w:t>
            </w:r>
          </w:p>
        </w:tc>
        <w:tc>
          <w:tcPr>
            <w:tcW w:w="473" w:type="pct"/>
            <w:shd w:val="clear" w:color="auto" w:fill="FFFFFF"/>
          </w:tcPr>
          <w:p w14:paraId="208BEFA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9.0</w:t>
            </w:r>
          </w:p>
        </w:tc>
        <w:tc>
          <w:tcPr>
            <w:tcW w:w="3293" w:type="pct"/>
            <w:shd w:val="clear" w:color="auto" w:fill="FFFFFF"/>
            <w:vAlign w:val="bottom"/>
          </w:tcPr>
          <w:p w14:paraId="337605E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51CE45A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715277A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3C5EC3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5B0293B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0CEA197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BDED9D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40827CE4" w14:textId="77777777" w:rsidTr="00C33032">
        <w:trPr>
          <w:trHeight w:hRule="exact" w:val="2405"/>
        </w:trPr>
        <w:tc>
          <w:tcPr>
            <w:tcW w:w="242" w:type="pct"/>
            <w:shd w:val="clear" w:color="auto" w:fill="FFFFFF"/>
          </w:tcPr>
          <w:p w14:paraId="6FE3C2C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6</w:t>
            </w:r>
          </w:p>
        </w:tc>
        <w:tc>
          <w:tcPr>
            <w:tcW w:w="991" w:type="pct"/>
            <w:shd w:val="clear" w:color="auto" w:fill="FFFFFF"/>
          </w:tcPr>
          <w:p w14:paraId="0FB4C62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Охрана природных территорий</w:t>
            </w:r>
          </w:p>
        </w:tc>
        <w:tc>
          <w:tcPr>
            <w:tcW w:w="473" w:type="pct"/>
            <w:shd w:val="clear" w:color="auto" w:fill="FFFFFF"/>
          </w:tcPr>
          <w:p w14:paraId="2523A3D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9.1</w:t>
            </w:r>
          </w:p>
        </w:tc>
        <w:tc>
          <w:tcPr>
            <w:tcW w:w="3293" w:type="pct"/>
            <w:shd w:val="clear" w:color="auto" w:fill="FFFFFF"/>
          </w:tcPr>
          <w:p w14:paraId="6351FDE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B86254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4506AD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- 2</w:t>
            </w:r>
          </w:p>
          <w:p w14:paraId="5C1F520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3899EE6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0,01</w:t>
            </w:r>
          </w:p>
          <w:p w14:paraId="045B601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5203BB98" w14:textId="77777777" w:rsidTr="00C33032">
        <w:trPr>
          <w:trHeight w:hRule="exact" w:val="2567"/>
        </w:trPr>
        <w:tc>
          <w:tcPr>
            <w:tcW w:w="242" w:type="pct"/>
            <w:shd w:val="clear" w:color="auto" w:fill="FFFFFF"/>
          </w:tcPr>
          <w:p w14:paraId="68FE208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7</w:t>
            </w:r>
          </w:p>
        </w:tc>
        <w:tc>
          <w:tcPr>
            <w:tcW w:w="991" w:type="pct"/>
            <w:shd w:val="clear" w:color="auto" w:fill="FFFFFF"/>
          </w:tcPr>
          <w:p w14:paraId="7833A65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473" w:type="pct"/>
            <w:shd w:val="clear" w:color="auto" w:fill="FFFFFF"/>
          </w:tcPr>
          <w:p w14:paraId="708292F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3.9.1</w:t>
            </w:r>
          </w:p>
        </w:tc>
        <w:tc>
          <w:tcPr>
            <w:tcW w:w="3293" w:type="pct"/>
            <w:shd w:val="clear" w:color="auto" w:fill="FFFFFF"/>
          </w:tcPr>
          <w:p w14:paraId="5C4C920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089F17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701A93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5C673C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954B72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29C2C824" w14:textId="77777777" w:rsidTr="00C33032">
        <w:trPr>
          <w:trHeight w:hRule="exact" w:val="2828"/>
        </w:trPr>
        <w:tc>
          <w:tcPr>
            <w:tcW w:w="242" w:type="pct"/>
            <w:shd w:val="clear" w:color="auto" w:fill="FFFFFF"/>
          </w:tcPr>
          <w:p w14:paraId="7440A14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8</w:t>
            </w:r>
          </w:p>
        </w:tc>
        <w:tc>
          <w:tcPr>
            <w:tcW w:w="991" w:type="pct"/>
            <w:shd w:val="clear" w:color="auto" w:fill="FFFFFF"/>
          </w:tcPr>
          <w:p w14:paraId="6E78836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Общее пользование водными объектами</w:t>
            </w:r>
          </w:p>
        </w:tc>
        <w:tc>
          <w:tcPr>
            <w:tcW w:w="473" w:type="pct"/>
            <w:shd w:val="clear" w:color="auto" w:fill="FFFFFF"/>
          </w:tcPr>
          <w:p w14:paraId="2054DE8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11.1</w:t>
            </w:r>
          </w:p>
        </w:tc>
        <w:tc>
          <w:tcPr>
            <w:tcW w:w="3293" w:type="pct"/>
            <w:shd w:val="clear" w:color="auto" w:fill="FFFFFF"/>
          </w:tcPr>
          <w:p w14:paraId="72E8D29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w:t>
            </w:r>
          </w:p>
          <w:p w14:paraId="68E452A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A44DD6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EEEFD2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1173A71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- 6</w:t>
            </w:r>
          </w:p>
          <w:p w14:paraId="1CDE5EA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9E2B83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67A22131" w14:textId="77777777" w:rsidTr="00C33032">
        <w:trPr>
          <w:trHeight w:hRule="exact" w:val="2414"/>
        </w:trPr>
        <w:tc>
          <w:tcPr>
            <w:tcW w:w="242" w:type="pct"/>
            <w:shd w:val="clear" w:color="auto" w:fill="FFFFFF"/>
          </w:tcPr>
          <w:p w14:paraId="3084C79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9</w:t>
            </w:r>
          </w:p>
        </w:tc>
        <w:tc>
          <w:tcPr>
            <w:tcW w:w="991" w:type="pct"/>
            <w:shd w:val="clear" w:color="auto" w:fill="FFFFFF"/>
          </w:tcPr>
          <w:p w14:paraId="70EA0D1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73" w:type="pct"/>
            <w:shd w:val="clear" w:color="auto" w:fill="FFFFFF"/>
          </w:tcPr>
          <w:p w14:paraId="5E05741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12.0</w:t>
            </w:r>
          </w:p>
        </w:tc>
        <w:tc>
          <w:tcPr>
            <w:tcW w:w="3293" w:type="pct"/>
            <w:shd w:val="clear" w:color="auto" w:fill="FFFFFF"/>
          </w:tcPr>
          <w:p w14:paraId="1243618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E00992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8017B9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BEE14D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17DDAD27" w14:textId="77777777" w:rsidTr="00C33032">
        <w:trPr>
          <w:trHeight w:hRule="exact" w:val="2973"/>
        </w:trPr>
        <w:tc>
          <w:tcPr>
            <w:tcW w:w="242" w:type="pct"/>
            <w:shd w:val="clear" w:color="auto" w:fill="FFFFFF"/>
          </w:tcPr>
          <w:p w14:paraId="51E051A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10</w:t>
            </w:r>
          </w:p>
        </w:tc>
        <w:tc>
          <w:tcPr>
            <w:tcW w:w="991" w:type="pct"/>
            <w:shd w:val="clear" w:color="auto" w:fill="FFFFFF"/>
          </w:tcPr>
          <w:p w14:paraId="25A87ED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73" w:type="pct"/>
            <w:shd w:val="clear" w:color="auto" w:fill="FFFFFF"/>
          </w:tcPr>
          <w:p w14:paraId="4C176A9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3.1.1</w:t>
            </w:r>
          </w:p>
        </w:tc>
        <w:tc>
          <w:tcPr>
            <w:tcW w:w="3293" w:type="pct"/>
            <w:shd w:val="clear" w:color="auto" w:fill="FFFFFF"/>
          </w:tcPr>
          <w:p w14:paraId="3960937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49073FE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62BA02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2AB5E6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3510FF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136B257E" w14:textId="77777777" w:rsidTr="00C33032">
        <w:trPr>
          <w:trHeight w:hRule="exact" w:val="2420"/>
        </w:trPr>
        <w:tc>
          <w:tcPr>
            <w:tcW w:w="242" w:type="pct"/>
            <w:shd w:val="clear" w:color="auto" w:fill="FFFFFF"/>
          </w:tcPr>
          <w:p w14:paraId="2E487CC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11</w:t>
            </w:r>
          </w:p>
        </w:tc>
        <w:tc>
          <w:tcPr>
            <w:tcW w:w="991" w:type="pct"/>
            <w:shd w:val="clear" w:color="auto" w:fill="FFFFFF"/>
          </w:tcPr>
          <w:p w14:paraId="2DE775F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Отдых (рекреация)</w:t>
            </w:r>
          </w:p>
        </w:tc>
        <w:tc>
          <w:tcPr>
            <w:tcW w:w="473" w:type="pct"/>
            <w:shd w:val="clear" w:color="auto" w:fill="FFFFFF"/>
          </w:tcPr>
          <w:p w14:paraId="23A5943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5.0</w:t>
            </w:r>
          </w:p>
        </w:tc>
        <w:tc>
          <w:tcPr>
            <w:tcW w:w="3293" w:type="pct"/>
            <w:shd w:val="clear" w:color="auto" w:fill="FFFFFF"/>
          </w:tcPr>
          <w:p w14:paraId="2233FC1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F5BC13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E1075A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187D9E1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626DB2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3BB35318" w14:textId="77777777" w:rsidR="009606D4" w:rsidRPr="00E81F01" w:rsidRDefault="009606D4" w:rsidP="00C33032">
            <w:pPr>
              <w:pStyle w:val="Other0"/>
              <w:shd w:val="clear" w:color="auto" w:fill="auto"/>
              <w:ind w:right="139"/>
              <w:jc w:val="both"/>
              <w:rPr>
                <w:rFonts w:ascii="Times New Roman" w:hAnsi="Times New Roman" w:cs="Times New Roman"/>
              </w:rPr>
            </w:pPr>
          </w:p>
          <w:p w14:paraId="6987A252" w14:textId="77777777" w:rsidR="009606D4" w:rsidRPr="00E81F01" w:rsidRDefault="009606D4" w:rsidP="00C33032">
            <w:pPr>
              <w:pStyle w:val="Other0"/>
              <w:shd w:val="clear" w:color="auto" w:fill="auto"/>
              <w:ind w:right="139"/>
              <w:jc w:val="both"/>
              <w:rPr>
                <w:rFonts w:ascii="Times New Roman" w:hAnsi="Times New Roman" w:cs="Times New Roman"/>
              </w:rPr>
            </w:pPr>
          </w:p>
        </w:tc>
      </w:tr>
      <w:tr w:rsidR="009606D4" w:rsidRPr="00E81F01" w14:paraId="581585D0" w14:textId="77777777" w:rsidTr="00C33032">
        <w:trPr>
          <w:trHeight w:hRule="exact" w:val="2833"/>
        </w:trPr>
        <w:tc>
          <w:tcPr>
            <w:tcW w:w="242" w:type="pct"/>
            <w:tcBorders>
              <w:top w:val="single" w:sz="4" w:space="0" w:color="auto"/>
              <w:left w:val="single" w:sz="4" w:space="0" w:color="auto"/>
              <w:bottom w:val="single" w:sz="4" w:space="0" w:color="auto"/>
              <w:right w:val="single" w:sz="4" w:space="0" w:color="auto"/>
            </w:tcBorders>
            <w:shd w:val="clear" w:color="auto" w:fill="auto"/>
          </w:tcPr>
          <w:p w14:paraId="108A165D" w14:textId="77777777" w:rsidR="009606D4" w:rsidRPr="00E81F01" w:rsidRDefault="009606D4" w:rsidP="00C33032">
            <w:pPr>
              <w:rPr>
                <w:sz w:val="20"/>
                <w:szCs w:val="20"/>
              </w:rPr>
            </w:pPr>
            <w:r w:rsidRPr="00E81F01">
              <w:rPr>
                <w:sz w:val="20"/>
                <w:szCs w:val="20"/>
              </w:rPr>
              <w:t>12</w:t>
            </w:r>
          </w:p>
        </w:tc>
        <w:tc>
          <w:tcPr>
            <w:tcW w:w="991" w:type="pct"/>
            <w:tcBorders>
              <w:top w:val="single" w:sz="4" w:space="0" w:color="auto"/>
              <w:left w:val="single" w:sz="4" w:space="0" w:color="auto"/>
              <w:bottom w:val="single" w:sz="4" w:space="0" w:color="auto"/>
              <w:right w:val="single" w:sz="4" w:space="0" w:color="auto"/>
            </w:tcBorders>
            <w:shd w:val="clear" w:color="auto" w:fill="auto"/>
          </w:tcPr>
          <w:p w14:paraId="1C889B1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Рыбоводство</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3FB3A39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1.13</w:t>
            </w:r>
          </w:p>
        </w:tc>
        <w:tc>
          <w:tcPr>
            <w:tcW w:w="3293" w:type="pct"/>
            <w:tcBorders>
              <w:top w:val="single" w:sz="4" w:space="0" w:color="auto"/>
              <w:left w:val="single" w:sz="4" w:space="0" w:color="auto"/>
              <w:bottom w:val="single" w:sz="4" w:space="0" w:color="auto"/>
              <w:right w:val="single" w:sz="4" w:space="0" w:color="auto"/>
            </w:tcBorders>
            <w:shd w:val="clear" w:color="auto" w:fill="auto"/>
          </w:tcPr>
          <w:p w14:paraId="6998B67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 м - 1000</w:t>
            </w:r>
          </w:p>
          <w:p w14:paraId="229C094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 м не подлежит установлению</w:t>
            </w:r>
          </w:p>
          <w:p w14:paraId="571CEF2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C0F05B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375AAB20" w14:textId="77777777" w:rsidR="009606D4" w:rsidRPr="00E81F01" w:rsidRDefault="009606D4" w:rsidP="00C33032">
            <w:pPr>
              <w:pStyle w:val="Other0"/>
              <w:shd w:val="clear" w:color="auto" w:fill="auto"/>
              <w:tabs>
                <w:tab w:val="left" w:pos="1565"/>
                <w:tab w:val="left" w:pos="2707"/>
                <w:tab w:val="left" w:pos="3902"/>
                <w:tab w:val="left" w:pos="4776"/>
                <w:tab w:val="left" w:pos="5213"/>
              </w:tabs>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не подлежит</w:t>
            </w:r>
          </w:p>
          <w:p w14:paraId="2C63B13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установлению</w:t>
            </w:r>
          </w:p>
          <w:p w14:paraId="07921C25" w14:textId="77777777" w:rsidR="009606D4" w:rsidRPr="00E81F01" w:rsidRDefault="009606D4" w:rsidP="00C33032">
            <w:pPr>
              <w:pStyle w:val="Other0"/>
              <w:shd w:val="clear" w:color="auto" w:fill="auto"/>
              <w:tabs>
                <w:tab w:val="left" w:pos="1565"/>
                <w:tab w:val="left" w:pos="2707"/>
                <w:tab w:val="left" w:pos="3902"/>
                <w:tab w:val="left" w:pos="4776"/>
                <w:tab w:val="left" w:pos="5213"/>
              </w:tabs>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B4E5B69" w14:textId="77777777" w:rsidR="009606D4" w:rsidRPr="00E81F01" w:rsidRDefault="009606D4" w:rsidP="00C33032">
            <w:pPr>
              <w:pStyle w:val="Other0"/>
              <w:shd w:val="clear" w:color="auto" w:fill="auto"/>
              <w:ind w:right="139"/>
              <w:jc w:val="both"/>
              <w:rPr>
                <w:rFonts w:ascii="Times New Roman" w:hAnsi="Times New Roman" w:cs="Times New Roman"/>
              </w:rPr>
            </w:pPr>
          </w:p>
        </w:tc>
      </w:tr>
      <w:tr w:rsidR="009606D4" w:rsidRPr="00E81F01" w14:paraId="5F82BB03" w14:textId="77777777" w:rsidTr="00C33032">
        <w:trPr>
          <w:trHeight w:hRule="exact" w:val="2833"/>
        </w:trPr>
        <w:tc>
          <w:tcPr>
            <w:tcW w:w="242" w:type="pct"/>
            <w:tcBorders>
              <w:top w:val="single" w:sz="4" w:space="0" w:color="auto"/>
              <w:left w:val="single" w:sz="4" w:space="0" w:color="auto"/>
              <w:bottom w:val="single" w:sz="4" w:space="0" w:color="auto"/>
              <w:right w:val="single" w:sz="4" w:space="0" w:color="auto"/>
            </w:tcBorders>
            <w:shd w:val="clear" w:color="auto" w:fill="auto"/>
          </w:tcPr>
          <w:p w14:paraId="4CBB5F05" w14:textId="77777777" w:rsidR="009606D4" w:rsidRPr="00E81F01" w:rsidRDefault="009606D4" w:rsidP="00C33032">
            <w:pPr>
              <w:rPr>
                <w:sz w:val="20"/>
                <w:szCs w:val="20"/>
              </w:rPr>
            </w:pPr>
            <w:r w:rsidRPr="00E81F01">
              <w:rPr>
                <w:sz w:val="20"/>
                <w:szCs w:val="20"/>
              </w:rPr>
              <w:t>13</w:t>
            </w:r>
          </w:p>
        </w:tc>
        <w:tc>
          <w:tcPr>
            <w:tcW w:w="991" w:type="pct"/>
            <w:tcBorders>
              <w:top w:val="single" w:sz="4" w:space="0" w:color="auto"/>
              <w:left w:val="single" w:sz="4" w:space="0" w:color="auto"/>
              <w:bottom w:val="single" w:sz="4" w:space="0" w:color="auto"/>
              <w:right w:val="single" w:sz="4" w:space="0" w:color="auto"/>
            </w:tcBorders>
            <w:shd w:val="clear" w:color="auto" w:fill="auto"/>
          </w:tcPr>
          <w:p w14:paraId="4B39103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Историко-культурная деятельность</w:t>
            </w: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6730002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9.3</w:t>
            </w:r>
          </w:p>
        </w:tc>
        <w:tc>
          <w:tcPr>
            <w:tcW w:w="3293" w:type="pct"/>
            <w:tcBorders>
              <w:top w:val="single" w:sz="4" w:space="0" w:color="auto"/>
              <w:left w:val="single" w:sz="4" w:space="0" w:color="auto"/>
              <w:bottom w:val="single" w:sz="4" w:space="0" w:color="auto"/>
              <w:right w:val="single" w:sz="4" w:space="0" w:color="auto"/>
            </w:tcBorders>
            <w:shd w:val="clear" w:color="auto" w:fill="auto"/>
          </w:tcPr>
          <w:p w14:paraId="37836AE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47AA093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130A49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2277A1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354D3DF4" w14:textId="77777777" w:rsidR="009606D4" w:rsidRPr="00E81F01" w:rsidRDefault="009606D4" w:rsidP="009606D4"/>
    <w:p w14:paraId="6F4E87A3" w14:textId="77777777" w:rsidR="009606D4" w:rsidRPr="00E81F01" w:rsidRDefault="009606D4" w:rsidP="009606D4"/>
    <w:p w14:paraId="32B67BCA"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183" w:name="bookmark156"/>
      <w:bookmarkStart w:id="184" w:name="_Toc180414971"/>
      <w:r w:rsidRPr="00E81F01">
        <w:rPr>
          <w:rFonts w:ascii="Times New Roman" w:hAnsi="Times New Roman" w:cs="Times New Roman"/>
          <w:sz w:val="24"/>
          <w:szCs w:val="24"/>
        </w:rPr>
        <w:t>17.2 Условно разрешенные виды использования земельных участков и объектов капитального строительства.</w:t>
      </w:r>
      <w:bookmarkEnd w:id="183"/>
      <w:bookmarkEnd w:id="184"/>
    </w:p>
    <w:tbl>
      <w:tblPr>
        <w:tblpPr w:leftFromText="180" w:rightFromText="180" w:vertAnchor="text" w:tblpX="-416" w:tblpY="1"/>
        <w:tblOverlap w:val="never"/>
        <w:tblW w:w="55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9"/>
        <w:gridCol w:w="349"/>
        <w:gridCol w:w="170"/>
        <w:gridCol w:w="1479"/>
        <w:gridCol w:w="170"/>
        <w:gridCol w:w="835"/>
        <w:gridCol w:w="170"/>
        <w:gridCol w:w="7083"/>
        <w:gridCol w:w="172"/>
      </w:tblGrid>
      <w:tr w:rsidR="009606D4" w:rsidRPr="00E81F01" w14:paraId="66E586A8" w14:textId="77777777" w:rsidTr="00C33032">
        <w:trPr>
          <w:gridAfter w:val="1"/>
          <w:wAfter w:w="82" w:type="pct"/>
          <w:trHeight w:hRule="exact" w:val="1258"/>
        </w:trPr>
        <w:tc>
          <w:tcPr>
            <w:tcW w:w="245" w:type="pct"/>
            <w:gridSpan w:val="2"/>
            <w:vMerge w:val="restart"/>
            <w:shd w:val="clear" w:color="auto" w:fill="FFFFFF"/>
            <w:vAlign w:val="center"/>
          </w:tcPr>
          <w:p w14:paraId="1DB7CCB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252" w:type="pct"/>
            <w:gridSpan w:val="4"/>
            <w:shd w:val="clear" w:color="auto" w:fill="FFFFFF"/>
          </w:tcPr>
          <w:p w14:paraId="2F35B4F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422" w:type="pct"/>
            <w:gridSpan w:val="2"/>
            <w:vMerge w:val="restart"/>
            <w:shd w:val="clear" w:color="auto" w:fill="FFFFFF"/>
            <w:vAlign w:val="center"/>
          </w:tcPr>
          <w:p w14:paraId="3A6C46D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66329A50" w14:textId="77777777" w:rsidTr="00C33032">
        <w:trPr>
          <w:gridAfter w:val="1"/>
          <w:wAfter w:w="82" w:type="pct"/>
          <w:trHeight w:hRule="exact" w:val="250"/>
        </w:trPr>
        <w:tc>
          <w:tcPr>
            <w:tcW w:w="245" w:type="pct"/>
            <w:gridSpan w:val="2"/>
            <w:vMerge/>
            <w:shd w:val="clear" w:color="auto" w:fill="FFFFFF"/>
            <w:vAlign w:val="center"/>
          </w:tcPr>
          <w:p w14:paraId="0E6BC6DB" w14:textId="77777777" w:rsidR="009606D4" w:rsidRPr="00E81F01" w:rsidRDefault="009606D4" w:rsidP="00C33032">
            <w:pPr>
              <w:rPr>
                <w:sz w:val="20"/>
                <w:szCs w:val="20"/>
              </w:rPr>
            </w:pPr>
          </w:p>
        </w:tc>
        <w:tc>
          <w:tcPr>
            <w:tcW w:w="778" w:type="pct"/>
            <w:gridSpan w:val="2"/>
            <w:shd w:val="clear" w:color="auto" w:fill="FFFFFF"/>
            <w:vAlign w:val="bottom"/>
          </w:tcPr>
          <w:p w14:paraId="57B881A5" w14:textId="77777777" w:rsidR="009606D4" w:rsidRPr="00E81F01" w:rsidRDefault="009606D4" w:rsidP="00C33032">
            <w:pPr>
              <w:pStyle w:val="Other0"/>
              <w:shd w:val="clear" w:color="auto" w:fill="auto"/>
              <w:ind w:firstLine="400"/>
              <w:rPr>
                <w:rFonts w:ascii="Times New Roman" w:hAnsi="Times New Roman" w:cs="Times New Roman"/>
              </w:rPr>
            </w:pPr>
            <w:r w:rsidRPr="00E81F01">
              <w:rPr>
                <w:rFonts w:ascii="Times New Roman" w:hAnsi="Times New Roman" w:cs="Times New Roman"/>
              </w:rPr>
              <w:t>наименование</w:t>
            </w:r>
          </w:p>
        </w:tc>
        <w:tc>
          <w:tcPr>
            <w:tcW w:w="474" w:type="pct"/>
            <w:gridSpan w:val="2"/>
            <w:shd w:val="clear" w:color="auto" w:fill="FFFFFF"/>
            <w:vAlign w:val="bottom"/>
          </w:tcPr>
          <w:p w14:paraId="5C5278B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422" w:type="pct"/>
            <w:gridSpan w:val="2"/>
            <w:vMerge/>
            <w:shd w:val="clear" w:color="auto" w:fill="FFFFFF"/>
            <w:vAlign w:val="center"/>
          </w:tcPr>
          <w:p w14:paraId="62EE2C9E" w14:textId="77777777" w:rsidR="009606D4" w:rsidRPr="00E81F01" w:rsidRDefault="009606D4" w:rsidP="00C33032">
            <w:pPr>
              <w:rPr>
                <w:sz w:val="20"/>
                <w:szCs w:val="20"/>
              </w:rPr>
            </w:pPr>
          </w:p>
        </w:tc>
      </w:tr>
      <w:tr w:rsidR="009606D4" w:rsidRPr="00E81F01" w14:paraId="5DFEBFA9" w14:textId="77777777" w:rsidTr="00C33032">
        <w:trPr>
          <w:gridAfter w:val="1"/>
          <w:wAfter w:w="82" w:type="pct"/>
          <w:trHeight w:hRule="exact" w:val="250"/>
        </w:trPr>
        <w:tc>
          <w:tcPr>
            <w:tcW w:w="245" w:type="pct"/>
            <w:gridSpan w:val="2"/>
            <w:vMerge/>
            <w:shd w:val="clear" w:color="auto" w:fill="FFFFFF"/>
            <w:vAlign w:val="center"/>
          </w:tcPr>
          <w:p w14:paraId="3E56E500" w14:textId="77777777" w:rsidR="009606D4" w:rsidRPr="00E81F01" w:rsidRDefault="009606D4" w:rsidP="00C33032">
            <w:pPr>
              <w:rPr>
                <w:sz w:val="20"/>
                <w:szCs w:val="20"/>
              </w:rPr>
            </w:pPr>
          </w:p>
        </w:tc>
        <w:tc>
          <w:tcPr>
            <w:tcW w:w="778" w:type="pct"/>
            <w:gridSpan w:val="2"/>
            <w:shd w:val="clear" w:color="auto" w:fill="FFFFFF"/>
            <w:vAlign w:val="bottom"/>
          </w:tcPr>
          <w:p w14:paraId="269C071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74" w:type="pct"/>
            <w:gridSpan w:val="2"/>
            <w:shd w:val="clear" w:color="auto" w:fill="FFFFFF"/>
            <w:vAlign w:val="bottom"/>
          </w:tcPr>
          <w:p w14:paraId="4AC8F23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422" w:type="pct"/>
            <w:gridSpan w:val="2"/>
            <w:shd w:val="clear" w:color="auto" w:fill="FFFFFF"/>
            <w:vAlign w:val="center"/>
          </w:tcPr>
          <w:p w14:paraId="1A021C2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43BE7D4C" w14:textId="77777777" w:rsidTr="00C33032">
        <w:trPr>
          <w:gridAfter w:val="1"/>
          <w:wAfter w:w="82" w:type="pct"/>
          <w:trHeight w:hRule="exact" w:val="4342"/>
        </w:trPr>
        <w:tc>
          <w:tcPr>
            <w:tcW w:w="245" w:type="pct"/>
            <w:gridSpan w:val="2"/>
            <w:shd w:val="clear" w:color="auto" w:fill="FFFFFF"/>
          </w:tcPr>
          <w:p w14:paraId="110B98C7" w14:textId="77777777" w:rsidR="009606D4" w:rsidRPr="00E81F01" w:rsidRDefault="009606D4" w:rsidP="00C33032">
            <w:pPr>
              <w:rPr>
                <w:sz w:val="20"/>
                <w:szCs w:val="20"/>
              </w:rPr>
            </w:pPr>
            <w:r w:rsidRPr="00E81F01">
              <w:rPr>
                <w:sz w:val="20"/>
                <w:szCs w:val="20"/>
              </w:rPr>
              <w:t>1</w:t>
            </w:r>
          </w:p>
        </w:tc>
        <w:tc>
          <w:tcPr>
            <w:tcW w:w="778" w:type="pct"/>
            <w:gridSpan w:val="2"/>
            <w:shd w:val="clear" w:color="auto" w:fill="FFFFFF"/>
          </w:tcPr>
          <w:p w14:paraId="04F0D0B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Гостиничное обслуживание</w:t>
            </w:r>
          </w:p>
        </w:tc>
        <w:tc>
          <w:tcPr>
            <w:tcW w:w="474" w:type="pct"/>
            <w:gridSpan w:val="2"/>
            <w:shd w:val="clear" w:color="auto" w:fill="FFFFFF"/>
          </w:tcPr>
          <w:p w14:paraId="25843F8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4.7</w:t>
            </w:r>
          </w:p>
        </w:tc>
        <w:tc>
          <w:tcPr>
            <w:tcW w:w="3422" w:type="pct"/>
            <w:gridSpan w:val="2"/>
            <w:shd w:val="clear" w:color="auto" w:fill="FFFFFF"/>
          </w:tcPr>
          <w:p w14:paraId="5D85A3E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 Максимальные размеры земельных участков (площадь), кв.м не подлежит установлению</w:t>
            </w:r>
          </w:p>
          <w:p w14:paraId="6AED1BB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54E57E3" w14:textId="77777777" w:rsidR="009606D4" w:rsidRPr="00E81F01" w:rsidRDefault="009606D4" w:rsidP="009606D4">
            <w:pPr>
              <w:pStyle w:val="Other0"/>
              <w:numPr>
                <w:ilvl w:val="0"/>
                <w:numId w:val="234"/>
              </w:numPr>
              <w:shd w:val="clear" w:color="auto" w:fill="auto"/>
              <w:tabs>
                <w:tab w:val="left" w:pos="158"/>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98E6FB6" w14:textId="77777777" w:rsidR="009606D4" w:rsidRPr="00E81F01" w:rsidRDefault="009606D4" w:rsidP="009606D4">
            <w:pPr>
              <w:pStyle w:val="Other0"/>
              <w:numPr>
                <w:ilvl w:val="0"/>
                <w:numId w:val="234"/>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860878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2A3D6F1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11DC703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0CAEA0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13808016"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03E40AFE" w14:textId="77777777" w:rsidTr="00C33032">
        <w:trPr>
          <w:gridAfter w:val="1"/>
          <w:wAfter w:w="82" w:type="pct"/>
          <w:trHeight w:hRule="exact" w:val="4381"/>
        </w:trPr>
        <w:tc>
          <w:tcPr>
            <w:tcW w:w="245" w:type="pct"/>
            <w:gridSpan w:val="2"/>
            <w:shd w:val="clear" w:color="auto" w:fill="FFFFFF"/>
          </w:tcPr>
          <w:p w14:paraId="7DD99403" w14:textId="77777777" w:rsidR="009606D4" w:rsidRPr="00E81F01" w:rsidRDefault="009606D4" w:rsidP="00C33032">
            <w:pPr>
              <w:rPr>
                <w:sz w:val="20"/>
                <w:szCs w:val="20"/>
              </w:rPr>
            </w:pPr>
            <w:r w:rsidRPr="00E81F01">
              <w:rPr>
                <w:sz w:val="20"/>
                <w:szCs w:val="20"/>
              </w:rPr>
              <w:t>2</w:t>
            </w:r>
          </w:p>
        </w:tc>
        <w:tc>
          <w:tcPr>
            <w:tcW w:w="778" w:type="pct"/>
            <w:gridSpan w:val="2"/>
            <w:shd w:val="clear" w:color="auto" w:fill="FFFFFF"/>
          </w:tcPr>
          <w:p w14:paraId="1F103B4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Служебные гаражи</w:t>
            </w:r>
          </w:p>
        </w:tc>
        <w:tc>
          <w:tcPr>
            <w:tcW w:w="474" w:type="pct"/>
            <w:gridSpan w:val="2"/>
            <w:shd w:val="clear" w:color="auto" w:fill="FFFFFF"/>
          </w:tcPr>
          <w:p w14:paraId="4CBE631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4.9</w:t>
            </w:r>
          </w:p>
        </w:tc>
        <w:tc>
          <w:tcPr>
            <w:tcW w:w="3422" w:type="pct"/>
            <w:gridSpan w:val="2"/>
            <w:shd w:val="clear" w:color="auto" w:fill="FFFFFF"/>
          </w:tcPr>
          <w:p w14:paraId="3EEB41F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не подлежит установлению</w:t>
            </w:r>
          </w:p>
          <w:p w14:paraId="624E82C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78FD367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(за исключением стоянок для хранения автотранспортных средств открытого типа), м:</w:t>
            </w:r>
          </w:p>
          <w:p w14:paraId="2520137B" w14:textId="77777777" w:rsidR="009606D4" w:rsidRPr="00E81F01" w:rsidRDefault="009606D4" w:rsidP="009606D4">
            <w:pPr>
              <w:pStyle w:val="Other0"/>
              <w:numPr>
                <w:ilvl w:val="0"/>
                <w:numId w:val="235"/>
              </w:numPr>
              <w:shd w:val="clear" w:color="auto" w:fill="auto"/>
              <w:tabs>
                <w:tab w:val="left" w:pos="158"/>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A9826D4" w14:textId="77777777" w:rsidR="009606D4" w:rsidRPr="00E81F01" w:rsidRDefault="009606D4" w:rsidP="009606D4">
            <w:pPr>
              <w:pStyle w:val="Other0"/>
              <w:numPr>
                <w:ilvl w:val="0"/>
                <w:numId w:val="235"/>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A16885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6D79CFC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752481B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14906E4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694403AB" w14:textId="77777777" w:rsidTr="00C33032">
        <w:trPr>
          <w:gridAfter w:val="1"/>
          <w:wAfter w:w="82" w:type="pct"/>
          <w:trHeight w:hRule="exact" w:val="3100"/>
        </w:trPr>
        <w:tc>
          <w:tcPr>
            <w:tcW w:w="245" w:type="pct"/>
            <w:gridSpan w:val="2"/>
            <w:shd w:val="clear" w:color="auto" w:fill="FFFFFF"/>
          </w:tcPr>
          <w:p w14:paraId="5E865A49" w14:textId="77777777" w:rsidR="009606D4" w:rsidRPr="00E81F01" w:rsidRDefault="009606D4" w:rsidP="00C33032">
            <w:pPr>
              <w:rPr>
                <w:sz w:val="20"/>
                <w:szCs w:val="20"/>
              </w:rPr>
            </w:pPr>
            <w:r w:rsidRPr="00E81F01">
              <w:rPr>
                <w:sz w:val="20"/>
                <w:szCs w:val="20"/>
              </w:rPr>
              <w:t>3</w:t>
            </w:r>
          </w:p>
        </w:tc>
        <w:tc>
          <w:tcPr>
            <w:tcW w:w="778" w:type="pct"/>
            <w:gridSpan w:val="2"/>
            <w:shd w:val="clear" w:color="auto" w:fill="FFFFFF"/>
          </w:tcPr>
          <w:p w14:paraId="63427C3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Хранение автотранспорта</w:t>
            </w:r>
          </w:p>
        </w:tc>
        <w:tc>
          <w:tcPr>
            <w:tcW w:w="474" w:type="pct"/>
            <w:gridSpan w:val="2"/>
            <w:shd w:val="clear" w:color="auto" w:fill="FFFFFF"/>
          </w:tcPr>
          <w:p w14:paraId="08A3E75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2.7.1</w:t>
            </w:r>
          </w:p>
        </w:tc>
        <w:tc>
          <w:tcPr>
            <w:tcW w:w="3422" w:type="pct"/>
            <w:gridSpan w:val="2"/>
            <w:shd w:val="clear" w:color="auto" w:fill="FFFFFF"/>
          </w:tcPr>
          <w:p w14:paraId="12EF495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 Максимальные размеры земельных участков (площадь), кв.м – 5000</w:t>
            </w:r>
          </w:p>
          <w:p w14:paraId="00DCE8F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5E32B12" w14:textId="77777777" w:rsidR="009606D4" w:rsidRPr="00E81F01" w:rsidRDefault="009606D4" w:rsidP="009606D4">
            <w:pPr>
              <w:pStyle w:val="Other0"/>
              <w:numPr>
                <w:ilvl w:val="0"/>
                <w:numId w:val="236"/>
              </w:numPr>
              <w:shd w:val="clear" w:color="auto" w:fill="auto"/>
              <w:tabs>
                <w:tab w:val="left" w:pos="168"/>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6F8205D" w14:textId="77777777" w:rsidR="009606D4" w:rsidRPr="00E81F01" w:rsidRDefault="009606D4" w:rsidP="009606D4">
            <w:pPr>
              <w:pStyle w:val="Other0"/>
              <w:numPr>
                <w:ilvl w:val="0"/>
                <w:numId w:val="236"/>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7FE786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- 8</w:t>
            </w:r>
          </w:p>
          <w:p w14:paraId="585D375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w:t>
            </w:r>
          </w:p>
          <w:p w14:paraId="0B2017F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tc>
      </w:tr>
      <w:tr w:rsidR="009606D4" w:rsidRPr="00E81F01" w14:paraId="36ACAA36" w14:textId="77777777" w:rsidTr="00C33032">
        <w:trPr>
          <w:gridBefore w:val="1"/>
          <w:wBefore w:w="80" w:type="pct"/>
          <w:trHeight w:hRule="exact" w:val="4128"/>
        </w:trPr>
        <w:tc>
          <w:tcPr>
            <w:tcW w:w="245" w:type="pct"/>
            <w:gridSpan w:val="2"/>
            <w:shd w:val="clear" w:color="auto" w:fill="FFFFFF"/>
          </w:tcPr>
          <w:p w14:paraId="714DA603" w14:textId="77777777" w:rsidR="009606D4" w:rsidRPr="00E81F01" w:rsidRDefault="009606D4" w:rsidP="00C33032">
            <w:pPr>
              <w:rPr>
                <w:sz w:val="20"/>
                <w:szCs w:val="20"/>
              </w:rPr>
            </w:pPr>
            <w:r w:rsidRPr="00E81F01">
              <w:rPr>
                <w:sz w:val="20"/>
                <w:szCs w:val="20"/>
              </w:rPr>
              <w:lastRenderedPageBreak/>
              <w:t>4</w:t>
            </w:r>
          </w:p>
        </w:tc>
        <w:tc>
          <w:tcPr>
            <w:tcW w:w="778" w:type="pct"/>
            <w:gridSpan w:val="2"/>
            <w:shd w:val="clear" w:color="auto" w:fill="FFFFFF"/>
          </w:tcPr>
          <w:p w14:paraId="4AE6BAB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Спорт</w:t>
            </w:r>
          </w:p>
        </w:tc>
        <w:tc>
          <w:tcPr>
            <w:tcW w:w="474" w:type="pct"/>
            <w:gridSpan w:val="2"/>
            <w:shd w:val="clear" w:color="auto" w:fill="FFFFFF"/>
          </w:tcPr>
          <w:p w14:paraId="1095376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5.1</w:t>
            </w:r>
          </w:p>
        </w:tc>
        <w:tc>
          <w:tcPr>
            <w:tcW w:w="3424" w:type="pct"/>
            <w:gridSpan w:val="2"/>
            <w:shd w:val="clear" w:color="auto" w:fill="FFFFFF"/>
          </w:tcPr>
          <w:p w14:paraId="477A294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348D721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315F91A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A63D30B" w14:textId="77777777" w:rsidR="009606D4" w:rsidRPr="00E81F01" w:rsidRDefault="009606D4" w:rsidP="009606D4">
            <w:pPr>
              <w:pStyle w:val="Other0"/>
              <w:numPr>
                <w:ilvl w:val="0"/>
                <w:numId w:val="237"/>
              </w:numPr>
              <w:shd w:val="clear" w:color="auto" w:fill="auto"/>
              <w:tabs>
                <w:tab w:val="left" w:pos="158"/>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2A40DE3" w14:textId="77777777" w:rsidR="009606D4" w:rsidRPr="00E81F01" w:rsidRDefault="009606D4" w:rsidP="009606D4">
            <w:pPr>
              <w:pStyle w:val="Other0"/>
              <w:numPr>
                <w:ilvl w:val="0"/>
                <w:numId w:val="237"/>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AB57C7C" w14:textId="77777777" w:rsidR="009606D4" w:rsidRPr="00E81F01" w:rsidRDefault="009606D4" w:rsidP="00C33032">
            <w:pPr>
              <w:pStyle w:val="Other0"/>
              <w:shd w:val="clear" w:color="auto" w:fill="auto"/>
              <w:tabs>
                <w:tab w:val="left" w:pos="1565"/>
                <w:tab w:val="left" w:pos="2707"/>
                <w:tab w:val="left" w:pos="3902"/>
                <w:tab w:val="left" w:pos="4776"/>
                <w:tab w:val="left" w:pos="5213"/>
              </w:tabs>
              <w:ind w:right="139"/>
              <w:jc w:val="both"/>
              <w:rPr>
                <w:rFonts w:ascii="Times New Roman" w:hAnsi="Times New Roman" w:cs="Times New Roman"/>
              </w:rPr>
            </w:pPr>
            <w:r w:rsidRPr="00E81F01">
              <w:rPr>
                <w:rFonts w:ascii="Times New Roman" w:hAnsi="Times New Roman" w:cs="Times New Roman"/>
              </w:rPr>
              <w:t>Максимальное</w:t>
            </w:r>
            <w:r w:rsidRPr="00E81F01">
              <w:rPr>
                <w:rFonts w:ascii="Times New Roman" w:hAnsi="Times New Roman" w:cs="Times New Roman"/>
              </w:rPr>
              <w:tab/>
              <w:t>количество</w:t>
            </w:r>
            <w:r w:rsidRPr="00E81F01">
              <w:rPr>
                <w:rFonts w:ascii="Times New Roman" w:hAnsi="Times New Roman" w:cs="Times New Roman"/>
              </w:rPr>
              <w:tab/>
              <w:t>надземных</w:t>
            </w:r>
            <w:r w:rsidRPr="00E81F01">
              <w:rPr>
                <w:rFonts w:ascii="Times New Roman" w:hAnsi="Times New Roman" w:cs="Times New Roman"/>
              </w:rPr>
              <w:tab/>
              <w:t>этажей</w:t>
            </w:r>
            <w:r w:rsidRPr="00E81F01">
              <w:rPr>
                <w:rFonts w:ascii="Times New Roman" w:hAnsi="Times New Roman" w:cs="Times New Roman"/>
              </w:rPr>
              <w:tab/>
              <w:t>не</w:t>
            </w:r>
            <w:r w:rsidRPr="00E81F01">
              <w:rPr>
                <w:rFonts w:ascii="Times New Roman" w:hAnsi="Times New Roman" w:cs="Times New Roman"/>
              </w:rPr>
              <w:tab/>
              <w:t>подлежит</w:t>
            </w:r>
          </w:p>
          <w:p w14:paraId="6F754B4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установлению</w:t>
            </w:r>
          </w:p>
          <w:p w14:paraId="01D6DA43" w14:textId="77777777" w:rsidR="009606D4" w:rsidRPr="00E81F01" w:rsidRDefault="009606D4" w:rsidP="00C33032">
            <w:pPr>
              <w:pStyle w:val="Other0"/>
              <w:shd w:val="clear" w:color="auto" w:fill="auto"/>
              <w:tabs>
                <w:tab w:val="left" w:pos="1565"/>
                <w:tab w:val="left" w:pos="2707"/>
                <w:tab w:val="left" w:pos="3902"/>
                <w:tab w:val="left" w:pos="4776"/>
                <w:tab w:val="left" w:pos="5213"/>
              </w:tabs>
              <w:ind w:right="139"/>
              <w:jc w:val="both"/>
              <w:rPr>
                <w:rFonts w:ascii="Times New Roman" w:hAnsi="Times New Roman" w:cs="Times New Roman"/>
              </w:rPr>
            </w:pPr>
            <w:r w:rsidRPr="00E81F01">
              <w:rPr>
                <w:rFonts w:ascii="Times New Roman" w:hAnsi="Times New Roman" w:cs="Times New Roman"/>
              </w:rPr>
              <w:t>Максимальное</w:t>
            </w:r>
            <w:r w:rsidRPr="00E81F01">
              <w:rPr>
                <w:rFonts w:ascii="Times New Roman" w:hAnsi="Times New Roman" w:cs="Times New Roman"/>
              </w:rPr>
              <w:tab/>
              <w:t>количество</w:t>
            </w:r>
            <w:r w:rsidRPr="00E81F01">
              <w:rPr>
                <w:rFonts w:ascii="Times New Roman" w:hAnsi="Times New Roman" w:cs="Times New Roman"/>
              </w:rPr>
              <w:tab/>
              <w:t>подземных</w:t>
            </w:r>
            <w:r w:rsidRPr="00E81F01">
              <w:rPr>
                <w:rFonts w:ascii="Times New Roman" w:hAnsi="Times New Roman" w:cs="Times New Roman"/>
              </w:rPr>
              <w:tab/>
              <w:t>этажей</w:t>
            </w:r>
            <w:r w:rsidRPr="00E81F01">
              <w:rPr>
                <w:rFonts w:ascii="Times New Roman" w:hAnsi="Times New Roman" w:cs="Times New Roman"/>
              </w:rPr>
              <w:tab/>
              <w:t>не</w:t>
            </w:r>
            <w:r w:rsidRPr="00E81F01">
              <w:rPr>
                <w:rFonts w:ascii="Times New Roman" w:hAnsi="Times New Roman" w:cs="Times New Roman"/>
              </w:rPr>
              <w:tab/>
              <w:t>подлежит</w:t>
            </w:r>
          </w:p>
          <w:p w14:paraId="2A7FF79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установлению</w:t>
            </w:r>
          </w:p>
          <w:p w14:paraId="0A4AE92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 Максимальный процент застройки в границах земельного участка - 60</w:t>
            </w:r>
          </w:p>
          <w:p w14:paraId="76DF409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озеленения - 40</w:t>
            </w:r>
          </w:p>
          <w:p w14:paraId="6DBE401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bl>
    <w:p w14:paraId="190AB1F6" w14:textId="77777777" w:rsidR="009606D4" w:rsidRPr="00E81F01" w:rsidRDefault="009606D4" w:rsidP="009606D4">
      <w:pPr>
        <w:jc w:val="both"/>
      </w:pPr>
    </w:p>
    <w:p w14:paraId="4A59E3C3" w14:textId="77777777" w:rsidR="009606D4" w:rsidRPr="00E81F01" w:rsidRDefault="009606D4" w:rsidP="009606D4">
      <w:pPr>
        <w:pStyle w:val="Heading30"/>
        <w:keepNext/>
        <w:keepLines/>
        <w:shd w:val="clear" w:color="auto" w:fill="auto"/>
        <w:spacing w:after="160"/>
        <w:ind w:left="-426" w:firstLine="0"/>
        <w:jc w:val="both"/>
        <w:rPr>
          <w:rFonts w:ascii="Times New Roman" w:hAnsi="Times New Roman" w:cs="Times New Roman"/>
          <w:sz w:val="24"/>
          <w:szCs w:val="24"/>
        </w:rPr>
      </w:pPr>
      <w:bookmarkStart w:id="185" w:name="_Toc180414972"/>
      <w:bookmarkStart w:id="186" w:name="bookmark157"/>
      <w:bookmarkStart w:id="187" w:name="bookmark158"/>
      <w:bookmarkStart w:id="188" w:name="bookmark159"/>
      <w:r w:rsidRPr="00E81F01">
        <w:rPr>
          <w:rFonts w:ascii="Times New Roman" w:hAnsi="Times New Roman" w:cs="Times New Roman"/>
          <w:sz w:val="24"/>
          <w:szCs w:val="24"/>
        </w:rPr>
        <w:t>17.3 Вспомогательные виды разрешенного использования земельных участков и объектов капитального строительства:</w:t>
      </w:r>
      <w:bookmarkEnd w:id="185"/>
    </w:p>
    <w:p w14:paraId="75838EEC" w14:textId="77777777" w:rsidR="009606D4" w:rsidRPr="00E81F01" w:rsidRDefault="009606D4" w:rsidP="009606D4">
      <w:pPr>
        <w:pStyle w:val="Heading30"/>
        <w:keepNext/>
        <w:keepLines/>
        <w:shd w:val="clear" w:color="auto" w:fill="auto"/>
        <w:spacing w:after="160"/>
        <w:ind w:left="-426" w:firstLine="0"/>
        <w:jc w:val="both"/>
        <w:outlineLvl w:val="9"/>
        <w:rPr>
          <w:b w:val="0"/>
        </w:rPr>
      </w:pPr>
      <w:r w:rsidRPr="00E81F01">
        <w:rPr>
          <w:b w:val="0"/>
        </w:rPr>
        <w:t xml:space="preserve"> нет</w:t>
      </w:r>
      <w:bookmarkEnd w:id="186"/>
      <w:bookmarkEnd w:id="187"/>
      <w:bookmarkEnd w:id="188"/>
    </w:p>
    <w:p w14:paraId="530EE0D4" w14:textId="77777777" w:rsidR="009606D4" w:rsidRPr="00E81F01" w:rsidRDefault="009606D4" w:rsidP="009606D4">
      <w:pPr>
        <w:pStyle w:val="Heading30"/>
        <w:keepNext/>
        <w:keepLines/>
        <w:shd w:val="clear" w:color="auto" w:fill="auto"/>
        <w:ind w:left="-426" w:firstLine="0"/>
        <w:jc w:val="both"/>
        <w:rPr>
          <w:rFonts w:ascii="Times New Roman" w:hAnsi="Times New Roman" w:cs="Times New Roman"/>
          <w:sz w:val="24"/>
          <w:szCs w:val="24"/>
        </w:rPr>
      </w:pPr>
      <w:bookmarkStart w:id="189" w:name="bookmark160"/>
      <w:bookmarkStart w:id="190" w:name="bookmark161"/>
      <w:bookmarkStart w:id="191" w:name="_Toc180414973"/>
      <w:bookmarkStart w:id="192" w:name="bookmark162"/>
      <w:r w:rsidRPr="00E81F01">
        <w:rPr>
          <w:rFonts w:ascii="Times New Roman" w:hAnsi="Times New Roman" w:cs="Times New Roman"/>
          <w:sz w:val="24"/>
          <w:szCs w:val="24"/>
        </w:rPr>
        <w:t>17.4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189"/>
      <w:bookmarkEnd w:id="190"/>
      <w:bookmarkEnd w:id="191"/>
      <w:bookmarkEnd w:id="192"/>
    </w:p>
    <w:p w14:paraId="7CD410D6" w14:textId="77777777" w:rsidR="009606D4" w:rsidRPr="00E81F01" w:rsidRDefault="009606D4" w:rsidP="009606D4">
      <w:pPr>
        <w:pStyle w:val="Bodytext20"/>
        <w:numPr>
          <w:ilvl w:val="0"/>
          <w:numId w:val="238"/>
        </w:numPr>
        <w:shd w:val="clear" w:color="auto" w:fill="auto"/>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назначения(65:03- 6.281),</w:t>
      </w:r>
    </w:p>
    <w:p w14:paraId="6E96CA31" w14:textId="77777777" w:rsidR="009606D4" w:rsidRPr="00E81F01" w:rsidRDefault="009606D4" w:rsidP="009606D4">
      <w:pPr>
        <w:pStyle w:val="Bodytext20"/>
        <w:numPr>
          <w:ilvl w:val="0"/>
          <w:numId w:val="238"/>
        </w:numPr>
        <w:shd w:val="clear" w:color="auto" w:fill="auto"/>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зона(65:03-6.156),</w:t>
      </w:r>
    </w:p>
    <w:p w14:paraId="29D79BBC" w14:textId="77777777" w:rsidR="009606D4" w:rsidRPr="00E81F01" w:rsidRDefault="009606D4" w:rsidP="009606D4">
      <w:pPr>
        <w:pStyle w:val="Bodytext20"/>
        <w:numPr>
          <w:ilvl w:val="0"/>
          <w:numId w:val="238"/>
        </w:numPr>
        <w:shd w:val="clear" w:color="auto" w:fill="auto"/>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полоса(65:03-6.163),</w:t>
      </w:r>
    </w:p>
    <w:p w14:paraId="4F7E3E5B" w14:textId="77777777" w:rsidR="009606D4" w:rsidRPr="00E81F01" w:rsidRDefault="009606D4" w:rsidP="009606D4">
      <w:pPr>
        <w:pStyle w:val="Bodytext20"/>
        <w:numPr>
          <w:ilvl w:val="0"/>
          <w:numId w:val="238"/>
        </w:numPr>
        <w:shd w:val="clear" w:color="auto" w:fill="auto"/>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зона(65:03-6.287),</w:t>
      </w:r>
    </w:p>
    <w:p w14:paraId="392B18B4" w14:textId="77777777" w:rsidR="009606D4" w:rsidRPr="00E81F01" w:rsidRDefault="009606D4" w:rsidP="009606D4">
      <w:pPr>
        <w:pStyle w:val="Bodytext20"/>
        <w:numPr>
          <w:ilvl w:val="0"/>
          <w:numId w:val="238"/>
        </w:numPr>
        <w:shd w:val="clear" w:color="auto" w:fill="auto"/>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полоса(65:03-6.288),</w:t>
      </w:r>
    </w:p>
    <w:p w14:paraId="455F7D98" w14:textId="77777777" w:rsidR="009606D4" w:rsidRPr="00E81F01" w:rsidRDefault="009606D4" w:rsidP="009606D4">
      <w:pPr>
        <w:pStyle w:val="Bodytext20"/>
        <w:numPr>
          <w:ilvl w:val="0"/>
          <w:numId w:val="238"/>
        </w:numPr>
        <w:shd w:val="clear" w:color="auto" w:fill="auto"/>
        <w:ind w:left="-426"/>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территории(65:03-6.151),</w:t>
      </w:r>
    </w:p>
    <w:p w14:paraId="7B61FFA4" w14:textId="77777777" w:rsidR="009606D4" w:rsidRPr="00E81F01" w:rsidRDefault="009606D4" w:rsidP="009606D4">
      <w:pPr>
        <w:pStyle w:val="Bodytext20"/>
        <w:numPr>
          <w:ilvl w:val="0"/>
          <w:numId w:val="238"/>
        </w:numPr>
        <w:shd w:val="clear" w:color="auto" w:fill="auto"/>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назначения(65:03- 6.153),</w:t>
      </w:r>
    </w:p>
    <w:p w14:paraId="79992518" w14:textId="77777777" w:rsidR="009606D4" w:rsidRPr="00E81F01" w:rsidRDefault="009606D4" w:rsidP="009606D4">
      <w:pPr>
        <w:pStyle w:val="Bodytext20"/>
        <w:numPr>
          <w:ilvl w:val="0"/>
          <w:numId w:val="238"/>
        </w:numPr>
        <w:shd w:val="clear" w:color="auto" w:fill="auto"/>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назначения(65:03-6.154),</w:t>
      </w:r>
    </w:p>
    <w:p w14:paraId="033106EE" w14:textId="77777777" w:rsidR="009606D4" w:rsidRPr="00E81F01" w:rsidRDefault="009606D4" w:rsidP="009606D4">
      <w:pPr>
        <w:pStyle w:val="Bodytext20"/>
        <w:numPr>
          <w:ilvl w:val="0"/>
          <w:numId w:val="238"/>
        </w:numPr>
        <w:shd w:val="clear" w:color="auto" w:fill="auto"/>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коммуникаций(65:04-6.1),</w:t>
      </w:r>
    </w:p>
    <w:p w14:paraId="0AE379A8"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(65:03-6.23),</w:t>
      </w:r>
    </w:p>
    <w:p w14:paraId="53BEE76B"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назначения(65:03-6.279),</w:t>
      </w:r>
    </w:p>
    <w:p w14:paraId="5DC0C5FB"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назначения(65:03-6.280),</w:t>
      </w:r>
    </w:p>
    <w:p w14:paraId="47782219"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зона(65:03-6.188),</w:t>
      </w:r>
    </w:p>
    <w:p w14:paraId="66C0F2D8"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коммуникаций(65:03-6.12),</w:t>
      </w:r>
    </w:p>
    <w:p w14:paraId="1331398A"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коммуникаций(65:03-6.2),</w:t>
      </w:r>
    </w:p>
    <w:p w14:paraId="62791A47"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коммуникаций(65:03-6.5),</w:t>
      </w:r>
    </w:p>
    <w:p w14:paraId="5AF20A01"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(65:03-5.14),</w:t>
      </w:r>
    </w:p>
    <w:p w14:paraId="1276BE01"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зона(65:03-6.158),</w:t>
      </w:r>
    </w:p>
    <w:p w14:paraId="7063E694"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полоса(65:03-6.161),</w:t>
      </w:r>
    </w:p>
    <w:p w14:paraId="4391C123"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зона(65:04-6.111),</w:t>
      </w:r>
    </w:p>
    <w:p w14:paraId="49AB41D8"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полоса(65:04-6.112),</w:t>
      </w:r>
    </w:p>
    <w:p w14:paraId="4A09C50C"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lastRenderedPageBreak/>
        <w:t>Охранная зона инженерных коммуникаций(65:04-6.6),</w:t>
      </w:r>
    </w:p>
    <w:p w14:paraId="73D9456F"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(65:04-5.1),</w:t>
      </w:r>
    </w:p>
    <w:p w14:paraId="714998A0"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полоса(65:03-6.189),</w:t>
      </w:r>
    </w:p>
    <w:p w14:paraId="2F712225"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зона(65:03-6.157),</w:t>
      </w:r>
    </w:p>
    <w:p w14:paraId="2237AE33"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полоса(65:03-6.162),</w:t>
      </w:r>
    </w:p>
    <w:p w14:paraId="4D229C50"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охраны объекта культурного наследия(65:03-6.140),</w:t>
      </w:r>
    </w:p>
    <w:p w14:paraId="43D39555"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коммуникаций(65:03-6.17),</w:t>
      </w:r>
    </w:p>
    <w:p w14:paraId="2714C9C7"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территории(65:00-6.226),</w:t>
      </w:r>
    </w:p>
    <w:p w14:paraId="638DA059"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коммуникаций(65:04-6.2),</w:t>
      </w:r>
    </w:p>
    <w:p w14:paraId="4B4D53FE"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коммуникаций(65:03-6.20),</w:t>
      </w:r>
    </w:p>
    <w:p w14:paraId="709C130F"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Иная зона с особыми условиями использования территории(65:03-6.6),</w:t>
      </w:r>
    </w:p>
    <w:p w14:paraId="2E9413D9"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линий и сооружений связи и линий и сооружений радиофикации(65:03-6.284),</w:t>
      </w:r>
    </w:p>
    <w:p w14:paraId="01CA26CE"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(65:03-5.10),</w:t>
      </w:r>
    </w:p>
    <w:p w14:paraId="433F5E70"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(65:03-6.27),</w:t>
      </w:r>
    </w:p>
    <w:p w14:paraId="7116D1F8"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коммуникаций(65:04-6.8),</w:t>
      </w:r>
    </w:p>
    <w:p w14:paraId="1381FB6D"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Зоны с особыми условиями использования территории(65:03-6.150),</w:t>
      </w:r>
    </w:p>
    <w:p w14:paraId="7C974076"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(65:03-5.15),</w:t>
      </w:r>
    </w:p>
    <w:p w14:paraId="5190F417"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зона(65:03-6.159),</w:t>
      </w:r>
    </w:p>
    <w:p w14:paraId="40F0EEB2"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полоса(65:03-6.160),</w:t>
      </w:r>
    </w:p>
    <w:p w14:paraId="7602026B"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Санитарно-защитная зона предприятий, сооружений и иных объектов(65:03-6.3),</w:t>
      </w:r>
    </w:p>
    <w:p w14:paraId="4623C851"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назначения(65:03- 6.275),</w:t>
      </w:r>
    </w:p>
    <w:p w14:paraId="65C8B898"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зона(65:03-6.167),</w:t>
      </w:r>
    </w:p>
    <w:p w14:paraId="605E9202"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полоса(65:03-6.172),</w:t>
      </w:r>
    </w:p>
    <w:p w14:paraId="27143B0F"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назначения(65:03- 6.268),</w:t>
      </w:r>
    </w:p>
    <w:p w14:paraId="4E2A6A3E"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назначения(65:03- 6.269),</w:t>
      </w:r>
    </w:p>
    <w:p w14:paraId="4C3AA46A"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зона(65:03-6.291),</w:t>
      </w:r>
    </w:p>
    <w:p w14:paraId="00C252D3"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полоса(65:03-6.292),</w:t>
      </w:r>
    </w:p>
    <w:p w14:paraId="39F013BD"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(65:03-5.5),</w:t>
      </w:r>
    </w:p>
    <w:p w14:paraId="4A31FE25"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назначения(65:03- 6.267),</w:t>
      </w:r>
    </w:p>
    <w:p w14:paraId="7AEFB77E"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назначения(65:03- 6.278),</w:t>
      </w:r>
    </w:p>
    <w:p w14:paraId="595F45BF"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коммуникаций(65:03-6.18),</w:t>
      </w:r>
    </w:p>
    <w:p w14:paraId="37039CA9"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w:t>
      </w:r>
    </w:p>
    <w:p w14:paraId="209DC4EE"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коммуникаций(65:04-6.4),</w:t>
      </w:r>
    </w:p>
    <w:p w14:paraId="5F98A784" w14:textId="77777777" w:rsidR="009606D4" w:rsidRPr="00E81F01" w:rsidRDefault="009606D4" w:rsidP="009606D4">
      <w:pPr>
        <w:pStyle w:val="Bodytext20"/>
        <w:numPr>
          <w:ilvl w:val="0"/>
          <w:numId w:val="238"/>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охраны объекта культурного наследия(65:04-6.122).</w:t>
      </w:r>
    </w:p>
    <w:p w14:paraId="7E5F509C" w14:textId="77777777" w:rsidR="009606D4" w:rsidRPr="00E81F01" w:rsidRDefault="009606D4" w:rsidP="009606D4">
      <w:pPr>
        <w:pStyle w:val="a3"/>
        <w:tabs>
          <w:tab w:val="left" w:pos="0"/>
        </w:tabs>
        <w:ind w:left="-426" w:firstLine="709"/>
        <w:rPr>
          <w:sz w:val="24"/>
        </w:rPr>
      </w:pPr>
      <w:r w:rsidRPr="00E81F01">
        <w:rPr>
          <w:sz w:val="24"/>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29A472D3" w14:textId="77777777" w:rsidR="009606D4" w:rsidRPr="00E81F01" w:rsidRDefault="009606D4" w:rsidP="009606D4">
      <w:pPr>
        <w:tabs>
          <w:tab w:val="left" w:pos="0"/>
        </w:tabs>
        <w:ind w:left="-426" w:firstLine="709"/>
        <w:jc w:val="both"/>
      </w:pPr>
      <w:r w:rsidRPr="00E81F01">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24D5CFC3" w14:textId="77777777" w:rsidR="009606D4" w:rsidRPr="00E81F01" w:rsidRDefault="009606D4" w:rsidP="009606D4"/>
    <w:p w14:paraId="39902DC7" w14:textId="77777777" w:rsidR="009606D4" w:rsidRPr="00E81F01" w:rsidRDefault="009606D4" w:rsidP="009606D4">
      <w:pPr>
        <w:pStyle w:val="Heading20"/>
        <w:keepNext/>
        <w:keepLines/>
        <w:shd w:val="clear" w:color="auto" w:fill="auto"/>
        <w:tabs>
          <w:tab w:val="left" w:pos="3207"/>
        </w:tabs>
        <w:spacing w:after="0"/>
        <w:ind w:left="284" w:firstLine="0"/>
        <w:jc w:val="center"/>
        <w:outlineLvl w:val="0"/>
        <w:rPr>
          <w:rFonts w:ascii="Times New Roman" w:hAnsi="Times New Roman" w:cs="Times New Roman"/>
          <w:sz w:val="24"/>
          <w:szCs w:val="24"/>
        </w:rPr>
      </w:pPr>
      <w:r w:rsidRPr="00E81F01">
        <w:br w:type="page"/>
      </w:r>
      <w:r w:rsidRPr="00E81F01">
        <w:rPr>
          <w:rFonts w:ascii="Times New Roman" w:hAnsi="Times New Roman" w:cs="Times New Roman"/>
          <w:sz w:val="24"/>
          <w:szCs w:val="24"/>
        </w:rPr>
        <w:lastRenderedPageBreak/>
        <w:t>18. ЗОНА ОБЪЕКТОВ ОТДЫХА И ТУРИЗМА (Р-3)</w:t>
      </w:r>
    </w:p>
    <w:p w14:paraId="6B38FF23" w14:textId="77777777" w:rsidR="009606D4" w:rsidRPr="00E81F01" w:rsidRDefault="009606D4" w:rsidP="009606D4">
      <w:pPr>
        <w:pStyle w:val="Heading20"/>
        <w:keepNext/>
        <w:keepLines/>
        <w:shd w:val="clear" w:color="auto" w:fill="auto"/>
        <w:tabs>
          <w:tab w:val="left" w:pos="3207"/>
        </w:tabs>
        <w:spacing w:after="0"/>
        <w:ind w:left="284" w:firstLine="0"/>
        <w:jc w:val="center"/>
        <w:outlineLvl w:val="0"/>
        <w:rPr>
          <w:rFonts w:ascii="Times New Roman" w:hAnsi="Times New Roman" w:cs="Times New Roman"/>
          <w:sz w:val="24"/>
          <w:szCs w:val="24"/>
        </w:rPr>
      </w:pPr>
    </w:p>
    <w:p w14:paraId="04A0C560" w14:textId="77777777" w:rsidR="009606D4" w:rsidRPr="00E81F01" w:rsidRDefault="009606D4" w:rsidP="009606D4">
      <w:pPr>
        <w:pStyle w:val="Tablecaption0"/>
        <w:shd w:val="clear" w:color="auto" w:fill="auto"/>
        <w:ind w:left="0" w:firstLine="0"/>
        <w:outlineLvl w:val="2"/>
        <w:rPr>
          <w:rFonts w:ascii="Times New Roman" w:hAnsi="Times New Roman" w:cs="Times New Roman"/>
          <w:sz w:val="24"/>
          <w:szCs w:val="24"/>
        </w:rPr>
      </w:pPr>
      <w:bookmarkStart w:id="193" w:name="bookmark166"/>
      <w:bookmarkStart w:id="194" w:name="_Toc180414975"/>
      <w:bookmarkStart w:id="195" w:name="bookmark165"/>
      <w:r w:rsidRPr="00E81F01">
        <w:rPr>
          <w:rFonts w:ascii="Times New Roman" w:hAnsi="Times New Roman" w:cs="Times New Roman"/>
          <w:sz w:val="24"/>
          <w:szCs w:val="24"/>
        </w:rPr>
        <w:t>18.1 Основные виды разрешенного использования земельных участков и объектов капитального строительства</w:t>
      </w:r>
      <w:bookmarkEnd w:id="193"/>
      <w:bookmarkEnd w:id="194"/>
      <w:bookmarkEnd w:id="195"/>
    </w:p>
    <w:tbl>
      <w:tblPr>
        <w:tblpPr w:leftFromText="180" w:rightFromText="180" w:vertAnchor="text" w:tblpXSpec="center" w:tblpY="1"/>
        <w:tblOverlap w:val="never"/>
        <w:tblW w:w="55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
        <w:gridCol w:w="2097"/>
        <w:gridCol w:w="1001"/>
        <w:gridCol w:w="6971"/>
      </w:tblGrid>
      <w:tr w:rsidR="009606D4" w:rsidRPr="00E81F01" w14:paraId="06AA6560" w14:textId="77777777" w:rsidTr="00C33032">
        <w:trPr>
          <w:trHeight w:hRule="exact" w:val="1258"/>
          <w:tblHeader/>
          <w:jc w:val="center"/>
        </w:trPr>
        <w:tc>
          <w:tcPr>
            <w:tcW w:w="242" w:type="pct"/>
            <w:vMerge w:val="restart"/>
            <w:shd w:val="clear" w:color="auto" w:fill="FFFFFF"/>
            <w:vAlign w:val="center"/>
          </w:tcPr>
          <w:p w14:paraId="26C0977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464" w:type="pct"/>
            <w:gridSpan w:val="2"/>
            <w:shd w:val="clear" w:color="auto" w:fill="FFFFFF"/>
          </w:tcPr>
          <w:p w14:paraId="457F94C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293" w:type="pct"/>
            <w:vMerge w:val="restart"/>
            <w:shd w:val="clear" w:color="auto" w:fill="FFFFFF"/>
            <w:vAlign w:val="center"/>
          </w:tcPr>
          <w:p w14:paraId="4A7BB3B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41C3A6E3" w14:textId="77777777" w:rsidTr="00C33032">
        <w:trPr>
          <w:trHeight w:hRule="exact" w:val="250"/>
          <w:tblHeader/>
          <w:jc w:val="center"/>
        </w:trPr>
        <w:tc>
          <w:tcPr>
            <w:tcW w:w="242" w:type="pct"/>
            <w:vMerge/>
            <w:shd w:val="clear" w:color="auto" w:fill="FFFFFF"/>
            <w:vAlign w:val="center"/>
          </w:tcPr>
          <w:p w14:paraId="51FFCAF2" w14:textId="77777777" w:rsidR="009606D4" w:rsidRPr="00E81F01" w:rsidRDefault="009606D4" w:rsidP="00C33032">
            <w:pPr>
              <w:rPr>
                <w:sz w:val="20"/>
                <w:szCs w:val="20"/>
              </w:rPr>
            </w:pPr>
          </w:p>
        </w:tc>
        <w:tc>
          <w:tcPr>
            <w:tcW w:w="991" w:type="pct"/>
            <w:shd w:val="clear" w:color="auto" w:fill="FFFFFF"/>
            <w:vAlign w:val="bottom"/>
          </w:tcPr>
          <w:p w14:paraId="5D199328" w14:textId="77777777" w:rsidR="009606D4" w:rsidRPr="00E81F01" w:rsidRDefault="009606D4" w:rsidP="00C33032">
            <w:pPr>
              <w:pStyle w:val="Other0"/>
              <w:shd w:val="clear" w:color="auto" w:fill="auto"/>
              <w:ind w:firstLine="400"/>
              <w:rPr>
                <w:rFonts w:ascii="Times New Roman" w:hAnsi="Times New Roman" w:cs="Times New Roman"/>
              </w:rPr>
            </w:pPr>
            <w:r w:rsidRPr="00E81F01">
              <w:rPr>
                <w:rFonts w:ascii="Times New Roman" w:hAnsi="Times New Roman" w:cs="Times New Roman"/>
              </w:rPr>
              <w:t>наименование</w:t>
            </w:r>
          </w:p>
        </w:tc>
        <w:tc>
          <w:tcPr>
            <w:tcW w:w="473" w:type="pct"/>
            <w:shd w:val="clear" w:color="auto" w:fill="FFFFFF"/>
            <w:vAlign w:val="bottom"/>
          </w:tcPr>
          <w:p w14:paraId="392F5F4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293" w:type="pct"/>
            <w:vMerge/>
            <w:shd w:val="clear" w:color="auto" w:fill="FFFFFF"/>
            <w:vAlign w:val="center"/>
          </w:tcPr>
          <w:p w14:paraId="69677A17" w14:textId="77777777" w:rsidR="009606D4" w:rsidRPr="00E81F01" w:rsidRDefault="009606D4" w:rsidP="00C33032">
            <w:pPr>
              <w:rPr>
                <w:sz w:val="20"/>
                <w:szCs w:val="20"/>
              </w:rPr>
            </w:pPr>
          </w:p>
        </w:tc>
      </w:tr>
      <w:tr w:rsidR="009606D4" w:rsidRPr="00E81F01" w14:paraId="6DF47270" w14:textId="77777777" w:rsidTr="00C33032">
        <w:trPr>
          <w:trHeight w:hRule="exact" w:val="254"/>
          <w:tblHeader/>
          <w:jc w:val="center"/>
        </w:trPr>
        <w:tc>
          <w:tcPr>
            <w:tcW w:w="242" w:type="pct"/>
            <w:vMerge/>
            <w:shd w:val="clear" w:color="auto" w:fill="FFFFFF"/>
            <w:vAlign w:val="center"/>
          </w:tcPr>
          <w:p w14:paraId="09E626D6" w14:textId="77777777" w:rsidR="009606D4" w:rsidRPr="00E81F01" w:rsidRDefault="009606D4" w:rsidP="00C33032">
            <w:pPr>
              <w:rPr>
                <w:sz w:val="20"/>
                <w:szCs w:val="20"/>
              </w:rPr>
            </w:pPr>
          </w:p>
        </w:tc>
        <w:tc>
          <w:tcPr>
            <w:tcW w:w="991" w:type="pct"/>
            <w:shd w:val="clear" w:color="auto" w:fill="FFFFFF"/>
            <w:vAlign w:val="bottom"/>
          </w:tcPr>
          <w:p w14:paraId="5D6CA77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73" w:type="pct"/>
            <w:shd w:val="clear" w:color="auto" w:fill="FFFFFF"/>
            <w:vAlign w:val="bottom"/>
          </w:tcPr>
          <w:p w14:paraId="2C60BA1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293" w:type="pct"/>
            <w:shd w:val="clear" w:color="auto" w:fill="FFFFFF"/>
            <w:vAlign w:val="center"/>
          </w:tcPr>
          <w:p w14:paraId="15D02A5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38AF9513" w14:textId="77777777" w:rsidTr="00C33032">
        <w:trPr>
          <w:trHeight w:val="3945"/>
          <w:jc w:val="center"/>
        </w:trPr>
        <w:tc>
          <w:tcPr>
            <w:tcW w:w="242" w:type="pct"/>
            <w:shd w:val="clear" w:color="auto" w:fill="FFFFFF"/>
          </w:tcPr>
          <w:p w14:paraId="55D72D0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91" w:type="pct"/>
            <w:shd w:val="clear" w:color="auto" w:fill="FFFFFF"/>
          </w:tcPr>
          <w:p w14:paraId="3AE7F0A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Гостиничное обслуживание</w:t>
            </w:r>
          </w:p>
        </w:tc>
        <w:tc>
          <w:tcPr>
            <w:tcW w:w="473" w:type="pct"/>
            <w:shd w:val="clear" w:color="auto" w:fill="FFFFFF"/>
          </w:tcPr>
          <w:p w14:paraId="6F08724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4.7</w:t>
            </w:r>
          </w:p>
        </w:tc>
        <w:tc>
          <w:tcPr>
            <w:tcW w:w="3293" w:type="pct"/>
            <w:shd w:val="clear" w:color="auto" w:fill="FFFFFF"/>
          </w:tcPr>
          <w:p w14:paraId="3215542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7749485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5168D69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DFE6169" w14:textId="77777777" w:rsidR="009606D4" w:rsidRPr="00E81F01" w:rsidRDefault="009606D4" w:rsidP="009606D4">
            <w:pPr>
              <w:pStyle w:val="Other0"/>
              <w:numPr>
                <w:ilvl w:val="0"/>
                <w:numId w:val="239"/>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2EBD634" w14:textId="77777777" w:rsidR="009606D4" w:rsidRPr="00E81F01" w:rsidRDefault="009606D4" w:rsidP="009606D4">
            <w:pPr>
              <w:pStyle w:val="Other0"/>
              <w:numPr>
                <w:ilvl w:val="0"/>
                <w:numId w:val="239"/>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C8579A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77990A0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4522B33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F431F5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2D17752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77F61362" w14:textId="77777777" w:rsidR="009606D4" w:rsidRPr="00E81F01" w:rsidRDefault="009606D4" w:rsidP="00C33032">
            <w:pPr>
              <w:pStyle w:val="Other0"/>
              <w:shd w:val="clear" w:color="auto" w:fill="auto"/>
              <w:ind w:right="139"/>
              <w:jc w:val="both"/>
              <w:rPr>
                <w:rFonts w:ascii="Times New Roman" w:hAnsi="Times New Roman" w:cs="Times New Roman"/>
              </w:rPr>
            </w:pPr>
          </w:p>
          <w:p w14:paraId="36529BFA" w14:textId="77777777" w:rsidR="009606D4" w:rsidRPr="00E81F01" w:rsidRDefault="009606D4" w:rsidP="00C33032">
            <w:pPr>
              <w:pStyle w:val="Other0"/>
              <w:shd w:val="clear" w:color="auto" w:fill="auto"/>
              <w:ind w:right="139"/>
              <w:jc w:val="both"/>
              <w:rPr>
                <w:rFonts w:ascii="Times New Roman" w:hAnsi="Times New Roman" w:cs="Times New Roman"/>
              </w:rPr>
            </w:pPr>
          </w:p>
          <w:p w14:paraId="1A368596" w14:textId="77777777" w:rsidR="009606D4" w:rsidRPr="00E81F01" w:rsidRDefault="009606D4" w:rsidP="00C33032">
            <w:pPr>
              <w:pStyle w:val="Other0"/>
              <w:shd w:val="clear" w:color="auto" w:fill="auto"/>
              <w:ind w:right="139"/>
              <w:jc w:val="both"/>
              <w:rPr>
                <w:rFonts w:ascii="Times New Roman" w:hAnsi="Times New Roman" w:cs="Times New Roman"/>
              </w:rPr>
            </w:pPr>
          </w:p>
        </w:tc>
      </w:tr>
      <w:tr w:rsidR="009606D4" w:rsidRPr="00E81F01" w14:paraId="2ACB3EBA" w14:textId="77777777" w:rsidTr="00C33032">
        <w:trPr>
          <w:trHeight w:val="3636"/>
          <w:jc w:val="center"/>
        </w:trPr>
        <w:tc>
          <w:tcPr>
            <w:tcW w:w="242" w:type="pct"/>
            <w:shd w:val="clear" w:color="auto" w:fill="FFFFFF"/>
          </w:tcPr>
          <w:p w14:paraId="42F6BB9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991" w:type="pct"/>
            <w:shd w:val="clear" w:color="auto" w:fill="FFFFFF"/>
          </w:tcPr>
          <w:p w14:paraId="0E885B5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Развлекательные мероприятия</w:t>
            </w:r>
          </w:p>
        </w:tc>
        <w:tc>
          <w:tcPr>
            <w:tcW w:w="473" w:type="pct"/>
            <w:shd w:val="clear" w:color="auto" w:fill="FFFFFF"/>
          </w:tcPr>
          <w:p w14:paraId="2024E24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4.8.1</w:t>
            </w:r>
          </w:p>
        </w:tc>
        <w:tc>
          <w:tcPr>
            <w:tcW w:w="3293" w:type="pct"/>
            <w:shd w:val="clear" w:color="auto" w:fill="FFFFFF"/>
          </w:tcPr>
          <w:p w14:paraId="4208ED0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6B79B9F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37E15C08"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B946410" w14:textId="77777777" w:rsidR="009606D4" w:rsidRPr="00E81F01" w:rsidRDefault="009606D4" w:rsidP="009606D4">
            <w:pPr>
              <w:pStyle w:val="Other0"/>
              <w:numPr>
                <w:ilvl w:val="0"/>
                <w:numId w:val="240"/>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6CFACC0" w14:textId="77777777" w:rsidR="009606D4" w:rsidRPr="00E81F01" w:rsidRDefault="009606D4" w:rsidP="009606D4">
            <w:pPr>
              <w:pStyle w:val="Other0"/>
              <w:numPr>
                <w:ilvl w:val="0"/>
                <w:numId w:val="240"/>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823340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098F575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5B1789C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 60</w:t>
            </w:r>
          </w:p>
          <w:p w14:paraId="310DDFA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7C49D84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37FA974C" w14:textId="77777777" w:rsidR="009606D4" w:rsidRPr="00E81F01" w:rsidRDefault="009606D4" w:rsidP="00C33032">
            <w:pPr>
              <w:pStyle w:val="Other0"/>
              <w:shd w:val="clear" w:color="auto" w:fill="auto"/>
              <w:ind w:right="139"/>
              <w:jc w:val="both"/>
              <w:rPr>
                <w:rFonts w:ascii="Times New Roman" w:hAnsi="Times New Roman" w:cs="Times New Roman"/>
              </w:rPr>
            </w:pPr>
          </w:p>
          <w:p w14:paraId="238B1C59" w14:textId="77777777" w:rsidR="009606D4" w:rsidRPr="00E81F01" w:rsidRDefault="009606D4" w:rsidP="00C33032">
            <w:pPr>
              <w:pStyle w:val="Other0"/>
              <w:shd w:val="clear" w:color="auto" w:fill="auto"/>
              <w:ind w:right="139"/>
              <w:jc w:val="both"/>
              <w:rPr>
                <w:rFonts w:ascii="Times New Roman" w:hAnsi="Times New Roman" w:cs="Times New Roman"/>
              </w:rPr>
            </w:pPr>
          </w:p>
        </w:tc>
      </w:tr>
      <w:tr w:rsidR="009606D4" w:rsidRPr="00E81F01" w14:paraId="013F1F9C" w14:textId="77777777" w:rsidTr="00C33032">
        <w:trPr>
          <w:trHeight w:hRule="exact" w:val="4547"/>
          <w:jc w:val="center"/>
        </w:trPr>
        <w:tc>
          <w:tcPr>
            <w:tcW w:w="242" w:type="pct"/>
            <w:shd w:val="clear" w:color="auto" w:fill="FFFFFF"/>
          </w:tcPr>
          <w:p w14:paraId="5232287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3</w:t>
            </w:r>
          </w:p>
        </w:tc>
        <w:tc>
          <w:tcPr>
            <w:tcW w:w="991" w:type="pct"/>
            <w:shd w:val="clear" w:color="auto" w:fill="FFFFFF"/>
          </w:tcPr>
          <w:p w14:paraId="6947D86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Спорт</w:t>
            </w:r>
          </w:p>
        </w:tc>
        <w:tc>
          <w:tcPr>
            <w:tcW w:w="473" w:type="pct"/>
            <w:shd w:val="clear" w:color="auto" w:fill="FFFFFF"/>
          </w:tcPr>
          <w:p w14:paraId="044548C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5.1</w:t>
            </w:r>
          </w:p>
        </w:tc>
        <w:tc>
          <w:tcPr>
            <w:tcW w:w="3293" w:type="pct"/>
            <w:shd w:val="clear" w:color="auto" w:fill="FFFFFF"/>
          </w:tcPr>
          <w:p w14:paraId="7105A29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003BE38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w:t>
            </w:r>
          </w:p>
          <w:p w14:paraId="1493CBEB" w14:textId="77777777" w:rsidR="009606D4" w:rsidRPr="00E81F01" w:rsidRDefault="009606D4" w:rsidP="009606D4">
            <w:pPr>
              <w:pStyle w:val="Other0"/>
              <w:numPr>
                <w:ilvl w:val="0"/>
                <w:numId w:val="241"/>
              </w:numPr>
              <w:shd w:val="clear" w:color="auto" w:fill="auto"/>
              <w:tabs>
                <w:tab w:val="left" w:pos="139"/>
              </w:tabs>
              <w:ind w:right="139"/>
              <w:jc w:val="both"/>
              <w:rPr>
                <w:rFonts w:ascii="Times New Roman" w:hAnsi="Times New Roman" w:cs="Times New Roman"/>
              </w:rPr>
            </w:pPr>
            <w:r w:rsidRPr="00E81F01">
              <w:rPr>
                <w:rFonts w:ascii="Times New Roman" w:hAnsi="Times New Roman" w:cs="Times New Roman"/>
              </w:rPr>
              <w:t>50000</w:t>
            </w:r>
          </w:p>
          <w:p w14:paraId="0502BA1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4AA8DCF" w14:textId="77777777" w:rsidR="009606D4" w:rsidRPr="00E81F01" w:rsidRDefault="009606D4" w:rsidP="009606D4">
            <w:pPr>
              <w:pStyle w:val="Other0"/>
              <w:numPr>
                <w:ilvl w:val="0"/>
                <w:numId w:val="241"/>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E0F0EBB" w14:textId="77777777" w:rsidR="009606D4" w:rsidRPr="00E81F01" w:rsidRDefault="009606D4" w:rsidP="009606D4">
            <w:pPr>
              <w:pStyle w:val="Other0"/>
              <w:numPr>
                <w:ilvl w:val="0"/>
                <w:numId w:val="241"/>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2B4E165"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4037A1C7"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31463113" w14:textId="77777777" w:rsidR="009606D4" w:rsidRPr="00E81F01" w:rsidRDefault="009606D4" w:rsidP="00C33032">
            <w:pPr>
              <w:pStyle w:val="Other0"/>
              <w:shd w:val="clear" w:color="auto" w:fill="auto"/>
              <w:ind w:right="139"/>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 Максимальный процент застройки в границах земельного участка - 60</w:t>
            </w:r>
          </w:p>
          <w:p w14:paraId="6CD5815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озеленения - 40</w:t>
            </w:r>
          </w:p>
          <w:p w14:paraId="55CECAFA" w14:textId="77777777" w:rsidR="009606D4" w:rsidRPr="00E81F01" w:rsidRDefault="009606D4" w:rsidP="00C33032">
            <w:pPr>
              <w:pStyle w:val="Other0"/>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794DCED4" w14:textId="77777777" w:rsidR="009606D4" w:rsidRPr="00E81F01" w:rsidRDefault="009606D4" w:rsidP="00C33032">
            <w:pPr>
              <w:pStyle w:val="Other0"/>
              <w:shd w:val="clear" w:color="auto" w:fill="auto"/>
              <w:tabs>
                <w:tab w:val="left" w:pos="144"/>
              </w:tabs>
              <w:ind w:right="139"/>
              <w:jc w:val="both"/>
              <w:rPr>
                <w:rFonts w:ascii="Times New Roman" w:hAnsi="Times New Roman" w:cs="Times New Roman"/>
              </w:rPr>
            </w:pPr>
          </w:p>
          <w:p w14:paraId="39049E71" w14:textId="77777777" w:rsidR="009606D4" w:rsidRPr="00E81F01" w:rsidRDefault="009606D4" w:rsidP="00C33032">
            <w:pPr>
              <w:pStyle w:val="Other0"/>
              <w:shd w:val="clear" w:color="auto" w:fill="auto"/>
              <w:tabs>
                <w:tab w:val="left" w:pos="144"/>
              </w:tabs>
              <w:ind w:right="139"/>
              <w:jc w:val="both"/>
              <w:rPr>
                <w:rFonts w:ascii="Times New Roman" w:hAnsi="Times New Roman" w:cs="Times New Roman"/>
              </w:rPr>
            </w:pPr>
          </w:p>
        </w:tc>
      </w:tr>
      <w:tr w:rsidR="009606D4" w:rsidRPr="00E81F01" w14:paraId="09587A09" w14:textId="77777777" w:rsidTr="00C33032">
        <w:trPr>
          <w:trHeight w:hRule="exact" w:val="4115"/>
          <w:jc w:val="center"/>
        </w:trPr>
        <w:tc>
          <w:tcPr>
            <w:tcW w:w="242" w:type="pct"/>
            <w:shd w:val="clear" w:color="auto" w:fill="FFFFFF"/>
          </w:tcPr>
          <w:p w14:paraId="6DAC4CE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4</w:t>
            </w:r>
          </w:p>
        </w:tc>
        <w:tc>
          <w:tcPr>
            <w:tcW w:w="991" w:type="pct"/>
            <w:shd w:val="clear" w:color="auto" w:fill="FFFFFF"/>
          </w:tcPr>
          <w:p w14:paraId="060E503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занятий спортом в помещениях</w:t>
            </w:r>
          </w:p>
        </w:tc>
        <w:tc>
          <w:tcPr>
            <w:tcW w:w="473" w:type="pct"/>
            <w:shd w:val="clear" w:color="auto" w:fill="FFFFFF"/>
          </w:tcPr>
          <w:p w14:paraId="6E27684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5.1.2</w:t>
            </w:r>
          </w:p>
        </w:tc>
        <w:tc>
          <w:tcPr>
            <w:tcW w:w="3293" w:type="pct"/>
            <w:shd w:val="clear" w:color="auto" w:fill="FFFFFF"/>
          </w:tcPr>
          <w:p w14:paraId="78D93F8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41669A5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83D0C4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90BAFA4" w14:textId="77777777" w:rsidR="009606D4" w:rsidRPr="00E81F01" w:rsidRDefault="009606D4" w:rsidP="009606D4">
            <w:pPr>
              <w:pStyle w:val="Other0"/>
              <w:numPr>
                <w:ilvl w:val="0"/>
                <w:numId w:val="242"/>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05E0FDA" w14:textId="77777777" w:rsidR="009606D4" w:rsidRPr="00E81F01" w:rsidRDefault="009606D4" w:rsidP="009606D4">
            <w:pPr>
              <w:pStyle w:val="Other0"/>
              <w:numPr>
                <w:ilvl w:val="0"/>
                <w:numId w:val="242"/>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392FFF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7972F53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4A36C95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2D75158"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00B0597A" w14:textId="77777777" w:rsidTr="00C33032">
        <w:trPr>
          <w:trHeight w:hRule="exact" w:val="2840"/>
          <w:jc w:val="center"/>
        </w:trPr>
        <w:tc>
          <w:tcPr>
            <w:tcW w:w="242" w:type="pct"/>
            <w:shd w:val="clear" w:color="auto" w:fill="FFFFFF"/>
          </w:tcPr>
          <w:p w14:paraId="224E4F5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5</w:t>
            </w:r>
          </w:p>
        </w:tc>
        <w:tc>
          <w:tcPr>
            <w:tcW w:w="991" w:type="pct"/>
            <w:shd w:val="clear" w:color="auto" w:fill="FFFFFF"/>
          </w:tcPr>
          <w:p w14:paraId="314571B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Площадки для занятий спортом</w:t>
            </w:r>
          </w:p>
        </w:tc>
        <w:tc>
          <w:tcPr>
            <w:tcW w:w="473" w:type="pct"/>
            <w:shd w:val="clear" w:color="auto" w:fill="FFFFFF"/>
          </w:tcPr>
          <w:p w14:paraId="5027BE5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5.1.3</w:t>
            </w:r>
          </w:p>
        </w:tc>
        <w:tc>
          <w:tcPr>
            <w:tcW w:w="3293" w:type="pct"/>
            <w:shd w:val="clear" w:color="auto" w:fill="FFFFFF"/>
          </w:tcPr>
          <w:p w14:paraId="1FBEC39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7461339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5006191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4FDD915" w14:textId="77777777" w:rsidR="009606D4" w:rsidRPr="00E81F01" w:rsidRDefault="009606D4" w:rsidP="009606D4">
            <w:pPr>
              <w:pStyle w:val="Other0"/>
              <w:numPr>
                <w:ilvl w:val="0"/>
                <w:numId w:val="243"/>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97DBDEA" w14:textId="77777777" w:rsidR="009606D4" w:rsidRPr="00E81F01" w:rsidRDefault="009606D4" w:rsidP="009606D4">
            <w:pPr>
              <w:pStyle w:val="Other0"/>
              <w:numPr>
                <w:ilvl w:val="0"/>
                <w:numId w:val="243"/>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7EB983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Максимальная высота зданий, строений, сооружений, м не подлежит установлению</w:t>
            </w:r>
          </w:p>
          <w:p w14:paraId="443A760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1CDD4EA" w14:textId="77777777" w:rsidR="009606D4" w:rsidRPr="00E81F01" w:rsidRDefault="009606D4" w:rsidP="00C33032">
            <w:pPr>
              <w:pStyle w:val="Other0"/>
              <w:shd w:val="clear" w:color="auto" w:fill="auto"/>
              <w:ind w:right="139"/>
              <w:jc w:val="both"/>
              <w:rPr>
                <w:rFonts w:ascii="Times New Roman" w:hAnsi="Times New Roman" w:cs="Times New Roman"/>
              </w:rPr>
            </w:pPr>
          </w:p>
          <w:p w14:paraId="206DD29A" w14:textId="77777777" w:rsidR="009606D4" w:rsidRPr="00E81F01" w:rsidRDefault="009606D4" w:rsidP="00C33032">
            <w:pPr>
              <w:pStyle w:val="Other0"/>
              <w:shd w:val="clear" w:color="auto" w:fill="auto"/>
              <w:ind w:right="139"/>
              <w:jc w:val="both"/>
              <w:rPr>
                <w:rFonts w:ascii="Times New Roman" w:hAnsi="Times New Roman" w:cs="Times New Roman"/>
              </w:rPr>
            </w:pPr>
          </w:p>
          <w:p w14:paraId="30351D4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7F9D6C00" w14:textId="77777777" w:rsidTr="00C33032">
        <w:trPr>
          <w:trHeight w:hRule="exact" w:val="3776"/>
          <w:jc w:val="center"/>
        </w:trPr>
        <w:tc>
          <w:tcPr>
            <w:tcW w:w="242" w:type="pct"/>
            <w:shd w:val="clear" w:color="auto" w:fill="FFFFFF"/>
          </w:tcPr>
          <w:p w14:paraId="0865516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lastRenderedPageBreak/>
              <w:t>6</w:t>
            </w:r>
          </w:p>
        </w:tc>
        <w:tc>
          <w:tcPr>
            <w:tcW w:w="991" w:type="pct"/>
            <w:shd w:val="clear" w:color="auto" w:fill="FFFFFF"/>
          </w:tcPr>
          <w:p w14:paraId="31F072C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Оборудованные площадки для занятий спортом</w:t>
            </w:r>
          </w:p>
        </w:tc>
        <w:tc>
          <w:tcPr>
            <w:tcW w:w="473" w:type="pct"/>
            <w:shd w:val="clear" w:color="auto" w:fill="FFFFFF"/>
          </w:tcPr>
          <w:p w14:paraId="706EF3A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5.1.4</w:t>
            </w:r>
          </w:p>
        </w:tc>
        <w:tc>
          <w:tcPr>
            <w:tcW w:w="3293" w:type="pct"/>
            <w:shd w:val="clear" w:color="auto" w:fill="FFFFFF"/>
          </w:tcPr>
          <w:p w14:paraId="6B86ED5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324C927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3E9B304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w:t>
            </w:r>
          </w:p>
          <w:p w14:paraId="6296E55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строений, сооружений, за пределами которых запрещено строительство зданий, строений, сооружений, м:</w:t>
            </w:r>
          </w:p>
          <w:p w14:paraId="51E9D9A8" w14:textId="77777777" w:rsidR="009606D4" w:rsidRPr="00E81F01" w:rsidRDefault="009606D4" w:rsidP="009606D4">
            <w:pPr>
              <w:pStyle w:val="Other0"/>
              <w:numPr>
                <w:ilvl w:val="0"/>
                <w:numId w:val="244"/>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34FD6B4" w14:textId="77777777" w:rsidR="009606D4" w:rsidRPr="00E81F01" w:rsidRDefault="009606D4" w:rsidP="009606D4">
            <w:pPr>
              <w:pStyle w:val="Other0"/>
              <w:numPr>
                <w:ilvl w:val="0"/>
                <w:numId w:val="244"/>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8EC749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w:t>
            </w:r>
          </w:p>
          <w:p w14:paraId="2242478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- 3</w:t>
            </w:r>
          </w:p>
          <w:p w14:paraId="63BE20F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0037C4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70C43DE8" w14:textId="77777777" w:rsidR="009606D4" w:rsidRPr="00E81F01" w:rsidRDefault="009606D4" w:rsidP="00C33032">
            <w:pPr>
              <w:pStyle w:val="Other0"/>
              <w:shd w:val="clear" w:color="auto" w:fill="auto"/>
              <w:ind w:right="139"/>
              <w:jc w:val="both"/>
              <w:rPr>
                <w:rFonts w:ascii="Times New Roman" w:hAnsi="Times New Roman" w:cs="Times New Roman"/>
              </w:rPr>
            </w:pPr>
          </w:p>
          <w:p w14:paraId="3387E65E" w14:textId="77777777" w:rsidR="009606D4" w:rsidRPr="00E81F01" w:rsidRDefault="009606D4" w:rsidP="00C33032">
            <w:pPr>
              <w:pStyle w:val="Other0"/>
              <w:shd w:val="clear" w:color="auto" w:fill="auto"/>
              <w:ind w:right="139"/>
              <w:jc w:val="both"/>
              <w:rPr>
                <w:rFonts w:ascii="Times New Roman" w:hAnsi="Times New Roman" w:cs="Times New Roman"/>
              </w:rPr>
            </w:pPr>
          </w:p>
        </w:tc>
      </w:tr>
      <w:tr w:rsidR="009606D4" w:rsidRPr="00E81F01" w14:paraId="1507BBA3" w14:textId="77777777" w:rsidTr="00C33032">
        <w:trPr>
          <w:trHeight w:hRule="exact" w:val="2695"/>
          <w:jc w:val="center"/>
        </w:trPr>
        <w:tc>
          <w:tcPr>
            <w:tcW w:w="242" w:type="pct"/>
            <w:shd w:val="clear" w:color="auto" w:fill="FFFFFF"/>
          </w:tcPr>
          <w:p w14:paraId="5545439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7</w:t>
            </w:r>
          </w:p>
        </w:tc>
        <w:tc>
          <w:tcPr>
            <w:tcW w:w="991" w:type="pct"/>
            <w:shd w:val="clear" w:color="auto" w:fill="FFFFFF"/>
          </w:tcPr>
          <w:p w14:paraId="5D3FFBE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Водный спорт</w:t>
            </w:r>
          </w:p>
        </w:tc>
        <w:tc>
          <w:tcPr>
            <w:tcW w:w="473" w:type="pct"/>
            <w:shd w:val="clear" w:color="auto" w:fill="FFFFFF"/>
          </w:tcPr>
          <w:p w14:paraId="7AAFE89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5.1.5</w:t>
            </w:r>
          </w:p>
        </w:tc>
        <w:tc>
          <w:tcPr>
            <w:tcW w:w="3293" w:type="pct"/>
            <w:shd w:val="clear" w:color="auto" w:fill="FFFFFF"/>
          </w:tcPr>
          <w:p w14:paraId="497BE07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305F4B2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52D34F7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F9D685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24B7D99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- 15</w:t>
            </w:r>
          </w:p>
          <w:p w14:paraId="3C22905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4799EE84" w14:textId="77777777" w:rsidTr="00C33032">
        <w:trPr>
          <w:trHeight w:hRule="exact" w:val="3067"/>
          <w:jc w:val="center"/>
        </w:trPr>
        <w:tc>
          <w:tcPr>
            <w:tcW w:w="242" w:type="pct"/>
            <w:shd w:val="clear" w:color="auto" w:fill="FFFFFF"/>
          </w:tcPr>
          <w:p w14:paraId="64B61CE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8</w:t>
            </w:r>
          </w:p>
        </w:tc>
        <w:tc>
          <w:tcPr>
            <w:tcW w:w="991" w:type="pct"/>
            <w:shd w:val="clear" w:color="auto" w:fill="FFFFFF"/>
          </w:tcPr>
          <w:p w14:paraId="397EB43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Спортивные базы</w:t>
            </w:r>
          </w:p>
        </w:tc>
        <w:tc>
          <w:tcPr>
            <w:tcW w:w="473" w:type="pct"/>
            <w:shd w:val="clear" w:color="auto" w:fill="FFFFFF"/>
          </w:tcPr>
          <w:p w14:paraId="4CD4589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5.1.7</w:t>
            </w:r>
          </w:p>
        </w:tc>
        <w:tc>
          <w:tcPr>
            <w:tcW w:w="3293" w:type="pct"/>
            <w:shd w:val="clear" w:color="auto" w:fill="FFFFFF"/>
          </w:tcPr>
          <w:p w14:paraId="0957F5B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0E7B662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2F0A776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F937BB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7FDF86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052EF72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5CCA9C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2F3A1BE6" w14:textId="77777777" w:rsidTr="00C33032">
        <w:trPr>
          <w:trHeight w:hRule="exact" w:val="3209"/>
          <w:jc w:val="center"/>
        </w:trPr>
        <w:tc>
          <w:tcPr>
            <w:tcW w:w="242" w:type="pct"/>
            <w:shd w:val="clear" w:color="auto" w:fill="FFFFFF"/>
          </w:tcPr>
          <w:p w14:paraId="776012D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lastRenderedPageBreak/>
              <w:t>9</w:t>
            </w:r>
          </w:p>
        </w:tc>
        <w:tc>
          <w:tcPr>
            <w:tcW w:w="991" w:type="pct"/>
            <w:shd w:val="clear" w:color="auto" w:fill="FFFFFF"/>
          </w:tcPr>
          <w:p w14:paraId="3BBFE0F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Природно</w:t>
            </w:r>
            <w:r w:rsidRPr="00E81F01">
              <w:rPr>
                <w:rFonts w:ascii="Times New Roman" w:hAnsi="Times New Roman" w:cs="Times New Roman"/>
              </w:rPr>
              <w:softHyphen/>
              <w:t>познавательный туризм</w:t>
            </w:r>
          </w:p>
        </w:tc>
        <w:tc>
          <w:tcPr>
            <w:tcW w:w="473" w:type="pct"/>
            <w:shd w:val="clear" w:color="auto" w:fill="FFFFFF"/>
          </w:tcPr>
          <w:p w14:paraId="4B25CD7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5.2</w:t>
            </w:r>
          </w:p>
        </w:tc>
        <w:tc>
          <w:tcPr>
            <w:tcW w:w="3293" w:type="pct"/>
            <w:shd w:val="clear" w:color="auto" w:fill="FFFFFF"/>
          </w:tcPr>
          <w:p w14:paraId="04489D3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70C2E21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7F67D01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CA7C0E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5A9F313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282FA44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6BF2D4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5FAA4CB2" w14:textId="77777777" w:rsidTr="00C33032">
        <w:trPr>
          <w:trHeight w:hRule="exact" w:val="3839"/>
          <w:jc w:val="center"/>
        </w:trPr>
        <w:tc>
          <w:tcPr>
            <w:tcW w:w="242" w:type="pct"/>
            <w:shd w:val="clear" w:color="auto" w:fill="FFFFFF"/>
          </w:tcPr>
          <w:p w14:paraId="634D051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10</w:t>
            </w:r>
          </w:p>
        </w:tc>
        <w:tc>
          <w:tcPr>
            <w:tcW w:w="991" w:type="pct"/>
            <w:shd w:val="clear" w:color="auto" w:fill="FFFFFF"/>
          </w:tcPr>
          <w:p w14:paraId="1CCA437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Туристическое обслуживание</w:t>
            </w:r>
          </w:p>
        </w:tc>
        <w:tc>
          <w:tcPr>
            <w:tcW w:w="473" w:type="pct"/>
            <w:shd w:val="clear" w:color="auto" w:fill="FFFFFF"/>
          </w:tcPr>
          <w:p w14:paraId="1689FCF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5.2.1</w:t>
            </w:r>
          </w:p>
        </w:tc>
        <w:tc>
          <w:tcPr>
            <w:tcW w:w="3293" w:type="pct"/>
            <w:shd w:val="clear" w:color="auto" w:fill="FFFFFF"/>
          </w:tcPr>
          <w:p w14:paraId="46BABBC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4C229D8"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27CBFC9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7A509E3" w14:textId="77777777" w:rsidR="009606D4" w:rsidRPr="00E81F01" w:rsidRDefault="009606D4" w:rsidP="009606D4">
            <w:pPr>
              <w:pStyle w:val="Other0"/>
              <w:numPr>
                <w:ilvl w:val="0"/>
                <w:numId w:val="245"/>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17920AE" w14:textId="77777777" w:rsidR="009606D4" w:rsidRPr="00E81F01" w:rsidRDefault="009606D4" w:rsidP="009606D4">
            <w:pPr>
              <w:pStyle w:val="Other0"/>
              <w:numPr>
                <w:ilvl w:val="0"/>
                <w:numId w:val="245"/>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EE79D8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2693610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7EFDC4E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8777B5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4AC416C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4F80F5A1" w14:textId="77777777" w:rsidTr="00C33032">
        <w:trPr>
          <w:trHeight w:hRule="exact" w:val="2850"/>
          <w:jc w:val="center"/>
        </w:trPr>
        <w:tc>
          <w:tcPr>
            <w:tcW w:w="242" w:type="pct"/>
            <w:shd w:val="clear" w:color="auto" w:fill="FFFFFF"/>
          </w:tcPr>
          <w:p w14:paraId="234D2D4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11</w:t>
            </w:r>
          </w:p>
        </w:tc>
        <w:tc>
          <w:tcPr>
            <w:tcW w:w="991" w:type="pct"/>
            <w:shd w:val="clear" w:color="auto" w:fill="FFFFFF"/>
          </w:tcPr>
          <w:p w14:paraId="62CF6DE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Охота и рыбалка</w:t>
            </w:r>
          </w:p>
        </w:tc>
        <w:tc>
          <w:tcPr>
            <w:tcW w:w="473" w:type="pct"/>
            <w:shd w:val="clear" w:color="auto" w:fill="FFFFFF"/>
          </w:tcPr>
          <w:p w14:paraId="4AB8716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5.3</w:t>
            </w:r>
          </w:p>
        </w:tc>
        <w:tc>
          <w:tcPr>
            <w:tcW w:w="3293" w:type="pct"/>
            <w:shd w:val="clear" w:color="auto" w:fill="FFFFFF"/>
          </w:tcPr>
          <w:p w14:paraId="20E3CD5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5E48862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F4F44F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F154D1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2F3B15E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08C4927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- 5</w:t>
            </w:r>
          </w:p>
          <w:p w14:paraId="7832CA1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246C5CBC" w14:textId="77777777" w:rsidTr="00C33032">
        <w:trPr>
          <w:trHeight w:hRule="exact" w:val="2391"/>
          <w:jc w:val="center"/>
        </w:trPr>
        <w:tc>
          <w:tcPr>
            <w:tcW w:w="242" w:type="pct"/>
            <w:shd w:val="clear" w:color="auto" w:fill="FFFFFF"/>
          </w:tcPr>
          <w:p w14:paraId="215C10C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lastRenderedPageBreak/>
              <w:t>12</w:t>
            </w:r>
          </w:p>
        </w:tc>
        <w:tc>
          <w:tcPr>
            <w:tcW w:w="991" w:type="pct"/>
            <w:shd w:val="clear" w:color="auto" w:fill="FFFFFF"/>
          </w:tcPr>
          <w:p w14:paraId="63FBB23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Причалы для маломерных судов</w:t>
            </w:r>
          </w:p>
        </w:tc>
        <w:tc>
          <w:tcPr>
            <w:tcW w:w="473" w:type="pct"/>
            <w:shd w:val="clear" w:color="auto" w:fill="FFFFFF"/>
          </w:tcPr>
          <w:p w14:paraId="49F0328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5.4</w:t>
            </w:r>
          </w:p>
        </w:tc>
        <w:tc>
          <w:tcPr>
            <w:tcW w:w="3293" w:type="pct"/>
            <w:shd w:val="clear" w:color="auto" w:fill="FFFFFF"/>
          </w:tcPr>
          <w:p w14:paraId="1ED05E3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w:t>
            </w:r>
          </w:p>
          <w:p w14:paraId="3ABBE5C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556C110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2DD57FA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728DE74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- 6</w:t>
            </w:r>
          </w:p>
          <w:p w14:paraId="48EF6E6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7E865E7A" w14:textId="77777777" w:rsidTr="00C33032">
        <w:trPr>
          <w:trHeight w:hRule="exact" w:val="2835"/>
          <w:jc w:val="center"/>
        </w:trPr>
        <w:tc>
          <w:tcPr>
            <w:tcW w:w="242" w:type="pct"/>
            <w:shd w:val="clear" w:color="auto" w:fill="FFFFFF"/>
          </w:tcPr>
          <w:p w14:paraId="6C2E6BE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13</w:t>
            </w:r>
          </w:p>
        </w:tc>
        <w:tc>
          <w:tcPr>
            <w:tcW w:w="991" w:type="pct"/>
            <w:shd w:val="clear" w:color="auto" w:fill="FFFFFF"/>
          </w:tcPr>
          <w:p w14:paraId="4BEEE51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Поля для гольфа или конных прогулок</w:t>
            </w:r>
          </w:p>
        </w:tc>
        <w:tc>
          <w:tcPr>
            <w:tcW w:w="473" w:type="pct"/>
            <w:shd w:val="clear" w:color="auto" w:fill="FFFFFF"/>
          </w:tcPr>
          <w:p w14:paraId="26D8AC8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5.5</w:t>
            </w:r>
          </w:p>
        </w:tc>
        <w:tc>
          <w:tcPr>
            <w:tcW w:w="3293" w:type="pct"/>
            <w:shd w:val="clear" w:color="auto" w:fill="FFFFFF"/>
          </w:tcPr>
          <w:p w14:paraId="615EAD5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082C288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211BF26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82E283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2DC9899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27AF535F" w14:textId="77777777" w:rsidR="009606D4" w:rsidRPr="00E81F01" w:rsidRDefault="009606D4" w:rsidP="00C33032">
            <w:pPr>
              <w:pStyle w:val="Other0"/>
              <w:shd w:val="clear" w:color="auto" w:fill="auto"/>
              <w:ind w:right="139"/>
              <w:jc w:val="both"/>
              <w:rPr>
                <w:rFonts w:ascii="Times New Roman" w:hAnsi="Times New Roman" w:cs="Times New Roman"/>
              </w:rPr>
            </w:pPr>
          </w:p>
          <w:p w14:paraId="0C1E393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17C11DA9" w14:textId="77777777" w:rsidTr="00C33032">
        <w:trPr>
          <w:trHeight w:hRule="exact" w:val="4264"/>
          <w:jc w:val="center"/>
        </w:trPr>
        <w:tc>
          <w:tcPr>
            <w:tcW w:w="242" w:type="pct"/>
            <w:shd w:val="clear" w:color="auto" w:fill="FFFFFF"/>
          </w:tcPr>
          <w:p w14:paraId="03E36A8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14</w:t>
            </w:r>
          </w:p>
        </w:tc>
        <w:tc>
          <w:tcPr>
            <w:tcW w:w="991" w:type="pct"/>
            <w:shd w:val="clear" w:color="auto" w:fill="FFFFFF"/>
          </w:tcPr>
          <w:p w14:paraId="467B835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Курортная</w:t>
            </w:r>
          </w:p>
          <w:p w14:paraId="0B6B15A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деятельность</w:t>
            </w:r>
          </w:p>
        </w:tc>
        <w:tc>
          <w:tcPr>
            <w:tcW w:w="473" w:type="pct"/>
            <w:shd w:val="clear" w:color="auto" w:fill="FFFFFF"/>
          </w:tcPr>
          <w:p w14:paraId="26294D4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9.2</w:t>
            </w:r>
          </w:p>
        </w:tc>
        <w:tc>
          <w:tcPr>
            <w:tcW w:w="3293" w:type="pct"/>
            <w:shd w:val="clear" w:color="auto" w:fill="FFFFFF"/>
          </w:tcPr>
          <w:p w14:paraId="19857DF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- 5000</w:t>
            </w:r>
          </w:p>
          <w:p w14:paraId="313D83C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FF470F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F9E4BC7" w14:textId="77777777" w:rsidR="009606D4" w:rsidRPr="00E81F01" w:rsidRDefault="009606D4" w:rsidP="009606D4">
            <w:pPr>
              <w:pStyle w:val="Other0"/>
              <w:numPr>
                <w:ilvl w:val="0"/>
                <w:numId w:val="246"/>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6CE1D42" w14:textId="77777777" w:rsidR="009606D4" w:rsidRPr="00E81F01" w:rsidRDefault="009606D4" w:rsidP="009606D4">
            <w:pPr>
              <w:pStyle w:val="Other0"/>
              <w:numPr>
                <w:ilvl w:val="0"/>
                <w:numId w:val="246"/>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C45528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6A7AFD7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- 1</w:t>
            </w:r>
          </w:p>
          <w:p w14:paraId="0B5BDAC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5DE52F3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C50C418"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017F9D4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2099F89B" w14:textId="77777777" w:rsidTr="00C33032">
        <w:trPr>
          <w:trHeight w:hRule="exact" w:val="4254"/>
          <w:jc w:val="center"/>
        </w:trPr>
        <w:tc>
          <w:tcPr>
            <w:tcW w:w="242" w:type="pct"/>
            <w:shd w:val="clear" w:color="auto" w:fill="FFFFFF"/>
          </w:tcPr>
          <w:p w14:paraId="669B9BB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lastRenderedPageBreak/>
              <w:t>15</w:t>
            </w:r>
          </w:p>
        </w:tc>
        <w:tc>
          <w:tcPr>
            <w:tcW w:w="991" w:type="pct"/>
            <w:shd w:val="clear" w:color="auto" w:fill="FFFFFF"/>
          </w:tcPr>
          <w:p w14:paraId="7AB166C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Санаторная деятельность</w:t>
            </w:r>
          </w:p>
        </w:tc>
        <w:tc>
          <w:tcPr>
            <w:tcW w:w="473" w:type="pct"/>
            <w:shd w:val="clear" w:color="auto" w:fill="FFFFFF"/>
          </w:tcPr>
          <w:p w14:paraId="02BFBCC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9.2.1</w:t>
            </w:r>
          </w:p>
        </w:tc>
        <w:tc>
          <w:tcPr>
            <w:tcW w:w="3293" w:type="pct"/>
            <w:shd w:val="clear" w:color="auto" w:fill="FFFFFF"/>
          </w:tcPr>
          <w:p w14:paraId="10BAD16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- 5000</w:t>
            </w:r>
          </w:p>
          <w:p w14:paraId="6A010AF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450F1B7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F9EA895" w14:textId="77777777" w:rsidR="009606D4" w:rsidRPr="00E81F01" w:rsidRDefault="009606D4" w:rsidP="009606D4">
            <w:pPr>
              <w:pStyle w:val="Other0"/>
              <w:numPr>
                <w:ilvl w:val="0"/>
                <w:numId w:val="247"/>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4B646FA" w14:textId="77777777" w:rsidR="009606D4" w:rsidRPr="00E81F01" w:rsidRDefault="009606D4" w:rsidP="009606D4">
            <w:pPr>
              <w:pStyle w:val="Other0"/>
              <w:numPr>
                <w:ilvl w:val="0"/>
                <w:numId w:val="247"/>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FCDBF8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233AA98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- 1</w:t>
            </w:r>
          </w:p>
          <w:p w14:paraId="1C85FB4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5B04BF5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02D0E1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3B82B65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3334F1D1" w14:textId="77777777" w:rsidTr="00C33032">
        <w:trPr>
          <w:trHeight w:hRule="exact" w:val="2415"/>
          <w:jc w:val="center"/>
        </w:trPr>
        <w:tc>
          <w:tcPr>
            <w:tcW w:w="242" w:type="pct"/>
            <w:shd w:val="clear" w:color="auto" w:fill="FFFFFF"/>
          </w:tcPr>
          <w:p w14:paraId="4DE3135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16</w:t>
            </w:r>
          </w:p>
        </w:tc>
        <w:tc>
          <w:tcPr>
            <w:tcW w:w="991" w:type="pct"/>
            <w:shd w:val="clear" w:color="auto" w:fill="FFFFFF"/>
          </w:tcPr>
          <w:p w14:paraId="1B6A0A4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Общее пользование водными объектами</w:t>
            </w:r>
          </w:p>
        </w:tc>
        <w:tc>
          <w:tcPr>
            <w:tcW w:w="473" w:type="pct"/>
            <w:shd w:val="clear" w:color="auto" w:fill="FFFFFF"/>
          </w:tcPr>
          <w:p w14:paraId="4E195AE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11.1</w:t>
            </w:r>
          </w:p>
        </w:tc>
        <w:tc>
          <w:tcPr>
            <w:tcW w:w="3293" w:type="pct"/>
            <w:shd w:val="clear" w:color="auto" w:fill="FFFFFF"/>
          </w:tcPr>
          <w:p w14:paraId="3DC1153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w:t>
            </w:r>
          </w:p>
          <w:p w14:paraId="33582C9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58B33A2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ECAC4D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73EDF0F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- 6</w:t>
            </w:r>
          </w:p>
          <w:p w14:paraId="0A42795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0E370C66" w14:textId="77777777" w:rsidTr="00C33032">
        <w:trPr>
          <w:trHeight w:hRule="exact" w:val="2548"/>
          <w:jc w:val="center"/>
        </w:trPr>
        <w:tc>
          <w:tcPr>
            <w:tcW w:w="242" w:type="pct"/>
            <w:shd w:val="clear" w:color="auto" w:fill="FFFFFF"/>
          </w:tcPr>
          <w:p w14:paraId="112DAD2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17</w:t>
            </w:r>
          </w:p>
        </w:tc>
        <w:tc>
          <w:tcPr>
            <w:tcW w:w="991" w:type="pct"/>
            <w:shd w:val="clear" w:color="auto" w:fill="FFFFFF"/>
          </w:tcPr>
          <w:p w14:paraId="20587CE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473" w:type="pct"/>
            <w:shd w:val="clear" w:color="auto" w:fill="FFFFFF"/>
          </w:tcPr>
          <w:p w14:paraId="7DBD35B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3.9.1</w:t>
            </w:r>
          </w:p>
        </w:tc>
        <w:tc>
          <w:tcPr>
            <w:tcW w:w="3293" w:type="pct"/>
            <w:shd w:val="clear" w:color="auto" w:fill="FFFFFF"/>
          </w:tcPr>
          <w:p w14:paraId="5EC267F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631C9C9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BB04FD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15F36557"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5836E9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65EA4CED" w14:textId="77777777" w:rsidTr="00C33032">
        <w:trPr>
          <w:trHeight w:hRule="exact" w:val="4122"/>
          <w:jc w:val="center"/>
        </w:trPr>
        <w:tc>
          <w:tcPr>
            <w:tcW w:w="242" w:type="pct"/>
            <w:shd w:val="clear" w:color="auto" w:fill="FFFFFF"/>
          </w:tcPr>
          <w:p w14:paraId="70E3619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lastRenderedPageBreak/>
              <w:t>18</w:t>
            </w:r>
          </w:p>
        </w:tc>
        <w:tc>
          <w:tcPr>
            <w:tcW w:w="991" w:type="pct"/>
            <w:shd w:val="clear" w:color="auto" w:fill="FFFFFF"/>
          </w:tcPr>
          <w:p w14:paraId="5E23FB6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внутреннего правопорядка</w:t>
            </w:r>
          </w:p>
        </w:tc>
        <w:tc>
          <w:tcPr>
            <w:tcW w:w="473" w:type="pct"/>
            <w:shd w:val="clear" w:color="auto" w:fill="FFFFFF"/>
          </w:tcPr>
          <w:p w14:paraId="2571848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8.3</w:t>
            </w:r>
          </w:p>
        </w:tc>
        <w:tc>
          <w:tcPr>
            <w:tcW w:w="3293" w:type="pct"/>
            <w:shd w:val="clear" w:color="auto" w:fill="FFFFFF"/>
          </w:tcPr>
          <w:p w14:paraId="0EF4FEA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67DA834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44EABAC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C0CD795" w14:textId="77777777" w:rsidR="009606D4" w:rsidRPr="00E81F01" w:rsidRDefault="009606D4" w:rsidP="009606D4">
            <w:pPr>
              <w:pStyle w:val="Other0"/>
              <w:numPr>
                <w:ilvl w:val="0"/>
                <w:numId w:val="248"/>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3B7672B" w14:textId="77777777" w:rsidR="009606D4" w:rsidRPr="00E81F01" w:rsidRDefault="009606D4" w:rsidP="009606D4">
            <w:pPr>
              <w:pStyle w:val="Other0"/>
              <w:numPr>
                <w:ilvl w:val="0"/>
                <w:numId w:val="248"/>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DFD8FC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0382614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w:t>
            </w:r>
          </w:p>
          <w:p w14:paraId="3BDA7E1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4824130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AFA786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tc>
      </w:tr>
      <w:tr w:rsidR="009606D4" w:rsidRPr="00E81F01" w14:paraId="2AD20BA5" w14:textId="77777777" w:rsidTr="00C33032">
        <w:trPr>
          <w:trHeight w:hRule="exact" w:val="3542"/>
          <w:jc w:val="center"/>
        </w:trPr>
        <w:tc>
          <w:tcPr>
            <w:tcW w:w="242" w:type="pct"/>
            <w:shd w:val="clear" w:color="auto" w:fill="FFFFFF"/>
          </w:tcPr>
          <w:p w14:paraId="689618C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19</w:t>
            </w:r>
          </w:p>
        </w:tc>
        <w:tc>
          <w:tcPr>
            <w:tcW w:w="991" w:type="pct"/>
            <w:shd w:val="clear" w:color="auto" w:fill="FFFFFF"/>
          </w:tcPr>
          <w:p w14:paraId="6142889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73" w:type="pct"/>
            <w:shd w:val="clear" w:color="auto" w:fill="FFFFFF"/>
          </w:tcPr>
          <w:p w14:paraId="507E654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3.1.1</w:t>
            </w:r>
          </w:p>
        </w:tc>
        <w:tc>
          <w:tcPr>
            <w:tcW w:w="3293" w:type="pct"/>
            <w:shd w:val="clear" w:color="auto" w:fill="FFFFFF"/>
          </w:tcPr>
          <w:p w14:paraId="1BFFB0D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B2F87A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297445A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6CA0B05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B990A6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 Глухие ограждения не применять.</w:t>
            </w:r>
          </w:p>
          <w:p w14:paraId="6931491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2CCF2CF" w14:textId="77777777" w:rsidR="009606D4" w:rsidRPr="00E81F01" w:rsidRDefault="009606D4" w:rsidP="00C33032">
            <w:pPr>
              <w:pStyle w:val="Other0"/>
              <w:shd w:val="clear" w:color="auto" w:fill="auto"/>
              <w:ind w:right="139"/>
              <w:jc w:val="both"/>
              <w:rPr>
                <w:rFonts w:ascii="Times New Roman" w:hAnsi="Times New Roman" w:cs="Times New Roman"/>
              </w:rPr>
            </w:pPr>
          </w:p>
          <w:p w14:paraId="2B8BBCAD" w14:textId="77777777" w:rsidR="009606D4" w:rsidRPr="00E81F01" w:rsidRDefault="009606D4" w:rsidP="00C33032">
            <w:pPr>
              <w:pStyle w:val="Other0"/>
              <w:shd w:val="clear" w:color="auto" w:fill="auto"/>
              <w:ind w:right="139"/>
              <w:jc w:val="both"/>
              <w:rPr>
                <w:rFonts w:ascii="Times New Roman" w:hAnsi="Times New Roman" w:cs="Times New Roman"/>
              </w:rPr>
            </w:pPr>
          </w:p>
        </w:tc>
      </w:tr>
      <w:tr w:rsidR="009606D4" w:rsidRPr="00E81F01" w14:paraId="064252DC" w14:textId="77777777" w:rsidTr="00C33032">
        <w:trPr>
          <w:trHeight w:hRule="exact" w:val="2270"/>
          <w:jc w:val="center"/>
        </w:trPr>
        <w:tc>
          <w:tcPr>
            <w:tcW w:w="242" w:type="pct"/>
            <w:shd w:val="clear" w:color="auto" w:fill="FFFFFF"/>
          </w:tcPr>
          <w:p w14:paraId="571587C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t>20</w:t>
            </w:r>
          </w:p>
        </w:tc>
        <w:tc>
          <w:tcPr>
            <w:tcW w:w="991" w:type="pct"/>
            <w:shd w:val="clear" w:color="auto" w:fill="FFFFFF"/>
          </w:tcPr>
          <w:p w14:paraId="7006475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73" w:type="pct"/>
            <w:shd w:val="clear" w:color="auto" w:fill="FFFFFF"/>
          </w:tcPr>
          <w:p w14:paraId="3BEBA5F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12.0</w:t>
            </w:r>
          </w:p>
        </w:tc>
        <w:tc>
          <w:tcPr>
            <w:tcW w:w="3293" w:type="pct"/>
            <w:shd w:val="clear" w:color="auto" w:fill="FFFFFF"/>
          </w:tcPr>
          <w:p w14:paraId="5A4B4BD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5A9B07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9E420B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FC7277A" w14:textId="77777777" w:rsidR="009606D4" w:rsidRPr="00E81F01" w:rsidRDefault="009606D4" w:rsidP="00C33032">
            <w:pPr>
              <w:pStyle w:val="Other0"/>
              <w:shd w:val="clear" w:color="auto" w:fill="auto"/>
              <w:ind w:right="139"/>
              <w:jc w:val="both"/>
              <w:rPr>
                <w:rFonts w:ascii="Times New Roman" w:hAnsi="Times New Roman" w:cs="Times New Roman"/>
              </w:rPr>
            </w:pPr>
          </w:p>
        </w:tc>
      </w:tr>
      <w:tr w:rsidR="009606D4" w:rsidRPr="00E81F01" w14:paraId="0BA069CF" w14:textId="77777777" w:rsidTr="00C33032">
        <w:trPr>
          <w:trHeight w:hRule="exact" w:val="3125"/>
          <w:jc w:val="center"/>
        </w:trPr>
        <w:tc>
          <w:tcPr>
            <w:tcW w:w="242" w:type="pct"/>
            <w:shd w:val="clear" w:color="auto" w:fill="FFFFFF"/>
          </w:tcPr>
          <w:p w14:paraId="397165B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eastAsia="Times New Roman" w:hAnsi="Times New Roman" w:cs="Times New Roman"/>
              </w:rPr>
              <w:lastRenderedPageBreak/>
              <w:t>21</w:t>
            </w:r>
          </w:p>
        </w:tc>
        <w:tc>
          <w:tcPr>
            <w:tcW w:w="991" w:type="pct"/>
            <w:shd w:val="clear" w:color="auto" w:fill="FFFFFF"/>
          </w:tcPr>
          <w:p w14:paraId="4E58D6C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Общественное питание</w:t>
            </w:r>
          </w:p>
        </w:tc>
        <w:tc>
          <w:tcPr>
            <w:tcW w:w="473" w:type="pct"/>
            <w:shd w:val="clear" w:color="auto" w:fill="FFFFFF"/>
          </w:tcPr>
          <w:p w14:paraId="413394D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4.6</w:t>
            </w:r>
          </w:p>
        </w:tc>
        <w:tc>
          <w:tcPr>
            <w:tcW w:w="3293" w:type="pct"/>
            <w:shd w:val="clear" w:color="auto" w:fill="FFFFFF"/>
          </w:tcPr>
          <w:p w14:paraId="72E0BC3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32A15CD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7373ED2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15D3EAB" w14:textId="77777777" w:rsidR="009606D4" w:rsidRPr="00E81F01" w:rsidRDefault="009606D4" w:rsidP="009606D4">
            <w:pPr>
              <w:pStyle w:val="Other0"/>
              <w:numPr>
                <w:ilvl w:val="0"/>
                <w:numId w:val="249"/>
              </w:numPr>
              <w:shd w:val="clear" w:color="auto" w:fill="auto"/>
              <w:tabs>
                <w:tab w:val="left" w:pos="110"/>
              </w:tabs>
              <w:ind w:right="139"/>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139EFC7" w14:textId="77777777" w:rsidR="009606D4" w:rsidRPr="00E81F01" w:rsidRDefault="009606D4" w:rsidP="009606D4">
            <w:pPr>
              <w:pStyle w:val="Other0"/>
              <w:numPr>
                <w:ilvl w:val="0"/>
                <w:numId w:val="249"/>
              </w:numPr>
              <w:shd w:val="clear" w:color="auto" w:fill="auto"/>
              <w:tabs>
                <w:tab w:val="left" w:pos="144"/>
              </w:tabs>
              <w:ind w:right="139"/>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6B06DF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- 2</w:t>
            </w:r>
          </w:p>
          <w:p w14:paraId="0977CAA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53A5BF9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8B488D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-15</w:t>
            </w:r>
          </w:p>
          <w:p w14:paraId="60F21FF4" w14:textId="77777777" w:rsidR="009606D4" w:rsidRPr="00E81F01" w:rsidRDefault="009606D4" w:rsidP="00C33032">
            <w:pPr>
              <w:pStyle w:val="Other0"/>
              <w:shd w:val="clear" w:color="auto" w:fill="auto"/>
              <w:ind w:right="139"/>
              <w:jc w:val="both"/>
              <w:rPr>
                <w:rFonts w:ascii="Times New Roman" w:hAnsi="Times New Roman" w:cs="Times New Roman"/>
              </w:rPr>
            </w:pPr>
          </w:p>
          <w:p w14:paraId="43C0C5E8" w14:textId="77777777" w:rsidR="009606D4" w:rsidRPr="00E81F01" w:rsidRDefault="009606D4" w:rsidP="00C33032">
            <w:pPr>
              <w:pStyle w:val="Other0"/>
              <w:shd w:val="clear" w:color="auto" w:fill="auto"/>
              <w:ind w:right="139"/>
              <w:jc w:val="both"/>
              <w:rPr>
                <w:rFonts w:ascii="Times New Roman" w:hAnsi="Times New Roman" w:cs="Times New Roman"/>
              </w:rPr>
            </w:pPr>
          </w:p>
          <w:p w14:paraId="55752F32" w14:textId="77777777" w:rsidR="009606D4" w:rsidRPr="00E81F01" w:rsidRDefault="009606D4" w:rsidP="00C33032">
            <w:pPr>
              <w:pStyle w:val="Other0"/>
              <w:shd w:val="clear" w:color="auto" w:fill="auto"/>
              <w:ind w:right="139"/>
              <w:jc w:val="both"/>
              <w:rPr>
                <w:rFonts w:ascii="Times New Roman" w:hAnsi="Times New Roman" w:cs="Times New Roman"/>
              </w:rPr>
            </w:pPr>
          </w:p>
        </w:tc>
      </w:tr>
      <w:tr w:rsidR="009606D4" w:rsidRPr="00E81F01" w14:paraId="7BC9D40D" w14:textId="77777777" w:rsidTr="00C33032">
        <w:trPr>
          <w:trHeight w:hRule="exact" w:val="2421"/>
          <w:jc w:val="center"/>
        </w:trPr>
        <w:tc>
          <w:tcPr>
            <w:tcW w:w="242" w:type="pct"/>
            <w:shd w:val="clear" w:color="auto" w:fill="FFFFFF"/>
          </w:tcPr>
          <w:p w14:paraId="2407D91B" w14:textId="77777777" w:rsidR="009606D4" w:rsidRPr="00E81F01" w:rsidRDefault="009606D4" w:rsidP="00C33032">
            <w:pPr>
              <w:pStyle w:val="Other0"/>
              <w:shd w:val="clear" w:color="auto" w:fill="auto"/>
              <w:jc w:val="center"/>
              <w:rPr>
                <w:rFonts w:ascii="Times New Roman" w:eastAsia="Times New Roman" w:hAnsi="Times New Roman" w:cs="Times New Roman"/>
              </w:rPr>
            </w:pPr>
            <w:r w:rsidRPr="00E81F01">
              <w:rPr>
                <w:rFonts w:ascii="Times New Roman" w:eastAsia="Times New Roman" w:hAnsi="Times New Roman" w:cs="Times New Roman"/>
              </w:rPr>
              <w:t>22</w:t>
            </w:r>
          </w:p>
        </w:tc>
        <w:tc>
          <w:tcPr>
            <w:tcW w:w="991" w:type="pct"/>
            <w:shd w:val="clear" w:color="auto" w:fill="FFFFFF"/>
          </w:tcPr>
          <w:p w14:paraId="5C20AF6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Отдых (рекреация)</w:t>
            </w:r>
          </w:p>
        </w:tc>
        <w:tc>
          <w:tcPr>
            <w:tcW w:w="473" w:type="pct"/>
            <w:shd w:val="clear" w:color="auto" w:fill="FFFFFF"/>
          </w:tcPr>
          <w:p w14:paraId="6CF6175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5.0</w:t>
            </w:r>
          </w:p>
        </w:tc>
        <w:tc>
          <w:tcPr>
            <w:tcW w:w="3293" w:type="pct"/>
            <w:shd w:val="clear" w:color="auto" w:fill="FFFFFF"/>
          </w:tcPr>
          <w:p w14:paraId="37EB9B9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64BD928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7AA28B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5E9DE9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80DDB7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76AA3BEC" w14:textId="77777777" w:rsidR="009606D4" w:rsidRPr="00E81F01" w:rsidRDefault="009606D4" w:rsidP="00C33032">
            <w:pPr>
              <w:pStyle w:val="Other0"/>
              <w:shd w:val="clear" w:color="auto" w:fill="auto"/>
              <w:ind w:right="139"/>
              <w:jc w:val="both"/>
              <w:rPr>
                <w:rFonts w:ascii="Times New Roman" w:hAnsi="Times New Roman" w:cs="Times New Roman"/>
              </w:rPr>
            </w:pPr>
          </w:p>
        </w:tc>
      </w:tr>
      <w:tr w:rsidR="009606D4" w:rsidRPr="00E81F01" w14:paraId="77FC8827" w14:textId="77777777" w:rsidTr="00C33032">
        <w:trPr>
          <w:trHeight w:hRule="exact" w:val="2138"/>
          <w:jc w:val="center"/>
        </w:trPr>
        <w:tc>
          <w:tcPr>
            <w:tcW w:w="242" w:type="pct"/>
            <w:shd w:val="clear" w:color="auto" w:fill="FFFFFF"/>
          </w:tcPr>
          <w:p w14:paraId="08D8F8BA" w14:textId="77777777" w:rsidR="009606D4" w:rsidRPr="00E81F01" w:rsidRDefault="009606D4" w:rsidP="00C33032">
            <w:pPr>
              <w:pStyle w:val="Other0"/>
              <w:shd w:val="clear" w:color="auto" w:fill="auto"/>
              <w:jc w:val="center"/>
              <w:rPr>
                <w:rFonts w:ascii="Times New Roman" w:eastAsia="Times New Roman" w:hAnsi="Times New Roman" w:cs="Times New Roman"/>
              </w:rPr>
            </w:pPr>
            <w:r w:rsidRPr="00E81F01">
              <w:rPr>
                <w:rFonts w:ascii="Times New Roman" w:eastAsia="Times New Roman" w:hAnsi="Times New Roman" w:cs="Times New Roman"/>
              </w:rPr>
              <w:t>23</w:t>
            </w:r>
          </w:p>
        </w:tc>
        <w:tc>
          <w:tcPr>
            <w:tcW w:w="991" w:type="pct"/>
            <w:shd w:val="clear" w:color="auto" w:fill="FFFFFF"/>
          </w:tcPr>
          <w:p w14:paraId="06CAB0B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Историко-культурная деятельность</w:t>
            </w:r>
          </w:p>
        </w:tc>
        <w:tc>
          <w:tcPr>
            <w:tcW w:w="473" w:type="pct"/>
            <w:shd w:val="clear" w:color="auto" w:fill="FFFFFF"/>
          </w:tcPr>
          <w:p w14:paraId="28EB333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9.3</w:t>
            </w:r>
          </w:p>
        </w:tc>
        <w:tc>
          <w:tcPr>
            <w:tcW w:w="3293" w:type="pct"/>
            <w:shd w:val="clear" w:color="auto" w:fill="FFFFFF"/>
          </w:tcPr>
          <w:p w14:paraId="621824F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34FC23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5DBB78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91CFC0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2E003F8C" w14:textId="77777777" w:rsidR="009606D4" w:rsidRPr="00E81F01" w:rsidRDefault="009606D4" w:rsidP="009606D4">
      <w:pPr>
        <w:jc w:val="both"/>
      </w:pPr>
    </w:p>
    <w:p w14:paraId="5A92AF9B" w14:textId="77777777" w:rsidR="009606D4" w:rsidRPr="00E81F01" w:rsidRDefault="009606D4" w:rsidP="009606D4">
      <w:pPr>
        <w:jc w:val="both"/>
      </w:pPr>
    </w:p>
    <w:p w14:paraId="4867ADAB"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196" w:name="bookmark167"/>
      <w:bookmarkStart w:id="197" w:name="_Toc180414976"/>
    </w:p>
    <w:p w14:paraId="4C7E433A"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r w:rsidRPr="00E81F01">
        <w:rPr>
          <w:rFonts w:ascii="Times New Roman" w:hAnsi="Times New Roman" w:cs="Times New Roman"/>
          <w:sz w:val="24"/>
          <w:szCs w:val="24"/>
        </w:rPr>
        <w:t>18.2 Условно разрешенные виды использования земельных участков и объектов капитального строительства</w:t>
      </w:r>
      <w:bookmarkEnd w:id="196"/>
      <w:bookmarkEnd w:id="197"/>
    </w:p>
    <w:tbl>
      <w:tblPr>
        <w:tblpPr w:leftFromText="180" w:rightFromText="180" w:vertAnchor="text" w:tblpXSpec="center" w:tblpY="1"/>
        <w:tblOverlap w:val="never"/>
        <w:tblW w:w="55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1"/>
        <w:gridCol w:w="1848"/>
        <w:gridCol w:w="957"/>
        <w:gridCol w:w="7266"/>
      </w:tblGrid>
      <w:tr w:rsidR="009606D4" w:rsidRPr="00E81F01" w14:paraId="60A6580B" w14:textId="77777777" w:rsidTr="00C33032">
        <w:trPr>
          <w:trHeight w:hRule="exact" w:val="1106"/>
          <w:jc w:val="center"/>
        </w:trPr>
        <w:tc>
          <w:tcPr>
            <w:tcW w:w="242" w:type="pct"/>
            <w:vMerge w:val="restart"/>
            <w:shd w:val="clear" w:color="auto" w:fill="FFFFFF"/>
            <w:vAlign w:val="center"/>
          </w:tcPr>
          <w:p w14:paraId="22E5D43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325" w:type="pct"/>
            <w:gridSpan w:val="2"/>
            <w:shd w:val="clear" w:color="auto" w:fill="FFFFFF"/>
          </w:tcPr>
          <w:p w14:paraId="660A70F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433" w:type="pct"/>
            <w:vMerge w:val="restart"/>
            <w:shd w:val="clear" w:color="auto" w:fill="FFFFFF"/>
            <w:vAlign w:val="center"/>
          </w:tcPr>
          <w:p w14:paraId="399D3FD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2DD8EAB3" w14:textId="77777777" w:rsidTr="00C33032">
        <w:trPr>
          <w:trHeight w:hRule="exact" w:val="254"/>
          <w:jc w:val="center"/>
        </w:trPr>
        <w:tc>
          <w:tcPr>
            <w:tcW w:w="242" w:type="pct"/>
            <w:vMerge/>
            <w:shd w:val="clear" w:color="auto" w:fill="FFFFFF"/>
            <w:vAlign w:val="center"/>
          </w:tcPr>
          <w:p w14:paraId="688C8864" w14:textId="77777777" w:rsidR="009606D4" w:rsidRPr="00E81F01" w:rsidRDefault="009606D4" w:rsidP="00C33032"/>
        </w:tc>
        <w:tc>
          <w:tcPr>
            <w:tcW w:w="873" w:type="pct"/>
            <w:shd w:val="clear" w:color="auto" w:fill="FFFFFF"/>
            <w:vAlign w:val="bottom"/>
          </w:tcPr>
          <w:p w14:paraId="725961D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52" w:type="pct"/>
            <w:shd w:val="clear" w:color="auto" w:fill="FFFFFF"/>
            <w:vAlign w:val="bottom"/>
          </w:tcPr>
          <w:p w14:paraId="6A0B0BB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433" w:type="pct"/>
            <w:vMerge/>
            <w:shd w:val="clear" w:color="auto" w:fill="FFFFFF"/>
            <w:vAlign w:val="center"/>
          </w:tcPr>
          <w:p w14:paraId="44CDFFBE" w14:textId="77777777" w:rsidR="009606D4" w:rsidRPr="00E81F01" w:rsidRDefault="009606D4" w:rsidP="00C33032"/>
        </w:tc>
      </w:tr>
      <w:tr w:rsidR="009606D4" w:rsidRPr="00E81F01" w14:paraId="3976ED8B" w14:textId="77777777" w:rsidTr="00C33032">
        <w:trPr>
          <w:trHeight w:hRule="exact" w:val="250"/>
          <w:jc w:val="center"/>
        </w:trPr>
        <w:tc>
          <w:tcPr>
            <w:tcW w:w="242" w:type="pct"/>
            <w:vMerge/>
            <w:shd w:val="clear" w:color="auto" w:fill="FFFFFF"/>
            <w:vAlign w:val="center"/>
          </w:tcPr>
          <w:p w14:paraId="75B0A439" w14:textId="77777777" w:rsidR="009606D4" w:rsidRPr="00E81F01" w:rsidRDefault="009606D4" w:rsidP="00C33032"/>
        </w:tc>
        <w:tc>
          <w:tcPr>
            <w:tcW w:w="873" w:type="pct"/>
            <w:shd w:val="clear" w:color="auto" w:fill="FFFFFF"/>
            <w:vAlign w:val="bottom"/>
          </w:tcPr>
          <w:p w14:paraId="14991EB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52" w:type="pct"/>
            <w:shd w:val="clear" w:color="auto" w:fill="FFFFFF"/>
            <w:vAlign w:val="bottom"/>
          </w:tcPr>
          <w:p w14:paraId="513B02B4" w14:textId="77777777" w:rsidR="009606D4" w:rsidRPr="00E81F01" w:rsidRDefault="009606D4" w:rsidP="00C33032">
            <w:pPr>
              <w:pStyle w:val="Other0"/>
              <w:shd w:val="clear" w:color="auto" w:fill="auto"/>
              <w:ind w:firstLine="420"/>
              <w:rPr>
                <w:rFonts w:ascii="Times New Roman" w:hAnsi="Times New Roman" w:cs="Times New Roman"/>
              </w:rPr>
            </w:pPr>
            <w:r w:rsidRPr="00E81F01">
              <w:rPr>
                <w:rFonts w:ascii="Times New Roman" w:hAnsi="Times New Roman" w:cs="Times New Roman"/>
              </w:rPr>
              <w:t>2</w:t>
            </w:r>
          </w:p>
        </w:tc>
        <w:tc>
          <w:tcPr>
            <w:tcW w:w="3433" w:type="pct"/>
            <w:shd w:val="clear" w:color="auto" w:fill="FFFFFF"/>
            <w:vAlign w:val="center"/>
          </w:tcPr>
          <w:p w14:paraId="5FE3992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41561B91" w14:textId="77777777" w:rsidTr="00C33032">
        <w:trPr>
          <w:trHeight w:hRule="exact" w:val="288"/>
          <w:jc w:val="center"/>
        </w:trPr>
        <w:tc>
          <w:tcPr>
            <w:tcW w:w="242" w:type="pct"/>
            <w:shd w:val="clear" w:color="auto" w:fill="FFFFFF"/>
          </w:tcPr>
          <w:p w14:paraId="2283C3D1" w14:textId="77777777" w:rsidR="009606D4" w:rsidRPr="00E81F01" w:rsidRDefault="009606D4" w:rsidP="00C33032">
            <w:pPr>
              <w:rPr>
                <w:sz w:val="10"/>
                <w:szCs w:val="10"/>
              </w:rPr>
            </w:pPr>
          </w:p>
        </w:tc>
        <w:tc>
          <w:tcPr>
            <w:tcW w:w="873" w:type="pct"/>
            <w:shd w:val="clear" w:color="auto" w:fill="FFFFFF"/>
          </w:tcPr>
          <w:p w14:paraId="33FBE5FE" w14:textId="77777777" w:rsidR="009606D4" w:rsidRPr="00E81F01" w:rsidRDefault="009606D4" w:rsidP="00C33032">
            <w:pPr>
              <w:rPr>
                <w:sz w:val="10"/>
                <w:szCs w:val="10"/>
              </w:rPr>
            </w:pPr>
          </w:p>
        </w:tc>
        <w:tc>
          <w:tcPr>
            <w:tcW w:w="452" w:type="pct"/>
            <w:shd w:val="clear" w:color="auto" w:fill="FFFFFF"/>
          </w:tcPr>
          <w:p w14:paraId="61B31C89" w14:textId="77777777" w:rsidR="009606D4" w:rsidRPr="00E81F01" w:rsidRDefault="009606D4" w:rsidP="00C33032">
            <w:pPr>
              <w:rPr>
                <w:sz w:val="10"/>
                <w:szCs w:val="10"/>
              </w:rPr>
            </w:pPr>
          </w:p>
        </w:tc>
        <w:tc>
          <w:tcPr>
            <w:tcW w:w="3433" w:type="pct"/>
            <w:shd w:val="clear" w:color="auto" w:fill="FFFFFF"/>
          </w:tcPr>
          <w:p w14:paraId="2F5A96C0" w14:textId="77777777" w:rsidR="009606D4" w:rsidRPr="00E81F01" w:rsidRDefault="009606D4" w:rsidP="00C33032">
            <w:pPr>
              <w:rPr>
                <w:sz w:val="10"/>
                <w:szCs w:val="10"/>
              </w:rPr>
            </w:pPr>
          </w:p>
        </w:tc>
      </w:tr>
      <w:tr w:rsidR="009606D4" w:rsidRPr="00E81F01" w14:paraId="4B9BD576" w14:textId="77777777" w:rsidTr="00C33032">
        <w:trPr>
          <w:trHeight w:val="2923"/>
          <w:jc w:val="center"/>
        </w:trPr>
        <w:tc>
          <w:tcPr>
            <w:tcW w:w="242" w:type="pct"/>
            <w:shd w:val="clear" w:color="auto" w:fill="FFFFFF"/>
          </w:tcPr>
          <w:p w14:paraId="1F6C5F05" w14:textId="77777777" w:rsidR="009606D4" w:rsidRPr="00E81F01" w:rsidRDefault="009606D4" w:rsidP="00C33032">
            <w:pPr>
              <w:pStyle w:val="Other0"/>
              <w:shd w:val="clear" w:color="auto" w:fill="auto"/>
              <w:jc w:val="center"/>
              <w:rPr>
                <w:rFonts w:ascii="Times New Roman" w:hAnsi="Times New Roman" w:cs="Times New Roman"/>
              </w:rPr>
            </w:pPr>
            <w:bookmarkStart w:id="198" w:name="bookmark168"/>
            <w:r w:rsidRPr="00E81F01">
              <w:rPr>
                <w:rFonts w:ascii="Times New Roman" w:hAnsi="Times New Roman" w:cs="Times New Roman"/>
              </w:rPr>
              <w:lastRenderedPageBreak/>
              <w:t>1</w:t>
            </w:r>
            <w:bookmarkEnd w:id="198"/>
          </w:p>
        </w:tc>
        <w:tc>
          <w:tcPr>
            <w:tcW w:w="873" w:type="pct"/>
            <w:shd w:val="clear" w:color="auto" w:fill="FFFFFF"/>
          </w:tcPr>
          <w:p w14:paraId="1B861863" w14:textId="77777777" w:rsidR="009606D4" w:rsidRPr="00E81F01" w:rsidRDefault="009606D4" w:rsidP="00C33032">
            <w:pPr>
              <w:pStyle w:val="Other0"/>
              <w:shd w:val="clear" w:color="auto" w:fill="auto"/>
              <w:rPr>
                <w:rFonts w:ascii="Times New Roman" w:hAnsi="Times New Roman" w:cs="Times New Roman"/>
              </w:rPr>
            </w:pPr>
            <w:bookmarkStart w:id="199" w:name="bookmark169"/>
            <w:r w:rsidRPr="00E81F01">
              <w:rPr>
                <w:rFonts w:ascii="Times New Roman" w:hAnsi="Times New Roman" w:cs="Times New Roman"/>
              </w:rPr>
              <w:t>Рыбоводство</w:t>
            </w:r>
            <w:bookmarkEnd w:id="199"/>
          </w:p>
        </w:tc>
        <w:tc>
          <w:tcPr>
            <w:tcW w:w="452" w:type="pct"/>
            <w:shd w:val="clear" w:color="auto" w:fill="FFFFFF"/>
          </w:tcPr>
          <w:p w14:paraId="02625214" w14:textId="77777777" w:rsidR="009606D4" w:rsidRPr="00E81F01" w:rsidRDefault="009606D4" w:rsidP="00C33032">
            <w:pPr>
              <w:pStyle w:val="Other0"/>
              <w:shd w:val="clear" w:color="auto" w:fill="auto"/>
              <w:rPr>
                <w:rFonts w:ascii="Times New Roman" w:hAnsi="Times New Roman" w:cs="Times New Roman"/>
              </w:rPr>
            </w:pPr>
            <w:bookmarkStart w:id="200" w:name="bookmark170"/>
            <w:r w:rsidRPr="00E81F01">
              <w:rPr>
                <w:rFonts w:ascii="Times New Roman" w:hAnsi="Times New Roman" w:cs="Times New Roman"/>
              </w:rPr>
              <w:t>1.13</w:t>
            </w:r>
            <w:bookmarkEnd w:id="200"/>
          </w:p>
        </w:tc>
        <w:tc>
          <w:tcPr>
            <w:tcW w:w="3433" w:type="pct"/>
            <w:shd w:val="clear" w:color="auto" w:fill="FFFFFF"/>
          </w:tcPr>
          <w:p w14:paraId="10F3810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68A92F5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 xml:space="preserve">Максимальные размеры земельных участков (площадь), кв.м  не подлежит установлению </w:t>
            </w:r>
          </w:p>
          <w:p w14:paraId="3D896ED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C6D6F2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6D4E884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не подлежит установлению</w:t>
            </w:r>
          </w:p>
          <w:p w14:paraId="78CF0CD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A2BA60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378D87B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4B19780F" w14:textId="77777777" w:rsidTr="00C33032">
        <w:trPr>
          <w:trHeight w:val="2923"/>
          <w:jc w:val="center"/>
        </w:trPr>
        <w:tc>
          <w:tcPr>
            <w:tcW w:w="242" w:type="pct"/>
            <w:shd w:val="clear" w:color="auto" w:fill="FFFFFF"/>
          </w:tcPr>
          <w:p w14:paraId="3458FE3D" w14:textId="77777777" w:rsidR="009606D4" w:rsidRPr="00E81F01" w:rsidRDefault="009606D4" w:rsidP="00C33032">
            <w:pPr>
              <w:pStyle w:val="Other0"/>
              <w:shd w:val="clear" w:color="auto" w:fill="auto"/>
              <w:ind w:firstLine="200"/>
              <w:rPr>
                <w:rFonts w:ascii="Times New Roman" w:hAnsi="Times New Roman" w:cs="Times New Roman"/>
                <w:color w:val="000000"/>
                <w:lang w:bidi="ru-RU"/>
              </w:rPr>
            </w:pPr>
            <w:r w:rsidRPr="00E81F01">
              <w:rPr>
                <w:rFonts w:ascii="Times New Roman" w:hAnsi="Times New Roman" w:cs="Times New Roman"/>
                <w:color w:val="000000"/>
                <w:lang w:bidi="ru-RU"/>
              </w:rPr>
              <w:t>2</w:t>
            </w:r>
          </w:p>
        </w:tc>
        <w:tc>
          <w:tcPr>
            <w:tcW w:w="873" w:type="pct"/>
            <w:shd w:val="clear" w:color="auto" w:fill="FFFFFF"/>
          </w:tcPr>
          <w:p w14:paraId="551E32FD" w14:textId="77777777" w:rsidR="009606D4" w:rsidRDefault="009606D4" w:rsidP="00C33032">
            <w:pPr>
              <w:pStyle w:val="Other0"/>
              <w:shd w:val="clear" w:color="auto" w:fill="auto"/>
              <w:rPr>
                <w:rFonts w:ascii="Times New Roman" w:eastAsia="Times New Roman" w:hAnsi="Times New Roman" w:cs="Times New Roman"/>
                <w:color w:val="000000"/>
                <w:lang w:bidi="ru-RU"/>
              </w:rPr>
            </w:pPr>
            <w:r w:rsidRPr="00E81F01">
              <w:rPr>
                <w:rFonts w:ascii="Times New Roman" w:eastAsia="Times New Roman" w:hAnsi="Times New Roman" w:cs="Times New Roman"/>
                <w:color w:val="000000"/>
                <w:lang w:bidi="ru-RU"/>
              </w:rPr>
              <w:t>Для индивидуального жилищного строительства</w:t>
            </w:r>
          </w:p>
          <w:p w14:paraId="02970308" w14:textId="77777777" w:rsidR="009606D4" w:rsidRDefault="009606D4" w:rsidP="00C33032">
            <w:pPr>
              <w:pStyle w:val="Other0"/>
              <w:shd w:val="clear" w:color="auto" w:fill="auto"/>
              <w:rPr>
                <w:rFonts w:ascii="Times New Roman" w:eastAsia="Times New Roman" w:hAnsi="Times New Roman" w:cs="Times New Roman"/>
                <w:i/>
                <w:iCs/>
                <w:color w:val="000000"/>
                <w:lang w:bidi="ru-RU"/>
              </w:rPr>
            </w:pPr>
          </w:p>
          <w:p w14:paraId="765C0BB1" w14:textId="77777777" w:rsidR="009606D4" w:rsidRPr="006E009B" w:rsidRDefault="009606D4" w:rsidP="00C33032">
            <w:pPr>
              <w:pStyle w:val="Other0"/>
              <w:shd w:val="clear" w:color="auto" w:fill="auto"/>
              <w:rPr>
                <w:rFonts w:ascii="Times New Roman" w:hAnsi="Times New Roman" w:cs="Times New Roman"/>
                <w:i/>
                <w:iCs/>
                <w:color w:val="000000"/>
                <w:lang w:bidi="ru-RU"/>
              </w:rPr>
            </w:pPr>
            <w:r w:rsidRPr="0020117F">
              <w:rPr>
                <w:rFonts w:ascii="Times New Roman" w:eastAsia="Times New Roman" w:hAnsi="Times New Roman" w:cs="Times New Roman"/>
                <w:i/>
                <w:iCs/>
                <w:color w:val="000000"/>
                <w:lang w:bidi="ru-RU"/>
              </w:rPr>
              <w:t>Данный вид разрешенного использования не применяется в отношении земельных участков,  расположенных за границами населенных пунктов, и (или) образованных (предоставленных) в соответствии с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w:t>
            </w:r>
            <w:r w:rsidRPr="0033776A">
              <w:rPr>
                <w:rFonts w:ascii="Times New Roman" w:eastAsia="Times New Roman" w:hAnsi="Times New Roman" w:cs="Times New Roman"/>
                <w:i/>
                <w:iCs/>
                <w:color w:val="000000"/>
                <w:lang w:bidi="ru-RU"/>
              </w:rPr>
              <w:t xml:space="preserve">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Pr>
                <w:rFonts w:ascii="Times New Roman" w:eastAsia="Times New Roman" w:hAnsi="Times New Roman" w:cs="Times New Roman"/>
                <w:i/>
                <w:iCs/>
                <w:color w:val="000000"/>
                <w:lang w:bidi="ru-RU"/>
              </w:rPr>
              <w:t>»</w:t>
            </w:r>
          </w:p>
        </w:tc>
        <w:tc>
          <w:tcPr>
            <w:tcW w:w="452" w:type="pct"/>
            <w:shd w:val="clear" w:color="auto" w:fill="FFFFFF"/>
          </w:tcPr>
          <w:p w14:paraId="44397193"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2.1</w:t>
            </w:r>
          </w:p>
        </w:tc>
        <w:tc>
          <w:tcPr>
            <w:tcW w:w="3433" w:type="pct"/>
            <w:shd w:val="clear" w:color="auto" w:fill="FFFFFF"/>
          </w:tcPr>
          <w:p w14:paraId="6AC6F0F0"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 xml:space="preserve">Максимальные размеры земельных участков (площадь), кв.м - 1000. </w:t>
            </w:r>
          </w:p>
          <w:p w14:paraId="6D160D8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В случае образования земельных участков, а также перераспределения земельных участков, или уточнение границ земельных участков по документам раннее возникшего права, площадь таких земельных участков принимается по площади указанной в документах.</w:t>
            </w:r>
          </w:p>
          <w:p w14:paraId="021245C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В случае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площадь земельных участков не может превышать, рассчитанную как сумма предельного (максимального) и предельного (минимального) размеров земельных участков.</w:t>
            </w:r>
          </w:p>
          <w:p w14:paraId="120B59EE"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 xml:space="preserve">Минимальные размеры земельных участков (ширина), м - 16 </w:t>
            </w:r>
          </w:p>
          <w:p w14:paraId="5885BE4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DE09656" w14:textId="77777777" w:rsidR="009606D4" w:rsidRPr="00E81F01" w:rsidRDefault="009606D4" w:rsidP="009606D4">
            <w:pPr>
              <w:pStyle w:val="Other0"/>
              <w:numPr>
                <w:ilvl w:val="0"/>
                <w:numId w:val="143"/>
              </w:numPr>
              <w:shd w:val="clear" w:color="auto" w:fill="auto"/>
              <w:tabs>
                <w:tab w:val="left" w:pos="13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4BF42919" w14:textId="77777777" w:rsidR="009606D4" w:rsidRPr="00E81F01" w:rsidRDefault="009606D4" w:rsidP="009606D4">
            <w:pPr>
              <w:pStyle w:val="Other0"/>
              <w:numPr>
                <w:ilvl w:val="0"/>
                <w:numId w:val="143"/>
              </w:numPr>
              <w:shd w:val="clear" w:color="auto" w:fill="auto"/>
              <w:tabs>
                <w:tab w:val="left" w:pos="134"/>
              </w:tabs>
              <w:jc w:val="both"/>
              <w:rPr>
                <w:rFonts w:ascii="Times New Roman" w:hAnsi="Times New Roman" w:cs="Times New Roman"/>
              </w:rPr>
            </w:pPr>
            <w:r w:rsidRPr="00E81F01">
              <w:rPr>
                <w:rFonts w:ascii="Times New Roman" w:hAnsi="Times New Roman" w:cs="Times New Roman"/>
                <w:color w:val="000000"/>
                <w:lang w:bidi="ru-RU"/>
              </w:rPr>
              <w:t xml:space="preserve">1 от границы смежного земельного участка </w:t>
            </w:r>
          </w:p>
          <w:p w14:paraId="70D98556" w14:textId="77777777" w:rsidR="009606D4" w:rsidRPr="00E81F01" w:rsidRDefault="009606D4" w:rsidP="009606D4">
            <w:pPr>
              <w:pStyle w:val="Other0"/>
              <w:numPr>
                <w:ilvl w:val="0"/>
                <w:numId w:val="143"/>
              </w:numPr>
              <w:shd w:val="clear" w:color="auto" w:fill="auto"/>
              <w:tabs>
                <w:tab w:val="left" w:pos="134"/>
              </w:tabs>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- 3 Максимальный процент застройки в границах земельного участка не подлежит установлению</w:t>
            </w:r>
          </w:p>
          <w:p w14:paraId="63DD2B9A"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Высота ограждений земельных участков жилой застройки - до 1,8 м.</w:t>
            </w:r>
          </w:p>
          <w:p w14:paraId="36DE9A6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Обязательные технико-экономические показатели жилых домов:</w:t>
            </w:r>
          </w:p>
          <w:p w14:paraId="14D6F528" w14:textId="77777777" w:rsidR="009606D4" w:rsidRPr="00E81F01" w:rsidRDefault="009606D4" w:rsidP="009606D4">
            <w:pPr>
              <w:pStyle w:val="Other0"/>
              <w:numPr>
                <w:ilvl w:val="0"/>
                <w:numId w:val="143"/>
              </w:numPr>
              <w:shd w:val="clear" w:color="auto" w:fill="auto"/>
              <w:tabs>
                <w:tab w:val="left" w:pos="149"/>
              </w:tabs>
              <w:jc w:val="both"/>
              <w:rPr>
                <w:rFonts w:ascii="Times New Roman" w:hAnsi="Times New Roman" w:cs="Times New Roman"/>
              </w:rPr>
            </w:pPr>
            <w:r w:rsidRPr="00E81F01">
              <w:rPr>
                <w:rFonts w:ascii="Times New Roman" w:hAnsi="Times New Roman" w:cs="Times New Roman"/>
                <w:color w:val="000000"/>
                <w:lang w:bidi="ru-RU"/>
              </w:rPr>
              <w:t>минимальная общая площадь всех помещений жилого дома - не менее 33 кв. метров</w:t>
            </w:r>
          </w:p>
          <w:p w14:paraId="1587C3CB" w14:textId="77777777" w:rsidR="009606D4" w:rsidRPr="00E81F01" w:rsidRDefault="009606D4" w:rsidP="009606D4">
            <w:pPr>
              <w:pStyle w:val="Other0"/>
              <w:numPr>
                <w:ilvl w:val="0"/>
                <w:numId w:val="143"/>
              </w:numPr>
              <w:shd w:val="clear" w:color="auto" w:fill="auto"/>
              <w:tabs>
                <w:tab w:val="left" w:pos="149"/>
              </w:tabs>
              <w:jc w:val="both"/>
              <w:rPr>
                <w:rFonts w:ascii="Times New Roman" w:hAnsi="Times New Roman" w:cs="Times New Roman"/>
              </w:rPr>
            </w:pPr>
            <w:r w:rsidRPr="00E81F01">
              <w:rPr>
                <w:rFonts w:ascii="Times New Roman" w:hAnsi="Times New Roman" w:cs="Times New Roman"/>
                <w:color w:val="000000"/>
                <w:lang w:bidi="ru-RU"/>
              </w:rPr>
              <w:t>высота помещений не менее 2,5 метров, в мансардном этаже не менее 2,3 метров;</w:t>
            </w:r>
          </w:p>
          <w:p w14:paraId="146F086F" w14:textId="77777777" w:rsidR="009606D4" w:rsidRPr="00E81F01" w:rsidRDefault="009606D4" w:rsidP="009606D4">
            <w:pPr>
              <w:pStyle w:val="Other0"/>
              <w:numPr>
                <w:ilvl w:val="0"/>
                <w:numId w:val="143"/>
              </w:numPr>
              <w:shd w:val="clear" w:color="auto" w:fill="auto"/>
              <w:tabs>
                <w:tab w:val="left" w:pos="278"/>
              </w:tabs>
              <w:jc w:val="both"/>
              <w:rPr>
                <w:rFonts w:ascii="Times New Roman" w:hAnsi="Times New Roman" w:cs="Times New Roman"/>
              </w:rPr>
            </w:pPr>
            <w:r w:rsidRPr="00E81F01">
              <w:rPr>
                <w:rFonts w:ascii="Times New Roman" w:hAnsi="Times New Roman" w:cs="Times New Roman"/>
                <w:color w:val="000000"/>
                <w:lang w:bidi="ru-RU"/>
              </w:rPr>
              <w:t>тип фундамента: монолитная железобетонная плита, малозаглубленный или глубокого залегания ленточный фундамент (монолитный железобетон или из фундаментных блоков), свайный фундамент (металлические или железобетонные сваи).</w:t>
            </w:r>
          </w:p>
          <w:p w14:paraId="02A33AF5" w14:textId="77777777" w:rsidR="009606D4" w:rsidRPr="00E81F01" w:rsidRDefault="009606D4" w:rsidP="009606D4">
            <w:pPr>
              <w:pStyle w:val="Other0"/>
              <w:numPr>
                <w:ilvl w:val="0"/>
                <w:numId w:val="143"/>
              </w:numPr>
              <w:shd w:val="clear" w:color="auto" w:fill="auto"/>
              <w:tabs>
                <w:tab w:val="left" w:pos="154"/>
              </w:tabs>
              <w:jc w:val="both"/>
              <w:rPr>
                <w:rFonts w:ascii="Times New Roman" w:hAnsi="Times New Roman" w:cs="Times New Roman"/>
              </w:rPr>
            </w:pPr>
            <w:r w:rsidRPr="00E81F01">
              <w:rPr>
                <w:rFonts w:ascii="Times New Roman" w:hAnsi="Times New Roman" w:cs="Times New Roman"/>
                <w:color w:val="000000"/>
                <w:lang w:bidi="ru-RU"/>
              </w:rPr>
              <w:t>типы ограждающих конструкций (стены): брус, монолитный железобетон, монолитный железобетонный каркас с заполнением стеновыми блоками (газоблок, пеноблок и т.д.), кирпич, деревянный или металлический (в т. ч. ЛСТК).</w:t>
            </w:r>
          </w:p>
        </w:tc>
      </w:tr>
      <w:tr w:rsidR="009606D4" w:rsidRPr="00E81F01" w14:paraId="1B9FC1D3" w14:textId="77777777" w:rsidTr="00C33032">
        <w:trPr>
          <w:trHeight w:val="3108"/>
          <w:jc w:val="center"/>
        </w:trPr>
        <w:tc>
          <w:tcPr>
            <w:tcW w:w="242" w:type="pct"/>
            <w:shd w:val="clear" w:color="auto" w:fill="FFFFFF"/>
          </w:tcPr>
          <w:p w14:paraId="2B1FB3F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lastRenderedPageBreak/>
              <w:t>3</w:t>
            </w:r>
          </w:p>
        </w:tc>
        <w:tc>
          <w:tcPr>
            <w:tcW w:w="873" w:type="pct"/>
            <w:shd w:val="clear" w:color="auto" w:fill="FFFFFF"/>
          </w:tcPr>
          <w:p w14:paraId="7A48C7E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Магазины</w:t>
            </w:r>
          </w:p>
        </w:tc>
        <w:tc>
          <w:tcPr>
            <w:tcW w:w="452" w:type="pct"/>
            <w:shd w:val="clear" w:color="auto" w:fill="FFFFFF"/>
          </w:tcPr>
          <w:p w14:paraId="5529BE5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4.4</w:t>
            </w:r>
          </w:p>
        </w:tc>
        <w:tc>
          <w:tcPr>
            <w:tcW w:w="3433" w:type="pct"/>
            <w:shd w:val="clear" w:color="auto" w:fill="FFFFFF"/>
          </w:tcPr>
          <w:p w14:paraId="3D77C5C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- 350</w:t>
            </w:r>
          </w:p>
          <w:p w14:paraId="36EB49A5"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- 1500</w:t>
            </w:r>
          </w:p>
          <w:p w14:paraId="7B751D6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6F6BA4F" w14:textId="77777777" w:rsidR="009606D4" w:rsidRPr="00E81F01" w:rsidRDefault="009606D4" w:rsidP="009606D4">
            <w:pPr>
              <w:pStyle w:val="Other0"/>
              <w:numPr>
                <w:ilvl w:val="0"/>
                <w:numId w:val="250"/>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2564F20" w14:textId="77777777" w:rsidR="009606D4" w:rsidRPr="00E81F01" w:rsidRDefault="009606D4" w:rsidP="009606D4">
            <w:pPr>
              <w:pStyle w:val="Other0"/>
              <w:numPr>
                <w:ilvl w:val="0"/>
                <w:numId w:val="250"/>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426641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- 2</w:t>
            </w:r>
          </w:p>
          <w:p w14:paraId="5FDA2AD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4FAAFA5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D537D5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36FCCF0C" w14:textId="77777777" w:rsidR="009606D4" w:rsidRPr="00E81F01" w:rsidRDefault="009606D4" w:rsidP="00C33032">
            <w:pPr>
              <w:pStyle w:val="Other0"/>
              <w:shd w:val="clear" w:color="auto" w:fill="auto"/>
              <w:ind w:right="139"/>
              <w:jc w:val="both"/>
              <w:rPr>
                <w:rFonts w:ascii="Times New Roman" w:hAnsi="Times New Roman" w:cs="Times New Roman"/>
              </w:rPr>
            </w:pPr>
          </w:p>
        </w:tc>
      </w:tr>
    </w:tbl>
    <w:p w14:paraId="5ADB738C" w14:textId="77777777" w:rsidR="009606D4" w:rsidRPr="00E81F01" w:rsidRDefault="009606D4" w:rsidP="009606D4">
      <w:pPr>
        <w:spacing w:after="419" w:line="1" w:lineRule="exact"/>
      </w:pPr>
    </w:p>
    <w:p w14:paraId="2FECAF08"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201" w:name="_Toc180414977"/>
      <w:bookmarkStart w:id="202" w:name="bookmark178"/>
      <w:r w:rsidRPr="00E81F01">
        <w:rPr>
          <w:rFonts w:ascii="Times New Roman" w:hAnsi="Times New Roman" w:cs="Times New Roman"/>
          <w:sz w:val="24"/>
          <w:szCs w:val="24"/>
        </w:rPr>
        <w:t>18.3 Вспомогательные виды разрешенного использования земельных участков и объектов капитального строительства</w:t>
      </w:r>
      <w:bookmarkEnd w:id="201"/>
      <w:bookmarkEnd w:id="202"/>
    </w:p>
    <w:tbl>
      <w:tblPr>
        <w:tblpPr w:leftFromText="180" w:rightFromText="180" w:vertAnchor="text" w:tblpXSpec="center" w:tblpY="1"/>
        <w:tblOverlap w:val="never"/>
        <w:tblW w:w="55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4"/>
        <w:gridCol w:w="1848"/>
        <w:gridCol w:w="954"/>
        <w:gridCol w:w="7266"/>
      </w:tblGrid>
      <w:tr w:rsidR="009606D4" w:rsidRPr="00E81F01" w14:paraId="391D7E30" w14:textId="77777777" w:rsidTr="00C33032">
        <w:trPr>
          <w:trHeight w:hRule="exact" w:val="1106"/>
          <w:jc w:val="center"/>
        </w:trPr>
        <w:tc>
          <w:tcPr>
            <w:tcW w:w="243" w:type="pct"/>
            <w:vMerge w:val="restart"/>
            <w:shd w:val="clear" w:color="auto" w:fill="FFFFFF"/>
            <w:vAlign w:val="center"/>
          </w:tcPr>
          <w:p w14:paraId="2603925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324" w:type="pct"/>
            <w:gridSpan w:val="2"/>
            <w:shd w:val="clear" w:color="auto" w:fill="FFFFFF"/>
          </w:tcPr>
          <w:p w14:paraId="7211AB3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433" w:type="pct"/>
            <w:vMerge w:val="restart"/>
            <w:shd w:val="clear" w:color="auto" w:fill="FFFFFF"/>
            <w:vAlign w:val="center"/>
          </w:tcPr>
          <w:p w14:paraId="2AE1F26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175A3BA0" w14:textId="77777777" w:rsidTr="00C33032">
        <w:trPr>
          <w:trHeight w:hRule="exact" w:val="254"/>
          <w:jc w:val="center"/>
        </w:trPr>
        <w:tc>
          <w:tcPr>
            <w:tcW w:w="243" w:type="pct"/>
            <w:vMerge/>
            <w:shd w:val="clear" w:color="auto" w:fill="FFFFFF"/>
            <w:vAlign w:val="center"/>
          </w:tcPr>
          <w:p w14:paraId="3B7EBB53" w14:textId="77777777" w:rsidR="009606D4" w:rsidRPr="00E81F01" w:rsidRDefault="009606D4" w:rsidP="00C33032"/>
        </w:tc>
        <w:tc>
          <w:tcPr>
            <w:tcW w:w="873" w:type="pct"/>
            <w:shd w:val="clear" w:color="auto" w:fill="FFFFFF"/>
            <w:vAlign w:val="bottom"/>
          </w:tcPr>
          <w:p w14:paraId="07E5285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51" w:type="pct"/>
            <w:shd w:val="clear" w:color="auto" w:fill="FFFFFF"/>
            <w:vAlign w:val="bottom"/>
          </w:tcPr>
          <w:p w14:paraId="7D4A16A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433" w:type="pct"/>
            <w:vMerge/>
            <w:shd w:val="clear" w:color="auto" w:fill="FFFFFF"/>
            <w:vAlign w:val="center"/>
          </w:tcPr>
          <w:p w14:paraId="1E53FE94" w14:textId="77777777" w:rsidR="009606D4" w:rsidRPr="00E81F01" w:rsidRDefault="009606D4" w:rsidP="00C33032"/>
        </w:tc>
      </w:tr>
      <w:tr w:rsidR="009606D4" w:rsidRPr="00E81F01" w14:paraId="75B551D8" w14:textId="77777777" w:rsidTr="00C33032">
        <w:trPr>
          <w:trHeight w:hRule="exact" w:val="250"/>
          <w:jc w:val="center"/>
        </w:trPr>
        <w:tc>
          <w:tcPr>
            <w:tcW w:w="243" w:type="pct"/>
            <w:vMerge/>
            <w:shd w:val="clear" w:color="auto" w:fill="FFFFFF"/>
            <w:vAlign w:val="center"/>
          </w:tcPr>
          <w:p w14:paraId="7BAE2404" w14:textId="77777777" w:rsidR="009606D4" w:rsidRPr="00E81F01" w:rsidRDefault="009606D4" w:rsidP="00C33032"/>
        </w:tc>
        <w:tc>
          <w:tcPr>
            <w:tcW w:w="873" w:type="pct"/>
            <w:shd w:val="clear" w:color="auto" w:fill="FFFFFF"/>
            <w:vAlign w:val="bottom"/>
          </w:tcPr>
          <w:p w14:paraId="62A8A4D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51" w:type="pct"/>
            <w:shd w:val="clear" w:color="auto" w:fill="FFFFFF"/>
            <w:vAlign w:val="bottom"/>
          </w:tcPr>
          <w:p w14:paraId="7AC7A709" w14:textId="77777777" w:rsidR="009606D4" w:rsidRPr="00E81F01" w:rsidRDefault="009606D4" w:rsidP="00C33032">
            <w:pPr>
              <w:pStyle w:val="Other0"/>
              <w:shd w:val="clear" w:color="auto" w:fill="auto"/>
              <w:ind w:firstLine="420"/>
              <w:rPr>
                <w:rFonts w:ascii="Times New Roman" w:hAnsi="Times New Roman" w:cs="Times New Roman"/>
              </w:rPr>
            </w:pPr>
            <w:r w:rsidRPr="00E81F01">
              <w:rPr>
                <w:rFonts w:ascii="Times New Roman" w:hAnsi="Times New Roman" w:cs="Times New Roman"/>
              </w:rPr>
              <w:t>2</w:t>
            </w:r>
          </w:p>
        </w:tc>
        <w:tc>
          <w:tcPr>
            <w:tcW w:w="3433" w:type="pct"/>
            <w:shd w:val="clear" w:color="auto" w:fill="FFFFFF"/>
            <w:vAlign w:val="center"/>
          </w:tcPr>
          <w:p w14:paraId="585FFE8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3CA66632" w14:textId="77777777" w:rsidTr="00C33032">
        <w:trPr>
          <w:trHeight w:val="2266"/>
          <w:jc w:val="center"/>
        </w:trPr>
        <w:tc>
          <w:tcPr>
            <w:tcW w:w="243" w:type="pct"/>
            <w:shd w:val="clear" w:color="auto" w:fill="FFFFFF"/>
          </w:tcPr>
          <w:p w14:paraId="4811B78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w:t>
            </w:r>
          </w:p>
        </w:tc>
        <w:tc>
          <w:tcPr>
            <w:tcW w:w="873" w:type="pct"/>
            <w:shd w:val="clear" w:color="auto" w:fill="FFFFFF"/>
          </w:tcPr>
          <w:p w14:paraId="6ABA1A1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51" w:type="pct"/>
            <w:shd w:val="clear" w:color="auto" w:fill="FFFFFF"/>
          </w:tcPr>
          <w:p w14:paraId="0087EE1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433" w:type="pct"/>
            <w:shd w:val="clear" w:color="auto" w:fill="FFFFFF"/>
          </w:tcPr>
          <w:p w14:paraId="79C5233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1AE41C4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C1D3FA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4920F46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104C75A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604B1D0D"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0FEEED88" w14:textId="77777777" w:rsidTr="00C33032">
        <w:trPr>
          <w:trHeight w:val="2124"/>
          <w:jc w:val="center"/>
        </w:trPr>
        <w:tc>
          <w:tcPr>
            <w:tcW w:w="243" w:type="pct"/>
            <w:shd w:val="clear" w:color="auto" w:fill="FFFFFF"/>
          </w:tcPr>
          <w:p w14:paraId="56AB6A4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873" w:type="pct"/>
            <w:shd w:val="clear" w:color="auto" w:fill="FFFFFF"/>
          </w:tcPr>
          <w:p w14:paraId="0918DEA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w:t>
            </w:r>
          </w:p>
          <w:p w14:paraId="1A22F46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общего пользования</w:t>
            </w:r>
          </w:p>
        </w:tc>
        <w:tc>
          <w:tcPr>
            <w:tcW w:w="451" w:type="pct"/>
            <w:shd w:val="clear" w:color="auto" w:fill="FFFFFF"/>
          </w:tcPr>
          <w:p w14:paraId="4A07DD2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433" w:type="pct"/>
            <w:shd w:val="clear" w:color="auto" w:fill="FFFFFF"/>
          </w:tcPr>
          <w:p w14:paraId="2ABCF08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D65059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794972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A775B1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5C1B4243" w14:textId="77777777" w:rsidR="009606D4" w:rsidRPr="00E81F01" w:rsidRDefault="009606D4" w:rsidP="009606D4"/>
    <w:p w14:paraId="1CC9E599" w14:textId="77777777" w:rsidR="009606D4" w:rsidRPr="00E81F01" w:rsidRDefault="009606D4" w:rsidP="009606D4">
      <w:pPr>
        <w:pStyle w:val="Heading30"/>
        <w:keepNext/>
        <w:keepLines/>
        <w:shd w:val="clear" w:color="auto" w:fill="auto"/>
        <w:ind w:left="-567" w:firstLine="0"/>
        <w:jc w:val="both"/>
        <w:rPr>
          <w:rFonts w:ascii="Times New Roman" w:hAnsi="Times New Roman" w:cs="Times New Roman"/>
          <w:sz w:val="24"/>
          <w:szCs w:val="24"/>
        </w:rPr>
      </w:pPr>
      <w:bookmarkStart w:id="203" w:name="bookmark179"/>
      <w:bookmarkStart w:id="204" w:name="_Toc180414978"/>
      <w:bookmarkStart w:id="205" w:name="bookmark180"/>
      <w:bookmarkStart w:id="206" w:name="bookmark181"/>
      <w:r w:rsidRPr="00E81F01">
        <w:rPr>
          <w:rFonts w:ascii="Times New Roman" w:hAnsi="Times New Roman" w:cs="Times New Roman"/>
          <w:sz w:val="24"/>
          <w:szCs w:val="24"/>
        </w:rPr>
        <w:t>18.4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203"/>
      <w:bookmarkEnd w:id="204"/>
      <w:bookmarkEnd w:id="205"/>
      <w:bookmarkEnd w:id="206"/>
    </w:p>
    <w:p w14:paraId="0879EF95" w14:textId="77777777" w:rsidR="009606D4" w:rsidRPr="00E81F01" w:rsidRDefault="009606D4" w:rsidP="009606D4">
      <w:pPr>
        <w:pStyle w:val="Bodytext20"/>
        <w:numPr>
          <w:ilvl w:val="0"/>
          <w:numId w:val="251"/>
        </w:numPr>
        <w:shd w:val="clear" w:color="auto" w:fill="auto"/>
        <w:tabs>
          <w:tab w:val="left" w:pos="-142"/>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зона(65:03-6.188),</w:t>
      </w:r>
    </w:p>
    <w:p w14:paraId="48E8E82B" w14:textId="77777777" w:rsidR="009606D4" w:rsidRPr="00E81F01" w:rsidRDefault="009606D4" w:rsidP="009606D4">
      <w:pPr>
        <w:pStyle w:val="Bodytext20"/>
        <w:numPr>
          <w:ilvl w:val="0"/>
          <w:numId w:val="251"/>
        </w:numPr>
        <w:shd w:val="clear" w:color="auto" w:fill="auto"/>
        <w:tabs>
          <w:tab w:val="left" w:pos="-142"/>
        </w:tabs>
        <w:ind w:left="-567"/>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зона(65:03-6.158),</w:t>
      </w:r>
    </w:p>
    <w:p w14:paraId="2A1F8693" w14:textId="77777777" w:rsidR="009606D4" w:rsidRPr="00E81F01" w:rsidRDefault="009606D4" w:rsidP="009606D4">
      <w:pPr>
        <w:pStyle w:val="Bodytext20"/>
        <w:numPr>
          <w:ilvl w:val="0"/>
          <w:numId w:val="251"/>
        </w:numPr>
        <w:shd w:val="clear" w:color="auto" w:fill="auto"/>
        <w:tabs>
          <w:tab w:val="left" w:pos="-142"/>
        </w:tabs>
        <w:ind w:left="-567"/>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полоса(65:03-6.161),</w:t>
      </w:r>
    </w:p>
    <w:p w14:paraId="167A7DC9" w14:textId="77777777" w:rsidR="009606D4" w:rsidRPr="00E81F01" w:rsidRDefault="009606D4" w:rsidP="009606D4">
      <w:pPr>
        <w:pStyle w:val="Bodytext20"/>
        <w:numPr>
          <w:ilvl w:val="0"/>
          <w:numId w:val="251"/>
        </w:numPr>
        <w:shd w:val="clear" w:color="auto" w:fill="auto"/>
        <w:tabs>
          <w:tab w:val="left" w:pos="-142"/>
        </w:tabs>
        <w:ind w:left="-567"/>
        <w:jc w:val="both"/>
        <w:rPr>
          <w:rFonts w:ascii="Times New Roman" w:hAnsi="Times New Roman" w:cs="Times New Roman"/>
          <w:sz w:val="24"/>
          <w:szCs w:val="24"/>
        </w:rPr>
      </w:pPr>
      <w:r w:rsidRPr="00E81F01">
        <w:rPr>
          <w:rFonts w:ascii="Times New Roman" w:hAnsi="Times New Roman" w:cs="Times New Roman"/>
          <w:sz w:val="24"/>
          <w:szCs w:val="24"/>
        </w:rPr>
        <w:t>(65:03-6.25),</w:t>
      </w:r>
    </w:p>
    <w:p w14:paraId="74384D53" w14:textId="77777777" w:rsidR="009606D4" w:rsidRPr="00E81F01" w:rsidRDefault="009606D4" w:rsidP="009606D4">
      <w:pPr>
        <w:pStyle w:val="Bodytext20"/>
        <w:numPr>
          <w:ilvl w:val="0"/>
          <w:numId w:val="251"/>
        </w:numPr>
        <w:shd w:val="clear" w:color="auto" w:fill="auto"/>
        <w:tabs>
          <w:tab w:val="left" w:pos="-142"/>
        </w:tabs>
        <w:ind w:left="-567"/>
        <w:jc w:val="both"/>
        <w:rPr>
          <w:rFonts w:ascii="Times New Roman" w:hAnsi="Times New Roman" w:cs="Times New Roman"/>
          <w:sz w:val="24"/>
          <w:szCs w:val="24"/>
        </w:rPr>
      </w:pPr>
      <w:r w:rsidRPr="00E81F01">
        <w:rPr>
          <w:rFonts w:ascii="Times New Roman" w:hAnsi="Times New Roman" w:cs="Times New Roman"/>
          <w:sz w:val="24"/>
          <w:szCs w:val="24"/>
        </w:rPr>
        <w:t>(65:03-5.13),</w:t>
      </w:r>
    </w:p>
    <w:p w14:paraId="2EFB6A08" w14:textId="77777777" w:rsidR="009606D4" w:rsidRPr="00E81F01" w:rsidRDefault="009606D4" w:rsidP="009606D4">
      <w:pPr>
        <w:pStyle w:val="Bodytext20"/>
        <w:numPr>
          <w:ilvl w:val="0"/>
          <w:numId w:val="251"/>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зона(65:03-6.157),</w:t>
      </w:r>
    </w:p>
    <w:p w14:paraId="7E1F7890" w14:textId="77777777" w:rsidR="009606D4" w:rsidRPr="00E81F01" w:rsidRDefault="009606D4" w:rsidP="009606D4">
      <w:pPr>
        <w:pStyle w:val="Bodytext20"/>
        <w:numPr>
          <w:ilvl w:val="0"/>
          <w:numId w:val="251"/>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полоса(65:03-6.162),</w:t>
      </w:r>
    </w:p>
    <w:p w14:paraId="18612D57" w14:textId="77777777" w:rsidR="009606D4" w:rsidRPr="00E81F01" w:rsidRDefault="009606D4" w:rsidP="009606D4">
      <w:pPr>
        <w:pStyle w:val="Bodytext20"/>
        <w:numPr>
          <w:ilvl w:val="0"/>
          <w:numId w:val="251"/>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t>(65:03-5.10),</w:t>
      </w:r>
    </w:p>
    <w:p w14:paraId="6315345A" w14:textId="77777777" w:rsidR="009606D4" w:rsidRPr="00E81F01" w:rsidRDefault="009606D4" w:rsidP="009606D4">
      <w:pPr>
        <w:pStyle w:val="Bodytext20"/>
        <w:numPr>
          <w:ilvl w:val="0"/>
          <w:numId w:val="251"/>
        </w:numPr>
        <w:shd w:val="clear" w:color="auto" w:fill="auto"/>
        <w:tabs>
          <w:tab w:val="left" w:pos="0"/>
        </w:tabs>
        <w:ind w:left="-426"/>
        <w:jc w:val="both"/>
        <w:rPr>
          <w:rFonts w:ascii="Times New Roman" w:hAnsi="Times New Roman" w:cs="Times New Roman"/>
          <w:sz w:val="24"/>
          <w:szCs w:val="24"/>
        </w:rPr>
      </w:pPr>
      <w:r w:rsidRPr="00E81F01">
        <w:rPr>
          <w:rFonts w:ascii="Times New Roman" w:hAnsi="Times New Roman" w:cs="Times New Roman"/>
          <w:sz w:val="24"/>
          <w:szCs w:val="24"/>
        </w:rPr>
        <w:lastRenderedPageBreak/>
        <w:t>Прибрежная защитная полоса(65:03-6.189),</w:t>
      </w:r>
    </w:p>
    <w:p w14:paraId="3F86410E"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(65:03-6.27),</w:t>
      </w:r>
    </w:p>
    <w:p w14:paraId="1C7A8031"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(65:03-5.4),</w:t>
      </w:r>
    </w:p>
    <w:p w14:paraId="2294A3EE"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зона(65:03-6.166),</w:t>
      </w:r>
    </w:p>
    <w:p w14:paraId="3B61A9EB"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полоса(65:03-6.173),</w:t>
      </w:r>
    </w:p>
    <w:p w14:paraId="2CC068A6"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(65:03-5.2),</w:t>
      </w:r>
    </w:p>
    <w:p w14:paraId="6C7B7EB2"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зона(65:03-6.181),</w:t>
      </w:r>
    </w:p>
    <w:p w14:paraId="58B85D10"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полоса(65:03-6.186),</w:t>
      </w:r>
    </w:p>
    <w:p w14:paraId="33D705F5"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назначения(65:03-6.264),</w:t>
      </w:r>
    </w:p>
    <w:p w14:paraId="5B0C44FF"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назначения(65:03-6.265),</w:t>
      </w:r>
    </w:p>
    <w:p w14:paraId="00BFBEEF"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назначения(65:03-6.255),</w:t>
      </w:r>
    </w:p>
    <w:p w14:paraId="570C9790"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назначения(65:03-6.256),</w:t>
      </w:r>
    </w:p>
    <w:p w14:paraId="191F46C2"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назначения(65:03-6.257),</w:t>
      </w:r>
    </w:p>
    <w:p w14:paraId="5FEA3E71"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зона(65:03-6.183),</w:t>
      </w:r>
    </w:p>
    <w:p w14:paraId="386A5735"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полоса(65:03-6.182),</w:t>
      </w:r>
    </w:p>
    <w:p w14:paraId="62A06425"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(65:03-5.12),</w:t>
      </w:r>
    </w:p>
    <w:p w14:paraId="3E2EBBC1"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охраны объекта культурного наследия(65:03-6.143),</w:t>
      </w:r>
    </w:p>
    <w:p w14:paraId="21E5AC90"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коммуникаций(65:03-6.12),</w:t>
      </w:r>
    </w:p>
    <w:p w14:paraId="0319D4CD"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(65:03-5.9),</w:t>
      </w:r>
    </w:p>
    <w:p w14:paraId="110570B3"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зона(65:03-6.171),</w:t>
      </w:r>
    </w:p>
    <w:p w14:paraId="18C14DA9"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полоса(65:03-6.177),</w:t>
      </w:r>
    </w:p>
    <w:p w14:paraId="4ACD1393"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геодезического пункта(65:03-6.220),</w:t>
      </w:r>
    </w:p>
    <w:p w14:paraId="3874DDAC"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зона(65:03-6.167),</w:t>
      </w:r>
    </w:p>
    <w:p w14:paraId="7668DF35"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полоса(65:03-6.172),</w:t>
      </w:r>
    </w:p>
    <w:p w14:paraId="3047D849"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зона(65:03-6.170),</w:t>
      </w:r>
    </w:p>
    <w:p w14:paraId="4F412EE0"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полоса(65:03-6.176),</w:t>
      </w:r>
    </w:p>
    <w:p w14:paraId="12B036B9"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назначения(65:03-6.268),</w:t>
      </w:r>
    </w:p>
    <w:p w14:paraId="0D30078A"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назначения(65:03-6.269),</w:t>
      </w:r>
    </w:p>
    <w:p w14:paraId="069DF2AE"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назначения(65:03-6.267),</w:t>
      </w:r>
    </w:p>
    <w:p w14:paraId="7473C3DE"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(65:03-5.5),</w:t>
      </w:r>
    </w:p>
    <w:p w14:paraId="182E0081"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Водоохранная зона(65:03-6.159),</w:t>
      </w:r>
    </w:p>
    <w:p w14:paraId="37D61B39"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Прибрежная защитная полоса(65:03-6.160),</w:t>
      </w:r>
    </w:p>
    <w:p w14:paraId="2BDF22B0"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назначения(65:03-6.258),</w:t>
      </w:r>
    </w:p>
    <w:p w14:paraId="2A4290A2"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назначения(65:03-6.259),</w:t>
      </w:r>
    </w:p>
    <w:p w14:paraId="56B35065"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назначения(65:03-6.260),</w:t>
      </w:r>
    </w:p>
    <w:p w14:paraId="38201FB6"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геодезического пункта(65:03-6.209),</w:t>
      </w:r>
    </w:p>
    <w:p w14:paraId="436D6DF9" w14:textId="77777777" w:rsidR="009606D4" w:rsidRPr="00E81F01" w:rsidRDefault="009606D4" w:rsidP="009606D4">
      <w:pPr>
        <w:pStyle w:val="Bodytext20"/>
        <w:numPr>
          <w:ilvl w:val="0"/>
          <w:numId w:val="251"/>
        </w:numPr>
        <w:shd w:val="clear" w:color="auto" w:fill="auto"/>
        <w:tabs>
          <w:tab w:val="left" w:pos="0"/>
          <w:tab w:val="left" w:pos="474"/>
        </w:tabs>
        <w:ind w:left="-426"/>
        <w:jc w:val="both"/>
        <w:rPr>
          <w:rFonts w:ascii="Times New Roman" w:hAnsi="Times New Roman" w:cs="Times New Roman"/>
          <w:sz w:val="24"/>
          <w:szCs w:val="24"/>
        </w:rPr>
      </w:pPr>
      <w:r w:rsidRPr="00E81F01">
        <w:rPr>
          <w:rFonts w:ascii="Times New Roman" w:hAnsi="Times New Roman" w:cs="Times New Roman"/>
          <w:sz w:val="24"/>
          <w:szCs w:val="24"/>
        </w:rPr>
        <w:t>Охранная зона линий и сооружений связи и линий и сооружений радиофикации(65:03-6.4),</w:t>
      </w:r>
    </w:p>
    <w:p w14:paraId="5820AFAA" w14:textId="77777777" w:rsidR="009606D4" w:rsidRPr="00E81F01" w:rsidRDefault="009606D4" w:rsidP="009606D4">
      <w:pPr>
        <w:pStyle w:val="Bodytext20"/>
        <w:numPr>
          <w:ilvl w:val="0"/>
          <w:numId w:val="251"/>
        </w:numPr>
        <w:shd w:val="clear" w:color="auto" w:fill="auto"/>
        <w:tabs>
          <w:tab w:val="left" w:pos="-426"/>
        </w:tabs>
        <w:ind w:left="-567"/>
        <w:jc w:val="both"/>
        <w:rPr>
          <w:rFonts w:ascii="Times New Roman" w:hAnsi="Times New Roman" w:cs="Times New Roman"/>
          <w:sz w:val="24"/>
          <w:szCs w:val="24"/>
        </w:rPr>
      </w:pPr>
      <w:r w:rsidRPr="00E81F01">
        <w:rPr>
          <w:rFonts w:ascii="Times New Roman" w:hAnsi="Times New Roman" w:cs="Times New Roman"/>
          <w:sz w:val="24"/>
          <w:szCs w:val="24"/>
        </w:rPr>
        <w:t>Охранная зона инженерных коммуникаций(65:03-6.17),</w:t>
      </w:r>
    </w:p>
    <w:p w14:paraId="78FFEE29" w14:textId="77777777" w:rsidR="009606D4" w:rsidRPr="00E81F01" w:rsidRDefault="009606D4" w:rsidP="009606D4">
      <w:pPr>
        <w:pStyle w:val="Bodytext20"/>
        <w:numPr>
          <w:ilvl w:val="0"/>
          <w:numId w:val="251"/>
        </w:numPr>
        <w:shd w:val="clear" w:color="auto" w:fill="auto"/>
        <w:tabs>
          <w:tab w:val="left" w:pos="-426"/>
        </w:tabs>
        <w:ind w:left="-567"/>
        <w:jc w:val="both"/>
        <w:rPr>
          <w:rFonts w:ascii="Times New Roman" w:hAnsi="Times New Roman" w:cs="Times New Roman"/>
          <w:sz w:val="24"/>
          <w:szCs w:val="24"/>
        </w:rPr>
      </w:pPr>
      <w:r w:rsidRPr="00E81F01">
        <w:rPr>
          <w:rFonts w:ascii="Times New Roman" w:hAnsi="Times New Roman" w:cs="Times New Roman"/>
          <w:sz w:val="24"/>
          <w:szCs w:val="24"/>
        </w:rPr>
        <w:lastRenderedPageBreak/>
        <w:t>Зона охраны объекта культурного наследия(65:03-6.141),</w:t>
      </w:r>
    </w:p>
    <w:p w14:paraId="0D60A032" w14:textId="77777777" w:rsidR="009606D4" w:rsidRPr="00E81F01" w:rsidRDefault="009606D4" w:rsidP="009606D4">
      <w:pPr>
        <w:pStyle w:val="Bodytext20"/>
        <w:numPr>
          <w:ilvl w:val="0"/>
          <w:numId w:val="251"/>
        </w:numPr>
        <w:shd w:val="clear" w:color="auto" w:fill="auto"/>
        <w:tabs>
          <w:tab w:val="left" w:pos="-426"/>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назначения(65:03-6.261),</w:t>
      </w:r>
    </w:p>
    <w:p w14:paraId="4EEE5709" w14:textId="77777777" w:rsidR="009606D4" w:rsidRPr="00E81F01" w:rsidRDefault="009606D4" w:rsidP="009606D4">
      <w:pPr>
        <w:pStyle w:val="Bodytext20"/>
        <w:numPr>
          <w:ilvl w:val="0"/>
          <w:numId w:val="251"/>
        </w:numPr>
        <w:shd w:val="clear" w:color="auto" w:fill="auto"/>
        <w:tabs>
          <w:tab w:val="left" w:pos="-426"/>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назначения(65:03-6.262),</w:t>
      </w:r>
    </w:p>
    <w:p w14:paraId="288DC8F1" w14:textId="77777777" w:rsidR="009606D4" w:rsidRPr="00E81F01" w:rsidRDefault="009606D4" w:rsidP="009606D4">
      <w:pPr>
        <w:pStyle w:val="Bodytext20"/>
        <w:numPr>
          <w:ilvl w:val="0"/>
          <w:numId w:val="251"/>
        </w:numPr>
        <w:shd w:val="clear" w:color="auto" w:fill="auto"/>
        <w:tabs>
          <w:tab w:val="left" w:pos="-426"/>
        </w:tabs>
        <w:ind w:left="-567"/>
        <w:jc w:val="both"/>
        <w:rPr>
          <w:rFonts w:ascii="Times New Roman" w:hAnsi="Times New Roman" w:cs="Times New Roman"/>
          <w:sz w:val="24"/>
          <w:szCs w:val="24"/>
        </w:rPr>
      </w:pPr>
      <w:r w:rsidRPr="00E81F01">
        <w:rPr>
          <w:rFonts w:ascii="Times New Roman" w:hAnsi="Times New Roman" w:cs="Times New Roman"/>
          <w:sz w:val="24"/>
          <w:szCs w:val="24"/>
        </w:rPr>
        <w:t>Зона санитарной охраны источников водоснабжения и водопроводов питьевого назначения(65:03-6.266).</w:t>
      </w:r>
    </w:p>
    <w:p w14:paraId="626282C4" w14:textId="77777777" w:rsidR="009606D4" w:rsidRPr="00E81F01" w:rsidRDefault="009606D4" w:rsidP="009606D4">
      <w:pPr>
        <w:pStyle w:val="a3"/>
        <w:tabs>
          <w:tab w:val="left" w:pos="-426"/>
        </w:tabs>
        <w:ind w:left="-567" w:firstLine="709"/>
        <w:rPr>
          <w:sz w:val="24"/>
        </w:rPr>
      </w:pPr>
      <w:r w:rsidRPr="00E81F01">
        <w:rPr>
          <w:sz w:val="24"/>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783F8266" w14:textId="77777777" w:rsidR="009606D4" w:rsidRPr="00E81F01" w:rsidRDefault="009606D4" w:rsidP="009606D4">
      <w:pPr>
        <w:tabs>
          <w:tab w:val="left" w:pos="-426"/>
        </w:tabs>
        <w:ind w:left="-567" w:firstLine="709"/>
        <w:jc w:val="both"/>
      </w:pPr>
      <w:r w:rsidRPr="00E81F01">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377A8428" w14:textId="77777777" w:rsidR="009606D4" w:rsidRPr="00E81F01" w:rsidRDefault="009606D4" w:rsidP="009606D4">
      <w:pPr>
        <w:pStyle w:val="Heading20"/>
        <w:keepNext/>
        <w:keepLines/>
        <w:shd w:val="clear" w:color="auto" w:fill="auto"/>
        <w:tabs>
          <w:tab w:val="left" w:pos="-426"/>
          <w:tab w:val="left" w:pos="540"/>
        </w:tabs>
        <w:spacing w:after="0"/>
        <w:ind w:left="-567" w:firstLine="0"/>
        <w:jc w:val="center"/>
        <w:outlineLvl w:val="0"/>
        <w:rPr>
          <w:rFonts w:ascii="Times New Roman" w:hAnsi="Times New Roman" w:cs="Times New Roman"/>
          <w:sz w:val="24"/>
          <w:szCs w:val="24"/>
        </w:rPr>
      </w:pPr>
      <w:r w:rsidRPr="00E81F01">
        <w:rPr>
          <w:rFonts w:ascii="Times New Roman" w:hAnsi="Times New Roman"/>
          <w:sz w:val="24"/>
          <w:szCs w:val="24"/>
        </w:rPr>
        <w:br w:type="page"/>
      </w:r>
      <w:r w:rsidRPr="00E81F01">
        <w:rPr>
          <w:rFonts w:ascii="Times New Roman" w:hAnsi="Times New Roman" w:cs="Times New Roman"/>
          <w:sz w:val="24"/>
          <w:szCs w:val="24"/>
        </w:rPr>
        <w:lastRenderedPageBreak/>
        <w:t xml:space="preserve">19. </w:t>
      </w:r>
      <w:bookmarkStart w:id="207" w:name="_Toc180414979"/>
      <w:bookmarkStart w:id="208" w:name="bookmark182"/>
      <w:bookmarkStart w:id="209" w:name="bookmark183"/>
      <w:r w:rsidRPr="00E81F01">
        <w:rPr>
          <w:rFonts w:ascii="Times New Roman" w:hAnsi="Times New Roman" w:cs="Times New Roman"/>
          <w:sz w:val="24"/>
          <w:szCs w:val="24"/>
        </w:rPr>
        <w:t>ЗОНА ЛЕСОВ (Р-4)</w:t>
      </w:r>
      <w:bookmarkStart w:id="210" w:name="bookmark185"/>
      <w:bookmarkStart w:id="211" w:name="bookmark184"/>
      <w:bookmarkStart w:id="212" w:name="_Toc180414980"/>
      <w:bookmarkEnd w:id="207"/>
      <w:bookmarkEnd w:id="208"/>
      <w:bookmarkEnd w:id="209"/>
    </w:p>
    <w:p w14:paraId="722CCB2B" w14:textId="77777777" w:rsidR="009606D4" w:rsidRPr="00E81F01" w:rsidRDefault="009606D4" w:rsidP="009606D4">
      <w:pPr>
        <w:pStyle w:val="Heading20"/>
        <w:keepNext/>
        <w:keepLines/>
        <w:shd w:val="clear" w:color="auto" w:fill="auto"/>
        <w:tabs>
          <w:tab w:val="left" w:pos="540"/>
        </w:tabs>
        <w:spacing w:after="0"/>
        <w:ind w:left="0" w:firstLine="0"/>
        <w:jc w:val="center"/>
        <w:outlineLvl w:val="0"/>
        <w:rPr>
          <w:rFonts w:ascii="Times New Roman" w:hAnsi="Times New Roman" w:cs="Times New Roman"/>
          <w:sz w:val="24"/>
          <w:szCs w:val="24"/>
        </w:rPr>
      </w:pPr>
      <w:r w:rsidRPr="00E81F01">
        <w:rPr>
          <w:rFonts w:ascii="Times New Roman" w:hAnsi="Times New Roman" w:cs="Times New Roman"/>
          <w:sz w:val="24"/>
          <w:szCs w:val="24"/>
        </w:rPr>
        <w:t>19.1 Основные виды разрешенного использования земельных участков и объектов капитального строительства</w:t>
      </w:r>
    </w:p>
    <w:bookmarkEnd w:id="210"/>
    <w:bookmarkEnd w:id="211"/>
    <w:bookmarkEnd w:id="212"/>
    <w:p w14:paraId="3B7B2C41" w14:textId="77777777" w:rsidR="009606D4" w:rsidRPr="00E81F01" w:rsidRDefault="009606D4" w:rsidP="009606D4">
      <w:pPr>
        <w:pStyle w:val="Heading20"/>
        <w:keepNext/>
        <w:keepLines/>
        <w:shd w:val="clear" w:color="auto" w:fill="auto"/>
        <w:tabs>
          <w:tab w:val="left" w:pos="540"/>
        </w:tabs>
        <w:spacing w:after="0"/>
        <w:ind w:left="0" w:firstLine="0"/>
        <w:jc w:val="center"/>
        <w:outlineLvl w:val="0"/>
        <w:rPr>
          <w:rFonts w:ascii="Times New Roman" w:hAnsi="Times New Roman" w:cs="Times New Roman"/>
          <w:sz w:val="24"/>
          <w:szCs w:val="24"/>
        </w:rPr>
      </w:pPr>
    </w:p>
    <w:tbl>
      <w:tblPr>
        <w:tblpPr w:leftFromText="180" w:rightFromText="180" w:vertAnchor="text" w:horzAnchor="margin" w:tblpXSpec="center" w:tblpY="-74"/>
        <w:tblOverlap w:val="never"/>
        <w:tblW w:w="55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4"/>
        <w:gridCol w:w="2097"/>
        <w:gridCol w:w="1005"/>
        <w:gridCol w:w="6836"/>
      </w:tblGrid>
      <w:tr w:rsidR="009606D4" w:rsidRPr="00E81F01" w14:paraId="7EB71E98" w14:textId="77777777" w:rsidTr="00C33032">
        <w:trPr>
          <w:trHeight w:hRule="exact" w:val="1258"/>
          <w:jc w:val="center"/>
        </w:trPr>
        <w:tc>
          <w:tcPr>
            <w:tcW w:w="304" w:type="pct"/>
            <w:vMerge w:val="restart"/>
            <w:shd w:val="clear" w:color="auto" w:fill="FFFFFF"/>
            <w:vAlign w:val="center"/>
          </w:tcPr>
          <w:p w14:paraId="7F5D885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466" w:type="pct"/>
            <w:gridSpan w:val="2"/>
            <w:shd w:val="clear" w:color="auto" w:fill="FFFFFF"/>
          </w:tcPr>
          <w:p w14:paraId="42452DF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230" w:type="pct"/>
            <w:vMerge w:val="restart"/>
            <w:shd w:val="clear" w:color="auto" w:fill="FFFFFF"/>
            <w:vAlign w:val="center"/>
          </w:tcPr>
          <w:p w14:paraId="7300BF4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3CA505A0" w14:textId="77777777" w:rsidTr="00C33032">
        <w:trPr>
          <w:trHeight w:hRule="exact" w:val="250"/>
          <w:jc w:val="center"/>
        </w:trPr>
        <w:tc>
          <w:tcPr>
            <w:tcW w:w="304" w:type="pct"/>
            <w:vMerge/>
            <w:shd w:val="clear" w:color="auto" w:fill="FFFFFF"/>
            <w:vAlign w:val="center"/>
          </w:tcPr>
          <w:p w14:paraId="521DADB8" w14:textId="77777777" w:rsidR="009606D4" w:rsidRPr="00E81F01" w:rsidRDefault="009606D4" w:rsidP="00C33032">
            <w:pPr>
              <w:rPr>
                <w:sz w:val="20"/>
                <w:szCs w:val="20"/>
              </w:rPr>
            </w:pPr>
          </w:p>
        </w:tc>
        <w:tc>
          <w:tcPr>
            <w:tcW w:w="991" w:type="pct"/>
            <w:shd w:val="clear" w:color="auto" w:fill="FFFFFF"/>
            <w:vAlign w:val="bottom"/>
          </w:tcPr>
          <w:p w14:paraId="579E597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75" w:type="pct"/>
            <w:shd w:val="clear" w:color="auto" w:fill="FFFFFF"/>
            <w:vAlign w:val="bottom"/>
          </w:tcPr>
          <w:p w14:paraId="70DAFA1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230" w:type="pct"/>
            <w:vMerge/>
            <w:shd w:val="clear" w:color="auto" w:fill="FFFFFF"/>
            <w:vAlign w:val="center"/>
          </w:tcPr>
          <w:p w14:paraId="1BB9A96A" w14:textId="77777777" w:rsidR="009606D4" w:rsidRPr="00E81F01" w:rsidRDefault="009606D4" w:rsidP="00C33032">
            <w:pPr>
              <w:rPr>
                <w:sz w:val="20"/>
                <w:szCs w:val="20"/>
              </w:rPr>
            </w:pPr>
          </w:p>
        </w:tc>
      </w:tr>
      <w:tr w:rsidR="009606D4" w:rsidRPr="00E81F01" w14:paraId="666A7D17" w14:textId="77777777" w:rsidTr="00C33032">
        <w:trPr>
          <w:trHeight w:hRule="exact" w:val="254"/>
          <w:jc w:val="center"/>
        </w:trPr>
        <w:tc>
          <w:tcPr>
            <w:tcW w:w="304" w:type="pct"/>
            <w:vMerge/>
            <w:shd w:val="clear" w:color="auto" w:fill="FFFFFF"/>
            <w:vAlign w:val="center"/>
          </w:tcPr>
          <w:p w14:paraId="21D594DB" w14:textId="77777777" w:rsidR="009606D4" w:rsidRPr="00E81F01" w:rsidRDefault="009606D4" w:rsidP="00C33032">
            <w:pPr>
              <w:rPr>
                <w:sz w:val="20"/>
                <w:szCs w:val="20"/>
              </w:rPr>
            </w:pPr>
          </w:p>
        </w:tc>
        <w:tc>
          <w:tcPr>
            <w:tcW w:w="991" w:type="pct"/>
            <w:shd w:val="clear" w:color="auto" w:fill="FFFFFF"/>
            <w:vAlign w:val="bottom"/>
          </w:tcPr>
          <w:p w14:paraId="19BC653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75" w:type="pct"/>
            <w:shd w:val="clear" w:color="auto" w:fill="FFFFFF"/>
            <w:vAlign w:val="bottom"/>
          </w:tcPr>
          <w:p w14:paraId="6B837F50" w14:textId="77777777" w:rsidR="009606D4" w:rsidRPr="00E81F01" w:rsidRDefault="009606D4" w:rsidP="00C33032">
            <w:pPr>
              <w:pStyle w:val="Other0"/>
              <w:shd w:val="clear" w:color="auto" w:fill="auto"/>
              <w:ind w:firstLine="440"/>
              <w:rPr>
                <w:rFonts w:ascii="Times New Roman" w:hAnsi="Times New Roman" w:cs="Times New Roman"/>
              </w:rPr>
            </w:pPr>
            <w:r w:rsidRPr="00E81F01">
              <w:rPr>
                <w:rFonts w:ascii="Times New Roman" w:hAnsi="Times New Roman" w:cs="Times New Roman"/>
              </w:rPr>
              <w:t>2</w:t>
            </w:r>
          </w:p>
        </w:tc>
        <w:tc>
          <w:tcPr>
            <w:tcW w:w="3230" w:type="pct"/>
            <w:shd w:val="clear" w:color="auto" w:fill="FFFFFF"/>
            <w:vAlign w:val="center"/>
          </w:tcPr>
          <w:p w14:paraId="2EB810D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5CA8B2D4" w14:textId="77777777" w:rsidTr="00C33032">
        <w:trPr>
          <w:trHeight w:val="2442"/>
          <w:jc w:val="center"/>
        </w:trPr>
        <w:tc>
          <w:tcPr>
            <w:tcW w:w="304" w:type="pct"/>
            <w:shd w:val="clear" w:color="auto" w:fill="FFFFFF"/>
          </w:tcPr>
          <w:p w14:paraId="1E4DC0A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91" w:type="pct"/>
            <w:shd w:val="clear" w:color="auto" w:fill="FFFFFF"/>
          </w:tcPr>
          <w:p w14:paraId="27E4DD0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Охрана природных территорий</w:t>
            </w:r>
          </w:p>
        </w:tc>
        <w:tc>
          <w:tcPr>
            <w:tcW w:w="475" w:type="pct"/>
            <w:shd w:val="clear" w:color="auto" w:fill="FFFFFF"/>
          </w:tcPr>
          <w:p w14:paraId="1201046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9.1</w:t>
            </w:r>
          </w:p>
        </w:tc>
        <w:tc>
          <w:tcPr>
            <w:tcW w:w="3230" w:type="pct"/>
            <w:shd w:val="clear" w:color="auto" w:fill="FFFFFF"/>
            <w:vAlign w:val="bottom"/>
          </w:tcPr>
          <w:p w14:paraId="4C12C49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70D11F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B7768F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- 2</w:t>
            </w:r>
          </w:p>
          <w:p w14:paraId="4F0331C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- 9</w:t>
            </w:r>
          </w:p>
          <w:p w14:paraId="4898D1BE" w14:textId="77777777" w:rsidR="009606D4" w:rsidRPr="00E81F01" w:rsidRDefault="009606D4" w:rsidP="00C33032">
            <w:pPr>
              <w:pStyle w:val="Other0"/>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9B33FF0" w14:textId="77777777" w:rsidR="009606D4" w:rsidRPr="00E81F01" w:rsidRDefault="009606D4" w:rsidP="00C33032">
            <w:pPr>
              <w:pStyle w:val="Other0"/>
              <w:ind w:right="139"/>
              <w:jc w:val="both"/>
              <w:rPr>
                <w:rFonts w:ascii="Times New Roman" w:hAnsi="Times New Roman" w:cs="Times New Roman"/>
              </w:rPr>
            </w:pPr>
          </w:p>
        </w:tc>
      </w:tr>
      <w:tr w:rsidR="009606D4" w:rsidRPr="00E81F01" w14:paraId="30D373DC" w14:textId="77777777" w:rsidTr="00C33032">
        <w:trPr>
          <w:trHeight w:val="2442"/>
          <w:jc w:val="center"/>
        </w:trPr>
        <w:tc>
          <w:tcPr>
            <w:tcW w:w="304" w:type="pct"/>
            <w:shd w:val="clear" w:color="auto" w:fill="FFFFFF"/>
          </w:tcPr>
          <w:p w14:paraId="4EE1444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991" w:type="pct"/>
            <w:shd w:val="clear" w:color="auto" w:fill="FFFFFF"/>
          </w:tcPr>
          <w:p w14:paraId="3305731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Резервные леса</w:t>
            </w:r>
          </w:p>
        </w:tc>
        <w:tc>
          <w:tcPr>
            <w:tcW w:w="475" w:type="pct"/>
            <w:shd w:val="clear" w:color="auto" w:fill="FFFFFF"/>
          </w:tcPr>
          <w:p w14:paraId="731E347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10.4</w:t>
            </w:r>
          </w:p>
        </w:tc>
        <w:tc>
          <w:tcPr>
            <w:tcW w:w="3230" w:type="pct"/>
            <w:shd w:val="clear" w:color="auto" w:fill="FFFFFF"/>
            <w:vAlign w:val="bottom"/>
          </w:tcPr>
          <w:p w14:paraId="68D0A38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71D950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4EC2A5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6320B619" w14:textId="77777777" w:rsidR="009606D4" w:rsidRPr="00E81F01" w:rsidRDefault="009606D4" w:rsidP="00C33032">
            <w:pPr>
              <w:pStyle w:val="Other0"/>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8F6D843" w14:textId="77777777" w:rsidR="009606D4" w:rsidRPr="00E81F01" w:rsidRDefault="009606D4" w:rsidP="00C33032">
            <w:pPr>
              <w:pStyle w:val="Other0"/>
              <w:ind w:right="139"/>
              <w:jc w:val="both"/>
              <w:rPr>
                <w:rFonts w:ascii="Times New Roman" w:hAnsi="Times New Roman" w:cs="Times New Roman"/>
              </w:rPr>
            </w:pPr>
          </w:p>
        </w:tc>
      </w:tr>
      <w:tr w:rsidR="009606D4" w:rsidRPr="00E81F01" w14:paraId="1C2090C9" w14:textId="77777777" w:rsidTr="00C33032">
        <w:trPr>
          <w:trHeight w:val="2451"/>
          <w:jc w:val="center"/>
        </w:trPr>
        <w:tc>
          <w:tcPr>
            <w:tcW w:w="304" w:type="pct"/>
            <w:shd w:val="clear" w:color="auto" w:fill="FFFFFF"/>
          </w:tcPr>
          <w:p w14:paraId="3B10799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991" w:type="pct"/>
            <w:shd w:val="clear" w:color="auto" w:fill="FFFFFF"/>
          </w:tcPr>
          <w:p w14:paraId="0215785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475" w:type="pct"/>
            <w:shd w:val="clear" w:color="auto" w:fill="FFFFFF"/>
          </w:tcPr>
          <w:p w14:paraId="0CB5627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3.9.1</w:t>
            </w:r>
          </w:p>
        </w:tc>
        <w:tc>
          <w:tcPr>
            <w:tcW w:w="3230" w:type="pct"/>
            <w:shd w:val="clear" w:color="auto" w:fill="FFFFFF"/>
            <w:vAlign w:val="bottom"/>
          </w:tcPr>
          <w:p w14:paraId="258F3B1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2D9986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70B7F8C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CCFAE37" w14:textId="77777777" w:rsidR="009606D4" w:rsidRPr="00E81F01" w:rsidRDefault="009606D4" w:rsidP="00C33032">
            <w:pPr>
              <w:pStyle w:val="Other0"/>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65B6AE5" w14:textId="77777777" w:rsidR="009606D4" w:rsidRPr="00E81F01" w:rsidRDefault="009606D4" w:rsidP="00C33032">
            <w:pPr>
              <w:pStyle w:val="Other0"/>
              <w:ind w:right="139"/>
              <w:jc w:val="both"/>
              <w:rPr>
                <w:rFonts w:ascii="Times New Roman" w:hAnsi="Times New Roman" w:cs="Times New Roman"/>
              </w:rPr>
            </w:pPr>
          </w:p>
        </w:tc>
      </w:tr>
    </w:tbl>
    <w:p w14:paraId="285F2E56" w14:textId="77777777" w:rsidR="009606D4" w:rsidRPr="00E81F01" w:rsidRDefault="009606D4" w:rsidP="009606D4">
      <w:pPr>
        <w:pStyle w:val="Heading30"/>
        <w:keepNext/>
        <w:keepLines/>
        <w:shd w:val="clear" w:color="auto" w:fill="auto"/>
        <w:tabs>
          <w:tab w:val="left" w:pos="690"/>
        </w:tabs>
        <w:spacing w:after="0"/>
        <w:ind w:left="-426" w:firstLine="0"/>
        <w:jc w:val="both"/>
        <w:rPr>
          <w:rFonts w:ascii="Times New Roman" w:hAnsi="Times New Roman" w:cs="Times New Roman"/>
          <w:sz w:val="24"/>
          <w:szCs w:val="24"/>
        </w:rPr>
      </w:pPr>
      <w:bookmarkStart w:id="213" w:name="_Toc180414981"/>
      <w:bookmarkStart w:id="214" w:name="bookmark188"/>
      <w:bookmarkStart w:id="215" w:name="bookmark187"/>
      <w:bookmarkStart w:id="216" w:name="bookmark186"/>
      <w:r w:rsidRPr="00E81F01">
        <w:rPr>
          <w:rFonts w:ascii="Times New Roman" w:hAnsi="Times New Roman" w:cs="Times New Roman"/>
          <w:sz w:val="24"/>
          <w:szCs w:val="24"/>
        </w:rPr>
        <w:lastRenderedPageBreak/>
        <w:t>19.2 Условно разрешенные виды использования земельных участков и объектов капитального строительства:</w:t>
      </w:r>
      <w:bookmarkEnd w:id="213"/>
      <w:r w:rsidRPr="00E81F01">
        <w:rPr>
          <w:rFonts w:ascii="Times New Roman" w:hAnsi="Times New Roman" w:cs="Times New Roman"/>
          <w:sz w:val="24"/>
          <w:szCs w:val="24"/>
        </w:rPr>
        <w:t xml:space="preserve"> </w:t>
      </w:r>
    </w:p>
    <w:p w14:paraId="66815F5F" w14:textId="77777777" w:rsidR="009606D4" w:rsidRPr="00E81F01" w:rsidRDefault="009606D4" w:rsidP="009606D4">
      <w:pPr>
        <w:pStyle w:val="Heading30"/>
        <w:keepNext/>
        <w:keepLines/>
        <w:shd w:val="clear" w:color="auto" w:fill="auto"/>
        <w:tabs>
          <w:tab w:val="left" w:pos="690"/>
        </w:tabs>
        <w:spacing w:after="0"/>
        <w:ind w:left="-426" w:firstLine="0"/>
        <w:jc w:val="both"/>
        <w:outlineLvl w:val="9"/>
        <w:rPr>
          <w:rFonts w:ascii="Times New Roman" w:hAnsi="Times New Roman" w:cs="Times New Roman"/>
          <w:sz w:val="24"/>
          <w:szCs w:val="24"/>
        </w:rPr>
      </w:pPr>
      <w:r w:rsidRPr="00E81F01">
        <w:rPr>
          <w:rFonts w:ascii="Times New Roman" w:hAnsi="Times New Roman" w:cs="Times New Roman"/>
          <w:sz w:val="24"/>
          <w:szCs w:val="24"/>
        </w:rPr>
        <w:t>нет</w:t>
      </w:r>
      <w:bookmarkEnd w:id="214"/>
      <w:bookmarkEnd w:id="215"/>
      <w:bookmarkEnd w:id="216"/>
    </w:p>
    <w:p w14:paraId="0C34C051" w14:textId="77777777" w:rsidR="009606D4" w:rsidRPr="00E81F01" w:rsidRDefault="009606D4" w:rsidP="009606D4">
      <w:pPr>
        <w:pStyle w:val="Heading30"/>
        <w:keepNext/>
        <w:keepLines/>
        <w:numPr>
          <w:ilvl w:val="1"/>
          <w:numId w:val="252"/>
        </w:numPr>
        <w:shd w:val="clear" w:color="auto" w:fill="auto"/>
        <w:tabs>
          <w:tab w:val="left" w:pos="0"/>
        </w:tabs>
        <w:spacing w:before="240" w:after="0"/>
        <w:ind w:left="-426" w:firstLine="0"/>
        <w:jc w:val="both"/>
        <w:outlineLvl w:val="9"/>
        <w:rPr>
          <w:rFonts w:ascii="Times New Roman" w:hAnsi="Times New Roman" w:cs="Times New Roman"/>
          <w:sz w:val="24"/>
          <w:szCs w:val="24"/>
        </w:rPr>
      </w:pPr>
      <w:bookmarkStart w:id="217" w:name="bookmark189"/>
      <w:bookmarkStart w:id="218" w:name="bookmark190"/>
      <w:bookmarkStart w:id="219" w:name="bookmark191"/>
      <w:r w:rsidRPr="00E81F01">
        <w:rPr>
          <w:rFonts w:ascii="Times New Roman" w:hAnsi="Times New Roman" w:cs="Times New Roman"/>
          <w:sz w:val="24"/>
          <w:szCs w:val="24"/>
        </w:rPr>
        <w:t xml:space="preserve">Вспомогательные виды разрешенного использования земельных участков и объектов капитального строительства: </w:t>
      </w:r>
    </w:p>
    <w:p w14:paraId="5EC2A01E" w14:textId="77777777" w:rsidR="009606D4" w:rsidRPr="00E81F01" w:rsidRDefault="009606D4" w:rsidP="009606D4">
      <w:pPr>
        <w:pStyle w:val="Heading30"/>
        <w:keepNext/>
        <w:keepLines/>
        <w:shd w:val="clear" w:color="auto" w:fill="auto"/>
        <w:tabs>
          <w:tab w:val="left" w:pos="0"/>
        </w:tabs>
        <w:spacing w:after="0"/>
        <w:ind w:left="-426" w:firstLine="0"/>
        <w:jc w:val="both"/>
        <w:outlineLvl w:val="9"/>
        <w:rPr>
          <w:rFonts w:ascii="Times New Roman" w:hAnsi="Times New Roman" w:cs="Times New Roman"/>
          <w:sz w:val="24"/>
          <w:szCs w:val="24"/>
        </w:rPr>
      </w:pPr>
      <w:r w:rsidRPr="00E81F01">
        <w:rPr>
          <w:rFonts w:ascii="Times New Roman" w:hAnsi="Times New Roman" w:cs="Times New Roman"/>
          <w:sz w:val="24"/>
          <w:szCs w:val="24"/>
        </w:rPr>
        <w:t>нет</w:t>
      </w:r>
      <w:bookmarkEnd w:id="217"/>
      <w:bookmarkEnd w:id="218"/>
      <w:bookmarkEnd w:id="219"/>
    </w:p>
    <w:p w14:paraId="6B857DAE" w14:textId="77777777" w:rsidR="009606D4" w:rsidRPr="00E81F01" w:rsidRDefault="009606D4" w:rsidP="009606D4">
      <w:pPr>
        <w:pStyle w:val="Heading30"/>
        <w:keepNext/>
        <w:keepLines/>
        <w:shd w:val="clear" w:color="auto" w:fill="auto"/>
        <w:tabs>
          <w:tab w:val="left" w:pos="690"/>
        </w:tabs>
        <w:spacing w:before="240"/>
        <w:ind w:left="-426" w:firstLine="0"/>
        <w:jc w:val="both"/>
        <w:rPr>
          <w:rFonts w:ascii="Times New Roman" w:hAnsi="Times New Roman" w:cs="Times New Roman"/>
          <w:sz w:val="24"/>
          <w:szCs w:val="24"/>
        </w:rPr>
      </w:pPr>
      <w:bookmarkStart w:id="220" w:name="bookmark193"/>
      <w:bookmarkStart w:id="221" w:name="bookmark192"/>
      <w:bookmarkStart w:id="222" w:name="_Toc180414982"/>
      <w:bookmarkStart w:id="223" w:name="bookmark194"/>
      <w:r w:rsidRPr="00E81F01">
        <w:rPr>
          <w:rFonts w:ascii="Times New Roman" w:hAnsi="Times New Roman" w:cs="Times New Roman"/>
          <w:sz w:val="24"/>
          <w:szCs w:val="24"/>
        </w:rPr>
        <w:t>19.4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220"/>
      <w:bookmarkEnd w:id="221"/>
      <w:bookmarkEnd w:id="222"/>
      <w:bookmarkEnd w:id="223"/>
    </w:p>
    <w:p w14:paraId="7B3373CB"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1. Водоохранная зона(65:03-6.188), </w:t>
      </w:r>
    </w:p>
    <w:p w14:paraId="7FEE2F0C"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2. Прибрежная защитная полоса(65:03-6.189), </w:t>
      </w:r>
    </w:p>
    <w:p w14:paraId="6F8FECBF"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3. Зоны с особыми условиями использования территории(65:03-6.151), </w:t>
      </w:r>
    </w:p>
    <w:p w14:paraId="7F7A524B" w14:textId="77777777" w:rsidR="009606D4" w:rsidRPr="00E81F01" w:rsidRDefault="009606D4" w:rsidP="009606D4">
      <w:pPr>
        <w:autoSpaceDE w:val="0"/>
        <w:autoSpaceDN w:val="0"/>
        <w:adjustRightInd w:val="0"/>
        <w:ind w:left="-567"/>
        <w:jc w:val="both"/>
        <w:rPr>
          <w:color w:val="000000"/>
        </w:rPr>
      </w:pPr>
      <w:r w:rsidRPr="00E81F01">
        <w:rPr>
          <w:color w:val="000000"/>
        </w:rPr>
        <w:t>4. Зона санитарной охраны источников водоснабжения и водопроводов питьевого назначения(65:03-6.153),</w:t>
      </w:r>
    </w:p>
    <w:p w14:paraId="12B411A4" w14:textId="77777777" w:rsidR="009606D4" w:rsidRPr="00E81F01" w:rsidRDefault="009606D4" w:rsidP="009606D4">
      <w:pPr>
        <w:autoSpaceDE w:val="0"/>
        <w:autoSpaceDN w:val="0"/>
        <w:adjustRightInd w:val="0"/>
        <w:ind w:left="-567"/>
        <w:jc w:val="both"/>
        <w:rPr>
          <w:color w:val="000000"/>
        </w:rPr>
      </w:pPr>
      <w:r w:rsidRPr="00E81F01">
        <w:rPr>
          <w:color w:val="000000"/>
        </w:rPr>
        <w:t>5. Зона санитарной охраны источников водоснабжения и водопроводов питьевого назначения(65:03-6.154),</w:t>
      </w:r>
    </w:p>
    <w:p w14:paraId="211586F0"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6. Охранная зона инженерных коммуникаций(65:04-6.1), </w:t>
      </w:r>
    </w:p>
    <w:p w14:paraId="51E66E2B"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7. Водоохранная зона(65:03-6.158), </w:t>
      </w:r>
    </w:p>
    <w:p w14:paraId="101D3E51" w14:textId="77777777" w:rsidR="009606D4" w:rsidRPr="00E81F01" w:rsidRDefault="009606D4" w:rsidP="009606D4">
      <w:pPr>
        <w:autoSpaceDE w:val="0"/>
        <w:autoSpaceDN w:val="0"/>
        <w:adjustRightInd w:val="0"/>
        <w:ind w:left="-567"/>
        <w:jc w:val="both"/>
        <w:rPr>
          <w:color w:val="000000"/>
        </w:rPr>
      </w:pPr>
      <w:r w:rsidRPr="00E81F01">
        <w:rPr>
          <w:color w:val="000000"/>
        </w:rPr>
        <w:t>8. Прибрежная защитная полоса(65:03-6.161), 9. (65:03-6.25),</w:t>
      </w:r>
    </w:p>
    <w:p w14:paraId="4CEC62F8"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10. Водоохранная зона(65:04-6.111), </w:t>
      </w:r>
    </w:p>
    <w:p w14:paraId="239DB11E"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11. Прибрежная защитная полоса(65:04-6.112), </w:t>
      </w:r>
    </w:p>
    <w:p w14:paraId="73A08A63" w14:textId="77777777" w:rsidR="009606D4" w:rsidRPr="00E81F01" w:rsidRDefault="009606D4" w:rsidP="009606D4">
      <w:pPr>
        <w:autoSpaceDE w:val="0"/>
        <w:autoSpaceDN w:val="0"/>
        <w:adjustRightInd w:val="0"/>
        <w:ind w:left="-567"/>
        <w:jc w:val="both"/>
        <w:rPr>
          <w:color w:val="000000"/>
        </w:rPr>
      </w:pPr>
      <w:r w:rsidRPr="00E81F01">
        <w:rPr>
          <w:color w:val="000000"/>
        </w:rPr>
        <w:t>12. (65:03-5.14),</w:t>
      </w:r>
    </w:p>
    <w:p w14:paraId="70E9E489"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13. Охранная зона инженерных коммуникаций(65:04-6.6), </w:t>
      </w:r>
    </w:p>
    <w:p w14:paraId="57F13D40"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14. Водоохранная зона(65:03-6.156), </w:t>
      </w:r>
    </w:p>
    <w:p w14:paraId="5CC7A63A"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15. Прибрежная защитная полоса(65:03-6.163), </w:t>
      </w:r>
    </w:p>
    <w:p w14:paraId="7240E113"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16. Охранная зона инженерных коммуникаций(65:04-6.7), </w:t>
      </w:r>
    </w:p>
    <w:p w14:paraId="3E078638"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17. Охранная зона инженерных коммуникаций(65:03-6.20), </w:t>
      </w:r>
    </w:p>
    <w:p w14:paraId="41B4F6F9"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18. Охранная зона инженерных коммуникаций(65:03-6.21), </w:t>
      </w:r>
    </w:p>
    <w:p w14:paraId="5673861F"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19. Охранная зона инженерных коммуникаций(65:03-6.22), </w:t>
      </w:r>
    </w:p>
    <w:p w14:paraId="28ED4109"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20. Охранная зона линий и сооружений связи и линий и сооружений радиофикации(65:03-6.284), </w:t>
      </w:r>
    </w:p>
    <w:p w14:paraId="30E4ADB8"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21. Зона охраны объекта культурного наследия(65:04-6.123), </w:t>
      </w:r>
    </w:p>
    <w:p w14:paraId="4FE92F34"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22. Иная зона с особыми условиями использования территории(65:03-6.6), </w:t>
      </w:r>
    </w:p>
    <w:p w14:paraId="3FC4C30B" w14:textId="77777777" w:rsidR="009606D4" w:rsidRPr="00E81F01" w:rsidRDefault="009606D4" w:rsidP="009606D4">
      <w:pPr>
        <w:autoSpaceDE w:val="0"/>
        <w:autoSpaceDN w:val="0"/>
        <w:adjustRightInd w:val="0"/>
        <w:ind w:left="-567"/>
        <w:jc w:val="both"/>
        <w:rPr>
          <w:color w:val="000000"/>
        </w:rPr>
      </w:pPr>
      <w:r w:rsidRPr="00E81F01">
        <w:rPr>
          <w:color w:val="000000"/>
        </w:rPr>
        <w:t>23. (65:03-6.27),</w:t>
      </w:r>
    </w:p>
    <w:p w14:paraId="7A7B5F13" w14:textId="77777777" w:rsidR="009606D4" w:rsidRPr="00E81F01" w:rsidRDefault="009606D4" w:rsidP="009606D4">
      <w:pPr>
        <w:autoSpaceDE w:val="0"/>
        <w:autoSpaceDN w:val="0"/>
        <w:adjustRightInd w:val="0"/>
        <w:ind w:left="-567"/>
        <w:jc w:val="both"/>
        <w:rPr>
          <w:color w:val="000000"/>
        </w:rPr>
      </w:pPr>
      <w:r w:rsidRPr="00E81F01">
        <w:rPr>
          <w:color w:val="000000"/>
        </w:rPr>
        <w:t>24. Зона санитарной охраны источников водоснабжения и водопроводов питьевого назначения(65:03-6.264),</w:t>
      </w:r>
    </w:p>
    <w:p w14:paraId="69FB5330" w14:textId="77777777" w:rsidR="009606D4" w:rsidRPr="00E81F01" w:rsidRDefault="009606D4" w:rsidP="009606D4">
      <w:pPr>
        <w:autoSpaceDE w:val="0"/>
        <w:autoSpaceDN w:val="0"/>
        <w:adjustRightInd w:val="0"/>
        <w:ind w:left="-567"/>
        <w:jc w:val="both"/>
        <w:rPr>
          <w:color w:val="000000"/>
        </w:rPr>
      </w:pPr>
      <w:r w:rsidRPr="00E81F01">
        <w:rPr>
          <w:color w:val="000000"/>
        </w:rPr>
        <w:t>25. Зона санитарной охраны источников водоснабжения и водопроводов питьевого назначения(65:03-6.265),</w:t>
      </w:r>
    </w:p>
    <w:p w14:paraId="69B338DE"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26. Охранная зона инженерных коммуникаций(65:03-6.17), </w:t>
      </w:r>
    </w:p>
    <w:p w14:paraId="1B999416" w14:textId="77777777" w:rsidR="009606D4" w:rsidRPr="00E81F01" w:rsidRDefault="009606D4" w:rsidP="009606D4">
      <w:pPr>
        <w:autoSpaceDE w:val="0"/>
        <w:autoSpaceDN w:val="0"/>
        <w:adjustRightInd w:val="0"/>
        <w:ind w:left="-567"/>
        <w:jc w:val="both"/>
        <w:rPr>
          <w:color w:val="000000"/>
        </w:rPr>
      </w:pPr>
      <w:r w:rsidRPr="00E81F01">
        <w:rPr>
          <w:color w:val="000000"/>
        </w:rPr>
        <w:t>27. (65:04-5.1),</w:t>
      </w:r>
    </w:p>
    <w:p w14:paraId="6DD2D7FF" w14:textId="77777777" w:rsidR="009606D4" w:rsidRPr="00E81F01" w:rsidRDefault="009606D4" w:rsidP="009606D4">
      <w:pPr>
        <w:autoSpaceDE w:val="0"/>
        <w:autoSpaceDN w:val="0"/>
        <w:adjustRightInd w:val="0"/>
        <w:ind w:left="-567"/>
        <w:jc w:val="both"/>
        <w:rPr>
          <w:color w:val="000000"/>
        </w:rPr>
      </w:pPr>
      <w:r w:rsidRPr="00E81F01">
        <w:rPr>
          <w:color w:val="000000"/>
        </w:rPr>
        <w:t>28. Охранная зона инженерных коммуникаций(65:03-6.12),</w:t>
      </w:r>
    </w:p>
    <w:p w14:paraId="4CB540D4"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 29. (65:03-5.15),</w:t>
      </w:r>
    </w:p>
    <w:p w14:paraId="6084F422"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30. Водоохранная зона(65:03-6.159), </w:t>
      </w:r>
    </w:p>
    <w:p w14:paraId="6796A480"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31. Прибрежная защитная полоса(65:03-6.160), </w:t>
      </w:r>
    </w:p>
    <w:p w14:paraId="1931AEC6" w14:textId="77777777" w:rsidR="009606D4" w:rsidRPr="00E81F01" w:rsidRDefault="009606D4" w:rsidP="009606D4">
      <w:pPr>
        <w:autoSpaceDE w:val="0"/>
        <w:autoSpaceDN w:val="0"/>
        <w:adjustRightInd w:val="0"/>
        <w:ind w:left="-567"/>
        <w:jc w:val="both"/>
        <w:rPr>
          <w:color w:val="000000"/>
        </w:rPr>
      </w:pPr>
      <w:r w:rsidRPr="00E81F01">
        <w:rPr>
          <w:color w:val="000000"/>
        </w:rPr>
        <w:t>32. Зона санитарной охраны источников водоснабжения и водопроводов питьевого назначения(65:03-6.252),</w:t>
      </w:r>
    </w:p>
    <w:p w14:paraId="220AA777" w14:textId="77777777" w:rsidR="009606D4" w:rsidRPr="00E81F01" w:rsidRDefault="009606D4" w:rsidP="009606D4">
      <w:pPr>
        <w:autoSpaceDE w:val="0"/>
        <w:autoSpaceDN w:val="0"/>
        <w:adjustRightInd w:val="0"/>
        <w:ind w:left="-567"/>
        <w:jc w:val="both"/>
        <w:rPr>
          <w:color w:val="000000"/>
        </w:rPr>
      </w:pPr>
      <w:r w:rsidRPr="00E81F01">
        <w:rPr>
          <w:color w:val="000000"/>
        </w:rPr>
        <w:t>33. Зона санитарной охраны источников водоснабжения и водопроводов питьевого назначения(65:03-6.253),</w:t>
      </w:r>
    </w:p>
    <w:p w14:paraId="0DC7494A" w14:textId="77777777" w:rsidR="009606D4" w:rsidRPr="00E81F01" w:rsidRDefault="009606D4" w:rsidP="009606D4">
      <w:pPr>
        <w:ind w:left="-567"/>
        <w:jc w:val="both"/>
        <w:rPr>
          <w:color w:val="000000"/>
        </w:rPr>
      </w:pPr>
      <w:r w:rsidRPr="00E81F01">
        <w:rPr>
          <w:color w:val="000000"/>
        </w:rPr>
        <w:lastRenderedPageBreak/>
        <w:t>34. Зона санитарной охраны источников водоснабжения и водопроводов питьевого назначения(65:03-6.254),</w:t>
      </w:r>
    </w:p>
    <w:p w14:paraId="3153532E" w14:textId="77777777" w:rsidR="009606D4" w:rsidRPr="00E81F01" w:rsidRDefault="009606D4" w:rsidP="009606D4">
      <w:pPr>
        <w:autoSpaceDE w:val="0"/>
        <w:autoSpaceDN w:val="0"/>
        <w:adjustRightInd w:val="0"/>
        <w:ind w:left="-567"/>
        <w:jc w:val="both"/>
        <w:rPr>
          <w:color w:val="000000"/>
        </w:rPr>
      </w:pPr>
      <w:r w:rsidRPr="00E81F01">
        <w:rPr>
          <w:color w:val="000000"/>
        </w:rPr>
        <w:t>35. (65:03-5.11),</w:t>
      </w:r>
    </w:p>
    <w:p w14:paraId="64AAE77F" w14:textId="77777777" w:rsidR="009606D4" w:rsidRPr="00E81F01" w:rsidRDefault="009606D4" w:rsidP="009606D4">
      <w:pPr>
        <w:autoSpaceDE w:val="0"/>
        <w:autoSpaceDN w:val="0"/>
        <w:adjustRightInd w:val="0"/>
        <w:ind w:left="-567"/>
        <w:jc w:val="both"/>
        <w:rPr>
          <w:color w:val="000000"/>
        </w:rPr>
      </w:pPr>
      <w:r w:rsidRPr="00E81F01">
        <w:rPr>
          <w:color w:val="000000"/>
        </w:rPr>
        <w:t>36. (65:03-5.10),</w:t>
      </w:r>
    </w:p>
    <w:p w14:paraId="0B7FE089" w14:textId="77777777" w:rsidR="009606D4" w:rsidRPr="00E81F01" w:rsidRDefault="009606D4" w:rsidP="009606D4">
      <w:pPr>
        <w:autoSpaceDE w:val="0"/>
        <w:autoSpaceDN w:val="0"/>
        <w:adjustRightInd w:val="0"/>
        <w:ind w:left="-567"/>
        <w:jc w:val="both"/>
        <w:rPr>
          <w:color w:val="000000"/>
        </w:rPr>
      </w:pPr>
      <w:r w:rsidRPr="00E81F01">
        <w:rPr>
          <w:color w:val="000000"/>
        </w:rPr>
        <w:t>37. (65:03-5.6),</w:t>
      </w:r>
    </w:p>
    <w:p w14:paraId="43D5A2BD"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38. Водоохранная зона(65:03-6.168), </w:t>
      </w:r>
    </w:p>
    <w:p w14:paraId="75D1049F"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39. Водоохранная зона(65:03-6.171), </w:t>
      </w:r>
    </w:p>
    <w:p w14:paraId="6EAB5167"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40. Прибрежная защитная полоса(65:03-6.174), </w:t>
      </w:r>
    </w:p>
    <w:p w14:paraId="3D5ED02F"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41. Прибрежная защитная полоса(65:03-6.177), </w:t>
      </w:r>
    </w:p>
    <w:p w14:paraId="796566F9"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42. Охранная зона инженерных коммуникаций(65:03-6.15), </w:t>
      </w:r>
    </w:p>
    <w:p w14:paraId="422C5EBC"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43. Водоохранная зона(65:03-6.291), </w:t>
      </w:r>
    </w:p>
    <w:p w14:paraId="3B3B2AF0"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44. Прибрежная защитная полоса(65:03-6.292), </w:t>
      </w:r>
    </w:p>
    <w:p w14:paraId="67EB0E74"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45. Водоохранная зона(65:03-6.167), </w:t>
      </w:r>
    </w:p>
    <w:p w14:paraId="3F966D1B"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46. Прибрежная защитная полоса(65:03-6.172), </w:t>
      </w:r>
    </w:p>
    <w:p w14:paraId="08E46D0B"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47. Охранная зона инженерных коммуникаций(65:04-6.5), </w:t>
      </w:r>
    </w:p>
    <w:p w14:paraId="3E37F65E"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48. Охранная зона инженерных коммуникаций(65:03-6.18), </w:t>
      </w:r>
    </w:p>
    <w:p w14:paraId="03F356E8"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49. Охранная зона инженерных коммуникаций(65:03-6.19), </w:t>
      </w:r>
    </w:p>
    <w:p w14:paraId="2959C532" w14:textId="77777777" w:rsidR="009606D4" w:rsidRPr="00E81F01" w:rsidRDefault="009606D4" w:rsidP="009606D4">
      <w:pPr>
        <w:autoSpaceDE w:val="0"/>
        <w:autoSpaceDN w:val="0"/>
        <w:adjustRightInd w:val="0"/>
        <w:ind w:left="-567"/>
        <w:jc w:val="both"/>
        <w:rPr>
          <w:color w:val="000000"/>
        </w:rPr>
      </w:pPr>
      <w:r w:rsidRPr="00E81F01">
        <w:rPr>
          <w:color w:val="000000"/>
        </w:rPr>
        <w:t>50. Зона санитарной охраны источников водоснабжения и водопроводов питьевого назначения(65:03-6.256),</w:t>
      </w:r>
    </w:p>
    <w:p w14:paraId="73EECA81"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51. Охранная зона геодезического пункта(65:03-6.222), </w:t>
      </w:r>
    </w:p>
    <w:p w14:paraId="2ADBB1AC"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52. Охранная зона инженерных коммуникаций(65:03-6.13), </w:t>
      </w:r>
    </w:p>
    <w:p w14:paraId="493BE23C"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53. Охранная зона линий и сооружений связи и линий и сооружений радиофикации(65:03-6.286), </w:t>
      </w:r>
    </w:p>
    <w:p w14:paraId="1962EDF8"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54. Охранная зона линий и сооружений связи и линий и сооружений радиофикации(65:03-6.283), </w:t>
      </w:r>
    </w:p>
    <w:p w14:paraId="034FF23A"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55. Зоны с особыми условиями использования территории(65:00-6.226), </w:t>
      </w:r>
    </w:p>
    <w:p w14:paraId="2D0C5837" w14:textId="77777777" w:rsidR="009606D4" w:rsidRPr="00E81F01" w:rsidRDefault="009606D4" w:rsidP="009606D4">
      <w:pPr>
        <w:autoSpaceDE w:val="0"/>
        <w:autoSpaceDN w:val="0"/>
        <w:adjustRightInd w:val="0"/>
        <w:ind w:left="-567"/>
        <w:jc w:val="both"/>
        <w:rPr>
          <w:color w:val="000000"/>
        </w:rPr>
      </w:pPr>
      <w:r w:rsidRPr="00E81F01">
        <w:rPr>
          <w:color w:val="000000"/>
        </w:rPr>
        <w:t>56. Зона санитарной охраны источников водоснабжения и водопроводов питьевого назначения(65:03-6.278),</w:t>
      </w:r>
    </w:p>
    <w:p w14:paraId="4DA0F1DA"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57. Охранная зона инженерных коммуникаций(65:03-6.1), </w:t>
      </w:r>
    </w:p>
    <w:p w14:paraId="326B07B2"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58. Зоны с особыми условиями использования территории(65:03-6.145), </w:t>
      </w:r>
    </w:p>
    <w:p w14:paraId="4F1306CA"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59. Зоны с особыми условиями использования территории(65:03-6.150), </w:t>
      </w:r>
    </w:p>
    <w:p w14:paraId="27F84608"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60. Зоны с особыми условиями использования территории(65:03-6.152), </w:t>
      </w:r>
    </w:p>
    <w:p w14:paraId="7AA361CA" w14:textId="77777777" w:rsidR="009606D4" w:rsidRPr="00E81F01" w:rsidRDefault="009606D4" w:rsidP="009606D4">
      <w:pPr>
        <w:autoSpaceDE w:val="0"/>
        <w:autoSpaceDN w:val="0"/>
        <w:adjustRightInd w:val="0"/>
        <w:ind w:left="-567"/>
        <w:jc w:val="both"/>
        <w:rPr>
          <w:color w:val="000000"/>
        </w:rPr>
      </w:pPr>
      <w:r w:rsidRPr="00E81F01">
        <w:rPr>
          <w:color w:val="000000"/>
        </w:rPr>
        <w:t>61. Охранная зона инженерных коммуникаций(65:03-6.7).</w:t>
      </w:r>
    </w:p>
    <w:p w14:paraId="68EB8E1F" w14:textId="77777777" w:rsidR="009606D4" w:rsidRPr="00E81F01" w:rsidRDefault="009606D4" w:rsidP="009606D4">
      <w:pPr>
        <w:autoSpaceDE w:val="0"/>
        <w:autoSpaceDN w:val="0"/>
        <w:adjustRightInd w:val="0"/>
        <w:ind w:left="-567" w:firstLine="709"/>
        <w:jc w:val="both"/>
        <w:rPr>
          <w:color w:val="000000"/>
        </w:rPr>
      </w:pPr>
      <w:r w:rsidRPr="00E81F01">
        <w:rPr>
          <w:color w:val="000000"/>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2FB83253" w14:textId="77777777" w:rsidR="009606D4" w:rsidRPr="00E81F01" w:rsidRDefault="009606D4" w:rsidP="009606D4">
      <w:pPr>
        <w:autoSpaceDE w:val="0"/>
        <w:autoSpaceDN w:val="0"/>
        <w:adjustRightInd w:val="0"/>
        <w:ind w:left="-567" w:firstLine="709"/>
        <w:jc w:val="both"/>
        <w:rPr>
          <w:color w:val="000000"/>
        </w:rPr>
      </w:pPr>
      <w:r w:rsidRPr="00E81F01">
        <w:rPr>
          <w:color w:val="000000"/>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486F65AE" w14:textId="77777777" w:rsidR="009606D4" w:rsidRPr="00E81F01" w:rsidRDefault="009606D4" w:rsidP="009606D4">
      <w:pPr>
        <w:ind w:firstLine="709"/>
        <w:jc w:val="both"/>
      </w:pPr>
    </w:p>
    <w:p w14:paraId="749CA1A5" w14:textId="77777777" w:rsidR="009606D4" w:rsidRPr="00E81F01" w:rsidRDefault="009606D4" w:rsidP="009606D4">
      <w:pPr>
        <w:ind w:firstLine="709"/>
        <w:jc w:val="both"/>
      </w:pPr>
    </w:p>
    <w:p w14:paraId="37F22430" w14:textId="77777777" w:rsidR="009606D4" w:rsidRPr="00E81F01" w:rsidRDefault="009606D4" w:rsidP="009606D4">
      <w:pPr>
        <w:tabs>
          <w:tab w:val="left" w:pos="3525"/>
        </w:tabs>
        <w:ind w:firstLine="709"/>
        <w:jc w:val="both"/>
      </w:pPr>
      <w:r w:rsidRPr="00E81F01">
        <w:tab/>
      </w:r>
    </w:p>
    <w:p w14:paraId="5F6318FB" w14:textId="77777777" w:rsidR="009606D4" w:rsidRPr="00E81F01" w:rsidRDefault="009606D4" w:rsidP="009606D4">
      <w:pPr>
        <w:pStyle w:val="Heading20"/>
        <w:keepNext/>
        <w:keepLines/>
        <w:numPr>
          <w:ilvl w:val="0"/>
          <w:numId w:val="45"/>
        </w:numPr>
        <w:shd w:val="clear" w:color="auto" w:fill="auto"/>
        <w:tabs>
          <w:tab w:val="left" w:pos="507"/>
        </w:tabs>
        <w:spacing w:after="0"/>
        <w:jc w:val="center"/>
        <w:outlineLvl w:val="0"/>
        <w:rPr>
          <w:rFonts w:ascii="Times New Roman" w:hAnsi="Times New Roman" w:cs="Times New Roman"/>
          <w:sz w:val="24"/>
          <w:szCs w:val="24"/>
        </w:rPr>
      </w:pPr>
      <w:r w:rsidRPr="00E81F01">
        <w:rPr>
          <w:rFonts w:ascii="Times New Roman" w:hAnsi="Times New Roman"/>
          <w:sz w:val="24"/>
          <w:szCs w:val="24"/>
        </w:rPr>
        <w:br w:type="page"/>
      </w:r>
      <w:bookmarkStart w:id="224" w:name="_Toc180414983"/>
      <w:bookmarkStart w:id="225" w:name="bookmark196"/>
      <w:bookmarkStart w:id="226" w:name="bookmark195"/>
      <w:r w:rsidRPr="00E81F01">
        <w:rPr>
          <w:rFonts w:ascii="Times New Roman" w:hAnsi="Times New Roman" w:cs="Times New Roman"/>
          <w:sz w:val="24"/>
          <w:szCs w:val="24"/>
        </w:rPr>
        <w:lastRenderedPageBreak/>
        <w:t>ЗОНА КЛАДБИЩ (СН-1)</w:t>
      </w:r>
      <w:bookmarkEnd w:id="224"/>
      <w:bookmarkEnd w:id="225"/>
      <w:bookmarkEnd w:id="226"/>
    </w:p>
    <w:p w14:paraId="77C24353" w14:textId="77777777" w:rsidR="009606D4" w:rsidRPr="00E81F01" w:rsidRDefault="009606D4" w:rsidP="009606D4">
      <w:pPr>
        <w:pStyle w:val="Heading20"/>
        <w:keepNext/>
        <w:keepLines/>
        <w:shd w:val="clear" w:color="auto" w:fill="auto"/>
        <w:tabs>
          <w:tab w:val="left" w:pos="507"/>
        </w:tabs>
        <w:spacing w:after="0"/>
        <w:ind w:left="502" w:firstLine="0"/>
        <w:outlineLvl w:val="0"/>
        <w:rPr>
          <w:rFonts w:ascii="Times New Roman" w:hAnsi="Times New Roman" w:cs="Times New Roman"/>
          <w:sz w:val="24"/>
          <w:szCs w:val="24"/>
        </w:rPr>
      </w:pPr>
    </w:p>
    <w:p w14:paraId="729DC7CD" w14:textId="77777777" w:rsidR="009606D4" w:rsidRPr="00E81F01" w:rsidRDefault="009606D4" w:rsidP="009606D4">
      <w:pPr>
        <w:pStyle w:val="Tablecaption0"/>
        <w:shd w:val="clear" w:color="auto" w:fill="auto"/>
        <w:ind w:left="0" w:firstLine="0"/>
        <w:jc w:val="both"/>
        <w:outlineLvl w:val="2"/>
        <w:rPr>
          <w:rFonts w:ascii="Times New Roman" w:hAnsi="Times New Roman" w:cs="Times New Roman"/>
          <w:sz w:val="24"/>
          <w:szCs w:val="24"/>
        </w:rPr>
      </w:pPr>
      <w:bookmarkStart w:id="227" w:name="bookmark198"/>
      <w:bookmarkStart w:id="228" w:name="bookmark197"/>
      <w:bookmarkStart w:id="229" w:name="_Toc180414984"/>
      <w:r w:rsidRPr="00E81F01">
        <w:rPr>
          <w:rFonts w:ascii="Times New Roman" w:hAnsi="Times New Roman" w:cs="Times New Roman"/>
          <w:sz w:val="24"/>
          <w:szCs w:val="24"/>
        </w:rPr>
        <w:t>20.1 Основные виды разрешенного использования земельных участков и объектов капитального строительства</w:t>
      </w:r>
      <w:bookmarkEnd w:id="227"/>
      <w:bookmarkEnd w:id="228"/>
      <w:bookmarkEnd w:id="229"/>
    </w:p>
    <w:tbl>
      <w:tblPr>
        <w:tblpPr w:leftFromText="180" w:rightFromText="180" w:vertAnchor="text" w:tblpXSpec="center" w:tblpY="1"/>
        <w:tblOverlap w:val="never"/>
        <w:tblW w:w="5659" w:type="pct"/>
        <w:tblCellMar>
          <w:left w:w="10" w:type="dxa"/>
          <w:right w:w="10" w:type="dxa"/>
        </w:tblCellMar>
        <w:tblLook w:val="0000" w:firstRow="0" w:lastRow="0" w:firstColumn="0" w:lastColumn="0" w:noHBand="0" w:noVBand="0"/>
      </w:tblPr>
      <w:tblGrid>
        <w:gridCol w:w="513"/>
        <w:gridCol w:w="2096"/>
        <w:gridCol w:w="1001"/>
        <w:gridCol w:w="7127"/>
      </w:tblGrid>
      <w:tr w:rsidR="009606D4" w:rsidRPr="00E81F01" w14:paraId="6891734C" w14:textId="77777777" w:rsidTr="00C33032">
        <w:trPr>
          <w:trHeight w:hRule="exact" w:val="1258"/>
        </w:trPr>
        <w:tc>
          <w:tcPr>
            <w:tcW w:w="239" w:type="pct"/>
            <w:vMerge w:val="restart"/>
            <w:tcBorders>
              <w:top w:val="single" w:sz="4" w:space="0" w:color="auto"/>
              <w:left w:val="single" w:sz="4" w:space="0" w:color="auto"/>
            </w:tcBorders>
            <w:shd w:val="clear" w:color="auto" w:fill="FFFFFF"/>
            <w:vAlign w:val="center"/>
          </w:tcPr>
          <w:p w14:paraId="2A06FF0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442" w:type="pct"/>
            <w:gridSpan w:val="2"/>
            <w:tcBorders>
              <w:top w:val="single" w:sz="4" w:space="0" w:color="auto"/>
              <w:left w:val="single" w:sz="4" w:space="0" w:color="auto"/>
            </w:tcBorders>
            <w:shd w:val="clear" w:color="auto" w:fill="FFFFFF"/>
          </w:tcPr>
          <w:p w14:paraId="69729D9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19" w:type="pct"/>
            <w:vMerge w:val="restart"/>
            <w:tcBorders>
              <w:top w:val="single" w:sz="4" w:space="0" w:color="auto"/>
              <w:left w:val="single" w:sz="4" w:space="0" w:color="auto"/>
              <w:right w:val="single" w:sz="4" w:space="0" w:color="auto"/>
            </w:tcBorders>
            <w:shd w:val="clear" w:color="auto" w:fill="FFFFFF"/>
            <w:vAlign w:val="center"/>
          </w:tcPr>
          <w:p w14:paraId="6D15635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6CE3E90D" w14:textId="77777777" w:rsidTr="00C33032">
        <w:trPr>
          <w:trHeight w:hRule="exact" w:val="250"/>
        </w:trPr>
        <w:tc>
          <w:tcPr>
            <w:tcW w:w="239" w:type="pct"/>
            <w:vMerge/>
            <w:tcBorders>
              <w:left w:val="single" w:sz="4" w:space="0" w:color="auto"/>
            </w:tcBorders>
            <w:shd w:val="clear" w:color="auto" w:fill="FFFFFF"/>
            <w:vAlign w:val="center"/>
          </w:tcPr>
          <w:p w14:paraId="2F011156" w14:textId="77777777" w:rsidR="009606D4" w:rsidRPr="00E81F01" w:rsidRDefault="009606D4" w:rsidP="00C33032">
            <w:pPr>
              <w:rPr>
                <w:sz w:val="20"/>
                <w:szCs w:val="20"/>
              </w:rPr>
            </w:pPr>
          </w:p>
        </w:tc>
        <w:tc>
          <w:tcPr>
            <w:tcW w:w="976" w:type="pct"/>
            <w:tcBorders>
              <w:top w:val="single" w:sz="4" w:space="0" w:color="auto"/>
              <w:left w:val="single" w:sz="4" w:space="0" w:color="auto"/>
            </w:tcBorders>
            <w:shd w:val="clear" w:color="auto" w:fill="FFFFFF"/>
            <w:vAlign w:val="bottom"/>
          </w:tcPr>
          <w:p w14:paraId="5702EB3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66" w:type="pct"/>
            <w:tcBorders>
              <w:top w:val="single" w:sz="4" w:space="0" w:color="auto"/>
              <w:left w:val="single" w:sz="4" w:space="0" w:color="auto"/>
            </w:tcBorders>
            <w:shd w:val="clear" w:color="auto" w:fill="FFFFFF"/>
            <w:vAlign w:val="bottom"/>
          </w:tcPr>
          <w:p w14:paraId="2606175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19" w:type="pct"/>
            <w:vMerge/>
            <w:tcBorders>
              <w:left w:val="single" w:sz="4" w:space="0" w:color="auto"/>
              <w:right w:val="single" w:sz="4" w:space="0" w:color="auto"/>
            </w:tcBorders>
            <w:shd w:val="clear" w:color="auto" w:fill="FFFFFF"/>
            <w:vAlign w:val="center"/>
          </w:tcPr>
          <w:p w14:paraId="52BB0CB9" w14:textId="77777777" w:rsidR="009606D4" w:rsidRPr="00E81F01" w:rsidRDefault="009606D4" w:rsidP="00C33032">
            <w:pPr>
              <w:rPr>
                <w:sz w:val="20"/>
                <w:szCs w:val="20"/>
              </w:rPr>
            </w:pPr>
          </w:p>
        </w:tc>
      </w:tr>
      <w:tr w:rsidR="009606D4" w:rsidRPr="00E81F01" w14:paraId="6AFF34E5" w14:textId="77777777" w:rsidTr="00C33032">
        <w:trPr>
          <w:trHeight w:hRule="exact" w:val="254"/>
        </w:trPr>
        <w:tc>
          <w:tcPr>
            <w:tcW w:w="239" w:type="pct"/>
            <w:vMerge/>
            <w:tcBorders>
              <w:left w:val="single" w:sz="4" w:space="0" w:color="auto"/>
            </w:tcBorders>
            <w:shd w:val="clear" w:color="auto" w:fill="FFFFFF"/>
            <w:vAlign w:val="center"/>
          </w:tcPr>
          <w:p w14:paraId="7E707B60" w14:textId="77777777" w:rsidR="009606D4" w:rsidRPr="00E81F01" w:rsidRDefault="009606D4" w:rsidP="00C33032">
            <w:pPr>
              <w:rPr>
                <w:sz w:val="20"/>
                <w:szCs w:val="20"/>
              </w:rPr>
            </w:pPr>
          </w:p>
        </w:tc>
        <w:tc>
          <w:tcPr>
            <w:tcW w:w="976" w:type="pct"/>
            <w:tcBorders>
              <w:top w:val="single" w:sz="4" w:space="0" w:color="auto"/>
              <w:left w:val="single" w:sz="4" w:space="0" w:color="auto"/>
            </w:tcBorders>
            <w:shd w:val="clear" w:color="auto" w:fill="FFFFFF"/>
            <w:vAlign w:val="bottom"/>
          </w:tcPr>
          <w:p w14:paraId="3C3A023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66" w:type="pct"/>
            <w:tcBorders>
              <w:top w:val="single" w:sz="4" w:space="0" w:color="auto"/>
              <w:left w:val="single" w:sz="4" w:space="0" w:color="auto"/>
            </w:tcBorders>
            <w:shd w:val="clear" w:color="auto" w:fill="FFFFFF"/>
            <w:vAlign w:val="bottom"/>
          </w:tcPr>
          <w:p w14:paraId="1872F66F" w14:textId="77777777" w:rsidR="009606D4" w:rsidRPr="00E81F01" w:rsidRDefault="009606D4" w:rsidP="00C33032">
            <w:pPr>
              <w:pStyle w:val="Other0"/>
              <w:shd w:val="clear" w:color="auto" w:fill="auto"/>
              <w:ind w:firstLine="440"/>
              <w:rPr>
                <w:rFonts w:ascii="Times New Roman" w:hAnsi="Times New Roman" w:cs="Times New Roman"/>
              </w:rPr>
            </w:pPr>
            <w:r w:rsidRPr="00E81F01">
              <w:rPr>
                <w:rFonts w:ascii="Times New Roman" w:hAnsi="Times New Roman" w:cs="Times New Roman"/>
              </w:rPr>
              <w:t>2</w:t>
            </w:r>
          </w:p>
        </w:tc>
        <w:tc>
          <w:tcPr>
            <w:tcW w:w="3319" w:type="pct"/>
            <w:tcBorders>
              <w:top w:val="single" w:sz="4" w:space="0" w:color="auto"/>
              <w:left w:val="single" w:sz="4" w:space="0" w:color="auto"/>
              <w:right w:val="single" w:sz="4" w:space="0" w:color="auto"/>
            </w:tcBorders>
            <w:shd w:val="clear" w:color="auto" w:fill="FFFFFF"/>
            <w:vAlign w:val="center"/>
          </w:tcPr>
          <w:p w14:paraId="0D64B1A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0C96747D" w14:textId="77777777" w:rsidTr="00C33032">
        <w:trPr>
          <w:trHeight w:val="3235"/>
        </w:trPr>
        <w:tc>
          <w:tcPr>
            <w:tcW w:w="239" w:type="pct"/>
            <w:tcBorders>
              <w:top w:val="single" w:sz="4" w:space="0" w:color="auto"/>
              <w:left w:val="single" w:sz="4" w:space="0" w:color="auto"/>
            </w:tcBorders>
            <w:shd w:val="clear" w:color="auto" w:fill="FFFFFF"/>
          </w:tcPr>
          <w:p w14:paraId="5B9D130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76" w:type="pct"/>
            <w:tcBorders>
              <w:top w:val="single" w:sz="4" w:space="0" w:color="auto"/>
              <w:left w:val="single" w:sz="4" w:space="0" w:color="auto"/>
            </w:tcBorders>
            <w:shd w:val="clear" w:color="auto" w:fill="FFFFFF"/>
          </w:tcPr>
          <w:p w14:paraId="33EED0B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Ритуальная</w:t>
            </w:r>
          </w:p>
          <w:p w14:paraId="6BCA2E5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деятельность</w:t>
            </w:r>
          </w:p>
        </w:tc>
        <w:tc>
          <w:tcPr>
            <w:tcW w:w="466" w:type="pct"/>
            <w:tcBorders>
              <w:top w:val="single" w:sz="4" w:space="0" w:color="auto"/>
              <w:left w:val="single" w:sz="4" w:space="0" w:color="auto"/>
            </w:tcBorders>
            <w:shd w:val="clear" w:color="auto" w:fill="FFFFFF"/>
          </w:tcPr>
          <w:p w14:paraId="4661618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12.1</w:t>
            </w:r>
          </w:p>
        </w:tc>
        <w:tc>
          <w:tcPr>
            <w:tcW w:w="3318" w:type="pct"/>
            <w:tcBorders>
              <w:top w:val="single" w:sz="4" w:space="0" w:color="auto"/>
              <w:left w:val="single" w:sz="4" w:space="0" w:color="auto"/>
              <w:right w:val="single" w:sz="4" w:space="0" w:color="auto"/>
            </w:tcBorders>
            <w:shd w:val="clear" w:color="auto" w:fill="FFFFFF"/>
            <w:vAlign w:val="bottom"/>
          </w:tcPr>
          <w:p w14:paraId="20E662D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не подлежит установлению</w:t>
            </w:r>
          </w:p>
          <w:p w14:paraId="416B7953"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- 400000</w:t>
            </w:r>
          </w:p>
          <w:p w14:paraId="531A321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- 6</w:t>
            </w:r>
          </w:p>
          <w:p w14:paraId="2F00FE3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5424631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12FB03B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2C93A99"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3CD9DA3F"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678E33B1" w14:textId="77777777" w:rsidTr="00C33032">
        <w:trPr>
          <w:trHeight w:val="3400"/>
        </w:trPr>
        <w:tc>
          <w:tcPr>
            <w:tcW w:w="239" w:type="pct"/>
            <w:tcBorders>
              <w:top w:val="single" w:sz="4" w:space="0" w:color="auto"/>
              <w:left w:val="single" w:sz="4" w:space="0" w:color="auto"/>
              <w:bottom w:val="single" w:sz="4" w:space="0" w:color="auto"/>
            </w:tcBorders>
            <w:shd w:val="clear" w:color="auto" w:fill="FFFFFF"/>
          </w:tcPr>
          <w:p w14:paraId="02FF8B7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976" w:type="pct"/>
            <w:tcBorders>
              <w:top w:val="single" w:sz="4" w:space="0" w:color="auto"/>
              <w:left w:val="single" w:sz="4" w:space="0" w:color="auto"/>
              <w:bottom w:val="single" w:sz="4" w:space="0" w:color="auto"/>
            </w:tcBorders>
            <w:shd w:val="clear" w:color="auto" w:fill="FFFFFF"/>
          </w:tcPr>
          <w:p w14:paraId="20964CF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466" w:type="pct"/>
            <w:tcBorders>
              <w:top w:val="single" w:sz="4" w:space="0" w:color="auto"/>
              <w:left w:val="single" w:sz="4" w:space="0" w:color="auto"/>
              <w:bottom w:val="single" w:sz="4" w:space="0" w:color="auto"/>
            </w:tcBorders>
            <w:shd w:val="clear" w:color="auto" w:fill="FFFFFF"/>
          </w:tcPr>
          <w:p w14:paraId="411284E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3.9.1</w:t>
            </w:r>
          </w:p>
        </w:tc>
        <w:tc>
          <w:tcPr>
            <w:tcW w:w="3319" w:type="pct"/>
            <w:tcBorders>
              <w:top w:val="single" w:sz="4" w:space="0" w:color="auto"/>
              <w:left w:val="single" w:sz="4" w:space="0" w:color="auto"/>
              <w:bottom w:val="single" w:sz="4" w:space="0" w:color="auto"/>
              <w:right w:val="single" w:sz="4" w:space="0" w:color="auto"/>
            </w:tcBorders>
            <w:shd w:val="clear" w:color="auto" w:fill="FFFFFF"/>
            <w:vAlign w:val="bottom"/>
          </w:tcPr>
          <w:p w14:paraId="7E8284F6"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7033BDC9"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C04C1EE" w14:textId="77777777" w:rsidR="009606D4" w:rsidRPr="00E81F01" w:rsidRDefault="009606D4" w:rsidP="009606D4">
            <w:pPr>
              <w:pStyle w:val="Other0"/>
              <w:numPr>
                <w:ilvl w:val="0"/>
                <w:numId w:val="253"/>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D908F52" w14:textId="77777777" w:rsidR="009606D4" w:rsidRPr="00E81F01" w:rsidRDefault="009606D4" w:rsidP="009606D4">
            <w:pPr>
              <w:pStyle w:val="Other0"/>
              <w:numPr>
                <w:ilvl w:val="0"/>
                <w:numId w:val="253"/>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DD6F7A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AE8C59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EF05971"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55A41100" w14:textId="77777777" w:rsidR="009606D4" w:rsidRPr="00E81F01" w:rsidRDefault="009606D4" w:rsidP="00C33032">
            <w:pPr>
              <w:pStyle w:val="Other0"/>
              <w:ind w:right="131"/>
              <w:jc w:val="both"/>
              <w:rPr>
                <w:rFonts w:ascii="Times New Roman" w:hAnsi="Times New Roman" w:cs="Times New Roman"/>
              </w:rPr>
            </w:pPr>
          </w:p>
          <w:p w14:paraId="122D1BBF"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098F2CD2" w14:textId="77777777" w:rsidTr="00C33032">
        <w:trPr>
          <w:trHeight w:val="3673"/>
        </w:trPr>
        <w:tc>
          <w:tcPr>
            <w:tcW w:w="239" w:type="pct"/>
            <w:tcBorders>
              <w:top w:val="single" w:sz="4" w:space="0" w:color="auto"/>
              <w:left w:val="single" w:sz="4" w:space="0" w:color="auto"/>
              <w:bottom w:val="single" w:sz="4" w:space="0" w:color="auto"/>
            </w:tcBorders>
            <w:shd w:val="clear" w:color="auto" w:fill="FFFFFF"/>
          </w:tcPr>
          <w:p w14:paraId="55620E2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976" w:type="pct"/>
            <w:tcBorders>
              <w:top w:val="single" w:sz="4" w:space="0" w:color="auto"/>
              <w:left w:val="single" w:sz="4" w:space="0" w:color="auto"/>
              <w:bottom w:val="single" w:sz="4" w:space="0" w:color="auto"/>
            </w:tcBorders>
            <w:shd w:val="clear" w:color="auto" w:fill="FFFFFF"/>
          </w:tcPr>
          <w:p w14:paraId="2DC6BE5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66" w:type="pct"/>
            <w:tcBorders>
              <w:top w:val="single" w:sz="4" w:space="0" w:color="auto"/>
              <w:left w:val="single" w:sz="4" w:space="0" w:color="auto"/>
              <w:bottom w:val="single" w:sz="4" w:space="0" w:color="auto"/>
            </w:tcBorders>
            <w:shd w:val="clear" w:color="auto" w:fill="FFFFFF"/>
          </w:tcPr>
          <w:p w14:paraId="3C821D2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319" w:type="pct"/>
            <w:tcBorders>
              <w:top w:val="single" w:sz="4" w:space="0" w:color="auto"/>
              <w:left w:val="single" w:sz="4" w:space="0" w:color="auto"/>
              <w:bottom w:val="single" w:sz="4" w:space="0" w:color="auto"/>
              <w:right w:val="single" w:sz="4" w:space="0" w:color="auto"/>
            </w:tcBorders>
            <w:shd w:val="clear" w:color="auto" w:fill="FFFFFF"/>
            <w:vAlign w:val="bottom"/>
          </w:tcPr>
          <w:p w14:paraId="66A618F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D17CE5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5538B96" w14:textId="77777777" w:rsidR="009606D4" w:rsidRPr="00E81F01" w:rsidRDefault="009606D4" w:rsidP="009606D4">
            <w:pPr>
              <w:pStyle w:val="Other0"/>
              <w:numPr>
                <w:ilvl w:val="0"/>
                <w:numId w:val="254"/>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11EEB3C" w14:textId="77777777" w:rsidR="009606D4" w:rsidRPr="00E81F01" w:rsidRDefault="009606D4" w:rsidP="009606D4">
            <w:pPr>
              <w:pStyle w:val="Other0"/>
              <w:numPr>
                <w:ilvl w:val="0"/>
                <w:numId w:val="254"/>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2A332C4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08372EB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4808B4F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11268CE"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p w14:paraId="0A4B65DB"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607858D7" w14:textId="77777777" w:rsidTr="00C33032">
        <w:trPr>
          <w:trHeight w:hRule="exact" w:val="2144"/>
        </w:trPr>
        <w:tc>
          <w:tcPr>
            <w:tcW w:w="239" w:type="pct"/>
            <w:tcBorders>
              <w:top w:val="single" w:sz="4" w:space="0" w:color="auto"/>
              <w:left w:val="single" w:sz="4" w:space="0" w:color="auto"/>
              <w:bottom w:val="single" w:sz="4" w:space="0" w:color="auto"/>
            </w:tcBorders>
            <w:shd w:val="clear" w:color="auto" w:fill="FFFFFF"/>
          </w:tcPr>
          <w:p w14:paraId="54B738D9" w14:textId="77777777" w:rsidR="009606D4" w:rsidRPr="00E81F01" w:rsidRDefault="009606D4" w:rsidP="00C33032">
            <w:pPr>
              <w:rPr>
                <w:sz w:val="20"/>
                <w:szCs w:val="20"/>
              </w:rPr>
            </w:pPr>
            <w:r w:rsidRPr="00E81F01">
              <w:rPr>
                <w:sz w:val="20"/>
                <w:szCs w:val="20"/>
              </w:rPr>
              <w:lastRenderedPageBreak/>
              <w:t>4</w:t>
            </w:r>
          </w:p>
        </w:tc>
        <w:tc>
          <w:tcPr>
            <w:tcW w:w="976" w:type="pct"/>
            <w:tcBorders>
              <w:top w:val="single" w:sz="4" w:space="0" w:color="auto"/>
              <w:left w:val="single" w:sz="4" w:space="0" w:color="auto"/>
              <w:bottom w:val="single" w:sz="4" w:space="0" w:color="auto"/>
            </w:tcBorders>
            <w:shd w:val="clear" w:color="auto" w:fill="FFFFFF"/>
          </w:tcPr>
          <w:p w14:paraId="140CBE6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66" w:type="pct"/>
            <w:tcBorders>
              <w:top w:val="single" w:sz="4" w:space="0" w:color="auto"/>
              <w:left w:val="single" w:sz="4" w:space="0" w:color="auto"/>
              <w:bottom w:val="single" w:sz="4" w:space="0" w:color="auto"/>
            </w:tcBorders>
            <w:shd w:val="clear" w:color="auto" w:fill="FFFFFF"/>
          </w:tcPr>
          <w:p w14:paraId="47F0C8D6"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12.0</w:t>
            </w:r>
          </w:p>
        </w:tc>
        <w:tc>
          <w:tcPr>
            <w:tcW w:w="3319" w:type="pct"/>
            <w:tcBorders>
              <w:top w:val="single" w:sz="4" w:space="0" w:color="auto"/>
              <w:left w:val="single" w:sz="4" w:space="0" w:color="auto"/>
              <w:bottom w:val="single" w:sz="4" w:space="0" w:color="auto"/>
              <w:right w:val="single" w:sz="4" w:space="0" w:color="auto"/>
            </w:tcBorders>
            <w:shd w:val="clear" w:color="auto" w:fill="FFFFFF"/>
            <w:vAlign w:val="bottom"/>
          </w:tcPr>
          <w:p w14:paraId="7B5590A8"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1C9B71D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26B4C34"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9572D7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03F520CD" w14:textId="77777777" w:rsidR="009606D4" w:rsidRPr="00E81F01" w:rsidRDefault="009606D4" w:rsidP="009606D4">
      <w:pPr>
        <w:jc w:val="both"/>
      </w:pPr>
    </w:p>
    <w:p w14:paraId="6DF81324" w14:textId="77777777" w:rsidR="009606D4" w:rsidRPr="00E81F01" w:rsidRDefault="009606D4" w:rsidP="009606D4">
      <w:pPr>
        <w:pStyle w:val="Heading30"/>
        <w:keepNext/>
        <w:keepLines/>
        <w:shd w:val="clear" w:color="auto" w:fill="auto"/>
        <w:tabs>
          <w:tab w:val="left" w:pos="658"/>
        </w:tabs>
        <w:spacing w:after="0"/>
        <w:ind w:left="0" w:firstLine="0"/>
        <w:jc w:val="both"/>
        <w:rPr>
          <w:rFonts w:ascii="Times New Roman" w:hAnsi="Times New Roman" w:cs="Times New Roman"/>
          <w:sz w:val="24"/>
          <w:szCs w:val="24"/>
        </w:rPr>
      </w:pPr>
      <w:bookmarkStart w:id="230" w:name="bookmark199"/>
      <w:bookmarkStart w:id="231" w:name="bookmark200"/>
      <w:bookmarkStart w:id="232" w:name="_Toc180414985"/>
      <w:bookmarkStart w:id="233" w:name="bookmark201"/>
      <w:r w:rsidRPr="00E81F01">
        <w:rPr>
          <w:rFonts w:ascii="Times New Roman" w:hAnsi="Times New Roman" w:cs="Times New Roman"/>
          <w:sz w:val="24"/>
          <w:szCs w:val="24"/>
        </w:rPr>
        <w:t>20.2 Условно разрешенные виды использования земельных участков и объектов капитального строительства:</w:t>
      </w:r>
      <w:bookmarkEnd w:id="232"/>
      <w:r w:rsidRPr="00E81F01">
        <w:rPr>
          <w:rFonts w:ascii="Times New Roman" w:hAnsi="Times New Roman" w:cs="Times New Roman"/>
          <w:sz w:val="24"/>
          <w:szCs w:val="24"/>
        </w:rPr>
        <w:t xml:space="preserve"> </w:t>
      </w:r>
    </w:p>
    <w:p w14:paraId="61032E88" w14:textId="77777777" w:rsidR="009606D4" w:rsidRPr="00E81F01" w:rsidRDefault="009606D4" w:rsidP="009606D4">
      <w:pPr>
        <w:pStyle w:val="Heading30"/>
        <w:keepNext/>
        <w:keepLines/>
        <w:shd w:val="clear" w:color="auto" w:fill="auto"/>
        <w:tabs>
          <w:tab w:val="left" w:pos="658"/>
        </w:tabs>
        <w:spacing w:after="0"/>
        <w:ind w:left="0" w:firstLine="0"/>
        <w:jc w:val="both"/>
        <w:outlineLvl w:val="9"/>
        <w:rPr>
          <w:rFonts w:ascii="Times New Roman" w:hAnsi="Times New Roman" w:cs="Times New Roman"/>
          <w:sz w:val="24"/>
          <w:szCs w:val="24"/>
        </w:rPr>
      </w:pPr>
      <w:r w:rsidRPr="00E81F01">
        <w:rPr>
          <w:rFonts w:ascii="Times New Roman" w:hAnsi="Times New Roman" w:cs="Times New Roman"/>
          <w:sz w:val="24"/>
          <w:szCs w:val="24"/>
        </w:rPr>
        <w:t>нет</w:t>
      </w:r>
      <w:bookmarkEnd w:id="230"/>
      <w:bookmarkEnd w:id="231"/>
      <w:bookmarkEnd w:id="233"/>
    </w:p>
    <w:p w14:paraId="521D0B52" w14:textId="77777777" w:rsidR="009606D4" w:rsidRPr="00E81F01" w:rsidRDefault="009606D4" w:rsidP="009606D4">
      <w:pPr>
        <w:pStyle w:val="Tablecaption0"/>
        <w:shd w:val="clear" w:color="auto" w:fill="auto"/>
        <w:spacing w:before="240"/>
        <w:ind w:left="0" w:firstLine="0"/>
        <w:jc w:val="both"/>
        <w:outlineLvl w:val="2"/>
        <w:rPr>
          <w:rFonts w:ascii="Times New Roman" w:hAnsi="Times New Roman" w:cs="Times New Roman"/>
          <w:sz w:val="24"/>
          <w:szCs w:val="24"/>
        </w:rPr>
      </w:pPr>
      <w:bookmarkStart w:id="234" w:name="bookmark202"/>
      <w:bookmarkStart w:id="235" w:name="_Toc180414986"/>
      <w:r w:rsidRPr="00E81F01">
        <w:rPr>
          <w:rFonts w:ascii="Times New Roman" w:hAnsi="Times New Roman" w:cs="Times New Roman"/>
          <w:sz w:val="24"/>
          <w:szCs w:val="24"/>
        </w:rPr>
        <w:t>20.3 Вспомогательные виды разрешенного использования земельных участков и объектов капитального строительства</w:t>
      </w:r>
      <w:bookmarkEnd w:id="234"/>
      <w:bookmarkEnd w:id="235"/>
    </w:p>
    <w:tbl>
      <w:tblPr>
        <w:tblpPr w:leftFromText="180" w:rightFromText="180" w:vertAnchor="text" w:tblpXSpec="center" w:tblpY="1"/>
        <w:tblOverlap w:val="never"/>
        <w:tblW w:w="5577" w:type="pct"/>
        <w:tblCellMar>
          <w:left w:w="10" w:type="dxa"/>
          <w:right w:w="10" w:type="dxa"/>
        </w:tblCellMar>
        <w:tblLook w:val="0000" w:firstRow="0" w:lastRow="0" w:firstColumn="0" w:lastColumn="0" w:noHBand="0" w:noVBand="0"/>
      </w:tblPr>
      <w:tblGrid>
        <w:gridCol w:w="516"/>
        <w:gridCol w:w="1930"/>
        <w:gridCol w:w="1016"/>
        <w:gridCol w:w="7120"/>
      </w:tblGrid>
      <w:tr w:rsidR="009606D4" w:rsidRPr="00E81F01" w14:paraId="062683C6" w14:textId="77777777" w:rsidTr="00C33032">
        <w:trPr>
          <w:trHeight w:hRule="exact" w:val="1258"/>
        </w:trPr>
        <w:tc>
          <w:tcPr>
            <w:tcW w:w="244" w:type="pct"/>
            <w:vMerge w:val="restart"/>
            <w:tcBorders>
              <w:top w:val="single" w:sz="4" w:space="0" w:color="auto"/>
              <w:left w:val="single" w:sz="4" w:space="0" w:color="auto"/>
            </w:tcBorders>
            <w:shd w:val="clear" w:color="auto" w:fill="FFFFFF"/>
            <w:vAlign w:val="center"/>
          </w:tcPr>
          <w:p w14:paraId="3F48228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w:t>
            </w:r>
          </w:p>
          <w:p w14:paraId="4D626C4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п/п</w:t>
            </w:r>
          </w:p>
        </w:tc>
        <w:tc>
          <w:tcPr>
            <w:tcW w:w="1392" w:type="pct"/>
            <w:gridSpan w:val="2"/>
            <w:tcBorders>
              <w:top w:val="single" w:sz="4" w:space="0" w:color="auto"/>
              <w:left w:val="single" w:sz="4" w:space="0" w:color="auto"/>
            </w:tcBorders>
            <w:shd w:val="clear" w:color="auto" w:fill="FFFFFF"/>
          </w:tcPr>
          <w:p w14:paraId="53E1306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64" w:type="pct"/>
            <w:vMerge w:val="restart"/>
            <w:tcBorders>
              <w:top w:val="single" w:sz="4" w:space="0" w:color="auto"/>
              <w:left w:val="single" w:sz="4" w:space="0" w:color="auto"/>
              <w:right w:val="single" w:sz="4" w:space="0" w:color="auto"/>
            </w:tcBorders>
            <w:shd w:val="clear" w:color="auto" w:fill="FFFFFF"/>
            <w:vAlign w:val="center"/>
          </w:tcPr>
          <w:p w14:paraId="010A608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6CA87982" w14:textId="77777777" w:rsidTr="00C33032">
        <w:trPr>
          <w:trHeight w:hRule="exact" w:val="250"/>
        </w:trPr>
        <w:tc>
          <w:tcPr>
            <w:tcW w:w="244" w:type="pct"/>
            <w:vMerge/>
            <w:tcBorders>
              <w:left w:val="single" w:sz="4" w:space="0" w:color="auto"/>
            </w:tcBorders>
            <w:shd w:val="clear" w:color="auto" w:fill="FFFFFF"/>
            <w:vAlign w:val="center"/>
          </w:tcPr>
          <w:p w14:paraId="0E99FD27" w14:textId="77777777" w:rsidR="009606D4" w:rsidRPr="00E81F01" w:rsidRDefault="009606D4" w:rsidP="00C33032">
            <w:pPr>
              <w:rPr>
                <w:sz w:val="20"/>
                <w:szCs w:val="20"/>
              </w:rPr>
            </w:pPr>
          </w:p>
        </w:tc>
        <w:tc>
          <w:tcPr>
            <w:tcW w:w="912" w:type="pct"/>
            <w:tcBorders>
              <w:top w:val="single" w:sz="4" w:space="0" w:color="auto"/>
              <w:left w:val="single" w:sz="4" w:space="0" w:color="auto"/>
            </w:tcBorders>
            <w:shd w:val="clear" w:color="auto" w:fill="FFFFFF"/>
            <w:vAlign w:val="bottom"/>
          </w:tcPr>
          <w:p w14:paraId="4491855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80" w:type="pct"/>
            <w:tcBorders>
              <w:top w:val="single" w:sz="4" w:space="0" w:color="auto"/>
              <w:left w:val="single" w:sz="4" w:space="0" w:color="auto"/>
            </w:tcBorders>
            <w:shd w:val="clear" w:color="auto" w:fill="FFFFFF"/>
            <w:vAlign w:val="bottom"/>
          </w:tcPr>
          <w:p w14:paraId="1DB414D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64" w:type="pct"/>
            <w:vMerge/>
            <w:tcBorders>
              <w:left w:val="single" w:sz="4" w:space="0" w:color="auto"/>
              <w:right w:val="single" w:sz="4" w:space="0" w:color="auto"/>
            </w:tcBorders>
            <w:shd w:val="clear" w:color="auto" w:fill="FFFFFF"/>
            <w:vAlign w:val="center"/>
          </w:tcPr>
          <w:p w14:paraId="2090C37E" w14:textId="77777777" w:rsidR="009606D4" w:rsidRPr="00E81F01" w:rsidRDefault="009606D4" w:rsidP="00C33032">
            <w:pPr>
              <w:rPr>
                <w:sz w:val="20"/>
                <w:szCs w:val="20"/>
              </w:rPr>
            </w:pPr>
          </w:p>
        </w:tc>
      </w:tr>
      <w:tr w:rsidR="009606D4" w:rsidRPr="00E81F01" w14:paraId="0A47BEE7" w14:textId="77777777" w:rsidTr="00C33032">
        <w:trPr>
          <w:trHeight w:hRule="exact" w:val="250"/>
        </w:trPr>
        <w:tc>
          <w:tcPr>
            <w:tcW w:w="244" w:type="pct"/>
            <w:vMerge/>
            <w:tcBorders>
              <w:left w:val="single" w:sz="4" w:space="0" w:color="auto"/>
            </w:tcBorders>
            <w:shd w:val="clear" w:color="auto" w:fill="FFFFFF"/>
            <w:vAlign w:val="center"/>
          </w:tcPr>
          <w:p w14:paraId="164A6E09" w14:textId="77777777" w:rsidR="009606D4" w:rsidRPr="00E81F01" w:rsidRDefault="009606D4" w:rsidP="00C33032">
            <w:pPr>
              <w:rPr>
                <w:sz w:val="20"/>
                <w:szCs w:val="20"/>
              </w:rPr>
            </w:pPr>
          </w:p>
        </w:tc>
        <w:tc>
          <w:tcPr>
            <w:tcW w:w="912" w:type="pct"/>
            <w:tcBorders>
              <w:top w:val="single" w:sz="4" w:space="0" w:color="auto"/>
              <w:left w:val="single" w:sz="4" w:space="0" w:color="auto"/>
            </w:tcBorders>
            <w:shd w:val="clear" w:color="auto" w:fill="FFFFFF"/>
            <w:vAlign w:val="bottom"/>
          </w:tcPr>
          <w:p w14:paraId="406C01D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80" w:type="pct"/>
            <w:tcBorders>
              <w:top w:val="single" w:sz="4" w:space="0" w:color="auto"/>
              <w:left w:val="single" w:sz="4" w:space="0" w:color="auto"/>
            </w:tcBorders>
            <w:shd w:val="clear" w:color="auto" w:fill="FFFFFF"/>
            <w:vAlign w:val="bottom"/>
          </w:tcPr>
          <w:p w14:paraId="0A8FAC9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365" w:type="pct"/>
            <w:tcBorders>
              <w:top w:val="single" w:sz="4" w:space="0" w:color="auto"/>
              <w:left w:val="single" w:sz="4" w:space="0" w:color="auto"/>
              <w:right w:val="single" w:sz="4" w:space="0" w:color="auto"/>
            </w:tcBorders>
            <w:shd w:val="clear" w:color="auto" w:fill="FFFFFF"/>
            <w:vAlign w:val="center"/>
          </w:tcPr>
          <w:p w14:paraId="44DDC12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41518506" w14:textId="77777777" w:rsidTr="00C33032">
        <w:trPr>
          <w:trHeight w:val="3258"/>
        </w:trPr>
        <w:tc>
          <w:tcPr>
            <w:tcW w:w="244" w:type="pct"/>
            <w:tcBorders>
              <w:top w:val="single" w:sz="4" w:space="0" w:color="auto"/>
              <w:left w:val="single" w:sz="4" w:space="0" w:color="auto"/>
              <w:bottom w:val="single" w:sz="4" w:space="0" w:color="auto"/>
            </w:tcBorders>
            <w:shd w:val="clear" w:color="auto" w:fill="FFFFFF"/>
          </w:tcPr>
          <w:p w14:paraId="7D734D3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12" w:type="pct"/>
            <w:tcBorders>
              <w:top w:val="single" w:sz="4" w:space="0" w:color="auto"/>
              <w:left w:val="single" w:sz="4" w:space="0" w:color="auto"/>
              <w:bottom w:val="single" w:sz="4" w:space="0" w:color="auto"/>
            </w:tcBorders>
            <w:shd w:val="clear" w:color="auto" w:fill="FFFFFF"/>
          </w:tcPr>
          <w:p w14:paraId="4B65A0F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80" w:type="pct"/>
            <w:tcBorders>
              <w:top w:val="single" w:sz="4" w:space="0" w:color="auto"/>
              <w:left w:val="single" w:sz="4" w:space="0" w:color="auto"/>
              <w:bottom w:val="single" w:sz="4" w:space="0" w:color="auto"/>
            </w:tcBorders>
            <w:shd w:val="clear" w:color="auto" w:fill="FFFFFF"/>
          </w:tcPr>
          <w:p w14:paraId="14DC7B3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365" w:type="pct"/>
            <w:tcBorders>
              <w:top w:val="single" w:sz="4" w:space="0" w:color="auto"/>
              <w:left w:val="single" w:sz="4" w:space="0" w:color="auto"/>
              <w:bottom w:val="single" w:sz="4" w:space="0" w:color="auto"/>
              <w:right w:val="single" w:sz="4" w:space="0" w:color="auto"/>
            </w:tcBorders>
            <w:shd w:val="clear" w:color="auto" w:fill="FFFFFF"/>
            <w:vAlign w:val="bottom"/>
          </w:tcPr>
          <w:p w14:paraId="696EFCB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61E2B4C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13D1EA3" w14:textId="77777777" w:rsidR="009606D4" w:rsidRPr="00E81F01" w:rsidRDefault="009606D4" w:rsidP="009606D4">
            <w:pPr>
              <w:pStyle w:val="Other0"/>
              <w:numPr>
                <w:ilvl w:val="0"/>
                <w:numId w:val="255"/>
              </w:numPr>
              <w:shd w:val="clear" w:color="auto" w:fill="auto"/>
              <w:tabs>
                <w:tab w:val="left" w:pos="134"/>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0CD3AD8" w14:textId="77777777" w:rsidR="009606D4" w:rsidRPr="00E81F01" w:rsidRDefault="009606D4" w:rsidP="009606D4">
            <w:pPr>
              <w:pStyle w:val="Other0"/>
              <w:numPr>
                <w:ilvl w:val="0"/>
                <w:numId w:val="255"/>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C572BF6"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473E5EB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3EC5B22F" w14:textId="77777777" w:rsidR="009606D4" w:rsidRPr="00E81F01" w:rsidRDefault="009606D4" w:rsidP="00C33032">
            <w:pPr>
              <w:pStyle w:val="Other0"/>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6B195E55" w14:textId="77777777" w:rsidTr="00C33032">
        <w:trPr>
          <w:trHeight w:val="2234"/>
        </w:trPr>
        <w:tc>
          <w:tcPr>
            <w:tcW w:w="244" w:type="pct"/>
            <w:tcBorders>
              <w:top w:val="single" w:sz="4" w:space="0" w:color="auto"/>
              <w:left w:val="single" w:sz="4" w:space="0" w:color="auto"/>
              <w:bottom w:val="single" w:sz="4" w:space="0" w:color="auto"/>
            </w:tcBorders>
            <w:shd w:val="clear" w:color="auto" w:fill="FFFFFF"/>
          </w:tcPr>
          <w:p w14:paraId="6F6909C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912" w:type="pct"/>
            <w:tcBorders>
              <w:top w:val="single" w:sz="4" w:space="0" w:color="auto"/>
              <w:left w:val="single" w:sz="4" w:space="0" w:color="auto"/>
              <w:bottom w:val="single" w:sz="4" w:space="0" w:color="auto"/>
            </w:tcBorders>
            <w:shd w:val="clear" w:color="auto" w:fill="FFFFFF"/>
          </w:tcPr>
          <w:p w14:paraId="2BA7EB0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80" w:type="pct"/>
            <w:tcBorders>
              <w:top w:val="single" w:sz="4" w:space="0" w:color="auto"/>
              <w:left w:val="single" w:sz="4" w:space="0" w:color="auto"/>
              <w:bottom w:val="single" w:sz="4" w:space="0" w:color="auto"/>
            </w:tcBorders>
            <w:shd w:val="clear" w:color="auto" w:fill="FFFFFF"/>
          </w:tcPr>
          <w:p w14:paraId="63F07B7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364" w:type="pct"/>
            <w:tcBorders>
              <w:top w:val="single" w:sz="4" w:space="0" w:color="auto"/>
              <w:left w:val="single" w:sz="4" w:space="0" w:color="auto"/>
              <w:bottom w:val="single" w:sz="4" w:space="0" w:color="auto"/>
              <w:right w:val="single" w:sz="4" w:space="0" w:color="auto"/>
            </w:tcBorders>
            <w:shd w:val="clear" w:color="auto" w:fill="FFFFFF"/>
            <w:vAlign w:val="bottom"/>
          </w:tcPr>
          <w:p w14:paraId="1BBDF4E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616905E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51358E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246CA1F" w14:textId="77777777" w:rsidR="009606D4" w:rsidRPr="00E81F01" w:rsidRDefault="009606D4" w:rsidP="00C33032">
            <w:pPr>
              <w:pStyle w:val="Other0"/>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0C4DB2F" w14:textId="77777777" w:rsidR="009606D4" w:rsidRPr="00E81F01" w:rsidRDefault="009606D4" w:rsidP="00C33032">
            <w:pPr>
              <w:pStyle w:val="Other0"/>
              <w:ind w:right="139"/>
              <w:jc w:val="both"/>
              <w:rPr>
                <w:rFonts w:ascii="Times New Roman" w:hAnsi="Times New Roman" w:cs="Times New Roman"/>
              </w:rPr>
            </w:pPr>
          </w:p>
        </w:tc>
      </w:tr>
    </w:tbl>
    <w:p w14:paraId="4744CEED" w14:textId="77777777" w:rsidR="009606D4" w:rsidRPr="00E81F01" w:rsidRDefault="009606D4" w:rsidP="009606D4">
      <w:pPr>
        <w:tabs>
          <w:tab w:val="left" w:pos="2850"/>
        </w:tabs>
        <w:ind w:firstLine="709"/>
        <w:jc w:val="both"/>
      </w:pPr>
    </w:p>
    <w:p w14:paraId="35C3313D" w14:textId="77777777" w:rsidR="009606D4" w:rsidRPr="00E81F01" w:rsidRDefault="009606D4" w:rsidP="009606D4">
      <w:pPr>
        <w:autoSpaceDE w:val="0"/>
        <w:autoSpaceDN w:val="0"/>
        <w:adjustRightInd w:val="0"/>
        <w:ind w:left="-567"/>
        <w:jc w:val="both"/>
        <w:outlineLvl w:val="2"/>
        <w:rPr>
          <w:b/>
          <w:bCs/>
          <w:color w:val="000000"/>
        </w:rPr>
      </w:pPr>
      <w:bookmarkStart w:id="236" w:name="_Toc180414987"/>
      <w:r w:rsidRPr="00E81F01">
        <w:rPr>
          <w:b/>
          <w:bCs/>
          <w:color w:val="000000"/>
        </w:rPr>
        <w:t>20.4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236"/>
      <w:r w:rsidRPr="00E81F01">
        <w:rPr>
          <w:b/>
          <w:bCs/>
          <w:color w:val="000000"/>
        </w:rPr>
        <w:t xml:space="preserve"> </w:t>
      </w:r>
    </w:p>
    <w:p w14:paraId="1C44D484" w14:textId="77777777" w:rsidR="009606D4" w:rsidRPr="00E81F01" w:rsidRDefault="009606D4" w:rsidP="009606D4">
      <w:pPr>
        <w:autoSpaceDE w:val="0"/>
        <w:autoSpaceDN w:val="0"/>
        <w:adjustRightInd w:val="0"/>
        <w:spacing w:before="240"/>
        <w:ind w:left="-567"/>
        <w:jc w:val="both"/>
        <w:rPr>
          <w:color w:val="000000"/>
        </w:rPr>
      </w:pPr>
      <w:r w:rsidRPr="00E81F01">
        <w:rPr>
          <w:color w:val="000000"/>
        </w:rPr>
        <w:t xml:space="preserve">1. Водоохранная зона (65:03-6.188), </w:t>
      </w:r>
    </w:p>
    <w:p w14:paraId="1799A040"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2. Зона охраны объекта культурного наследия (65:04-6.123), </w:t>
      </w:r>
    </w:p>
    <w:p w14:paraId="7BA577FC"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3. Охранная зона инженерных коммуникаций (65:03-6.20), </w:t>
      </w:r>
    </w:p>
    <w:p w14:paraId="15F8FC5B" w14:textId="77777777" w:rsidR="009606D4" w:rsidRPr="00E81F01" w:rsidRDefault="009606D4" w:rsidP="009606D4">
      <w:pPr>
        <w:autoSpaceDE w:val="0"/>
        <w:autoSpaceDN w:val="0"/>
        <w:adjustRightInd w:val="0"/>
        <w:ind w:left="-567"/>
        <w:jc w:val="both"/>
        <w:rPr>
          <w:color w:val="000000"/>
        </w:rPr>
      </w:pPr>
      <w:r w:rsidRPr="00E81F01">
        <w:rPr>
          <w:color w:val="000000"/>
        </w:rPr>
        <w:lastRenderedPageBreak/>
        <w:t xml:space="preserve">4. Охранная зона геодезического пункта (65:03-6.241), </w:t>
      </w:r>
    </w:p>
    <w:p w14:paraId="0BF5E1A4" w14:textId="77777777" w:rsidR="009606D4" w:rsidRPr="00E81F01" w:rsidRDefault="009606D4" w:rsidP="009606D4">
      <w:pPr>
        <w:autoSpaceDE w:val="0"/>
        <w:autoSpaceDN w:val="0"/>
        <w:adjustRightInd w:val="0"/>
        <w:ind w:left="-567"/>
        <w:jc w:val="both"/>
        <w:rPr>
          <w:color w:val="000000"/>
        </w:rPr>
      </w:pPr>
      <w:r w:rsidRPr="00E81F01">
        <w:rPr>
          <w:color w:val="000000"/>
        </w:rPr>
        <w:t>5. Зоны с особыми условиями использования территории(65:03-6.142),</w:t>
      </w:r>
    </w:p>
    <w:p w14:paraId="72DDF4FE"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6. Водоохранная зона (65:03-6.291), </w:t>
      </w:r>
    </w:p>
    <w:p w14:paraId="480C98C1"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7. Прибрежная защитная полоса(65:03-6.292), </w:t>
      </w:r>
    </w:p>
    <w:p w14:paraId="264CEDEB"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8. Водоохранная зона(65:03-6.167), </w:t>
      </w:r>
    </w:p>
    <w:p w14:paraId="705026FC"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9. Прибрежная защитная полоса(65:03-6.172), </w:t>
      </w:r>
    </w:p>
    <w:p w14:paraId="4DF490D9"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10. Водоохранная зона(65:03-6.159), </w:t>
      </w:r>
    </w:p>
    <w:p w14:paraId="3A65C60D"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11. Прибрежная защитная полоса(65:03-6.160), </w:t>
      </w:r>
    </w:p>
    <w:p w14:paraId="6D6BA5CE"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12. Зоны с особыми условиями использования территории(65:03-6.151), </w:t>
      </w:r>
    </w:p>
    <w:p w14:paraId="55C4BBCE" w14:textId="77777777" w:rsidR="009606D4" w:rsidRPr="00E81F01" w:rsidRDefault="009606D4" w:rsidP="009606D4">
      <w:pPr>
        <w:autoSpaceDE w:val="0"/>
        <w:autoSpaceDN w:val="0"/>
        <w:adjustRightInd w:val="0"/>
        <w:ind w:left="-567"/>
        <w:jc w:val="both"/>
        <w:rPr>
          <w:color w:val="000000"/>
        </w:rPr>
      </w:pPr>
      <w:r w:rsidRPr="00E81F01">
        <w:rPr>
          <w:color w:val="000000"/>
        </w:rPr>
        <w:t>13. Зона санитарной охраны источников водоснабжения и водопроводов питьевого назначения(65:03-6.153),</w:t>
      </w:r>
    </w:p>
    <w:p w14:paraId="7765C44B" w14:textId="77777777" w:rsidR="009606D4" w:rsidRPr="00E81F01" w:rsidRDefault="009606D4" w:rsidP="009606D4">
      <w:pPr>
        <w:autoSpaceDE w:val="0"/>
        <w:autoSpaceDN w:val="0"/>
        <w:adjustRightInd w:val="0"/>
        <w:ind w:left="-567"/>
        <w:jc w:val="both"/>
        <w:rPr>
          <w:color w:val="000000"/>
        </w:rPr>
      </w:pPr>
      <w:r w:rsidRPr="00E81F01">
        <w:rPr>
          <w:color w:val="000000"/>
        </w:rPr>
        <w:t>14. Зона санитарной охраны источников водоснабжения и водопроводов питьевого назначения(65:03-6.154)</w:t>
      </w:r>
    </w:p>
    <w:p w14:paraId="1628781F" w14:textId="77777777" w:rsidR="009606D4" w:rsidRPr="00E81F01" w:rsidRDefault="009606D4" w:rsidP="009606D4">
      <w:pPr>
        <w:autoSpaceDE w:val="0"/>
        <w:autoSpaceDN w:val="0"/>
        <w:adjustRightInd w:val="0"/>
        <w:ind w:left="-567" w:firstLine="709"/>
        <w:jc w:val="both"/>
        <w:rPr>
          <w:color w:val="000000"/>
        </w:rPr>
      </w:pPr>
      <w:r w:rsidRPr="00E81F01">
        <w:rPr>
          <w:color w:val="000000"/>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2994EEF1" w14:textId="77777777" w:rsidR="009606D4" w:rsidRPr="00E81F01" w:rsidRDefault="009606D4" w:rsidP="009606D4">
      <w:pPr>
        <w:ind w:left="-567" w:firstLine="709"/>
        <w:jc w:val="both"/>
      </w:pPr>
      <w:r w:rsidRPr="00E81F01">
        <w:rPr>
          <w:color w:val="000000"/>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519F576F" w14:textId="77777777" w:rsidR="009606D4" w:rsidRPr="00E81F01" w:rsidRDefault="009606D4" w:rsidP="009606D4">
      <w:pPr>
        <w:spacing w:line="1" w:lineRule="exact"/>
        <w:jc w:val="both"/>
      </w:pPr>
    </w:p>
    <w:p w14:paraId="68EA2CE4" w14:textId="77777777" w:rsidR="009606D4" w:rsidRPr="00E81F01" w:rsidRDefault="009606D4" w:rsidP="009606D4"/>
    <w:p w14:paraId="7AC9126C" w14:textId="77777777" w:rsidR="009606D4" w:rsidRPr="00E81F01" w:rsidRDefault="009606D4" w:rsidP="009606D4">
      <w:pPr>
        <w:autoSpaceDE w:val="0"/>
        <w:autoSpaceDN w:val="0"/>
        <w:adjustRightInd w:val="0"/>
        <w:spacing w:after="240"/>
        <w:outlineLvl w:val="0"/>
        <w:rPr>
          <w:b/>
          <w:bCs/>
          <w:color w:val="000000"/>
        </w:rPr>
      </w:pPr>
      <w:bookmarkStart w:id="237" w:name="_Toc180414988"/>
      <w:r w:rsidRPr="00E81F01">
        <w:rPr>
          <w:b/>
          <w:bCs/>
          <w:color w:val="000000"/>
        </w:rPr>
        <w:t>21. ЗОНА ОБЪЕКТОВ ОБРАБОТКИ, УТИЛИЗАЦИИ, ОБЕЗВРЕЖИВАНИЯ, РАЗМЕЩЕНИЯ ТВЕРДЫХ КОММУНАЛЬНЫХ ОТХОДОВ (СН-2)</w:t>
      </w:r>
      <w:bookmarkEnd w:id="237"/>
    </w:p>
    <w:p w14:paraId="0ED4B325" w14:textId="77777777" w:rsidR="009606D4" w:rsidRPr="00E81F01" w:rsidRDefault="009606D4" w:rsidP="009606D4">
      <w:pPr>
        <w:jc w:val="both"/>
        <w:outlineLvl w:val="2"/>
      </w:pPr>
      <w:bookmarkStart w:id="238" w:name="_Toc180414989"/>
      <w:r w:rsidRPr="00E81F01">
        <w:rPr>
          <w:b/>
          <w:bCs/>
          <w:color w:val="000000"/>
        </w:rPr>
        <w:t>21.1 Основные виды разрешенного использования земельных участков и объектов капитального строительства</w:t>
      </w:r>
      <w:bookmarkEnd w:id="238"/>
    </w:p>
    <w:tbl>
      <w:tblPr>
        <w:tblpPr w:leftFromText="180" w:rightFromText="180" w:vertAnchor="text" w:tblpXSpec="center" w:tblpY="1"/>
        <w:tblOverlap w:val="never"/>
        <w:tblW w:w="5659" w:type="pct"/>
        <w:tblCellMar>
          <w:left w:w="10" w:type="dxa"/>
          <w:right w:w="10" w:type="dxa"/>
        </w:tblCellMar>
        <w:tblLook w:val="0000" w:firstRow="0" w:lastRow="0" w:firstColumn="0" w:lastColumn="0" w:noHBand="0" w:noVBand="0"/>
      </w:tblPr>
      <w:tblGrid>
        <w:gridCol w:w="515"/>
        <w:gridCol w:w="2096"/>
        <w:gridCol w:w="1001"/>
        <w:gridCol w:w="7125"/>
      </w:tblGrid>
      <w:tr w:rsidR="009606D4" w:rsidRPr="00E81F01" w14:paraId="0F216859" w14:textId="77777777" w:rsidTr="00C33032">
        <w:trPr>
          <w:trHeight w:hRule="exact" w:val="793"/>
        </w:trPr>
        <w:tc>
          <w:tcPr>
            <w:tcW w:w="240" w:type="pct"/>
            <w:vMerge w:val="restart"/>
            <w:tcBorders>
              <w:top w:val="single" w:sz="4" w:space="0" w:color="auto"/>
              <w:left w:val="single" w:sz="4" w:space="0" w:color="auto"/>
            </w:tcBorders>
            <w:shd w:val="clear" w:color="auto" w:fill="FFFFFF"/>
            <w:vAlign w:val="center"/>
          </w:tcPr>
          <w:p w14:paraId="10E95A4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442" w:type="pct"/>
            <w:gridSpan w:val="2"/>
            <w:tcBorders>
              <w:top w:val="single" w:sz="4" w:space="0" w:color="auto"/>
              <w:left w:val="single" w:sz="4" w:space="0" w:color="auto"/>
            </w:tcBorders>
            <w:shd w:val="clear" w:color="auto" w:fill="FFFFFF"/>
          </w:tcPr>
          <w:p w14:paraId="6339F6D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18" w:type="pct"/>
            <w:vMerge w:val="restart"/>
            <w:tcBorders>
              <w:top w:val="single" w:sz="4" w:space="0" w:color="auto"/>
              <w:left w:val="single" w:sz="4" w:space="0" w:color="auto"/>
              <w:right w:val="single" w:sz="4" w:space="0" w:color="auto"/>
            </w:tcBorders>
            <w:shd w:val="clear" w:color="auto" w:fill="FFFFFF"/>
            <w:vAlign w:val="center"/>
          </w:tcPr>
          <w:p w14:paraId="41C073A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0A280E1A" w14:textId="77777777" w:rsidTr="00C33032">
        <w:trPr>
          <w:trHeight w:hRule="exact" w:val="250"/>
        </w:trPr>
        <w:tc>
          <w:tcPr>
            <w:tcW w:w="240" w:type="pct"/>
            <w:vMerge/>
            <w:tcBorders>
              <w:left w:val="single" w:sz="4" w:space="0" w:color="auto"/>
            </w:tcBorders>
            <w:shd w:val="clear" w:color="auto" w:fill="FFFFFF"/>
            <w:vAlign w:val="center"/>
          </w:tcPr>
          <w:p w14:paraId="0FACC4EC" w14:textId="77777777" w:rsidR="009606D4" w:rsidRPr="00E81F01" w:rsidRDefault="009606D4" w:rsidP="00C33032">
            <w:pPr>
              <w:rPr>
                <w:sz w:val="20"/>
                <w:szCs w:val="20"/>
              </w:rPr>
            </w:pPr>
          </w:p>
        </w:tc>
        <w:tc>
          <w:tcPr>
            <w:tcW w:w="976" w:type="pct"/>
            <w:tcBorders>
              <w:top w:val="single" w:sz="4" w:space="0" w:color="auto"/>
              <w:left w:val="single" w:sz="4" w:space="0" w:color="auto"/>
            </w:tcBorders>
            <w:shd w:val="clear" w:color="auto" w:fill="FFFFFF"/>
            <w:vAlign w:val="bottom"/>
          </w:tcPr>
          <w:p w14:paraId="720B5A1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66" w:type="pct"/>
            <w:tcBorders>
              <w:top w:val="single" w:sz="4" w:space="0" w:color="auto"/>
              <w:left w:val="single" w:sz="4" w:space="0" w:color="auto"/>
            </w:tcBorders>
            <w:shd w:val="clear" w:color="auto" w:fill="FFFFFF"/>
            <w:vAlign w:val="bottom"/>
          </w:tcPr>
          <w:p w14:paraId="388CF63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18" w:type="pct"/>
            <w:vMerge/>
            <w:tcBorders>
              <w:left w:val="single" w:sz="4" w:space="0" w:color="auto"/>
              <w:right w:val="single" w:sz="4" w:space="0" w:color="auto"/>
            </w:tcBorders>
            <w:shd w:val="clear" w:color="auto" w:fill="FFFFFF"/>
            <w:vAlign w:val="center"/>
          </w:tcPr>
          <w:p w14:paraId="12CE29D8" w14:textId="77777777" w:rsidR="009606D4" w:rsidRPr="00E81F01" w:rsidRDefault="009606D4" w:rsidP="00C33032">
            <w:pPr>
              <w:rPr>
                <w:sz w:val="20"/>
                <w:szCs w:val="20"/>
              </w:rPr>
            </w:pPr>
          </w:p>
        </w:tc>
      </w:tr>
      <w:tr w:rsidR="009606D4" w:rsidRPr="00E81F01" w14:paraId="4BA00D22" w14:textId="77777777" w:rsidTr="00C33032">
        <w:trPr>
          <w:trHeight w:hRule="exact" w:val="250"/>
        </w:trPr>
        <w:tc>
          <w:tcPr>
            <w:tcW w:w="240" w:type="pct"/>
            <w:vMerge/>
            <w:tcBorders>
              <w:left w:val="single" w:sz="4" w:space="0" w:color="auto"/>
              <w:bottom w:val="single" w:sz="4" w:space="0" w:color="auto"/>
            </w:tcBorders>
            <w:shd w:val="clear" w:color="auto" w:fill="FFFFFF"/>
            <w:vAlign w:val="center"/>
          </w:tcPr>
          <w:p w14:paraId="3DB1ABA0" w14:textId="77777777" w:rsidR="009606D4" w:rsidRPr="00E81F01" w:rsidRDefault="009606D4" w:rsidP="00C33032">
            <w:pPr>
              <w:rPr>
                <w:sz w:val="20"/>
                <w:szCs w:val="20"/>
              </w:rPr>
            </w:pPr>
          </w:p>
        </w:tc>
        <w:tc>
          <w:tcPr>
            <w:tcW w:w="976" w:type="pct"/>
            <w:tcBorders>
              <w:top w:val="single" w:sz="4" w:space="0" w:color="auto"/>
              <w:left w:val="single" w:sz="4" w:space="0" w:color="auto"/>
              <w:bottom w:val="single" w:sz="4" w:space="0" w:color="auto"/>
            </w:tcBorders>
            <w:shd w:val="clear" w:color="auto" w:fill="FFFFFF"/>
            <w:vAlign w:val="bottom"/>
          </w:tcPr>
          <w:p w14:paraId="6411EB1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66" w:type="pct"/>
            <w:tcBorders>
              <w:top w:val="single" w:sz="4" w:space="0" w:color="auto"/>
              <w:left w:val="single" w:sz="4" w:space="0" w:color="auto"/>
              <w:bottom w:val="single" w:sz="4" w:space="0" w:color="auto"/>
            </w:tcBorders>
            <w:shd w:val="clear" w:color="auto" w:fill="FFFFFF"/>
            <w:vAlign w:val="bottom"/>
          </w:tcPr>
          <w:p w14:paraId="1E74ECFC" w14:textId="77777777" w:rsidR="009606D4" w:rsidRPr="00E81F01" w:rsidRDefault="009606D4" w:rsidP="00C33032">
            <w:pPr>
              <w:pStyle w:val="Other0"/>
              <w:shd w:val="clear" w:color="auto" w:fill="auto"/>
              <w:ind w:firstLine="440"/>
              <w:rPr>
                <w:rFonts w:ascii="Times New Roman" w:hAnsi="Times New Roman" w:cs="Times New Roman"/>
              </w:rPr>
            </w:pPr>
            <w:r w:rsidRPr="00E81F01">
              <w:rPr>
                <w:rFonts w:ascii="Times New Roman" w:hAnsi="Times New Roman" w:cs="Times New Roman"/>
              </w:rPr>
              <w:t>2</w:t>
            </w:r>
          </w:p>
        </w:tc>
        <w:tc>
          <w:tcPr>
            <w:tcW w:w="3318" w:type="pct"/>
            <w:tcBorders>
              <w:top w:val="single" w:sz="4" w:space="0" w:color="auto"/>
              <w:left w:val="single" w:sz="4" w:space="0" w:color="auto"/>
              <w:bottom w:val="single" w:sz="4" w:space="0" w:color="auto"/>
              <w:right w:val="single" w:sz="4" w:space="0" w:color="auto"/>
            </w:tcBorders>
            <w:shd w:val="clear" w:color="auto" w:fill="FFFFFF"/>
            <w:vAlign w:val="center"/>
          </w:tcPr>
          <w:p w14:paraId="06B43D4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752C1887" w14:textId="77777777" w:rsidTr="00C33032">
        <w:trPr>
          <w:trHeight w:val="2687"/>
        </w:trPr>
        <w:tc>
          <w:tcPr>
            <w:tcW w:w="240" w:type="pct"/>
            <w:tcBorders>
              <w:top w:val="single" w:sz="4" w:space="0" w:color="auto"/>
              <w:left w:val="single" w:sz="4" w:space="0" w:color="auto"/>
              <w:bottom w:val="single" w:sz="4" w:space="0" w:color="auto"/>
            </w:tcBorders>
            <w:shd w:val="clear" w:color="auto" w:fill="FFFFFF"/>
          </w:tcPr>
          <w:p w14:paraId="5624B59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76" w:type="pct"/>
            <w:tcBorders>
              <w:top w:val="single" w:sz="4" w:space="0" w:color="auto"/>
              <w:left w:val="single" w:sz="4" w:space="0" w:color="auto"/>
              <w:bottom w:val="single" w:sz="4" w:space="0" w:color="auto"/>
            </w:tcBorders>
            <w:shd w:val="clear" w:color="auto" w:fill="FFFFFF"/>
          </w:tcPr>
          <w:p w14:paraId="5957D67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Специальная</w:t>
            </w:r>
          </w:p>
          <w:p w14:paraId="19CCA22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деятельность</w:t>
            </w:r>
          </w:p>
        </w:tc>
        <w:tc>
          <w:tcPr>
            <w:tcW w:w="466" w:type="pct"/>
            <w:tcBorders>
              <w:top w:val="single" w:sz="4" w:space="0" w:color="auto"/>
              <w:left w:val="single" w:sz="4" w:space="0" w:color="auto"/>
              <w:bottom w:val="single" w:sz="4" w:space="0" w:color="auto"/>
            </w:tcBorders>
            <w:shd w:val="clear" w:color="auto" w:fill="FFFFFF"/>
          </w:tcPr>
          <w:p w14:paraId="5A7567B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12.2</w:t>
            </w:r>
          </w:p>
        </w:tc>
        <w:tc>
          <w:tcPr>
            <w:tcW w:w="3318" w:type="pct"/>
            <w:tcBorders>
              <w:top w:val="single" w:sz="4" w:space="0" w:color="auto"/>
              <w:left w:val="single" w:sz="4" w:space="0" w:color="auto"/>
              <w:bottom w:val="single" w:sz="4" w:space="0" w:color="auto"/>
              <w:right w:val="single" w:sz="4" w:space="0" w:color="auto"/>
            </w:tcBorders>
            <w:shd w:val="clear" w:color="auto" w:fill="FFFFFF"/>
            <w:vAlign w:val="bottom"/>
          </w:tcPr>
          <w:p w14:paraId="6519B8F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6DAC15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- 3</w:t>
            </w:r>
          </w:p>
          <w:p w14:paraId="3138E58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6EC93BBC"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9058C24" w14:textId="77777777" w:rsidR="009606D4" w:rsidRPr="00E81F01" w:rsidRDefault="009606D4" w:rsidP="00C33032">
            <w:pPr>
              <w:pStyle w:val="Other0"/>
              <w:ind w:right="131"/>
              <w:jc w:val="both"/>
              <w:rPr>
                <w:rFonts w:ascii="Times New Roman" w:hAnsi="Times New Roman" w:cs="Times New Roman"/>
              </w:rPr>
            </w:pPr>
          </w:p>
          <w:p w14:paraId="24DE09D6"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39589769" w14:textId="77777777" w:rsidTr="00C33032">
        <w:trPr>
          <w:trHeight w:val="3095"/>
        </w:trPr>
        <w:tc>
          <w:tcPr>
            <w:tcW w:w="240" w:type="pct"/>
            <w:tcBorders>
              <w:top w:val="single" w:sz="4" w:space="0" w:color="auto"/>
              <w:left w:val="single" w:sz="4" w:space="0" w:color="auto"/>
            </w:tcBorders>
            <w:shd w:val="clear" w:color="auto" w:fill="FFFFFF"/>
          </w:tcPr>
          <w:p w14:paraId="37B5DF5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2</w:t>
            </w:r>
          </w:p>
        </w:tc>
        <w:tc>
          <w:tcPr>
            <w:tcW w:w="976" w:type="pct"/>
            <w:tcBorders>
              <w:top w:val="single" w:sz="4" w:space="0" w:color="auto"/>
              <w:left w:val="single" w:sz="4" w:space="0" w:color="auto"/>
            </w:tcBorders>
            <w:shd w:val="clear" w:color="auto" w:fill="FFFFFF"/>
          </w:tcPr>
          <w:p w14:paraId="5744EC0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466" w:type="pct"/>
            <w:tcBorders>
              <w:top w:val="single" w:sz="4" w:space="0" w:color="auto"/>
              <w:left w:val="single" w:sz="4" w:space="0" w:color="auto"/>
            </w:tcBorders>
            <w:shd w:val="clear" w:color="auto" w:fill="FFFFFF"/>
          </w:tcPr>
          <w:p w14:paraId="0A1FE54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3.9.1</w:t>
            </w:r>
          </w:p>
        </w:tc>
        <w:tc>
          <w:tcPr>
            <w:tcW w:w="3318" w:type="pct"/>
            <w:tcBorders>
              <w:top w:val="single" w:sz="4" w:space="0" w:color="auto"/>
              <w:left w:val="single" w:sz="4" w:space="0" w:color="auto"/>
              <w:right w:val="single" w:sz="4" w:space="0" w:color="auto"/>
            </w:tcBorders>
            <w:shd w:val="clear" w:color="auto" w:fill="FFFFFF"/>
            <w:vAlign w:val="bottom"/>
          </w:tcPr>
          <w:p w14:paraId="04AC47C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604AC62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FA1BC96" w14:textId="77777777" w:rsidR="009606D4" w:rsidRPr="00E81F01" w:rsidRDefault="009606D4" w:rsidP="009606D4">
            <w:pPr>
              <w:pStyle w:val="Other0"/>
              <w:numPr>
                <w:ilvl w:val="0"/>
                <w:numId w:val="256"/>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ACC9337" w14:textId="77777777" w:rsidR="009606D4" w:rsidRPr="00E81F01" w:rsidRDefault="009606D4" w:rsidP="009606D4">
            <w:pPr>
              <w:pStyle w:val="Other0"/>
              <w:numPr>
                <w:ilvl w:val="0"/>
                <w:numId w:val="256"/>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538A52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925CDD3"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A55D1A6"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16BEAA22" w14:textId="77777777" w:rsidTr="00C33032">
        <w:trPr>
          <w:trHeight w:val="3471"/>
        </w:trPr>
        <w:tc>
          <w:tcPr>
            <w:tcW w:w="240" w:type="pct"/>
            <w:tcBorders>
              <w:top w:val="single" w:sz="4" w:space="0" w:color="auto"/>
              <w:left w:val="single" w:sz="4" w:space="0" w:color="auto"/>
              <w:bottom w:val="single" w:sz="4" w:space="0" w:color="auto"/>
            </w:tcBorders>
            <w:shd w:val="clear" w:color="auto" w:fill="FFFFFF"/>
          </w:tcPr>
          <w:p w14:paraId="16B5634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976" w:type="pct"/>
            <w:tcBorders>
              <w:top w:val="single" w:sz="4" w:space="0" w:color="auto"/>
              <w:left w:val="single" w:sz="4" w:space="0" w:color="auto"/>
              <w:bottom w:val="single" w:sz="4" w:space="0" w:color="auto"/>
            </w:tcBorders>
            <w:shd w:val="clear" w:color="auto" w:fill="FFFFFF"/>
          </w:tcPr>
          <w:p w14:paraId="47AE3CE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66" w:type="pct"/>
            <w:tcBorders>
              <w:top w:val="single" w:sz="4" w:space="0" w:color="auto"/>
              <w:left w:val="single" w:sz="4" w:space="0" w:color="auto"/>
              <w:bottom w:val="single" w:sz="4" w:space="0" w:color="auto"/>
            </w:tcBorders>
            <w:shd w:val="clear" w:color="auto" w:fill="FFFFFF"/>
          </w:tcPr>
          <w:p w14:paraId="02629CB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318" w:type="pct"/>
            <w:tcBorders>
              <w:top w:val="single" w:sz="4" w:space="0" w:color="auto"/>
              <w:left w:val="single" w:sz="4" w:space="0" w:color="auto"/>
              <w:bottom w:val="single" w:sz="4" w:space="0" w:color="auto"/>
              <w:right w:val="single" w:sz="4" w:space="0" w:color="auto"/>
            </w:tcBorders>
            <w:shd w:val="clear" w:color="auto" w:fill="FFFFFF"/>
            <w:vAlign w:val="bottom"/>
          </w:tcPr>
          <w:p w14:paraId="1C23FB6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B70FBE9"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87CE16D" w14:textId="77777777" w:rsidR="009606D4" w:rsidRPr="00E81F01" w:rsidRDefault="009606D4" w:rsidP="009606D4">
            <w:pPr>
              <w:pStyle w:val="Other0"/>
              <w:numPr>
                <w:ilvl w:val="0"/>
                <w:numId w:val="257"/>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9E0ECE3" w14:textId="77777777" w:rsidR="009606D4" w:rsidRPr="00E81F01" w:rsidRDefault="009606D4" w:rsidP="009606D4">
            <w:pPr>
              <w:pStyle w:val="Other0"/>
              <w:numPr>
                <w:ilvl w:val="0"/>
                <w:numId w:val="257"/>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24EC9596"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23335C2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04633B02"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DDB7259"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40960D09" w14:textId="77777777" w:rsidTr="00C33032">
        <w:trPr>
          <w:trHeight w:val="2006"/>
        </w:trPr>
        <w:tc>
          <w:tcPr>
            <w:tcW w:w="240" w:type="pct"/>
            <w:tcBorders>
              <w:top w:val="single" w:sz="4" w:space="0" w:color="auto"/>
              <w:left w:val="single" w:sz="4" w:space="0" w:color="auto"/>
              <w:bottom w:val="single" w:sz="4" w:space="0" w:color="auto"/>
            </w:tcBorders>
            <w:shd w:val="clear" w:color="auto" w:fill="FFFFFF"/>
          </w:tcPr>
          <w:p w14:paraId="2B91A01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w:t>
            </w:r>
          </w:p>
        </w:tc>
        <w:tc>
          <w:tcPr>
            <w:tcW w:w="976" w:type="pct"/>
            <w:tcBorders>
              <w:top w:val="single" w:sz="4" w:space="0" w:color="auto"/>
              <w:left w:val="single" w:sz="4" w:space="0" w:color="auto"/>
              <w:bottom w:val="single" w:sz="4" w:space="0" w:color="auto"/>
            </w:tcBorders>
            <w:shd w:val="clear" w:color="auto" w:fill="FFFFFF"/>
          </w:tcPr>
          <w:p w14:paraId="0CB8302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66" w:type="pct"/>
            <w:tcBorders>
              <w:top w:val="single" w:sz="4" w:space="0" w:color="auto"/>
              <w:left w:val="single" w:sz="4" w:space="0" w:color="auto"/>
              <w:bottom w:val="single" w:sz="4" w:space="0" w:color="auto"/>
            </w:tcBorders>
            <w:shd w:val="clear" w:color="auto" w:fill="FFFFFF"/>
          </w:tcPr>
          <w:p w14:paraId="111B59A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318" w:type="pct"/>
            <w:tcBorders>
              <w:top w:val="single" w:sz="4" w:space="0" w:color="auto"/>
              <w:left w:val="single" w:sz="4" w:space="0" w:color="auto"/>
              <w:bottom w:val="single" w:sz="4" w:space="0" w:color="auto"/>
              <w:right w:val="single" w:sz="4" w:space="0" w:color="auto"/>
            </w:tcBorders>
            <w:shd w:val="clear" w:color="auto" w:fill="FFFFFF"/>
            <w:vAlign w:val="bottom"/>
          </w:tcPr>
          <w:p w14:paraId="614B123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1806AAD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52D3B77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1F3147A3" w14:textId="77777777" w:rsidR="009606D4" w:rsidRPr="00E81F01" w:rsidRDefault="009606D4" w:rsidP="00C33032">
            <w:pPr>
              <w:pStyle w:val="Other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577EDD6C" w14:textId="77777777" w:rsidR="009606D4" w:rsidRPr="00E81F01" w:rsidRDefault="009606D4" w:rsidP="009606D4"/>
    <w:p w14:paraId="39015931" w14:textId="77777777" w:rsidR="009606D4" w:rsidRPr="00E81F01" w:rsidRDefault="009606D4" w:rsidP="009606D4">
      <w:pPr>
        <w:autoSpaceDE w:val="0"/>
        <w:autoSpaceDN w:val="0"/>
        <w:adjustRightInd w:val="0"/>
        <w:jc w:val="both"/>
        <w:outlineLvl w:val="2"/>
        <w:rPr>
          <w:b/>
          <w:bCs/>
          <w:color w:val="000000"/>
        </w:rPr>
      </w:pPr>
      <w:bookmarkStart w:id="239" w:name="_Toc180414990"/>
      <w:r w:rsidRPr="00E81F01">
        <w:rPr>
          <w:b/>
          <w:bCs/>
          <w:color w:val="000000"/>
        </w:rPr>
        <w:t>21.2 Условно разрешенные виды использования земельных участков и объектов капитального строительства:</w:t>
      </w:r>
      <w:bookmarkEnd w:id="239"/>
      <w:r w:rsidRPr="00E81F01">
        <w:rPr>
          <w:b/>
          <w:bCs/>
          <w:color w:val="000000"/>
        </w:rPr>
        <w:t xml:space="preserve"> </w:t>
      </w:r>
    </w:p>
    <w:p w14:paraId="03C7884B" w14:textId="77777777" w:rsidR="009606D4" w:rsidRPr="00E81F01" w:rsidRDefault="009606D4" w:rsidP="009606D4">
      <w:pPr>
        <w:autoSpaceDE w:val="0"/>
        <w:autoSpaceDN w:val="0"/>
        <w:adjustRightInd w:val="0"/>
        <w:rPr>
          <w:rFonts w:ascii="Tahoma" w:hAnsi="Tahoma" w:cs="Tahoma"/>
          <w:b/>
          <w:bCs/>
          <w:color w:val="000000"/>
        </w:rPr>
      </w:pPr>
      <w:r w:rsidRPr="00E81F01">
        <w:rPr>
          <w:rFonts w:ascii="Tahoma" w:hAnsi="Tahoma" w:cs="Tahoma"/>
          <w:b/>
          <w:bCs/>
          <w:color w:val="000000"/>
        </w:rPr>
        <w:t>нет</w:t>
      </w:r>
    </w:p>
    <w:p w14:paraId="18C45068" w14:textId="77777777" w:rsidR="009606D4" w:rsidRPr="00E81F01" w:rsidRDefault="009606D4" w:rsidP="009606D4">
      <w:pPr>
        <w:rPr>
          <w:rFonts w:ascii="Tahoma" w:hAnsi="Tahoma" w:cs="Tahoma"/>
          <w:b/>
          <w:bCs/>
          <w:color w:val="000000"/>
        </w:rPr>
      </w:pPr>
    </w:p>
    <w:p w14:paraId="3E4D713C" w14:textId="77777777" w:rsidR="009606D4" w:rsidRPr="00E81F01" w:rsidRDefault="009606D4" w:rsidP="009606D4">
      <w:pPr>
        <w:jc w:val="both"/>
        <w:outlineLvl w:val="2"/>
      </w:pPr>
      <w:bookmarkStart w:id="240" w:name="_Toc180414991"/>
      <w:r w:rsidRPr="00E81F01">
        <w:rPr>
          <w:b/>
          <w:bCs/>
          <w:color w:val="000000"/>
        </w:rPr>
        <w:t>21.3 Вспомогательные виды разрешенного использования земельных участков и объектов капитального строительства</w:t>
      </w:r>
      <w:bookmarkEnd w:id="240"/>
    </w:p>
    <w:tbl>
      <w:tblPr>
        <w:tblpPr w:leftFromText="180" w:rightFromText="180" w:vertAnchor="text" w:tblpXSpec="center" w:tblpY="1"/>
        <w:tblOverlap w:val="never"/>
        <w:tblW w:w="56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5"/>
        <w:gridCol w:w="1931"/>
        <w:gridCol w:w="1016"/>
        <w:gridCol w:w="7275"/>
      </w:tblGrid>
      <w:tr w:rsidR="009606D4" w:rsidRPr="00E81F01" w14:paraId="4533B12B" w14:textId="77777777" w:rsidTr="00C33032">
        <w:trPr>
          <w:trHeight w:hRule="exact" w:val="1258"/>
          <w:jc w:val="center"/>
        </w:trPr>
        <w:tc>
          <w:tcPr>
            <w:tcW w:w="240" w:type="pct"/>
            <w:vMerge w:val="restart"/>
            <w:shd w:val="clear" w:color="auto" w:fill="FFFFFF"/>
            <w:vAlign w:val="center"/>
          </w:tcPr>
          <w:p w14:paraId="3BFDE14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w:t>
            </w:r>
          </w:p>
          <w:p w14:paraId="15B7B8B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п/п</w:t>
            </w:r>
          </w:p>
        </w:tc>
        <w:tc>
          <w:tcPr>
            <w:tcW w:w="1372" w:type="pct"/>
            <w:gridSpan w:val="2"/>
            <w:shd w:val="clear" w:color="auto" w:fill="FFFFFF"/>
          </w:tcPr>
          <w:p w14:paraId="4435CAC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88" w:type="pct"/>
            <w:vMerge w:val="restart"/>
            <w:shd w:val="clear" w:color="auto" w:fill="FFFFFF"/>
            <w:vAlign w:val="center"/>
          </w:tcPr>
          <w:p w14:paraId="5EB0F1A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0375CEE0" w14:textId="77777777" w:rsidTr="00C33032">
        <w:trPr>
          <w:trHeight w:hRule="exact" w:val="250"/>
          <w:jc w:val="center"/>
        </w:trPr>
        <w:tc>
          <w:tcPr>
            <w:tcW w:w="240" w:type="pct"/>
            <w:vMerge/>
            <w:shd w:val="clear" w:color="auto" w:fill="FFFFFF"/>
            <w:vAlign w:val="center"/>
          </w:tcPr>
          <w:p w14:paraId="6B20911D" w14:textId="77777777" w:rsidR="009606D4" w:rsidRPr="00E81F01" w:rsidRDefault="009606D4" w:rsidP="00C33032">
            <w:pPr>
              <w:rPr>
                <w:sz w:val="20"/>
                <w:szCs w:val="20"/>
              </w:rPr>
            </w:pPr>
          </w:p>
        </w:tc>
        <w:tc>
          <w:tcPr>
            <w:tcW w:w="899" w:type="pct"/>
            <w:shd w:val="clear" w:color="auto" w:fill="FFFFFF"/>
            <w:vAlign w:val="bottom"/>
          </w:tcPr>
          <w:p w14:paraId="5B6C053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73" w:type="pct"/>
            <w:shd w:val="clear" w:color="auto" w:fill="FFFFFF"/>
            <w:vAlign w:val="bottom"/>
          </w:tcPr>
          <w:p w14:paraId="5A10D63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88" w:type="pct"/>
            <w:vMerge/>
            <w:shd w:val="clear" w:color="auto" w:fill="FFFFFF"/>
            <w:vAlign w:val="center"/>
          </w:tcPr>
          <w:p w14:paraId="52F7B208" w14:textId="77777777" w:rsidR="009606D4" w:rsidRPr="00E81F01" w:rsidRDefault="009606D4" w:rsidP="00C33032">
            <w:pPr>
              <w:rPr>
                <w:sz w:val="20"/>
                <w:szCs w:val="20"/>
              </w:rPr>
            </w:pPr>
          </w:p>
        </w:tc>
      </w:tr>
      <w:tr w:rsidR="009606D4" w:rsidRPr="00E81F01" w14:paraId="48FC8FB4" w14:textId="77777777" w:rsidTr="00C33032">
        <w:trPr>
          <w:trHeight w:hRule="exact" w:val="250"/>
          <w:jc w:val="center"/>
        </w:trPr>
        <w:tc>
          <w:tcPr>
            <w:tcW w:w="240" w:type="pct"/>
            <w:vMerge/>
            <w:shd w:val="clear" w:color="auto" w:fill="FFFFFF"/>
            <w:vAlign w:val="center"/>
          </w:tcPr>
          <w:p w14:paraId="598E256A" w14:textId="77777777" w:rsidR="009606D4" w:rsidRPr="00E81F01" w:rsidRDefault="009606D4" w:rsidP="00C33032">
            <w:pPr>
              <w:rPr>
                <w:sz w:val="20"/>
                <w:szCs w:val="20"/>
              </w:rPr>
            </w:pPr>
          </w:p>
        </w:tc>
        <w:tc>
          <w:tcPr>
            <w:tcW w:w="899" w:type="pct"/>
            <w:shd w:val="clear" w:color="auto" w:fill="FFFFFF"/>
            <w:vAlign w:val="bottom"/>
          </w:tcPr>
          <w:p w14:paraId="3D3E3CA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73" w:type="pct"/>
            <w:shd w:val="clear" w:color="auto" w:fill="FFFFFF"/>
            <w:vAlign w:val="bottom"/>
          </w:tcPr>
          <w:p w14:paraId="17A8E6A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388" w:type="pct"/>
            <w:shd w:val="clear" w:color="auto" w:fill="FFFFFF"/>
            <w:vAlign w:val="center"/>
          </w:tcPr>
          <w:p w14:paraId="45A43E7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1D33A9DE" w14:textId="77777777" w:rsidTr="00C33032">
        <w:trPr>
          <w:trHeight w:val="3832"/>
          <w:jc w:val="center"/>
        </w:trPr>
        <w:tc>
          <w:tcPr>
            <w:tcW w:w="240" w:type="pct"/>
            <w:shd w:val="clear" w:color="auto" w:fill="FFFFFF"/>
          </w:tcPr>
          <w:p w14:paraId="1C21C2A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w:t>
            </w:r>
          </w:p>
        </w:tc>
        <w:tc>
          <w:tcPr>
            <w:tcW w:w="899" w:type="pct"/>
            <w:shd w:val="clear" w:color="auto" w:fill="FFFFFF"/>
          </w:tcPr>
          <w:p w14:paraId="56349D5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73" w:type="pct"/>
            <w:shd w:val="clear" w:color="auto" w:fill="FFFFFF"/>
          </w:tcPr>
          <w:p w14:paraId="3B83E57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388" w:type="pct"/>
            <w:shd w:val="clear" w:color="auto" w:fill="FFFFFF"/>
            <w:vAlign w:val="bottom"/>
          </w:tcPr>
          <w:p w14:paraId="4E062905"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D608027" w14:textId="77777777" w:rsidR="009606D4" w:rsidRPr="00E81F01" w:rsidRDefault="009606D4" w:rsidP="00C33032">
            <w:pPr>
              <w:pStyle w:val="Other0"/>
              <w:shd w:val="clear" w:color="auto" w:fill="auto"/>
              <w:jc w:val="both"/>
              <w:rPr>
                <w:rFonts w:ascii="Times New Roman" w:hAnsi="Times New Roman" w:cs="Times New Roman"/>
              </w:rPr>
            </w:pPr>
          </w:p>
          <w:p w14:paraId="5A21421E"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8F24C98" w14:textId="77777777" w:rsidR="009606D4" w:rsidRPr="00E81F01" w:rsidRDefault="009606D4" w:rsidP="009606D4">
            <w:pPr>
              <w:pStyle w:val="Other0"/>
              <w:numPr>
                <w:ilvl w:val="0"/>
                <w:numId w:val="258"/>
              </w:numPr>
              <w:shd w:val="clear" w:color="auto" w:fill="auto"/>
              <w:tabs>
                <w:tab w:val="left" w:pos="134"/>
              </w:tabs>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27138F1" w14:textId="77777777" w:rsidR="009606D4" w:rsidRPr="00E81F01" w:rsidRDefault="009606D4" w:rsidP="009606D4">
            <w:pPr>
              <w:pStyle w:val="Other0"/>
              <w:numPr>
                <w:ilvl w:val="0"/>
                <w:numId w:val="258"/>
              </w:numPr>
              <w:shd w:val="clear" w:color="auto" w:fill="auto"/>
              <w:tabs>
                <w:tab w:val="left" w:pos="144"/>
              </w:tabs>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CA2213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12E1D0A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7C0EE9BD" w14:textId="77777777" w:rsidR="009606D4" w:rsidRPr="00E81F01" w:rsidRDefault="009606D4" w:rsidP="00C33032">
            <w:pPr>
              <w:pStyle w:val="Other0"/>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329EBA6" w14:textId="77777777" w:rsidR="009606D4" w:rsidRPr="00E81F01" w:rsidRDefault="009606D4" w:rsidP="00C33032">
            <w:pPr>
              <w:pStyle w:val="Other0"/>
              <w:rPr>
                <w:rFonts w:ascii="Times New Roman" w:hAnsi="Times New Roman" w:cs="Times New Roman"/>
              </w:rPr>
            </w:pPr>
          </w:p>
          <w:p w14:paraId="5A422009" w14:textId="77777777" w:rsidR="009606D4" w:rsidRPr="00E81F01" w:rsidRDefault="009606D4" w:rsidP="00C33032">
            <w:pPr>
              <w:pStyle w:val="Other0"/>
              <w:rPr>
                <w:rFonts w:ascii="Times New Roman" w:hAnsi="Times New Roman" w:cs="Times New Roman"/>
              </w:rPr>
            </w:pPr>
          </w:p>
          <w:p w14:paraId="35D3E637" w14:textId="77777777" w:rsidR="009606D4" w:rsidRPr="00E81F01" w:rsidRDefault="009606D4" w:rsidP="00C33032">
            <w:pPr>
              <w:pStyle w:val="Other0"/>
              <w:rPr>
                <w:rFonts w:ascii="Times New Roman" w:hAnsi="Times New Roman" w:cs="Times New Roman"/>
              </w:rPr>
            </w:pPr>
          </w:p>
        </w:tc>
      </w:tr>
      <w:tr w:rsidR="009606D4" w:rsidRPr="00E81F01" w14:paraId="0567CB47" w14:textId="77777777" w:rsidTr="00C33032">
        <w:trPr>
          <w:trHeight w:val="2231"/>
          <w:jc w:val="center"/>
        </w:trPr>
        <w:tc>
          <w:tcPr>
            <w:tcW w:w="240" w:type="pct"/>
            <w:shd w:val="clear" w:color="auto" w:fill="FFFFFF"/>
          </w:tcPr>
          <w:p w14:paraId="620873F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899" w:type="pct"/>
            <w:shd w:val="clear" w:color="auto" w:fill="FFFFFF"/>
          </w:tcPr>
          <w:p w14:paraId="79561ED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73" w:type="pct"/>
            <w:shd w:val="clear" w:color="auto" w:fill="FFFFFF"/>
          </w:tcPr>
          <w:p w14:paraId="77EA73A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388" w:type="pct"/>
            <w:shd w:val="clear" w:color="auto" w:fill="FFFFFF"/>
            <w:vAlign w:val="bottom"/>
          </w:tcPr>
          <w:p w14:paraId="78639B3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0468D2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DA315D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0488F9A7" w14:textId="77777777" w:rsidR="009606D4" w:rsidRPr="00E81F01" w:rsidRDefault="009606D4" w:rsidP="00C33032">
            <w:pPr>
              <w:pStyle w:val="Other0"/>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5DE1F69" w14:textId="77777777" w:rsidR="009606D4" w:rsidRPr="00E81F01" w:rsidRDefault="009606D4" w:rsidP="00C33032">
            <w:pPr>
              <w:pStyle w:val="Other0"/>
              <w:rPr>
                <w:rFonts w:ascii="Times New Roman" w:hAnsi="Times New Roman" w:cs="Times New Roman"/>
              </w:rPr>
            </w:pPr>
          </w:p>
        </w:tc>
      </w:tr>
    </w:tbl>
    <w:p w14:paraId="79EE04E2" w14:textId="77777777" w:rsidR="009606D4" w:rsidRPr="00E81F01" w:rsidRDefault="009606D4" w:rsidP="009606D4">
      <w:pPr>
        <w:jc w:val="both"/>
      </w:pPr>
    </w:p>
    <w:p w14:paraId="3B3E44BE" w14:textId="77777777" w:rsidR="009606D4" w:rsidRPr="00E81F01" w:rsidRDefault="009606D4" w:rsidP="009606D4">
      <w:pPr>
        <w:autoSpaceDE w:val="0"/>
        <w:autoSpaceDN w:val="0"/>
        <w:adjustRightInd w:val="0"/>
        <w:ind w:left="-567"/>
        <w:jc w:val="both"/>
        <w:outlineLvl w:val="2"/>
        <w:rPr>
          <w:b/>
          <w:bCs/>
          <w:color w:val="000000"/>
        </w:rPr>
      </w:pPr>
      <w:bookmarkStart w:id="241" w:name="_Toc180414992"/>
      <w:r w:rsidRPr="00E81F01">
        <w:rPr>
          <w:b/>
          <w:bCs/>
          <w:color w:val="000000"/>
        </w:rPr>
        <w:t>21.4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241"/>
    </w:p>
    <w:p w14:paraId="5EE00390" w14:textId="77777777" w:rsidR="009606D4" w:rsidRPr="00E81F01" w:rsidRDefault="009606D4" w:rsidP="009606D4">
      <w:pPr>
        <w:autoSpaceDE w:val="0"/>
        <w:autoSpaceDN w:val="0"/>
        <w:adjustRightInd w:val="0"/>
        <w:ind w:left="-567"/>
        <w:rPr>
          <w:rFonts w:ascii="Tahoma" w:hAnsi="Tahoma" w:cs="Tahoma"/>
          <w:color w:val="000000"/>
          <w:sz w:val="20"/>
          <w:szCs w:val="20"/>
        </w:rPr>
      </w:pPr>
      <w:r w:rsidRPr="00E81F01">
        <w:rPr>
          <w:rFonts w:ascii="Tahoma" w:hAnsi="Tahoma" w:cs="Tahoma"/>
          <w:b/>
          <w:bCs/>
          <w:color w:val="000000"/>
        </w:rPr>
        <w:t xml:space="preserve"> </w:t>
      </w:r>
      <w:r w:rsidRPr="00E81F01">
        <w:rPr>
          <w:rFonts w:ascii="Tahoma" w:hAnsi="Tahoma" w:cs="Tahoma"/>
          <w:color w:val="000000"/>
          <w:sz w:val="20"/>
          <w:szCs w:val="20"/>
        </w:rPr>
        <w:t>Нет</w:t>
      </w:r>
    </w:p>
    <w:p w14:paraId="52F5A3A6" w14:textId="77777777" w:rsidR="009606D4" w:rsidRPr="00E81F01" w:rsidRDefault="009606D4" w:rsidP="009606D4">
      <w:pPr>
        <w:autoSpaceDE w:val="0"/>
        <w:autoSpaceDN w:val="0"/>
        <w:adjustRightInd w:val="0"/>
        <w:ind w:left="-567" w:firstLine="709"/>
        <w:jc w:val="both"/>
        <w:rPr>
          <w:color w:val="000000"/>
        </w:rPr>
      </w:pPr>
      <w:r w:rsidRPr="00E81F01">
        <w:rPr>
          <w:color w:val="000000"/>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3493E635" w14:textId="77777777" w:rsidR="009606D4" w:rsidRPr="00E81F01" w:rsidRDefault="009606D4" w:rsidP="009606D4">
      <w:pPr>
        <w:ind w:left="-567" w:firstLine="709"/>
        <w:jc w:val="both"/>
      </w:pPr>
      <w:r w:rsidRPr="00E81F01">
        <w:rPr>
          <w:color w:val="000000"/>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28F33CFF" w14:textId="77777777" w:rsidR="009606D4" w:rsidRPr="00E81F01" w:rsidRDefault="009606D4" w:rsidP="009606D4">
      <w:pPr>
        <w:ind w:firstLine="709"/>
        <w:jc w:val="both"/>
      </w:pPr>
    </w:p>
    <w:p w14:paraId="1677CFE4" w14:textId="77777777" w:rsidR="009606D4" w:rsidRPr="00E81F01" w:rsidRDefault="009606D4" w:rsidP="009606D4">
      <w:pPr>
        <w:ind w:firstLine="709"/>
        <w:jc w:val="both"/>
      </w:pPr>
    </w:p>
    <w:p w14:paraId="0D6F1BB9" w14:textId="77777777" w:rsidR="009606D4" w:rsidRPr="00E81F01" w:rsidRDefault="009606D4" w:rsidP="009606D4">
      <w:pPr>
        <w:autoSpaceDE w:val="0"/>
        <w:autoSpaceDN w:val="0"/>
        <w:adjustRightInd w:val="0"/>
        <w:spacing w:after="240"/>
        <w:outlineLvl w:val="0"/>
        <w:rPr>
          <w:b/>
          <w:bCs/>
          <w:color w:val="000000"/>
        </w:rPr>
      </w:pPr>
      <w:r w:rsidRPr="00E81F01">
        <w:br w:type="page"/>
      </w:r>
      <w:bookmarkStart w:id="242" w:name="_Toc180414993"/>
      <w:r w:rsidRPr="00E81F01">
        <w:rPr>
          <w:b/>
          <w:bCs/>
          <w:color w:val="000000"/>
        </w:rPr>
        <w:lastRenderedPageBreak/>
        <w:t>22. ИНАЯ ЗОНА СПЕЦИАЛЬНОГО НАЗНАЧЕНИЯ (СН-3)</w:t>
      </w:r>
      <w:bookmarkEnd w:id="242"/>
    </w:p>
    <w:p w14:paraId="7A873D07" w14:textId="77777777" w:rsidR="009606D4" w:rsidRPr="00E81F01" w:rsidRDefault="009606D4" w:rsidP="009606D4">
      <w:pPr>
        <w:jc w:val="both"/>
        <w:outlineLvl w:val="2"/>
      </w:pPr>
      <w:bookmarkStart w:id="243" w:name="_Toc180414994"/>
      <w:r w:rsidRPr="00E81F01">
        <w:rPr>
          <w:b/>
          <w:bCs/>
          <w:color w:val="000000"/>
        </w:rPr>
        <w:t>22.1 Основные виды разрешенного использования земельных участков и объектов капитального строительства</w:t>
      </w:r>
      <w:bookmarkEnd w:id="243"/>
    </w:p>
    <w:tbl>
      <w:tblPr>
        <w:tblpPr w:leftFromText="180" w:rightFromText="180" w:vertAnchor="text" w:tblpXSpec="center" w:tblpY="1"/>
        <w:tblOverlap w:val="never"/>
        <w:tblW w:w="56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
        <w:gridCol w:w="2098"/>
        <w:gridCol w:w="1001"/>
        <w:gridCol w:w="7125"/>
      </w:tblGrid>
      <w:tr w:rsidR="009606D4" w:rsidRPr="00E81F01" w14:paraId="3E6E9636" w14:textId="77777777" w:rsidTr="00C33032">
        <w:trPr>
          <w:trHeight w:hRule="exact" w:val="1258"/>
        </w:trPr>
        <w:tc>
          <w:tcPr>
            <w:tcW w:w="239" w:type="pct"/>
            <w:vMerge w:val="restart"/>
            <w:shd w:val="clear" w:color="auto" w:fill="FFFFFF"/>
            <w:vAlign w:val="center"/>
          </w:tcPr>
          <w:p w14:paraId="313D37E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443" w:type="pct"/>
            <w:gridSpan w:val="2"/>
            <w:shd w:val="clear" w:color="auto" w:fill="FFFFFF"/>
          </w:tcPr>
          <w:p w14:paraId="14970E5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18" w:type="pct"/>
            <w:vMerge w:val="restart"/>
            <w:shd w:val="clear" w:color="auto" w:fill="FFFFFF"/>
            <w:vAlign w:val="center"/>
          </w:tcPr>
          <w:p w14:paraId="020CC1AC" w14:textId="77777777" w:rsidR="009606D4" w:rsidRPr="00E81F01" w:rsidRDefault="009606D4" w:rsidP="00C33032">
            <w:pPr>
              <w:pStyle w:val="Other0"/>
              <w:shd w:val="clear" w:color="auto" w:fill="auto"/>
              <w:tabs>
                <w:tab w:val="left" w:pos="6215"/>
              </w:tabs>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1253EFEF" w14:textId="77777777" w:rsidTr="00C33032">
        <w:trPr>
          <w:trHeight w:hRule="exact" w:val="250"/>
        </w:trPr>
        <w:tc>
          <w:tcPr>
            <w:tcW w:w="239" w:type="pct"/>
            <w:vMerge/>
            <w:shd w:val="clear" w:color="auto" w:fill="FFFFFF"/>
            <w:vAlign w:val="center"/>
          </w:tcPr>
          <w:p w14:paraId="33856E56" w14:textId="77777777" w:rsidR="009606D4" w:rsidRPr="00E81F01" w:rsidRDefault="009606D4" w:rsidP="00C33032">
            <w:pPr>
              <w:rPr>
                <w:sz w:val="20"/>
                <w:szCs w:val="20"/>
              </w:rPr>
            </w:pPr>
          </w:p>
        </w:tc>
        <w:tc>
          <w:tcPr>
            <w:tcW w:w="977" w:type="pct"/>
            <w:shd w:val="clear" w:color="auto" w:fill="FFFFFF"/>
            <w:vAlign w:val="bottom"/>
          </w:tcPr>
          <w:p w14:paraId="20E6A61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66" w:type="pct"/>
            <w:shd w:val="clear" w:color="auto" w:fill="FFFFFF"/>
            <w:vAlign w:val="bottom"/>
          </w:tcPr>
          <w:p w14:paraId="4B7FB4A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18" w:type="pct"/>
            <w:vMerge/>
            <w:shd w:val="clear" w:color="auto" w:fill="FFFFFF"/>
            <w:vAlign w:val="center"/>
          </w:tcPr>
          <w:p w14:paraId="7D431A46" w14:textId="77777777" w:rsidR="009606D4" w:rsidRPr="00E81F01" w:rsidRDefault="009606D4" w:rsidP="00C33032">
            <w:pPr>
              <w:rPr>
                <w:sz w:val="20"/>
                <w:szCs w:val="20"/>
              </w:rPr>
            </w:pPr>
          </w:p>
        </w:tc>
      </w:tr>
      <w:tr w:rsidR="009606D4" w:rsidRPr="00E81F01" w14:paraId="2361A8FA" w14:textId="77777777" w:rsidTr="00C33032">
        <w:trPr>
          <w:trHeight w:hRule="exact" w:val="254"/>
        </w:trPr>
        <w:tc>
          <w:tcPr>
            <w:tcW w:w="239" w:type="pct"/>
            <w:vMerge/>
            <w:shd w:val="clear" w:color="auto" w:fill="FFFFFF"/>
            <w:vAlign w:val="center"/>
          </w:tcPr>
          <w:p w14:paraId="39286B15" w14:textId="77777777" w:rsidR="009606D4" w:rsidRPr="00E81F01" w:rsidRDefault="009606D4" w:rsidP="00C33032">
            <w:pPr>
              <w:rPr>
                <w:sz w:val="20"/>
                <w:szCs w:val="20"/>
              </w:rPr>
            </w:pPr>
          </w:p>
        </w:tc>
        <w:tc>
          <w:tcPr>
            <w:tcW w:w="977" w:type="pct"/>
            <w:shd w:val="clear" w:color="auto" w:fill="FFFFFF"/>
            <w:vAlign w:val="bottom"/>
          </w:tcPr>
          <w:p w14:paraId="5EA0D48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66" w:type="pct"/>
            <w:shd w:val="clear" w:color="auto" w:fill="FFFFFF"/>
            <w:vAlign w:val="bottom"/>
          </w:tcPr>
          <w:p w14:paraId="5B05247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318" w:type="pct"/>
            <w:shd w:val="clear" w:color="auto" w:fill="FFFFFF"/>
            <w:vAlign w:val="center"/>
          </w:tcPr>
          <w:p w14:paraId="6F54CDA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7CF20E41" w14:textId="77777777" w:rsidTr="00C33032">
        <w:trPr>
          <w:trHeight w:val="2906"/>
        </w:trPr>
        <w:tc>
          <w:tcPr>
            <w:tcW w:w="239" w:type="pct"/>
            <w:shd w:val="clear" w:color="auto" w:fill="FFFFFF"/>
          </w:tcPr>
          <w:p w14:paraId="749C52A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77" w:type="pct"/>
            <w:shd w:val="clear" w:color="auto" w:fill="FFFFFF"/>
          </w:tcPr>
          <w:p w14:paraId="2C1C276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обороны и безопасности</w:t>
            </w:r>
          </w:p>
        </w:tc>
        <w:tc>
          <w:tcPr>
            <w:tcW w:w="466" w:type="pct"/>
            <w:shd w:val="clear" w:color="auto" w:fill="FFFFFF"/>
          </w:tcPr>
          <w:p w14:paraId="4F20D77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8.0</w:t>
            </w:r>
          </w:p>
        </w:tc>
        <w:tc>
          <w:tcPr>
            <w:tcW w:w="3318" w:type="pct"/>
            <w:shd w:val="clear" w:color="auto" w:fill="FFFFFF"/>
            <w:vAlign w:val="bottom"/>
          </w:tcPr>
          <w:p w14:paraId="39F6AE6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478E35E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- 3 от границы земельного участка, примыкающей к улице или проезду, от границы смежного земельного участка не подлежит установлению</w:t>
            </w:r>
          </w:p>
          <w:p w14:paraId="35B7DD5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69B3A321"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B86163C" w14:textId="77777777" w:rsidR="009606D4" w:rsidRPr="00E81F01" w:rsidRDefault="009606D4" w:rsidP="00C33032">
            <w:pPr>
              <w:pStyle w:val="Other0"/>
              <w:ind w:right="131"/>
              <w:jc w:val="both"/>
              <w:rPr>
                <w:rFonts w:ascii="Times New Roman" w:hAnsi="Times New Roman" w:cs="Times New Roman"/>
              </w:rPr>
            </w:pPr>
          </w:p>
          <w:p w14:paraId="520FCF31" w14:textId="77777777" w:rsidR="009606D4" w:rsidRPr="00E81F01" w:rsidRDefault="009606D4" w:rsidP="00C33032">
            <w:pPr>
              <w:pStyle w:val="Other0"/>
              <w:ind w:right="131"/>
              <w:jc w:val="both"/>
              <w:rPr>
                <w:rFonts w:ascii="Times New Roman" w:hAnsi="Times New Roman" w:cs="Times New Roman"/>
              </w:rPr>
            </w:pPr>
          </w:p>
          <w:p w14:paraId="438C6B02"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463EAE82" w14:textId="77777777" w:rsidTr="00C33032">
        <w:trPr>
          <w:trHeight w:val="2537"/>
        </w:trPr>
        <w:tc>
          <w:tcPr>
            <w:tcW w:w="239" w:type="pct"/>
            <w:shd w:val="clear" w:color="auto" w:fill="FFFFFF"/>
          </w:tcPr>
          <w:p w14:paraId="6D19CE5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977" w:type="pct"/>
            <w:shd w:val="clear" w:color="auto" w:fill="FFFFFF"/>
          </w:tcPr>
          <w:p w14:paraId="120DF43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вооруженных сил</w:t>
            </w:r>
          </w:p>
        </w:tc>
        <w:tc>
          <w:tcPr>
            <w:tcW w:w="466" w:type="pct"/>
            <w:shd w:val="clear" w:color="auto" w:fill="FFFFFF"/>
          </w:tcPr>
          <w:p w14:paraId="3C5DB6C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8.1</w:t>
            </w:r>
          </w:p>
        </w:tc>
        <w:tc>
          <w:tcPr>
            <w:tcW w:w="3318" w:type="pct"/>
            <w:shd w:val="clear" w:color="auto" w:fill="FFFFFF"/>
            <w:vAlign w:val="bottom"/>
          </w:tcPr>
          <w:p w14:paraId="72397B8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244F3B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- 3</w:t>
            </w:r>
          </w:p>
          <w:p w14:paraId="4A45745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658CF96E"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C49EA44" w14:textId="77777777" w:rsidR="009606D4" w:rsidRPr="00E81F01" w:rsidRDefault="009606D4" w:rsidP="00C33032">
            <w:pPr>
              <w:pStyle w:val="Other0"/>
              <w:ind w:right="131"/>
              <w:jc w:val="both"/>
              <w:rPr>
                <w:rFonts w:ascii="Times New Roman" w:hAnsi="Times New Roman" w:cs="Times New Roman"/>
              </w:rPr>
            </w:pPr>
          </w:p>
          <w:p w14:paraId="6AAD35D3" w14:textId="77777777" w:rsidR="009606D4" w:rsidRPr="00E81F01" w:rsidRDefault="009606D4" w:rsidP="00C33032">
            <w:pPr>
              <w:pStyle w:val="Other0"/>
              <w:ind w:right="131"/>
              <w:jc w:val="both"/>
              <w:rPr>
                <w:rFonts w:ascii="Times New Roman" w:hAnsi="Times New Roman" w:cs="Times New Roman"/>
              </w:rPr>
            </w:pPr>
          </w:p>
          <w:p w14:paraId="11F6DB10"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1DFF7ED4" w14:textId="77777777" w:rsidTr="00C33032">
        <w:trPr>
          <w:trHeight w:val="2289"/>
        </w:trPr>
        <w:tc>
          <w:tcPr>
            <w:tcW w:w="239" w:type="pct"/>
            <w:shd w:val="clear" w:color="auto" w:fill="FFFFFF"/>
          </w:tcPr>
          <w:p w14:paraId="6DB985D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977" w:type="pct"/>
            <w:shd w:val="clear" w:color="auto" w:fill="FFFFFF"/>
          </w:tcPr>
          <w:p w14:paraId="014FA5E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Охрана Государственной границы Российской Федерации</w:t>
            </w:r>
          </w:p>
        </w:tc>
        <w:tc>
          <w:tcPr>
            <w:tcW w:w="466" w:type="pct"/>
            <w:shd w:val="clear" w:color="auto" w:fill="FFFFFF"/>
          </w:tcPr>
          <w:p w14:paraId="679C55D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8.2</w:t>
            </w:r>
          </w:p>
        </w:tc>
        <w:tc>
          <w:tcPr>
            <w:tcW w:w="3318" w:type="pct"/>
            <w:shd w:val="clear" w:color="auto" w:fill="FFFFFF"/>
            <w:vAlign w:val="bottom"/>
          </w:tcPr>
          <w:p w14:paraId="73974CB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E67D63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4091B0A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032EB1C"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C724EFD" w14:textId="77777777" w:rsidR="009606D4" w:rsidRPr="00E81F01" w:rsidRDefault="009606D4" w:rsidP="00C33032">
            <w:pPr>
              <w:pStyle w:val="Other0"/>
              <w:ind w:right="131"/>
              <w:jc w:val="both"/>
              <w:rPr>
                <w:rFonts w:ascii="Times New Roman" w:hAnsi="Times New Roman" w:cs="Times New Roman"/>
              </w:rPr>
            </w:pPr>
          </w:p>
          <w:p w14:paraId="384D1421" w14:textId="77777777" w:rsidR="009606D4" w:rsidRPr="00E81F01" w:rsidRDefault="009606D4" w:rsidP="00C33032">
            <w:pPr>
              <w:pStyle w:val="Other0"/>
              <w:ind w:right="131"/>
              <w:jc w:val="both"/>
              <w:rPr>
                <w:rFonts w:ascii="Times New Roman" w:hAnsi="Times New Roman" w:cs="Times New Roman"/>
              </w:rPr>
            </w:pPr>
          </w:p>
          <w:p w14:paraId="000A1620"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2460E805" w14:textId="77777777" w:rsidTr="00C33032">
        <w:trPr>
          <w:trHeight w:val="3234"/>
        </w:trPr>
        <w:tc>
          <w:tcPr>
            <w:tcW w:w="239" w:type="pct"/>
            <w:shd w:val="clear" w:color="auto" w:fill="FFFFFF"/>
          </w:tcPr>
          <w:p w14:paraId="6DB13D2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4</w:t>
            </w:r>
          </w:p>
        </w:tc>
        <w:tc>
          <w:tcPr>
            <w:tcW w:w="977" w:type="pct"/>
            <w:shd w:val="clear" w:color="auto" w:fill="FFFFFF"/>
          </w:tcPr>
          <w:p w14:paraId="4383896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внутреннего правопорядка</w:t>
            </w:r>
          </w:p>
        </w:tc>
        <w:tc>
          <w:tcPr>
            <w:tcW w:w="466" w:type="pct"/>
            <w:shd w:val="clear" w:color="auto" w:fill="FFFFFF"/>
          </w:tcPr>
          <w:p w14:paraId="283B5A6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8.3</w:t>
            </w:r>
          </w:p>
        </w:tc>
        <w:tc>
          <w:tcPr>
            <w:tcW w:w="3318" w:type="pct"/>
            <w:shd w:val="clear" w:color="auto" w:fill="FFFFFF"/>
            <w:vAlign w:val="bottom"/>
          </w:tcPr>
          <w:p w14:paraId="0807484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1A6BB99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31BC60E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2DE3F7B" w14:textId="77777777" w:rsidR="009606D4" w:rsidRPr="00E81F01" w:rsidRDefault="009606D4" w:rsidP="009606D4">
            <w:pPr>
              <w:pStyle w:val="Other0"/>
              <w:numPr>
                <w:ilvl w:val="0"/>
                <w:numId w:val="259"/>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336290D" w14:textId="77777777" w:rsidR="009606D4" w:rsidRPr="00E81F01" w:rsidRDefault="009606D4" w:rsidP="009606D4">
            <w:pPr>
              <w:pStyle w:val="Other0"/>
              <w:numPr>
                <w:ilvl w:val="0"/>
                <w:numId w:val="259"/>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FD1A99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w:t>
            </w:r>
          </w:p>
          <w:p w14:paraId="796500B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 Максимальная высота зданий, строений, сооружений, м не подлежит установлению</w:t>
            </w:r>
          </w:p>
          <w:p w14:paraId="32D86E87"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414FDFF"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12C64998" w14:textId="77777777" w:rsidTr="00C33032">
        <w:trPr>
          <w:trHeight w:val="3249"/>
        </w:trPr>
        <w:tc>
          <w:tcPr>
            <w:tcW w:w="239" w:type="pct"/>
            <w:shd w:val="clear" w:color="auto" w:fill="FFFFFF"/>
          </w:tcPr>
          <w:p w14:paraId="34B1CD2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w:t>
            </w:r>
          </w:p>
        </w:tc>
        <w:tc>
          <w:tcPr>
            <w:tcW w:w="977" w:type="pct"/>
            <w:shd w:val="clear" w:color="auto" w:fill="FFFFFF"/>
          </w:tcPr>
          <w:p w14:paraId="24171F2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466" w:type="pct"/>
            <w:shd w:val="clear" w:color="auto" w:fill="FFFFFF"/>
          </w:tcPr>
          <w:p w14:paraId="26126BB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3.9.1</w:t>
            </w:r>
          </w:p>
        </w:tc>
        <w:tc>
          <w:tcPr>
            <w:tcW w:w="3318" w:type="pct"/>
            <w:shd w:val="clear" w:color="auto" w:fill="FFFFFF"/>
            <w:vAlign w:val="bottom"/>
          </w:tcPr>
          <w:p w14:paraId="2BBC0C53"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68319DB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27DA12C" w14:textId="77777777" w:rsidR="009606D4" w:rsidRPr="00E81F01" w:rsidRDefault="009606D4" w:rsidP="009606D4">
            <w:pPr>
              <w:pStyle w:val="Other0"/>
              <w:numPr>
                <w:ilvl w:val="0"/>
                <w:numId w:val="260"/>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89CE755" w14:textId="77777777" w:rsidR="009606D4" w:rsidRPr="00E81F01" w:rsidRDefault="009606D4" w:rsidP="009606D4">
            <w:pPr>
              <w:pStyle w:val="Other0"/>
              <w:numPr>
                <w:ilvl w:val="0"/>
                <w:numId w:val="260"/>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663734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60497A79"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DEC6984" w14:textId="77777777" w:rsidR="009606D4" w:rsidRPr="00E81F01" w:rsidRDefault="009606D4" w:rsidP="00C33032">
            <w:pPr>
              <w:pStyle w:val="Other0"/>
              <w:ind w:right="131"/>
              <w:jc w:val="both"/>
              <w:rPr>
                <w:rFonts w:ascii="Times New Roman" w:hAnsi="Times New Roman" w:cs="Times New Roman"/>
              </w:rPr>
            </w:pPr>
          </w:p>
          <w:p w14:paraId="7198ECEE"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1202B0D8" w14:textId="77777777" w:rsidTr="00C33032">
        <w:trPr>
          <w:trHeight w:val="3544"/>
        </w:trPr>
        <w:tc>
          <w:tcPr>
            <w:tcW w:w="239" w:type="pct"/>
            <w:shd w:val="clear" w:color="auto" w:fill="FFFFFF"/>
          </w:tcPr>
          <w:p w14:paraId="5C020BA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6</w:t>
            </w:r>
          </w:p>
        </w:tc>
        <w:tc>
          <w:tcPr>
            <w:tcW w:w="977" w:type="pct"/>
            <w:shd w:val="clear" w:color="auto" w:fill="FFFFFF"/>
          </w:tcPr>
          <w:p w14:paraId="55870CA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66" w:type="pct"/>
            <w:shd w:val="clear" w:color="auto" w:fill="FFFFFF"/>
          </w:tcPr>
          <w:p w14:paraId="38FCE82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318" w:type="pct"/>
            <w:shd w:val="clear" w:color="auto" w:fill="FFFFFF"/>
            <w:vAlign w:val="bottom"/>
          </w:tcPr>
          <w:p w14:paraId="59626A8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F9D480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FE235D3" w14:textId="77777777" w:rsidR="009606D4" w:rsidRPr="00E81F01" w:rsidRDefault="009606D4" w:rsidP="009606D4">
            <w:pPr>
              <w:pStyle w:val="Other0"/>
              <w:numPr>
                <w:ilvl w:val="0"/>
                <w:numId w:val="261"/>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437B957" w14:textId="77777777" w:rsidR="009606D4" w:rsidRPr="00E81F01" w:rsidRDefault="009606D4" w:rsidP="009606D4">
            <w:pPr>
              <w:pStyle w:val="Other0"/>
              <w:numPr>
                <w:ilvl w:val="0"/>
                <w:numId w:val="261"/>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8CE28B4"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27FC6306"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186FAAA9"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EF2C1D5"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6C9F1CC1" w14:textId="77777777" w:rsidTr="00C33032">
        <w:trPr>
          <w:trHeight w:val="2536"/>
        </w:trPr>
        <w:tc>
          <w:tcPr>
            <w:tcW w:w="239" w:type="pct"/>
            <w:shd w:val="clear" w:color="auto" w:fill="FFFFFF"/>
          </w:tcPr>
          <w:p w14:paraId="0C47053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7</w:t>
            </w:r>
          </w:p>
        </w:tc>
        <w:tc>
          <w:tcPr>
            <w:tcW w:w="977" w:type="pct"/>
            <w:shd w:val="clear" w:color="auto" w:fill="FFFFFF"/>
          </w:tcPr>
          <w:p w14:paraId="1BA0ECE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66" w:type="pct"/>
            <w:shd w:val="clear" w:color="auto" w:fill="FFFFFF"/>
          </w:tcPr>
          <w:p w14:paraId="07ACF11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318" w:type="pct"/>
            <w:shd w:val="clear" w:color="auto" w:fill="FFFFFF"/>
            <w:vAlign w:val="bottom"/>
          </w:tcPr>
          <w:p w14:paraId="10A91E4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42FA478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695F9E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12A1DFAD"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70EBCDF" w14:textId="77777777" w:rsidR="009606D4" w:rsidRPr="00E81F01" w:rsidRDefault="009606D4" w:rsidP="00C33032">
            <w:pPr>
              <w:pStyle w:val="Other0"/>
              <w:ind w:right="131"/>
              <w:jc w:val="both"/>
              <w:rPr>
                <w:rFonts w:ascii="Times New Roman" w:hAnsi="Times New Roman" w:cs="Times New Roman"/>
              </w:rPr>
            </w:pPr>
          </w:p>
          <w:p w14:paraId="3B70ACBA"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30D1DBC6" w14:textId="77777777" w:rsidTr="00C33032">
        <w:trPr>
          <w:trHeight w:val="3108"/>
        </w:trPr>
        <w:tc>
          <w:tcPr>
            <w:tcW w:w="239" w:type="pct"/>
          </w:tcPr>
          <w:p w14:paraId="2F1F195E" w14:textId="77777777" w:rsidR="009606D4" w:rsidRPr="00E81F01" w:rsidRDefault="009606D4" w:rsidP="00C33032">
            <w:pPr>
              <w:rPr>
                <w:sz w:val="20"/>
                <w:szCs w:val="20"/>
                <w:lang w:bidi="ru-RU"/>
              </w:rPr>
            </w:pPr>
            <w:r w:rsidRPr="00E81F01">
              <w:rPr>
                <w:sz w:val="20"/>
                <w:szCs w:val="20"/>
                <w:lang w:bidi="ru-RU"/>
              </w:rPr>
              <w:lastRenderedPageBreak/>
              <w:t>8</w:t>
            </w:r>
          </w:p>
        </w:tc>
        <w:tc>
          <w:tcPr>
            <w:tcW w:w="977" w:type="pct"/>
          </w:tcPr>
          <w:p w14:paraId="571CEB5C" w14:textId="77777777" w:rsidR="009606D4" w:rsidRPr="00E81F01" w:rsidRDefault="009606D4" w:rsidP="00C33032">
            <w:pPr>
              <w:jc w:val="both"/>
              <w:rPr>
                <w:color w:val="000000"/>
                <w:sz w:val="20"/>
                <w:szCs w:val="20"/>
                <w:lang w:bidi="ru-RU"/>
              </w:rPr>
            </w:pPr>
            <w:r w:rsidRPr="00E81F01">
              <w:rPr>
                <w:color w:val="000000"/>
                <w:sz w:val="20"/>
                <w:szCs w:val="20"/>
                <w:lang w:bidi="ru-RU"/>
              </w:rPr>
              <w:t>Объекты культурно</w:t>
            </w:r>
            <w:r w:rsidRPr="00E81F01">
              <w:rPr>
                <w:color w:val="000000"/>
                <w:sz w:val="20"/>
                <w:szCs w:val="20"/>
                <w:lang w:bidi="ru-RU"/>
              </w:rPr>
              <w:softHyphen/>
              <w:t>-досуговой деятельности*</w:t>
            </w:r>
          </w:p>
          <w:p w14:paraId="0B7E1BD1" w14:textId="77777777" w:rsidR="009606D4" w:rsidRPr="00E81F01" w:rsidRDefault="009606D4" w:rsidP="00C33032">
            <w:pPr>
              <w:jc w:val="both"/>
              <w:rPr>
                <w:color w:val="000000"/>
                <w:sz w:val="20"/>
                <w:szCs w:val="20"/>
                <w:lang w:bidi="ru-RU"/>
              </w:rPr>
            </w:pPr>
          </w:p>
          <w:p w14:paraId="7FFDC9E8" w14:textId="77777777" w:rsidR="009606D4" w:rsidRPr="00E81F01" w:rsidRDefault="009606D4" w:rsidP="00C33032">
            <w:pPr>
              <w:jc w:val="both"/>
              <w:rPr>
                <w:i/>
                <w:color w:val="000000"/>
                <w:sz w:val="20"/>
                <w:szCs w:val="20"/>
                <w:lang w:bidi="ru-RU"/>
              </w:rPr>
            </w:pPr>
            <w:r w:rsidRPr="00E81F01">
              <w:rPr>
                <w:i/>
                <w:color w:val="000000"/>
                <w:sz w:val="20"/>
                <w:szCs w:val="20"/>
                <w:lang w:bidi="ru-RU"/>
              </w:rPr>
              <w:t>*Примечание:</w:t>
            </w:r>
          </w:p>
          <w:p w14:paraId="4637D732" w14:textId="77777777" w:rsidR="009606D4" w:rsidRPr="00E81F01" w:rsidRDefault="009606D4" w:rsidP="00C33032">
            <w:pPr>
              <w:jc w:val="both"/>
              <w:rPr>
                <w:i/>
                <w:color w:val="000000"/>
                <w:sz w:val="20"/>
                <w:szCs w:val="20"/>
                <w:lang w:bidi="ru-RU"/>
              </w:rPr>
            </w:pPr>
            <w:r w:rsidRPr="00E81F01">
              <w:rPr>
                <w:i/>
                <w:color w:val="000000"/>
                <w:sz w:val="20"/>
                <w:szCs w:val="20"/>
                <w:lang w:bidi="ru-RU"/>
              </w:rPr>
              <w:t>Применяется в части земельного участка с кадастровым номером</w:t>
            </w:r>
          </w:p>
          <w:p w14:paraId="67477433" w14:textId="77777777" w:rsidR="009606D4" w:rsidRPr="00E81F01" w:rsidRDefault="009606D4" w:rsidP="00C33032">
            <w:pPr>
              <w:jc w:val="both"/>
              <w:rPr>
                <w:sz w:val="20"/>
                <w:szCs w:val="20"/>
                <w:lang w:bidi="ru-RU"/>
              </w:rPr>
            </w:pPr>
            <w:r w:rsidRPr="00E81F01">
              <w:rPr>
                <w:i/>
                <w:sz w:val="20"/>
                <w:szCs w:val="20"/>
                <w:lang w:bidi="ru-RU"/>
              </w:rPr>
              <w:t>65:03:0000034:155</w:t>
            </w:r>
          </w:p>
        </w:tc>
        <w:tc>
          <w:tcPr>
            <w:tcW w:w="466" w:type="pct"/>
          </w:tcPr>
          <w:p w14:paraId="3B41BCF7" w14:textId="77777777" w:rsidR="009606D4" w:rsidRPr="00E81F01" w:rsidRDefault="009606D4" w:rsidP="00C33032">
            <w:pPr>
              <w:rPr>
                <w:sz w:val="20"/>
                <w:szCs w:val="20"/>
                <w:lang w:bidi="ru-RU"/>
              </w:rPr>
            </w:pPr>
            <w:r w:rsidRPr="00E81F01">
              <w:rPr>
                <w:sz w:val="20"/>
                <w:szCs w:val="20"/>
                <w:lang w:bidi="ru-RU"/>
              </w:rPr>
              <w:t>3.6.1</w:t>
            </w:r>
          </w:p>
        </w:tc>
        <w:tc>
          <w:tcPr>
            <w:tcW w:w="3318" w:type="pct"/>
          </w:tcPr>
          <w:p w14:paraId="63FB33E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- 1000</w:t>
            </w:r>
          </w:p>
          <w:p w14:paraId="370345DD" w14:textId="77777777" w:rsidR="009606D4" w:rsidRPr="00E81F01" w:rsidRDefault="009606D4" w:rsidP="00C33032">
            <w:pPr>
              <w:ind w:right="131"/>
              <w:jc w:val="both"/>
              <w:rPr>
                <w:b/>
                <w:sz w:val="20"/>
                <w:szCs w:val="20"/>
                <w:lang w:bidi="ru-RU"/>
              </w:rPr>
            </w:pPr>
            <w:r w:rsidRPr="00E81F01">
              <w:rPr>
                <w:color w:val="000000"/>
                <w:sz w:val="20"/>
                <w:szCs w:val="20"/>
                <w:lang w:bidi="ru-RU"/>
              </w:rPr>
              <w:t>Максимальные размеры земельных участков (площадь), кв.м - не подлежит установлению</w:t>
            </w:r>
          </w:p>
          <w:p w14:paraId="139C0F6C" w14:textId="77777777" w:rsidR="009606D4" w:rsidRPr="00E81F01" w:rsidRDefault="009606D4" w:rsidP="00C33032">
            <w:pPr>
              <w:pStyle w:val="Other0"/>
              <w:shd w:val="clear" w:color="auto" w:fill="auto"/>
              <w:ind w:right="131"/>
              <w:jc w:val="both"/>
              <w:rPr>
                <w:rFonts w:ascii="Times New Roman" w:hAnsi="Times New Roman" w:cs="Times New Roman"/>
                <w:color w:val="000000"/>
                <w:lang w:bidi="ru-RU"/>
              </w:rPr>
            </w:pPr>
            <w:r w:rsidRPr="00E81F01">
              <w:rPr>
                <w:rFonts w:ascii="Times New Roman" w:hAnsi="Times New Roman" w:cs="Times New Roman"/>
                <w:color w:val="000000"/>
                <w:lang w:bidi="ru-RU"/>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w:t>
            </w:r>
          </w:p>
          <w:p w14:paraId="6508576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color w:val="000000"/>
                <w:lang w:bidi="ru-RU"/>
              </w:rPr>
              <w:t>- не подлежат установлению</w:t>
            </w:r>
          </w:p>
          <w:p w14:paraId="0C0F15D1" w14:textId="77777777" w:rsidR="009606D4" w:rsidRPr="00E81F01" w:rsidRDefault="009606D4" w:rsidP="00C33032">
            <w:pPr>
              <w:ind w:right="131"/>
              <w:jc w:val="both"/>
              <w:rPr>
                <w:color w:val="000000"/>
                <w:sz w:val="20"/>
                <w:szCs w:val="20"/>
                <w:lang w:bidi="ru-RU"/>
              </w:rPr>
            </w:pPr>
            <w:r w:rsidRPr="00E81F01">
              <w:rPr>
                <w:color w:val="000000"/>
                <w:sz w:val="20"/>
                <w:szCs w:val="20"/>
                <w:lang w:bidi="ru-RU"/>
              </w:rPr>
              <w:t>Максимальная высота зданий, строений, сооружений</w:t>
            </w:r>
          </w:p>
          <w:p w14:paraId="39C4BA42" w14:textId="77777777" w:rsidR="009606D4" w:rsidRPr="00E81F01" w:rsidRDefault="009606D4" w:rsidP="00C33032">
            <w:pPr>
              <w:ind w:right="131"/>
              <w:jc w:val="both"/>
              <w:rPr>
                <w:b/>
                <w:sz w:val="20"/>
                <w:szCs w:val="20"/>
                <w:lang w:bidi="ru-RU"/>
              </w:rPr>
            </w:pPr>
            <w:r w:rsidRPr="00E81F01">
              <w:rPr>
                <w:color w:val="000000"/>
                <w:sz w:val="20"/>
                <w:szCs w:val="20"/>
                <w:lang w:bidi="ru-RU"/>
              </w:rPr>
              <w:t xml:space="preserve"> - не подлежит установлению</w:t>
            </w:r>
          </w:p>
          <w:p w14:paraId="4B2A4CD1" w14:textId="77777777" w:rsidR="009606D4" w:rsidRPr="00E81F01" w:rsidRDefault="009606D4" w:rsidP="00C33032">
            <w:pPr>
              <w:ind w:right="131"/>
              <w:jc w:val="both"/>
              <w:rPr>
                <w:b/>
                <w:sz w:val="20"/>
                <w:szCs w:val="20"/>
                <w:lang w:bidi="ru-RU"/>
              </w:rPr>
            </w:pPr>
            <w:r w:rsidRPr="00E81F01">
              <w:rPr>
                <w:color w:val="000000"/>
                <w:sz w:val="20"/>
                <w:szCs w:val="20"/>
                <w:lang w:bidi="ru-RU"/>
              </w:rPr>
              <w:t>Максимальный процент застройки в границах земельного участка - не подлежит установлению</w:t>
            </w:r>
          </w:p>
        </w:tc>
      </w:tr>
      <w:tr w:rsidR="009606D4" w:rsidRPr="00E81F01" w14:paraId="56520772" w14:textId="77777777" w:rsidTr="00C33032">
        <w:trPr>
          <w:trHeight w:hRule="exact" w:val="3696"/>
        </w:trPr>
        <w:tc>
          <w:tcPr>
            <w:tcW w:w="239" w:type="pct"/>
            <w:tcBorders>
              <w:left w:val="single" w:sz="4" w:space="0" w:color="auto"/>
              <w:right w:val="single" w:sz="4" w:space="0" w:color="auto"/>
            </w:tcBorders>
            <w:shd w:val="clear" w:color="auto" w:fill="FFFFFF"/>
          </w:tcPr>
          <w:p w14:paraId="7DE8F957" w14:textId="77777777" w:rsidR="009606D4" w:rsidRPr="00E81F01" w:rsidRDefault="009606D4" w:rsidP="00C33032">
            <w:pPr>
              <w:rPr>
                <w:sz w:val="20"/>
                <w:szCs w:val="20"/>
              </w:rPr>
            </w:pPr>
            <w:r w:rsidRPr="00E81F01">
              <w:rPr>
                <w:sz w:val="20"/>
                <w:szCs w:val="20"/>
              </w:rPr>
              <w:t>9</w:t>
            </w:r>
          </w:p>
        </w:tc>
        <w:tc>
          <w:tcPr>
            <w:tcW w:w="977" w:type="pct"/>
            <w:tcBorders>
              <w:left w:val="single" w:sz="4" w:space="0" w:color="auto"/>
              <w:right w:val="single" w:sz="4" w:space="0" w:color="auto"/>
            </w:tcBorders>
            <w:shd w:val="clear" w:color="auto" w:fill="FFFFFF"/>
          </w:tcPr>
          <w:p w14:paraId="6DB28A92" w14:textId="77777777" w:rsidR="009606D4" w:rsidRPr="00E81F01" w:rsidRDefault="009606D4" w:rsidP="00C33032">
            <w:pPr>
              <w:jc w:val="both"/>
              <w:rPr>
                <w:color w:val="000000"/>
                <w:sz w:val="20"/>
                <w:szCs w:val="20"/>
                <w:lang w:bidi="ru-RU"/>
              </w:rPr>
            </w:pPr>
            <w:r w:rsidRPr="00E81F01">
              <w:rPr>
                <w:color w:val="000000"/>
                <w:sz w:val="20"/>
                <w:szCs w:val="20"/>
                <w:lang w:bidi="ru-RU"/>
              </w:rPr>
              <w:t>Отдых (рекреация)*</w:t>
            </w:r>
          </w:p>
          <w:p w14:paraId="757AE890" w14:textId="77777777" w:rsidR="009606D4" w:rsidRPr="00E81F01" w:rsidRDefault="009606D4" w:rsidP="00C33032">
            <w:pPr>
              <w:jc w:val="both"/>
              <w:rPr>
                <w:color w:val="000000"/>
                <w:sz w:val="20"/>
                <w:szCs w:val="20"/>
                <w:lang w:bidi="ru-RU"/>
              </w:rPr>
            </w:pPr>
          </w:p>
          <w:p w14:paraId="0738E150" w14:textId="77777777" w:rsidR="009606D4" w:rsidRPr="00E81F01" w:rsidRDefault="009606D4" w:rsidP="00C33032">
            <w:pPr>
              <w:jc w:val="both"/>
              <w:rPr>
                <w:i/>
                <w:color w:val="000000"/>
                <w:sz w:val="20"/>
                <w:szCs w:val="20"/>
                <w:lang w:bidi="ru-RU"/>
              </w:rPr>
            </w:pPr>
            <w:r w:rsidRPr="00E81F01">
              <w:rPr>
                <w:i/>
                <w:color w:val="000000"/>
                <w:sz w:val="20"/>
                <w:szCs w:val="20"/>
                <w:lang w:bidi="ru-RU"/>
              </w:rPr>
              <w:t>*Примечание:</w:t>
            </w:r>
          </w:p>
          <w:p w14:paraId="2C287D6D" w14:textId="77777777" w:rsidR="009606D4" w:rsidRPr="00E81F01" w:rsidRDefault="009606D4" w:rsidP="00C33032">
            <w:pPr>
              <w:jc w:val="both"/>
              <w:rPr>
                <w:i/>
                <w:color w:val="000000"/>
                <w:sz w:val="20"/>
                <w:szCs w:val="20"/>
                <w:lang w:bidi="ru-RU"/>
              </w:rPr>
            </w:pPr>
            <w:r w:rsidRPr="00E81F01">
              <w:rPr>
                <w:i/>
                <w:color w:val="000000"/>
                <w:sz w:val="20"/>
                <w:szCs w:val="20"/>
                <w:lang w:bidi="ru-RU"/>
              </w:rPr>
              <w:t>Применяется в части земельного участка с кадастровым номером</w:t>
            </w:r>
          </w:p>
          <w:p w14:paraId="28607D64" w14:textId="77777777" w:rsidR="009606D4" w:rsidRPr="00E81F01" w:rsidRDefault="009606D4" w:rsidP="00C33032">
            <w:pPr>
              <w:jc w:val="both"/>
              <w:rPr>
                <w:color w:val="000000"/>
                <w:sz w:val="20"/>
                <w:szCs w:val="20"/>
                <w:lang w:bidi="ru-RU"/>
              </w:rPr>
            </w:pPr>
            <w:r w:rsidRPr="00E81F01">
              <w:rPr>
                <w:i/>
                <w:color w:val="000000"/>
                <w:sz w:val="20"/>
                <w:szCs w:val="20"/>
                <w:lang w:bidi="ru-RU"/>
              </w:rPr>
              <w:t>65:03:0000034:155</w:t>
            </w:r>
          </w:p>
        </w:tc>
        <w:tc>
          <w:tcPr>
            <w:tcW w:w="466" w:type="pct"/>
            <w:tcBorders>
              <w:left w:val="single" w:sz="4" w:space="0" w:color="auto"/>
              <w:right w:val="single" w:sz="4" w:space="0" w:color="auto"/>
            </w:tcBorders>
            <w:shd w:val="clear" w:color="auto" w:fill="FFFFFF"/>
          </w:tcPr>
          <w:p w14:paraId="18B7210C" w14:textId="77777777" w:rsidR="009606D4" w:rsidRPr="00E81F01" w:rsidRDefault="009606D4" w:rsidP="00C33032">
            <w:pPr>
              <w:rPr>
                <w:sz w:val="20"/>
                <w:szCs w:val="20"/>
              </w:rPr>
            </w:pPr>
            <w:r w:rsidRPr="00E81F01">
              <w:rPr>
                <w:sz w:val="20"/>
                <w:szCs w:val="20"/>
              </w:rPr>
              <w:t>5.0</w:t>
            </w:r>
          </w:p>
        </w:tc>
        <w:tc>
          <w:tcPr>
            <w:tcW w:w="3318" w:type="pct"/>
            <w:tcBorders>
              <w:top w:val="single" w:sz="4" w:space="0" w:color="auto"/>
              <w:left w:val="single" w:sz="4" w:space="0" w:color="auto"/>
              <w:bottom w:val="single" w:sz="4" w:space="0" w:color="auto"/>
              <w:right w:val="single" w:sz="4" w:space="0" w:color="auto"/>
            </w:tcBorders>
            <w:shd w:val="clear" w:color="auto" w:fill="auto"/>
          </w:tcPr>
          <w:p w14:paraId="447B9A48" w14:textId="77777777" w:rsidR="009606D4" w:rsidRPr="00E81F01" w:rsidRDefault="009606D4" w:rsidP="00C33032">
            <w:pPr>
              <w:pStyle w:val="Other0"/>
              <w:shd w:val="clear" w:color="auto" w:fill="auto"/>
              <w:ind w:left="64" w:right="72"/>
              <w:jc w:val="both"/>
              <w:rPr>
                <w:rFonts w:ascii="Times New Roman" w:hAnsi="Times New Roman" w:cs="Times New Roman"/>
                <w:color w:val="000000"/>
                <w:lang w:bidi="ru-RU"/>
              </w:rPr>
            </w:pPr>
            <w:r w:rsidRPr="00E81F01">
              <w:rPr>
                <w:rFonts w:ascii="Times New Roman" w:hAnsi="Times New Roman" w:cs="Times New Roman"/>
                <w:color w:val="000000"/>
                <w:lang w:bidi="ru-RU"/>
              </w:rPr>
              <w:t>Минимальные размеры земельных участков (площадь), кв.м - не подлежит установлению</w:t>
            </w:r>
          </w:p>
          <w:p w14:paraId="54DA9C97"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color w:val="000000"/>
                <w:lang w:bidi="ru-RU"/>
              </w:rPr>
              <w:t>Максимальные размеры земельных участков (площадь), кв.м - не подлежит установлению</w:t>
            </w:r>
          </w:p>
          <w:p w14:paraId="61B61DED"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2A6FB78" w14:textId="77777777" w:rsidR="009606D4" w:rsidRPr="00E81F01" w:rsidRDefault="009606D4" w:rsidP="00C33032">
            <w:pPr>
              <w:pStyle w:val="Other0"/>
              <w:shd w:val="clear" w:color="auto" w:fill="auto"/>
              <w:ind w:left="64" w:right="72"/>
              <w:jc w:val="both"/>
              <w:rPr>
                <w:rFonts w:ascii="Times New Roman" w:hAnsi="Times New Roman" w:cs="Times New Roman"/>
                <w:color w:val="000000"/>
                <w:lang w:bidi="ru-RU"/>
              </w:rPr>
            </w:pPr>
            <w:r w:rsidRPr="00E81F01">
              <w:rPr>
                <w:rFonts w:ascii="Times New Roman" w:hAnsi="Times New Roman" w:cs="Times New Roman"/>
                <w:color w:val="000000"/>
                <w:lang w:bidi="ru-RU"/>
              </w:rPr>
              <w:t>- не подлежат установлению</w:t>
            </w:r>
          </w:p>
          <w:p w14:paraId="7B09F36C" w14:textId="77777777" w:rsidR="009606D4" w:rsidRPr="00E81F01" w:rsidRDefault="009606D4" w:rsidP="00C33032">
            <w:pPr>
              <w:pStyle w:val="Other0"/>
              <w:shd w:val="clear" w:color="auto" w:fill="auto"/>
              <w:ind w:left="64" w:right="72"/>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47CC655A"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не подлежит установлению</w:t>
            </w:r>
          </w:p>
          <w:p w14:paraId="075915ED" w14:textId="77777777" w:rsidR="009606D4" w:rsidRPr="00E81F01" w:rsidRDefault="009606D4" w:rsidP="00C33032">
            <w:pPr>
              <w:pStyle w:val="Other0"/>
              <w:shd w:val="clear" w:color="auto" w:fill="auto"/>
              <w:ind w:left="64" w:right="7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 не подлежит установлению</w:t>
            </w:r>
          </w:p>
          <w:p w14:paraId="7FAACB9B" w14:textId="77777777" w:rsidR="009606D4" w:rsidRPr="00E81F01" w:rsidRDefault="009606D4" w:rsidP="00C33032">
            <w:pPr>
              <w:pStyle w:val="Other0"/>
              <w:shd w:val="clear" w:color="auto" w:fill="auto"/>
              <w:ind w:left="64" w:right="72"/>
              <w:jc w:val="both"/>
              <w:rPr>
                <w:rFonts w:ascii="Times New Roman" w:hAnsi="Times New Roman" w:cs="Times New Roman"/>
                <w:color w:val="000000"/>
                <w:lang w:bidi="ru-RU"/>
              </w:rPr>
            </w:pPr>
          </w:p>
        </w:tc>
      </w:tr>
      <w:tr w:rsidR="009606D4" w:rsidRPr="00E81F01" w14:paraId="011BC607" w14:textId="77777777" w:rsidTr="00C33032">
        <w:trPr>
          <w:trHeight w:hRule="exact" w:val="2544"/>
        </w:trPr>
        <w:tc>
          <w:tcPr>
            <w:tcW w:w="239" w:type="pct"/>
            <w:shd w:val="clear" w:color="auto" w:fill="FFFFFF"/>
          </w:tcPr>
          <w:p w14:paraId="23F4904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16</w:t>
            </w:r>
          </w:p>
        </w:tc>
        <w:tc>
          <w:tcPr>
            <w:tcW w:w="977" w:type="pct"/>
            <w:shd w:val="clear" w:color="auto" w:fill="FFFFFF"/>
          </w:tcPr>
          <w:p w14:paraId="784FFB4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Водный транспорт</w:t>
            </w:r>
          </w:p>
        </w:tc>
        <w:tc>
          <w:tcPr>
            <w:tcW w:w="466" w:type="pct"/>
            <w:shd w:val="clear" w:color="auto" w:fill="FFFFFF"/>
          </w:tcPr>
          <w:p w14:paraId="2F6722C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7.3</w:t>
            </w:r>
          </w:p>
        </w:tc>
        <w:tc>
          <w:tcPr>
            <w:tcW w:w="3318" w:type="pct"/>
            <w:shd w:val="clear" w:color="auto" w:fill="FFFFFF"/>
          </w:tcPr>
          <w:p w14:paraId="22AD828F" w14:textId="77777777" w:rsidR="009606D4" w:rsidRPr="00E81F01" w:rsidRDefault="009606D4" w:rsidP="00C33032">
            <w:pPr>
              <w:pStyle w:val="Other0"/>
              <w:shd w:val="clear" w:color="auto" w:fill="auto"/>
              <w:ind w:right="72"/>
              <w:jc w:val="both"/>
              <w:rPr>
                <w:rFonts w:ascii="Times New Roman" w:hAnsi="Times New Roman" w:cs="Times New Roman"/>
              </w:rPr>
            </w:pPr>
            <w:r w:rsidRPr="00E81F01">
              <w:rPr>
                <w:rFonts w:ascii="Times New Roman" w:hAnsi="Times New Roman" w:cs="Times New Roman"/>
              </w:rPr>
              <w:t xml:space="preserve">Минимальные размеры земельных участков (площадь), кв.м </w:t>
            </w:r>
          </w:p>
          <w:p w14:paraId="75767B1E" w14:textId="77777777" w:rsidR="009606D4" w:rsidRPr="00E81F01" w:rsidRDefault="009606D4" w:rsidP="00C33032">
            <w:pPr>
              <w:pStyle w:val="Other0"/>
              <w:shd w:val="clear" w:color="auto" w:fill="auto"/>
              <w:ind w:right="72"/>
              <w:jc w:val="both"/>
              <w:rPr>
                <w:rFonts w:ascii="Times New Roman" w:hAnsi="Times New Roman" w:cs="Times New Roman"/>
              </w:rPr>
            </w:pPr>
            <w:r w:rsidRPr="00E81F01">
              <w:rPr>
                <w:rFonts w:ascii="Times New Roman" w:hAnsi="Times New Roman" w:cs="Times New Roman"/>
              </w:rPr>
              <w:t>- не подлежит установлению</w:t>
            </w:r>
          </w:p>
          <w:p w14:paraId="5D5E1F90" w14:textId="77777777" w:rsidR="009606D4" w:rsidRPr="00E81F01" w:rsidRDefault="009606D4" w:rsidP="00C33032">
            <w:pPr>
              <w:pStyle w:val="Other0"/>
              <w:shd w:val="clear" w:color="auto" w:fill="auto"/>
              <w:ind w:right="72"/>
              <w:jc w:val="both"/>
              <w:rPr>
                <w:rFonts w:ascii="Times New Roman" w:hAnsi="Times New Roman" w:cs="Times New Roman"/>
              </w:rPr>
            </w:pPr>
            <w:r w:rsidRPr="00E81F01">
              <w:rPr>
                <w:rFonts w:ascii="Times New Roman" w:hAnsi="Times New Roman" w:cs="Times New Roman"/>
              </w:rPr>
              <w:t xml:space="preserve">Максимальные размеры земельных участков (площадь), кв.м </w:t>
            </w:r>
          </w:p>
          <w:p w14:paraId="7EEDC647" w14:textId="77777777" w:rsidR="009606D4" w:rsidRPr="00E81F01" w:rsidRDefault="009606D4" w:rsidP="00C33032">
            <w:pPr>
              <w:pStyle w:val="Other0"/>
              <w:shd w:val="clear" w:color="auto" w:fill="auto"/>
              <w:ind w:right="72"/>
              <w:jc w:val="both"/>
              <w:rPr>
                <w:rFonts w:ascii="Times New Roman" w:hAnsi="Times New Roman" w:cs="Times New Roman"/>
              </w:rPr>
            </w:pPr>
            <w:r w:rsidRPr="00E81F01">
              <w:rPr>
                <w:rFonts w:ascii="Times New Roman" w:hAnsi="Times New Roman" w:cs="Times New Roman"/>
              </w:rPr>
              <w:t>- не подлежит установлению</w:t>
            </w:r>
          </w:p>
          <w:p w14:paraId="02DC9260" w14:textId="77777777" w:rsidR="009606D4" w:rsidRPr="00E81F01" w:rsidRDefault="009606D4" w:rsidP="00C33032">
            <w:pPr>
              <w:pStyle w:val="Other0"/>
              <w:shd w:val="clear" w:color="auto" w:fill="auto"/>
              <w:ind w:right="72"/>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 не подлежат установлению</w:t>
            </w:r>
          </w:p>
          <w:p w14:paraId="62E814A9" w14:textId="77777777" w:rsidR="009606D4" w:rsidRPr="00E81F01" w:rsidRDefault="009606D4" w:rsidP="00C33032">
            <w:pPr>
              <w:pStyle w:val="Other0"/>
              <w:shd w:val="clear" w:color="auto" w:fill="auto"/>
              <w:ind w:right="72"/>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14:paraId="7C6D828A" w14:textId="77777777" w:rsidR="009606D4" w:rsidRPr="00E81F01" w:rsidRDefault="009606D4" w:rsidP="00C33032">
            <w:pPr>
              <w:pStyle w:val="Other0"/>
              <w:shd w:val="clear" w:color="auto" w:fill="auto"/>
              <w:ind w:right="72"/>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 не подлежит установлению</w:t>
            </w:r>
          </w:p>
          <w:p w14:paraId="1035F59A" w14:textId="77777777" w:rsidR="009606D4" w:rsidRPr="00E81F01" w:rsidRDefault="009606D4" w:rsidP="00C33032">
            <w:pPr>
              <w:pStyle w:val="Other0"/>
              <w:shd w:val="clear" w:color="auto" w:fill="auto"/>
              <w:ind w:right="72"/>
              <w:jc w:val="both"/>
              <w:rPr>
                <w:rFonts w:ascii="Times New Roman" w:hAnsi="Times New Roman" w:cs="Times New Roman"/>
              </w:rPr>
            </w:pPr>
          </w:p>
        </w:tc>
      </w:tr>
    </w:tbl>
    <w:p w14:paraId="2188AD0C" w14:textId="77777777" w:rsidR="009606D4" w:rsidRPr="00E81F01" w:rsidRDefault="009606D4" w:rsidP="009606D4"/>
    <w:p w14:paraId="1363692C" w14:textId="77777777" w:rsidR="009606D4" w:rsidRPr="00E81F01" w:rsidRDefault="009606D4" w:rsidP="009606D4">
      <w:pPr>
        <w:autoSpaceDE w:val="0"/>
        <w:autoSpaceDN w:val="0"/>
        <w:adjustRightInd w:val="0"/>
        <w:jc w:val="both"/>
        <w:outlineLvl w:val="2"/>
        <w:rPr>
          <w:b/>
          <w:bCs/>
          <w:color w:val="000000"/>
        </w:rPr>
      </w:pPr>
      <w:bookmarkStart w:id="244" w:name="_Toc180414995"/>
      <w:r w:rsidRPr="00E81F01">
        <w:rPr>
          <w:b/>
          <w:bCs/>
          <w:color w:val="000000"/>
        </w:rPr>
        <w:t>22.2 Условно разрешенные виды использования земельных участков и объектов капитального строительства:</w:t>
      </w:r>
      <w:bookmarkEnd w:id="244"/>
      <w:r w:rsidRPr="00E81F01">
        <w:rPr>
          <w:b/>
          <w:bCs/>
          <w:color w:val="000000"/>
        </w:rPr>
        <w:t xml:space="preserve"> </w:t>
      </w:r>
    </w:p>
    <w:p w14:paraId="67C68AB8" w14:textId="77777777" w:rsidR="009606D4" w:rsidRPr="00E81F01" w:rsidRDefault="009606D4" w:rsidP="009606D4">
      <w:pPr>
        <w:autoSpaceDE w:val="0"/>
        <w:autoSpaceDN w:val="0"/>
        <w:adjustRightInd w:val="0"/>
        <w:rPr>
          <w:rFonts w:ascii="Tahoma" w:hAnsi="Tahoma" w:cs="Tahoma"/>
          <w:color w:val="000000"/>
        </w:rPr>
      </w:pPr>
      <w:r w:rsidRPr="00E81F01">
        <w:rPr>
          <w:rFonts w:ascii="Tahoma" w:hAnsi="Tahoma" w:cs="Tahoma"/>
          <w:bCs/>
          <w:color w:val="000000"/>
        </w:rPr>
        <w:t>нет</w:t>
      </w:r>
    </w:p>
    <w:p w14:paraId="46C4B336" w14:textId="77777777" w:rsidR="009606D4" w:rsidRPr="00E81F01" w:rsidRDefault="009606D4" w:rsidP="009606D4">
      <w:pPr>
        <w:spacing w:before="240"/>
        <w:jc w:val="both"/>
        <w:outlineLvl w:val="2"/>
      </w:pPr>
      <w:bookmarkStart w:id="245" w:name="_Toc180414996"/>
      <w:r w:rsidRPr="00E81F01">
        <w:rPr>
          <w:b/>
          <w:bCs/>
          <w:color w:val="000000"/>
        </w:rPr>
        <w:t>22.3 Вспомогательные виды разрешенного использования земельных участков и объектов капитального строительства</w:t>
      </w:r>
      <w:bookmarkEnd w:id="245"/>
    </w:p>
    <w:tbl>
      <w:tblPr>
        <w:tblpPr w:leftFromText="180" w:rightFromText="180" w:vertAnchor="text" w:tblpXSpec="center" w:tblpY="1"/>
        <w:tblOverlap w:val="never"/>
        <w:tblW w:w="5577" w:type="pct"/>
        <w:jc w:val="center"/>
        <w:tblCellMar>
          <w:left w:w="10" w:type="dxa"/>
          <w:right w:w="10" w:type="dxa"/>
        </w:tblCellMar>
        <w:tblLook w:val="0000" w:firstRow="0" w:lastRow="0" w:firstColumn="0" w:lastColumn="0" w:noHBand="0" w:noVBand="0"/>
      </w:tblPr>
      <w:tblGrid>
        <w:gridCol w:w="516"/>
        <w:gridCol w:w="1930"/>
        <w:gridCol w:w="1016"/>
        <w:gridCol w:w="7120"/>
      </w:tblGrid>
      <w:tr w:rsidR="009606D4" w:rsidRPr="00E81F01" w14:paraId="7285940E" w14:textId="77777777" w:rsidTr="00C33032">
        <w:trPr>
          <w:trHeight w:hRule="exact" w:val="1258"/>
          <w:jc w:val="center"/>
        </w:trPr>
        <w:tc>
          <w:tcPr>
            <w:tcW w:w="244" w:type="pct"/>
            <w:vMerge w:val="restart"/>
            <w:tcBorders>
              <w:top w:val="single" w:sz="4" w:space="0" w:color="auto"/>
              <w:left w:val="single" w:sz="4" w:space="0" w:color="auto"/>
            </w:tcBorders>
            <w:shd w:val="clear" w:color="auto" w:fill="FFFFFF"/>
            <w:vAlign w:val="center"/>
          </w:tcPr>
          <w:p w14:paraId="031BF23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392" w:type="pct"/>
            <w:gridSpan w:val="2"/>
            <w:tcBorders>
              <w:top w:val="single" w:sz="4" w:space="0" w:color="auto"/>
              <w:left w:val="single" w:sz="4" w:space="0" w:color="auto"/>
            </w:tcBorders>
            <w:shd w:val="clear" w:color="auto" w:fill="FFFFFF"/>
          </w:tcPr>
          <w:p w14:paraId="6228DCE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64" w:type="pct"/>
            <w:vMerge w:val="restart"/>
            <w:tcBorders>
              <w:top w:val="single" w:sz="4" w:space="0" w:color="auto"/>
              <w:left w:val="single" w:sz="4" w:space="0" w:color="auto"/>
              <w:right w:val="single" w:sz="4" w:space="0" w:color="auto"/>
            </w:tcBorders>
            <w:shd w:val="clear" w:color="auto" w:fill="FFFFFF"/>
            <w:vAlign w:val="center"/>
          </w:tcPr>
          <w:p w14:paraId="54AFACD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77C1C943" w14:textId="77777777" w:rsidTr="00C33032">
        <w:trPr>
          <w:trHeight w:hRule="exact" w:val="250"/>
          <w:jc w:val="center"/>
        </w:trPr>
        <w:tc>
          <w:tcPr>
            <w:tcW w:w="244" w:type="pct"/>
            <w:vMerge/>
            <w:tcBorders>
              <w:left w:val="single" w:sz="4" w:space="0" w:color="auto"/>
            </w:tcBorders>
            <w:shd w:val="clear" w:color="auto" w:fill="FFFFFF"/>
            <w:vAlign w:val="center"/>
          </w:tcPr>
          <w:p w14:paraId="098DDDE4" w14:textId="77777777" w:rsidR="009606D4" w:rsidRPr="00E81F01" w:rsidRDefault="009606D4" w:rsidP="00C33032">
            <w:pPr>
              <w:rPr>
                <w:sz w:val="20"/>
                <w:szCs w:val="20"/>
              </w:rPr>
            </w:pPr>
          </w:p>
        </w:tc>
        <w:tc>
          <w:tcPr>
            <w:tcW w:w="912" w:type="pct"/>
            <w:tcBorders>
              <w:top w:val="single" w:sz="4" w:space="0" w:color="auto"/>
              <w:left w:val="single" w:sz="4" w:space="0" w:color="auto"/>
            </w:tcBorders>
            <w:shd w:val="clear" w:color="auto" w:fill="FFFFFF"/>
            <w:vAlign w:val="bottom"/>
          </w:tcPr>
          <w:p w14:paraId="2286309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80" w:type="pct"/>
            <w:tcBorders>
              <w:top w:val="single" w:sz="4" w:space="0" w:color="auto"/>
              <w:left w:val="single" w:sz="4" w:space="0" w:color="auto"/>
            </w:tcBorders>
            <w:shd w:val="clear" w:color="auto" w:fill="FFFFFF"/>
            <w:vAlign w:val="bottom"/>
          </w:tcPr>
          <w:p w14:paraId="11031CF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64" w:type="pct"/>
            <w:vMerge/>
            <w:tcBorders>
              <w:left w:val="single" w:sz="4" w:space="0" w:color="auto"/>
              <w:right w:val="single" w:sz="4" w:space="0" w:color="auto"/>
            </w:tcBorders>
            <w:shd w:val="clear" w:color="auto" w:fill="FFFFFF"/>
            <w:vAlign w:val="center"/>
          </w:tcPr>
          <w:p w14:paraId="3F7B498F" w14:textId="77777777" w:rsidR="009606D4" w:rsidRPr="00E81F01" w:rsidRDefault="009606D4" w:rsidP="00C33032">
            <w:pPr>
              <w:rPr>
                <w:sz w:val="20"/>
                <w:szCs w:val="20"/>
              </w:rPr>
            </w:pPr>
          </w:p>
        </w:tc>
      </w:tr>
      <w:tr w:rsidR="009606D4" w:rsidRPr="00E81F01" w14:paraId="4202AB5B" w14:textId="77777777" w:rsidTr="00C33032">
        <w:trPr>
          <w:trHeight w:hRule="exact" w:val="250"/>
          <w:jc w:val="center"/>
        </w:trPr>
        <w:tc>
          <w:tcPr>
            <w:tcW w:w="244" w:type="pct"/>
            <w:vMerge/>
            <w:tcBorders>
              <w:left w:val="single" w:sz="4" w:space="0" w:color="auto"/>
            </w:tcBorders>
            <w:shd w:val="clear" w:color="auto" w:fill="FFFFFF"/>
            <w:vAlign w:val="center"/>
          </w:tcPr>
          <w:p w14:paraId="60531922" w14:textId="77777777" w:rsidR="009606D4" w:rsidRPr="00E81F01" w:rsidRDefault="009606D4" w:rsidP="00C33032">
            <w:pPr>
              <w:rPr>
                <w:sz w:val="20"/>
                <w:szCs w:val="20"/>
              </w:rPr>
            </w:pPr>
          </w:p>
        </w:tc>
        <w:tc>
          <w:tcPr>
            <w:tcW w:w="912" w:type="pct"/>
            <w:tcBorders>
              <w:top w:val="single" w:sz="4" w:space="0" w:color="auto"/>
              <w:left w:val="single" w:sz="4" w:space="0" w:color="auto"/>
            </w:tcBorders>
            <w:shd w:val="clear" w:color="auto" w:fill="FFFFFF"/>
            <w:vAlign w:val="bottom"/>
          </w:tcPr>
          <w:p w14:paraId="6EF808B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80" w:type="pct"/>
            <w:tcBorders>
              <w:top w:val="single" w:sz="4" w:space="0" w:color="auto"/>
              <w:left w:val="single" w:sz="4" w:space="0" w:color="auto"/>
            </w:tcBorders>
            <w:shd w:val="clear" w:color="auto" w:fill="FFFFFF"/>
            <w:vAlign w:val="bottom"/>
          </w:tcPr>
          <w:p w14:paraId="3C7231E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365" w:type="pct"/>
            <w:tcBorders>
              <w:top w:val="single" w:sz="4" w:space="0" w:color="auto"/>
              <w:left w:val="single" w:sz="4" w:space="0" w:color="auto"/>
              <w:right w:val="single" w:sz="4" w:space="0" w:color="auto"/>
            </w:tcBorders>
            <w:shd w:val="clear" w:color="auto" w:fill="FFFFFF"/>
            <w:vAlign w:val="center"/>
          </w:tcPr>
          <w:p w14:paraId="03F0A55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0931CDEF" w14:textId="77777777" w:rsidTr="00C33032">
        <w:trPr>
          <w:trHeight w:val="3872"/>
          <w:jc w:val="center"/>
        </w:trPr>
        <w:tc>
          <w:tcPr>
            <w:tcW w:w="244" w:type="pct"/>
            <w:tcBorders>
              <w:top w:val="single" w:sz="4" w:space="0" w:color="auto"/>
              <w:left w:val="single" w:sz="4" w:space="0" w:color="auto"/>
              <w:bottom w:val="single" w:sz="4" w:space="0" w:color="auto"/>
            </w:tcBorders>
            <w:shd w:val="clear" w:color="auto" w:fill="FFFFFF"/>
          </w:tcPr>
          <w:p w14:paraId="7B748BD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w:t>
            </w:r>
          </w:p>
        </w:tc>
        <w:tc>
          <w:tcPr>
            <w:tcW w:w="912" w:type="pct"/>
            <w:tcBorders>
              <w:top w:val="single" w:sz="4" w:space="0" w:color="auto"/>
              <w:left w:val="single" w:sz="4" w:space="0" w:color="auto"/>
              <w:bottom w:val="single" w:sz="4" w:space="0" w:color="auto"/>
            </w:tcBorders>
            <w:shd w:val="clear" w:color="auto" w:fill="FFFFFF"/>
          </w:tcPr>
          <w:p w14:paraId="412673E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80" w:type="pct"/>
            <w:tcBorders>
              <w:top w:val="single" w:sz="4" w:space="0" w:color="auto"/>
              <w:left w:val="single" w:sz="4" w:space="0" w:color="auto"/>
              <w:bottom w:val="single" w:sz="4" w:space="0" w:color="auto"/>
            </w:tcBorders>
            <w:shd w:val="clear" w:color="auto" w:fill="FFFFFF"/>
          </w:tcPr>
          <w:p w14:paraId="7B393DD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365" w:type="pct"/>
            <w:tcBorders>
              <w:top w:val="single" w:sz="4" w:space="0" w:color="auto"/>
              <w:left w:val="single" w:sz="4" w:space="0" w:color="auto"/>
              <w:bottom w:val="single" w:sz="4" w:space="0" w:color="auto"/>
              <w:right w:val="single" w:sz="4" w:space="0" w:color="auto"/>
            </w:tcBorders>
            <w:shd w:val="clear" w:color="auto" w:fill="FFFFFF"/>
            <w:vAlign w:val="bottom"/>
          </w:tcPr>
          <w:p w14:paraId="5E06EBB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4A8D16A8"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1AB02B3" w14:textId="77777777" w:rsidR="009606D4" w:rsidRPr="00E81F01" w:rsidRDefault="009606D4" w:rsidP="009606D4">
            <w:pPr>
              <w:pStyle w:val="Other0"/>
              <w:numPr>
                <w:ilvl w:val="0"/>
                <w:numId w:val="262"/>
              </w:numPr>
              <w:shd w:val="clear" w:color="auto" w:fill="auto"/>
              <w:tabs>
                <w:tab w:val="left" w:pos="134"/>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893546F" w14:textId="77777777" w:rsidR="009606D4" w:rsidRPr="00E81F01" w:rsidRDefault="009606D4" w:rsidP="009606D4">
            <w:pPr>
              <w:pStyle w:val="Other0"/>
              <w:numPr>
                <w:ilvl w:val="0"/>
                <w:numId w:val="262"/>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71B042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327A761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1F109C0F" w14:textId="77777777" w:rsidR="009606D4" w:rsidRPr="00E81F01" w:rsidRDefault="009606D4" w:rsidP="00C33032">
            <w:pPr>
              <w:pStyle w:val="Other0"/>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B3FA72A" w14:textId="77777777" w:rsidR="009606D4" w:rsidRPr="00E81F01" w:rsidRDefault="009606D4" w:rsidP="00C33032">
            <w:pPr>
              <w:pStyle w:val="Other0"/>
              <w:ind w:right="139"/>
              <w:jc w:val="both"/>
              <w:rPr>
                <w:rFonts w:ascii="Times New Roman" w:hAnsi="Times New Roman" w:cs="Times New Roman"/>
              </w:rPr>
            </w:pPr>
          </w:p>
          <w:p w14:paraId="33FCED8B" w14:textId="77777777" w:rsidR="009606D4" w:rsidRPr="00E81F01" w:rsidRDefault="009606D4" w:rsidP="00C33032">
            <w:pPr>
              <w:pStyle w:val="Other0"/>
              <w:ind w:right="139"/>
              <w:jc w:val="both"/>
              <w:rPr>
                <w:rFonts w:ascii="Times New Roman" w:hAnsi="Times New Roman" w:cs="Times New Roman"/>
              </w:rPr>
            </w:pPr>
          </w:p>
        </w:tc>
      </w:tr>
      <w:tr w:rsidR="009606D4" w:rsidRPr="00E81F01" w14:paraId="30FB47A7" w14:textId="77777777" w:rsidTr="00C33032">
        <w:trPr>
          <w:trHeight w:val="2452"/>
          <w:jc w:val="center"/>
        </w:trPr>
        <w:tc>
          <w:tcPr>
            <w:tcW w:w="244" w:type="pct"/>
            <w:tcBorders>
              <w:top w:val="single" w:sz="4" w:space="0" w:color="auto"/>
              <w:left w:val="single" w:sz="4" w:space="0" w:color="auto"/>
              <w:bottom w:val="single" w:sz="4" w:space="0" w:color="auto"/>
            </w:tcBorders>
            <w:shd w:val="clear" w:color="auto" w:fill="FFFFFF"/>
          </w:tcPr>
          <w:p w14:paraId="56B5F48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912" w:type="pct"/>
            <w:tcBorders>
              <w:top w:val="single" w:sz="4" w:space="0" w:color="auto"/>
              <w:left w:val="single" w:sz="4" w:space="0" w:color="auto"/>
              <w:bottom w:val="single" w:sz="4" w:space="0" w:color="auto"/>
            </w:tcBorders>
            <w:shd w:val="clear" w:color="auto" w:fill="FFFFFF"/>
          </w:tcPr>
          <w:p w14:paraId="1D72F3C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80" w:type="pct"/>
            <w:tcBorders>
              <w:top w:val="single" w:sz="4" w:space="0" w:color="auto"/>
              <w:left w:val="single" w:sz="4" w:space="0" w:color="auto"/>
              <w:bottom w:val="single" w:sz="4" w:space="0" w:color="auto"/>
            </w:tcBorders>
            <w:shd w:val="clear" w:color="auto" w:fill="FFFFFF"/>
          </w:tcPr>
          <w:p w14:paraId="5DFEE21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364" w:type="pct"/>
            <w:tcBorders>
              <w:top w:val="single" w:sz="4" w:space="0" w:color="auto"/>
              <w:left w:val="single" w:sz="4" w:space="0" w:color="auto"/>
              <w:bottom w:val="single" w:sz="4" w:space="0" w:color="auto"/>
              <w:right w:val="single" w:sz="4" w:space="0" w:color="auto"/>
            </w:tcBorders>
            <w:shd w:val="clear" w:color="auto" w:fill="FFFFFF"/>
            <w:vAlign w:val="bottom"/>
          </w:tcPr>
          <w:p w14:paraId="1635AE6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46FA76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A756D3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5EC82B2" w14:textId="77777777" w:rsidR="009606D4" w:rsidRPr="00E81F01" w:rsidRDefault="009606D4" w:rsidP="00C33032">
            <w:pPr>
              <w:pStyle w:val="Other0"/>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D5EAFB8" w14:textId="77777777" w:rsidR="009606D4" w:rsidRPr="00E81F01" w:rsidRDefault="009606D4" w:rsidP="00C33032">
            <w:pPr>
              <w:pStyle w:val="Other0"/>
              <w:ind w:right="139"/>
              <w:jc w:val="both"/>
              <w:rPr>
                <w:rFonts w:ascii="Times New Roman" w:hAnsi="Times New Roman" w:cs="Times New Roman"/>
              </w:rPr>
            </w:pPr>
          </w:p>
          <w:p w14:paraId="44880381" w14:textId="77777777" w:rsidR="009606D4" w:rsidRPr="00E81F01" w:rsidRDefault="009606D4" w:rsidP="00C33032">
            <w:pPr>
              <w:pStyle w:val="Other0"/>
              <w:ind w:right="139"/>
              <w:jc w:val="both"/>
              <w:rPr>
                <w:rFonts w:ascii="Times New Roman" w:hAnsi="Times New Roman" w:cs="Times New Roman"/>
              </w:rPr>
            </w:pPr>
          </w:p>
        </w:tc>
      </w:tr>
    </w:tbl>
    <w:p w14:paraId="32F898B3" w14:textId="77777777" w:rsidR="009606D4" w:rsidRPr="00E81F01" w:rsidRDefault="009606D4" w:rsidP="009606D4">
      <w:pPr>
        <w:jc w:val="both"/>
      </w:pPr>
    </w:p>
    <w:p w14:paraId="0606EC5D" w14:textId="77777777" w:rsidR="009606D4" w:rsidRPr="00E81F01" w:rsidRDefault="009606D4" w:rsidP="009606D4">
      <w:pPr>
        <w:autoSpaceDE w:val="0"/>
        <w:autoSpaceDN w:val="0"/>
        <w:adjustRightInd w:val="0"/>
        <w:spacing w:after="240"/>
        <w:ind w:left="-567"/>
        <w:jc w:val="both"/>
        <w:outlineLvl w:val="2"/>
        <w:rPr>
          <w:b/>
          <w:bCs/>
          <w:color w:val="000000"/>
        </w:rPr>
      </w:pPr>
      <w:bookmarkStart w:id="246" w:name="_Toc180414997"/>
      <w:r w:rsidRPr="00E81F01">
        <w:rPr>
          <w:b/>
          <w:bCs/>
          <w:color w:val="000000"/>
        </w:rPr>
        <w:t>22.4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246"/>
    </w:p>
    <w:p w14:paraId="52A65D63"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 Водоохранная зона(65:03-6.188), </w:t>
      </w:r>
    </w:p>
    <w:p w14:paraId="5359823E" w14:textId="77777777" w:rsidR="009606D4" w:rsidRPr="00E81F01" w:rsidRDefault="009606D4" w:rsidP="009606D4">
      <w:pPr>
        <w:autoSpaceDE w:val="0"/>
        <w:autoSpaceDN w:val="0"/>
        <w:adjustRightInd w:val="0"/>
        <w:ind w:left="-567"/>
        <w:jc w:val="both"/>
        <w:rPr>
          <w:color w:val="000000"/>
        </w:rPr>
      </w:pPr>
      <w:r w:rsidRPr="00E81F01">
        <w:rPr>
          <w:color w:val="000000"/>
        </w:rPr>
        <w:t>2. (65:03-5.10),</w:t>
      </w:r>
    </w:p>
    <w:p w14:paraId="2BE67837"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3. Прибрежная защитная полоса(65:03-6.189), </w:t>
      </w:r>
    </w:p>
    <w:p w14:paraId="439E9AD7"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4. Водоохранная зона(65:04-6.111), </w:t>
      </w:r>
    </w:p>
    <w:p w14:paraId="36A7012C"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5. Прибрежная защитная полоса(65:04-6.112), </w:t>
      </w:r>
    </w:p>
    <w:p w14:paraId="3FE4D15F"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6. Охранная зона инженерных коммуникаций(65:04-6.1), </w:t>
      </w:r>
    </w:p>
    <w:p w14:paraId="484101ED"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7. Охранная зона инженерных коммуникаций(65:03-6.17), </w:t>
      </w:r>
    </w:p>
    <w:p w14:paraId="00F3C7D4"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8. Охранная зона инженерных коммуникаций(65:03-6.19), </w:t>
      </w:r>
    </w:p>
    <w:p w14:paraId="2345C49E"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9. Охранная зона инженерных коммуникаций(65:04-6.7), </w:t>
      </w:r>
    </w:p>
    <w:p w14:paraId="4694A882"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10. Охранная зона инженерных коммуникаций(65:04-6.3), </w:t>
      </w:r>
    </w:p>
    <w:p w14:paraId="501150AA"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11. Охранная зона геодезического пункта(65:04-6.115), </w:t>
      </w:r>
    </w:p>
    <w:p w14:paraId="43506C37"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12. Охранная зона линий и сооружений связи и линий и сооружений радиофикации(65:03-6.284), </w:t>
      </w:r>
    </w:p>
    <w:p w14:paraId="7F544761"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13. Охранная зона инженерных коммуникаций(65:03-6.18), </w:t>
      </w:r>
    </w:p>
    <w:p w14:paraId="5F43466D"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14. Охранная зона инженерных коммуникаций(65:03-6.20), </w:t>
      </w:r>
    </w:p>
    <w:p w14:paraId="32F1BCE8"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15. Иная зона с особыми условиями использования территории(65:03-6.6), </w:t>
      </w:r>
    </w:p>
    <w:p w14:paraId="7EE8ED0A" w14:textId="77777777" w:rsidR="009606D4" w:rsidRPr="00E81F01" w:rsidRDefault="009606D4" w:rsidP="009606D4">
      <w:pPr>
        <w:autoSpaceDE w:val="0"/>
        <w:autoSpaceDN w:val="0"/>
        <w:adjustRightInd w:val="0"/>
        <w:ind w:left="-567"/>
        <w:jc w:val="both"/>
        <w:rPr>
          <w:color w:val="000000"/>
        </w:rPr>
      </w:pPr>
      <w:r w:rsidRPr="00E81F01">
        <w:rPr>
          <w:color w:val="000000"/>
        </w:rPr>
        <w:t>16. Зона санитарной охраны источников водоснабжения и водопроводов питьевого назначения(65:03-6.244),</w:t>
      </w:r>
    </w:p>
    <w:p w14:paraId="48DA93E4" w14:textId="77777777" w:rsidR="009606D4" w:rsidRPr="00E81F01" w:rsidRDefault="009606D4" w:rsidP="009606D4">
      <w:pPr>
        <w:ind w:left="-567"/>
        <w:jc w:val="both"/>
        <w:rPr>
          <w:color w:val="000000"/>
        </w:rPr>
      </w:pPr>
      <w:r w:rsidRPr="00E81F01">
        <w:rPr>
          <w:color w:val="000000"/>
        </w:rPr>
        <w:t>17. Зона санитарной охраны источников водоснабжения и водопроводов питьевого назначения (65:03-6.245),</w:t>
      </w:r>
    </w:p>
    <w:p w14:paraId="04686407" w14:textId="77777777" w:rsidR="009606D4" w:rsidRPr="00E81F01" w:rsidRDefault="009606D4" w:rsidP="009606D4">
      <w:pPr>
        <w:autoSpaceDE w:val="0"/>
        <w:autoSpaceDN w:val="0"/>
        <w:adjustRightInd w:val="0"/>
        <w:ind w:left="-567"/>
        <w:jc w:val="both"/>
        <w:rPr>
          <w:color w:val="000000"/>
        </w:rPr>
      </w:pPr>
      <w:r w:rsidRPr="00E81F01">
        <w:rPr>
          <w:color w:val="000000"/>
        </w:rPr>
        <w:t>18. Зона санитарной охраны источников водоснабжения и водопроводов питьевого назначения (65:03-6.153),</w:t>
      </w:r>
    </w:p>
    <w:p w14:paraId="33D21DFC" w14:textId="77777777" w:rsidR="009606D4" w:rsidRPr="00E81F01" w:rsidRDefault="009606D4" w:rsidP="009606D4">
      <w:pPr>
        <w:autoSpaceDE w:val="0"/>
        <w:autoSpaceDN w:val="0"/>
        <w:adjustRightInd w:val="0"/>
        <w:ind w:left="-567"/>
        <w:jc w:val="both"/>
        <w:rPr>
          <w:color w:val="000000"/>
        </w:rPr>
      </w:pPr>
      <w:r w:rsidRPr="00E81F01">
        <w:rPr>
          <w:color w:val="000000"/>
        </w:rPr>
        <w:lastRenderedPageBreak/>
        <w:t>19. Зона санитарной охраны источников водоснабжения и водопроводов питьевого назначения (65:03-6.154),</w:t>
      </w:r>
    </w:p>
    <w:p w14:paraId="1ED5244A"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20. Охранная зона инженерных коммуникаций (65:03-6.13), </w:t>
      </w:r>
    </w:p>
    <w:p w14:paraId="71DDF941"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21. Охранная зона инженерных коммуникаций (65:03-6.1), </w:t>
      </w:r>
    </w:p>
    <w:p w14:paraId="6BB032AA" w14:textId="77777777" w:rsidR="009606D4" w:rsidRPr="00E81F01" w:rsidRDefault="009606D4" w:rsidP="009606D4">
      <w:pPr>
        <w:autoSpaceDE w:val="0"/>
        <w:autoSpaceDN w:val="0"/>
        <w:adjustRightInd w:val="0"/>
        <w:ind w:left="-426"/>
        <w:jc w:val="both"/>
        <w:rPr>
          <w:color w:val="000000"/>
        </w:rPr>
      </w:pPr>
      <w:r w:rsidRPr="00E81F01">
        <w:rPr>
          <w:color w:val="000000"/>
        </w:rPr>
        <w:t>22. Зона санитарной охраны источников водоснабжения и водопроводов питьевого назначения (65:03-6.276),</w:t>
      </w:r>
    </w:p>
    <w:p w14:paraId="61948DEE" w14:textId="77777777" w:rsidR="009606D4" w:rsidRPr="00E81F01" w:rsidRDefault="009606D4" w:rsidP="009606D4">
      <w:pPr>
        <w:autoSpaceDE w:val="0"/>
        <w:autoSpaceDN w:val="0"/>
        <w:adjustRightInd w:val="0"/>
        <w:ind w:left="-426"/>
        <w:jc w:val="both"/>
        <w:rPr>
          <w:color w:val="000000"/>
        </w:rPr>
      </w:pPr>
      <w:r w:rsidRPr="00E81F01">
        <w:rPr>
          <w:color w:val="000000"/>
        </w:rPr>
        <w:t>23. Зона санитарной охраны источников водоснабжения и водопроводов питьевого назначения (65:03-6.277),</w:t>
      </w:r>
    </w:p>
    <w:p w14:paraId="1B15CC23" w14:textId="77777777" w:rsidR="009606D4" w:rsidRPr="00E81F01" w:rsidRDefault="009606D4" w:rsidP="009606D4">
      <w:pPr>
        <w:autoSpaceDE w:val="0"/>
        <w:autoSpaceDN w:val="0"/>
        <w:adjustRightInd w:val="0"/>
        <w:ind w:left="-426"/>
        <w:jc w:val="both"/>
        <w:rPr>
          <w:color w:val="000000"/>
        </w:rPr>
      </w:pPr>
      <w:r w:rsidRPr="00E81F01">
        <w:rPr>
          <w:color w:val="000000"/>
        </w:rPr>
        <w:t>24. Зона санитарной охраны источников водоснабжения и водопроводов питьевого назначения (65:03-6.278),</w:t>
      </w:r>
    </w:p>
    <w:p w14:paraId="2E452B0A" w14:textId="77777777" w:rsidR="009606D4" w:rsidRPr="00E81F01" w:rsidRDefault="009606D4" w:rsidP="009606D4">
      <w:pPr>
        <w:autoSpaceDE w:val="0"/>
        <w:autoSpaceDN w:val="0"/>
        <w:adjustRightInd w:val="0"/>
        <w:ind w:left="-426"/>
        <w:jc w:val="both"/>
        <w:rPr>
          <w:color w:val="000000"/>
        </w:rPr>
      </w:pPr>
      <w:r w:rsidRPr="00E81F01">
        <w:rPr>
          <w:color w:val="000000"/>
        </w:rPr>
        <w:t>25. Зона санитарной охраны источников водоснабжения и водопроводов питьевого назначения (65:03-6.268),</w:t>
      </w:r>
    </w:p>
    <w:p w14:paraId="2E90EDAF" w14:textId="77777777" w:rsidR="009606D4" w:rsidRPr="00E81F01" w:rsidRDefault="009606D4" w:rsidP="009606D4">
      <w:pPr>
        <w:autoSpaceDE w:val="0"/>
        <w:autoSpaceDN w:val="0"/>
        <w:adjustRightInd w:val="0"/>
        <w:ind w:left="-426"/>
        <w:jc w:val="both"/>
        <w:rPr>
          <w:color w:val="000000"/>
        </w:rPr>
      </w:pPr>
      <w:r w:rsidRPr="00E81F01">
        <w:rPr>
          <w:color w:val="000000"/>
        </w:rPr>
        <w:t>26. Зона санитарной охраны источников водоснабжения и водопроводов питьевого назначения (65:03-6.269)</w:t>
      </w:r>
    </w:p>
    <w:p w14:paraId="08FB1E41" w14:textId="77777777" w:rsidR="009606D4" w:rsidRPr="00E81F01" w:rsidRDefault="009606D4" w:rsidP="009606D4">
      <w:pPr>
        <w:autoSpaceDE w:val="0"/>
        <w:autoSpaceDN w:val="0"/>
        <w:adjustRightInd w:val="0"/>
        <w:ind w:left="-426" w:firstLine="709"/>
        <w:jc w:val="both"/>
        <w:rPr>
          <w:color w:val="000000"/>
        </w:rPr>
      </w:pPr>
      <w:r w:rsidRPr="00E81F01">
        <w:rPr>
          <w:color w:val="000000"/>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24C468A0" w14:textId="77777777" w:rsidR="009606D4" w:rsidRPr="00E81F01" w:rsidRDefault="009606D4" w:rsidP="009606D4">
      <w:pPr>
        <w:ind w:left="-426" w:firstLine="709"/>
        <w:jc w:val="both"/>
      </w:pPr>
      <w:r w:rsidRPr="00E81F01">
        <w:rPr>
          <w:color w:val="000000"/>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1DEE80C4" w14:textId="77777777" w:rsidR="009606D4" w:rsidRPr="00E81F01" w:rsidRDefault="009606D4" w:rsidP="009606D4">
      <w:pPr>
        <w:autoSpaceDE w:val="0"/>
        <w:autoSpaceDN w:val="0"/>
        <w:adjustRightInd w:val="0"/>
        <w:spacing w:after="240"/>
        <w:outlineLvl w:val="0"/>
        <w:rPr>
          <w:b/>
          <w:bCs/>
          <w:color w:val="000000"/>
        </w:rPr>
      </w:pPr>
      <w:bookmarkStart w:id="247" w:name="_Toc180414998"/>
    </w:p>
    <w:p w14:paraId="61CEB359" w14:textId="77777777" w:rsidR="009606D4" w:rsidRPr="00E81F01" w:rsidRDefault="009606D4" w:rsidP="009606D4">
      <w:pPr>
        <w:autoSpaceDE w:val="0"/>
        <w:autoSpaceDN w:val="0"/>
        <w:adjustRightInd w:val="0"/>
        <w:spacing w:after="240"/>
        <w:outlineLvl w:val="0"/>
        <w:rPr>
          <w:b/>
          <w:bCs/>
          <w:color w:val="000000"/>
        </w:rPr>
      </w:pPr>
      <w:r w:rsidRPr="00E81F01">
        <w:rPr>
          <w:b/>
          <w:bCs/>
          <w:color w:val="000000"/>
        </w:rPr>
        <w:t>23. ЗОНА ОЗЕЛЕНЕНИЯ СПЕЦИАЛЬНОГО НАЗНАЧЕНИЯ (СН-5)</w:t>
      </w:r>
      <w:bookmarkEnd w:id="247"/>
    </w:p>
    <w:p w14:paraId="51C3367F" w14:textId="77777777" w:rsidR="009606D4" w:rsidRPr="00E81F01" w:rsidRDefault="009606D4" w:rsidP="009606D4">
      <w:pPr>
        <w:ind w:firstLine="709"/>
        <w:jc w:val="both"/>
        <w:rPr>
          <w:b/>
          <w:bCs/>
          <w:color w:val="000000"/>
        </w:rPr>
      </w:pPr>
      <w:r w:rsidRPr="00E81F01">
        <w:rPr>
          <w:b/>
          <w:bCs/>
          <w:color w:val="000000"/>
        </w:rPr>
        <w:t>23.1 Основные виды разрешенного использования земельных участков и объектов капитального строительства</w:t>
      </w:r>
    </w:p>
    <w:tbl>
      <w:tblPr>
        <w:tblpPr w:leftFromText="180" w:rightFromText="180" w:vertAnchor="text" w:tblpXSpec="center" w:tblpY="1"/>
        <w:tblOverlap w:val="never"/>
        <w:tblW w:w="55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
        <w:gridCol w:w="2097"/>
        <w:gridCol w:w="1001"/>
        <w:gridCol w:w="6974"/>
      </w:tblGrid>
      <w:tr w:rsidR="009606D4" w:rsidRPr="00E81F01" w14:paraId="4BBF7B4C" w14:textId="77777777" w:rsidTr="00C33032">
        <w:trPr>
          <w:trHeight w:hRule="exact" w:val="1258"/>
          <w:jc w:val="center"/>
        </w:trPr>
        <w:tc>
          <w:tcPr>
            <w:tcW w:w="241" w:type="pct"/>
            <w:vMerge w:val="restart"/>
            <w:shd w:val="clear" w:color="auto" w:fill="FFFFFF"/>
            <w:vAlign w:val="center"/>
          </w:tcPr>
          <w:p w14:paraId="490E85D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464" w:type="pct"/>
            <w:gridSpan w:val="2"/>
            <w:shd w:val="clear" w:color="auto" w:fill="FFFFFF"/>
          </w:tcPr>
          <w:p w14:paraId="4D30A16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295" w:type="pct"/>
            <w:vMerge w:val="restart"/>
            <w:shd w:val="clear" w:color="auto" w:fill="FFFFFF"/>
            <w:vAlign w:val="center"/>
          </w:tcPr>
          <w:p w14:paraId="5DACDDA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4C5C34E2" w14:textId="77777777" w:rsidTr="00C33032">
        <w:trPr>
          <w:trHeight w:hRule="exact" w:val="254"/>
          <w:jc w:val="center"/>
        </w:trPr>
        <w:tc>
          <w:tcPr>
            <w:tcW w:w="241" w:type="pct"/>
            <w:vMerge/>
            <w:shd w:val="clear" w:color="auto" w:fill="FFFFFF"/>
            <w:vAlign w:val="center"/>
          </w:tcPr>
          <w:p w14:paraId="0BE9FE96" w14:textId="77777777" w:rsidR="009606D4" w:rsidRPr="00E81F01" w:rsidRDefault="009606D4" w:rsidP="00C33032">
            <w:pPr>
              <w:rPr>
                <w:sz w:val="20"/>
                <w:szCs w:val="20"/>
              </w:rPr>
            </w:pPr>
          </w:p>
        </w:tc>
        <w:tc>
          <w:tcPr>
            <w:tcW w:w="991" w:type="pct"/>
            <w:shd w:val="clear" w:color="auto" w:fill="FFFFFF"/>
            <w:vAlign w:val="bottom"/>
          </w:tcPr>
          <w:p w14:paraId="2AD86A2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73" w:type="pct"/>
            <w:shd w:val="clear" w:color="auto" w:fill="FFFFFF"/>
            <w:vAlign w:val="bottom"/>
          </w:tcPr>
          <w:p w14:paraId="4B6D33B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295" w:type="pct"/>
            <w:vMerge/>
            <w:shd w:val="clear" w:color="auto" w:fill="FFFFFF"/>
            <w:vAlign w:val="center"/>
          </w:tcPr>
          <w:p w14:paraId="376582EB" w14:textId="77777777" w:rsidR="009606D4" w:rsidRPr="00E81F01" w:rsidRDefault="009606D4" w:rsidP="00C33032">
            <w:pPr>
              <w:rPr>
                <w:sz w:val="20"/>
                <w:szCs w:val="20"/>
              </w:rPr>
            </w:pPr>
          </w:p>
        </w:tc>
      </w:tr>
      <w:tr w:rsidR="009606D4" w:rsidRPr="00E81F01" w14:paraId="63B35BE0" w14:textId="77777777" w:rsidTr="00C33032">
        <w:trPr>
          <w:trHeight w:hRule="exact" w:val="250"/>
          <w:jc w:val="center"/>
        </w:trPr>
        <w:tc>
          <w:tcPr>
            <w:tcW w:w="241" w:type="pct"/>
            <w:vMerge/>
            <w:shd w:val="clear" w:color="auto" w:fill="FFFFFF"/>
            <w:vAlign w:val="center"/>
          </w:tcPr>
          <w:p w14:paraId="08658ED5" w14:textId="77777777" w:rsidR="009606D4" w:rsidRPr="00E81F01" w:rsidRDefault="009606D4" w:rsidP="00C33032">
            <w:pPr>
              <w:rPr>
                <w:sz w:val="20"/>
                <w:szCs w:val="20"/>
              </w:rPr>
            </w:pPr>
          </w:p>
        </w:tc>
        <w:tc>
          <w:tcPr>
            <w:tcW w:w="991" w:type="pct"/>
            <w:shd w:val="clear" w:color="auto" w:fill="FFFFFF"/>
            <w:vAlign w:val="bottom"/>
          </w:tcPr>
          <w:p w14:paraId="3B2534D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73" w:type="pct"/>
            <w:shd w:val="clear" w:color="auto" w:fill="FFFFFF"/>
            <w:vAlign w:val="bottom"/>
          </w:tcPr>
          <w:p w14:paraId="1D69873C" w14:textId="77777777" w:rsidR="009606D4" w:rsidRPr="00E81F01" w:rsidRDefault="009606D4" w:rsidP="00C33032">
            <w:pPr>
              <w:pStyle w:val="Other0"/>
              <w:shd w:val="clear" w:color="auto" w:fill="auto"/>
              <w:ind w:firstLine="440"/>
              <w:rPr>
                <w:rFonts w:ascii="Times New Roman" w:hAnsi="Times New Roman" w:cs="Times New Roman"/>
              </w:rPr>
            </w:pPr>
            <w:r w:rsidRPr="00E81F01">
              <w:rPr>
                <w:rFonts w:ascii="Times New Roman" w:hAnsi="Times New Roman" w:cs="Times New Roman"/>
              </w:rPr>
              <w:t>2</w:t>
            </w:r>
          </w:p>
        </w:tc>
        <w:tc>
          <w:tcPr>
            <w:tcW w:w="3295" w:type="pct"/>
            <w:shd w:val="clear" w:color="auto" w:fill="FFFFFF"/>
            <w:vAlign w:val="center"/>
          </w:tcPr>
          <w:p w14:paraId="7475BBD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4A2F8C34" w14:textId="77777777" w:rsidTr="00C33032">
        <w:trPr>
          <w:trHeight w:val="3121"/>
          <w:jc w:val="center"/>
        </w:trPr>
        <w:tc>
          <w:tcPr>
            <w:tcW w:w="241" w:type="pct"/>
            <w:shd w:val="clear" w:color="auto" w:fill="FFFFFF"/>
          </w:tcPr>
          <w:p w14:paraId="72D8927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91" w:type="pct"/>
            <w:shd w:val="clear" w:color="auto" w:fill="FFFFFF"/>
          </w:tcPr>
          <w:p w14:paraId="7978B7B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473" w:type="pct"/>
            <w:shd w:val="clear" w:color="auto" w:fill="FFFFFF"/>
          </w:tcPr>
          <w:p w14:paraId="272E21C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3.9.1</w:t>
            </w:r>
          </w:p>
        </w:tc>
        <w:tc>
          <w:tcPr>
            <w:tcW w:w="3295" w:type="pct"/>
            <w:shd w:val="clear" w:color="auto" w:fill="FFFFFF"/>
            <w:vAlign w:val="bottom"/>
          </w:tcPr>
          <w:p w14:paraId="2FD2D83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46BC7DC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83335E8" w14:textId="77777777" w:rsidR="009606D4" w:rsidRPr="00E81F01" w:rsidRDefault="009606D4" w:rsidP="009606D4">
            <w:pPr>
              <w:pStyle w:val="Other0"/>
              <w:numPr>
                <w:ilvl w:val="0"/>
                <w:numId w:val="263"/>
              </w:numPr>
              <w:shd w:val="clear" w:color="auto" w:fill="auto"/>
              <w:tabs>
                <w:tab w:val="left" w:pos="12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FA7D899" w14:textId="77777777" w:rsidR="009606D4" w:rsidRPr="00E81F01" w:rsidRDefault="009606D4" w:rsidP="009606D4">
            <w:pPr>
              <w:pStyle w:val="Other0"/>
              <w:numPr>
                <w:ilvl w:val="0"/>
                <w:numId w:val="263"/>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52D6530"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098FA2CE" w14:textId="77777777" w:rsidR="009606D4" w:rsidRPr="00E81F01" w:rsidRDefault="009606D4" w:rsidP="00C33032">
            <w:pPr>
              <w:pStyle w:val="Other0"/>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6656D6F" w14:textId="77777777" w:rsidR="009606D4" w:rsidRPr="00E81F01" w:rsidRDefault="009606D4" w:rsidP="00C33032">
            <w:pPr>
              <w:pStyle w:val="Other0"/>
              <w:ind w:right="139"/>
              <w:jc w:val="both"/>
              <w:rPr>
                <w:rFonts w:ascii="Times New Roman" w:hAnsi="Times New Roman" w:cs="Times New Roman"/>
              </w:rPr>
            </w:pPr>
          </w:p>
          <w:p w14:paraId="5C2428CB" w14:textId="77777777" w:rsidR="009606D4" w:rsidRPr="00E81F01" w:rsidRDefault="009606D4" w:rsidP="00C33032">
            <w:pPr>
              <w:pStyle w:val="Other0"/>
              <w:ind w:right="139"/>
              <w:jc w:val="both"/>
              <w:rPr>
                <w:rFonts w:ascii="Times New Roman" w:hAnsi="Times New Roman" w:cs="Times New Roman"/>
              </w:rPr>
            </w:pPr>
          </w:p>
          <w:p w14:paraId="723DDC0B" w14:textId="77777777" w:rsidR="009606D4" w:rsidRPr="00E81F01" w:rsidRDefault="009606D4" w:rsidP="00C33032">
            <w:pPr>
              <w:pStyle w:val="Other0"/>
              <w:ind w:right="139"/>
              <w:jc w:val="both"/>
              <w:rPr>
                <w:rFonts w:ascii="Times New Roman" w:hAnsi="Times New Roman" w:cs="Times New Roman"/>
              </w:rPr>
            </w:pPr>
          </w:p>
        </w:tc>
      </w:tr>
      <w:tr w:rsidR="009606D4" w:rsidRPr="00E81F01" w14:paraId="4DAEEDE9" w14:textId="77777777" w:rsidTr="00C33032">
        <w:trPr>
          <w:trHeight w:val="3548"/>
          <w:jc w:val="center"/>
        </w:trPr>
        <w:tc>
          <w:tcPr>
            <w:tcW w:w="241" w:type="pct"/>
            <w:shd w:val="clear" w:color="auto" w:fill="FFFFFF"/>
          </w:tcPr>
          <w:p w14:paraId="1D228A9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2</w:t>
            </w:r>
          </w:p>
        </w:tc>
        <w:tc>
          <w:tcPr>
            <w:tcW w:w="991" w:type="pct"/>
            <w:shd w:val="clear" w:color="auto" w:fill="FFFFFF"/>
          </w:tcPr>
          <w:p w14:paraId="512CC68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73" w:type="pct"/>
            <w:shd w:val="clear" w:color="auto" w:fill="FFFFFF"/>
          </w:tcPr>
          <w:p w14:paraId="3DC9484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295" w:type="pct"/>
            <w:shd w:val="clear" w:color="auto" w:fill="FFFFFF"/>
            <w:vAlign w:val="bottom"/>
          </w:tcPr>
          <w:p w14:paraId="6DE6320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319B11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BAAF5D9" w14:textId="77777777" w:rsidR="009606D4" w:rsidRPr="00E81F01" w:rsidRDefault="009606D4" w:rsidP="009606D4">
            <w:pPr>
              <w:pStyle w:val="Other0"/>
              <w:numPr>
                <w:ilvl w:val="0"/>
                <w:numId w:val="264"/>
              </w:numPr>
              <w:shd w:val="clear" w:color="auto" w:fill="auto"/>
              <w:tabs>
                <w:tab w:val="left" w:pos="110"/>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8A67EC4" w14:textId="77777777" w:rsidR="009606D4" w:rsidRPr="00E81F01" w:rsidRDefault="009606D4" w:rsidP="009606D4">
            <w:pPr>
              <w:pStyle w:val="Other0"/>
              <w:numPr>
                <w:ilvl w:val="0"/>
                <w:numId w:val="264"/>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65A05A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56970F4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7C3251E3" w14:textId="77777777" w:rsidR="009606D4" w:rsidRPr="00E81F01" w:rsidRDefault="009606D4" w:rsidP="00C33032">
            <w:pPr>
              <w:pStyle w:val="Other0"/>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17C60A9" w14:textId="77777777" w:rsidR="009606D4" w:rsidRPr="00E81F01" w:rsidRDefault="009606D4" w:rsidP="00C33032">
            <w:pPr>
              <w:pStyle w:val="Other0"/>
              <w:ind w:right="139"/>
              <w:jc w:val="both"/>
              <w:rPr>
                <w:rFonts w:ascii="Times New Roman" w:hAnsi="Times New Roman" w:cs="Times New Roman"/>
              </w:rPr>
            </w:pPr>
          </w:p>
          <w:p w14:paraId="0B94FC27" w14:textId="77777777" w:rsidR="009606D4" w:rsidRPr="00E81F01" w:rsidRDefault="009606D4" w:rsidP="00C33032">
            <w:pPr>
              <w:pStyle w:val="Other0"/>
              <w:ind w:right="139"/>
              <w:jc w:val="both"/>
              <w:rPr>
                <w:rFonts w:ascii="Times New Roman" w:hAnsi="Times New Roman" w:cs="Times New Roman"/>
              </w:rPr>
            </w:pPr>
          </w:p>
          <w:p w14:paraId="6D9A25F4" w14:textId="77777777" w:rsidR="009606D4" w:rsidRPr="00E81F01" w:rsidRDefault="009606D4" w:rsidP="00C33032">
            <w:pPr>
              <w:pStyle w:val="Other0"/>
              <w:ind w:right="139"/>
              <w:jc w:val="both"/>
              <w:rPr>
                <w:rFonts w:ascii="Times New Roman" w:hAnsi="Times New Roman" w:cs="Times New Roman"/>
              </w:rPr>
            </w:pPr>
          </w:p>
        </w:tc>
      </w:tr>
      <w:tr w:rsidR="009606D4" w:rsidRPr="00E81F01" w14:paraId="478D3CA4" w14:textId="77777777" w:rsidTr="00C33032">
        <w:trPr>
          <w:trHeight w:val="2334"/>
          <w:jc w:val="center"/>
        </w:trPr>
        <w:tc>
          <w:tcPr>
            <w:tcW w:w="241" w:type="pct"/>
            <w:shd w:val="clear" w:color="auto" w:fill="FFFFFF"/>
          </w:tcPr>
          <w:p w14:paraId="4AE9EF9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c>
          <w:tcPr>
            <w:tcW w:w="991" w:type="pct"/>
            <w:shd w:val="clear" w:color="auto" w:fill="FFFFFF"/>
          </w:tcPr>
          <w:p w14:paraId="0B9A506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73" w:type="pct"/>
            <w:shd w:val="clear" w:color="auto" w:fill="FFFFFF"/>
          </w:tcPr>
          <w:p w14:paraId="3A0C18C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295" w:type="pct"/>
            <w:shd w:val="clear" w:color="auto" w:fill="FFFFFF"/>
            <w:vAlign w:val="bottom"/>
          </w:tcPr>
          <w:p w14:paraId="7D1F401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2EA9C3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6D78503C"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BAAEE9B" w14:textId="77777777" w:rsidR="009606D4" w:rsidRPr="00E81F01" w:rsidRDefault="009606D4" w:rsidP="00C33032">
            <w:pPr>
              <w:pStyle w:val="Other0"/>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7907DDC" w14:textId="77777777" w:rsidR="009606D4" w:rsidRPr="00E81F01" w:rsidRDefault="009606D4" w:rsidP="00C33032">
            <w:pPr>
              <w:pStyle w:val="Other0"/>
              <w:ind w:right="139"/>
              <w:jc w:val="both"/>
              <w:rPr>
                <w:rFonts w:ascii="Times New Roman" w:hAnsi="Times New Roman" w:cs="Times New Roman"/>
              </w:rPr>
            </w:pPr>
          </w:p>
          <w:p w14:paraId="6D393AAF" w14:textId="77777777" w:rsidR="009606D4" w:rsidRPr="00E81F01" w:rsidRDefault="009606D4" w:rsidP="00C33032">
            <w:pPr>
              <w:pStyle w:val="Other0"/>
              <w:ind w:right="139"/>
              <w:jc w:val="both"/>
              <w:rPr>
                <w:rFonts w:ascii="Times New Roman" w:hAnsi="Times New Roman" w:cs="Times New Roman"/>
              </w:rPr>
            </w:pPr>
          </w:p>
        </w:tc>
      </w:tr>
      <w:tr w:rsidR="009606D4" w:rsidRPr="00E81F01" w14:paraId="4904D5B1" w14:textId="77777777" w:rsidTr="00C33032">
        <w:trPr>
          <w:trHeight w:hRule="exact" w:val="2881"/>
          <w:jc w:val="center"/>
        </w:trPr>
        <w:tc>
          <w:tcPr>
            <w:tcW w:w="241" w:type="pct"/>
            <w:shd w:val="clear" w:color="auto" w:fill="FFFFFF"/>
          </w:tcPr>
          <w:p w14:paraId="105C3D2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w:t>
            </w:r>
          </w:p>
        </w:tc>
        <w:tc>
          <w:tcPr>
            <w:tcW w:w="991" w:type="pct"/>
            <w:shd w:val="clear" w:color="auto" w:fill="FFFFFF"/>
          </w:tcPr>
          <w:p w14:paraId="3DA3491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Запас</w:t>
            </w:r>
          </w:p>
        </w:tc>
        <w:tc>
          <w:tcPr>
            <w:tcW w:w="473" w:type="pct"/>
            <w:shd w:val="clear" w:color="auto" w:fill="FFFFFF"/>
          </w:tcPr>
          <w:p w14:paraId="3C374F6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12.3</w:t>
            </w:r>
          </w:p>
        </w:tc>
        <w:tc>
          <w:tcPr>
            <w:tcW w:w="3295" w:type="pct"/>
            <w:shd w:val="clear" w:color="auto" w:fill="FFFFFF"/>
            <w:vAlign w:val="bottom"/>
          </w:tcPr>
          <w:p w14:paraId="30EE9CD4" w14:textId="77777777" w:rsidR="009606D4" w:rsidRPr="00E81F01" w:rsidRDefault="009606D4" w:rsidP="00C33032">
            <w:pPr>
              <w:pStyle w:val="Other0"/>
              <w:shd w:val="clear" w:color="auto" w:fill="auto"/>
              <w:ind w:left="35"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4D034C81" w14:textId="77777777" w:rsidR="009606D4" w:rsidRPr="00E81F01" w:rsidRDefault="009606D4" w:rsidP="00C33032">
            <w:pPr>
              <w:pStyle w:val="Other0"/>
              <w:shd w:val="clear" w:color="auto" w:fill="auto"/>
              <w:ind w:left="35"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29AC263" w14:textId="77777777" w:rsidR="009606D4" w:rsidRPr="00E81F01" w:rsidRDefault="009606D4" w:rsidP="00C33032">
            <w:pPr>
              <w:pStyle w:val="Other0"/>
              <w:shd w:val="clear" w:color="auto" w:fill="auto"/>
              <w:ind w:left="35" w:right="139"/>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6201B6B" w14:textId="77777777" w:rsidR="009606D4" w:rsidRPr="00E81F01" w:rsidRDefault="009606D4" w:rsidP="00C33032">
            <w:pPr>
              <w:pStyle w:val="Other0"/>
              <w:shd w:val="clear" w:color="auto" w:fill="auto"/>
              <w:ind w:left="35"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8C8AE57" w14:textId="77777777" w:rsidR="009606D4" w:rsidRPr="00E81F01" w:rsidRDefault="009606D4" w:rsidP="00C33032">
            <w:pPr>
              <w:pStyle w:val="Other0"/>
              <w:shd w:val="clear" w:color="auto" w:fill="auto"/>
              <w:ind w:left="35" w:right="139"/>
              <w:jc w:val="both"/>
              <w:rPr>
                <w:rFonts w:ascii="Times New Roman" w:hAnsi="Times New Roman" w:cs="Times New Roman"/>
              </w:rPr>
            </w:pPr>
          </w:p>
          <w:p w14:paraId="35D50A9C" w14:textId="77777777" w:rsidR="009606D4" w:rsidRPr="00E81F01" w:rsidRDefault="009606D4" w:rsidP="00C33032">
            <w:pPr>
              <w:pStyle w:val="Other0"/>
              <w:shd w:val="clear" w:color="auto" w:fill="auto"/>
              <w:ind w:left="35" w:right="139"/>
              <w:jc w:val="both"/>
              <w:rPr>
                <w:rFonts w:ascii="Times New Roman" w:hAnsi="Times New Roman" w:cs="Times New Roman"/>
              </w:rPr>
            </w:pPr>
          </w:p>
        </w:tc>
      </w:tr>
      <w:tr w:rsidR="009606D4" w:rsidRPr="00E81F01" w14:paraId="2C7FE385" w14:textId="77777777" w:rsidTr="00C33032">
        <w:trPr>
          <w:trHeight w:hRule="exact" w:val="3136"/>
          <w:jc w:val="center"/>
        </w:trPr>
        <w:tc>
          <w:tcPr>
            <w:tcW w:w="241" w:type="pct"/>
            <w:shd w:val="clear" w:color="auto" w:fill="FFFFFF"/>
          </w:tcPr>
          <w:p w14:paraId="5986CB0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w:t>
            </w:r>
          </w:p>
        </w:tc>
        <w:tc>
          <w:tcPr>
            <w:tcW w:w="991" w:type="pct"/>
            <w:shd w:val="clear" w:color="auto" w:fill="FFFFFF"/>
          </w:tcPr>
          <w:p w14:paraId="2327C2A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Специальное пользование водными объектами*.</w:t>
            </w:r>
          </w:p>
          <w:p w14:paraId="47645FB5" w14:textId="77777777" w:rsidR="009606D4" w:rsidRPr="00E81F01" w:rsidRDefault="009606D4" w:rsidP="00C33032">
            <w:pPr>
              <w:pStyle w:val="ab"/>
              <w:spacing w:after="160" w:line="259" w:lineRule="auto"/>
              <w:ind w:left="0"/>
              <w:rPr>
                <w:i/>
                <w:sz w:val="20"/>
                <w:szCs w:val="20"/>
              </w:rPr>
            </w:pPr>
            <w:r w:rsidRPr="00E81F01">
              <w:rPr>
                <w:i/>
                <w:sz w:val="20"/>
                <w:szCs w:val="20"/>
              </w:rPr>
              <w:t>* при наличии договора водопользования рыболовным участком для осуществления промышленного рыболовства</w:t>
            </w:r>
          </w:p>
          <w:p w14:paraId="70B87C11" w14:textId="77777777" w:rsidR="009606D4" w:rsidRPr="00E81F01" w:rsidRDefault="009606D4" w:rsidP="00C33032">
            <w:pPr>
              <w:pStyle w:val="Other0"/>
              <w:shd w:val="clear" w:color="auto" w:fill="auto"/>
              <w:rPr>
                <w:rFonts w:ascii="Times New Roman" w:hAnsi="Times New Roman" w:cs="Times New Roman"/>
              </w:rPr>
            </w:pPr>
          </w:p>
          <w:p w14:paraId="707C85CB" w14:textId="77777777" w:rsidR="009606D4" w:rsidRPr="00E81F01" w:rsidRDefault="009606D4" w:rsidP="00C33032">
            <w:pPr>
              <w:pStyle w:val="Other0"/>
              <w:shd w:val="clear" w:color="auto" w:fill="auto"/>
              <w:rPr>
                <w:rFonts w:ascii="Times New Roman" w:hAnsi="Times New Roman" w:cs="Times New Roman"/>
              </w:rPr>
            </w:pPr>
          </w:p>
          <w:p w14:paraId="7425B30E" w14:textId="77777777" w:rsidR="009606D4" w:rsidRPr="00E81F01" w:rsidRDefault="009606D4" w:rsidP="00C33032">
            <w:pPr>
              <w:pStyle w:val="Other0"/>
              <w:shd w:val="clear" w:color="auto" w:fill="auto"/>
              <w:rPr>
                <w:rFonts w:ascii="Times New Roman" w:hAnsi="Times New Roman" w:cs="Times New Roman"/>
              </w:rPr>
            </w:pPr>
          </w:p>
        </w:tc>
        <w:tc>
          <w:tcPr>
            <w:tcW w:w="473" w:type="pct"/>
            <w:shd w:val="clear" w:color="auto" w:fill="FFFFFF"/>
          </w:tcPr>
          <w:p w14:paraId="6553191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11.2</w:t>
            </w:r>
          </w:p>
        </w:tc>
        <w:tc>
          <w:tcPr>
            <w:tcW w:w="3295" w:type="pct"/>
            <w:shd w:val="clear" w:color="auto" w:fill="FFFFFF"/>
            <w:vAlign w:val="bottom"/>
          </w:tcPr>
          <w:p w14:paraId="3FF6950C" w14:textId="77777777" w:rsidR="009606D4" w:rsidRPr="00E81F01" w:rsidRDefault="009606D4" w:rsidP="00C33032">
            <w:pPr>
              <w:pStyle w:val="Other0"/>
              <w:shd w:val="clear" w:color="auto" w:fill="auto"/>
              <w:ind w:left="35" w:right="139"/>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71C0B357" w14:textId="77777777" w:rsidR="009606D4" w:rsidRPr="00E81F01" w:rsidRDefault="009606D4" w:rsidP="00C33032">
            <w:pPr>
              <w:pStyle w:val="Other0"/>
              <w:shd w:val="clear" w:color="auto" w:fill="auto"/>
              <w:ind w:left="35"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08AD0379" w14:textId="77777777" w:rsidR="009606D4" w:rsidRPr="00E81F01" w:rsidRDefault="009606D4" w:rsidP="00C33032">
            <w:pPr>
              <w:pStyle w:val="Other0"/>
              <w:shd w:val="clear" w:color="auto" w:fill="auto"/>
              <w:ind w:left="35" w:right="139"/>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не подлежит установлению.</w:t>
            </w:r>
          </w:p>
          <w:p w14:paraId="706AFDF7" w14:textId="77777777" w:rsidR="009606D4" w:rsidRPr="00E81F01" w:rsidRDefault="009606D4" w:rsidP="00C33032">
            <w:pPr>
              <w:pStyle w:val="Other0"/>
              <w:shd w:val="clear" w:color="auto" w:fill="auto"/>
              <w:ind w:left="35"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539DD1BC" w14:textId="77777777" w:rsidR="009606D4" w:rsidRPr="00E81F01" w:rsidRDefault="009606D4" w:rsidP="00C33032">
            <w:pPr>
              <w:pStyle w:val="Other0"/>
              <w:shd w:val="clear" w:color="auto" w:fill="auto"/>
              <w:ind w:left="35"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883ED70" w14:textId="77777777" w:rsidR="009606D4" w:rsidRPr="00E81F01" w:rsidRDefault="009606D4" w:rsidP="00C33032">
            <w:pPr>
              <w:pStyle w:val="Other0"/>
              <w:shd w:val="clear" w:color="auto" w:fill="auto"/>
              <w:ind w:left="35" w:right="139"/>
              <w:jc w:val="both"/>
              <w:rPr>
                <w:rFonts w:ascii="Times New Roman" w:hAnsi="Times New Roman" w:cs="Times New Roman"/>
              </w:rPr>
            </w:pPr>
            <w:r w:rsidRPr="00E81F01">
              <w:rPr>
                <w:rFonts w:ascii="Times New Roman" w:hAnsi="Times New Roman" w:cs="Times New Roman"/>
              </w:rPr>
              <w:t>- 1 м от границы смежного земельного участка</w:t>
            </w:r>
          </w:p>
          <w:p w14:paraId="2838E138" w14:textId="77777777" w:rsidR="009606D4" w:rsidRPr="00E81F01" w:rsidRDefault="009606D4" w:rsidP="00C33032">
            <w:pPr>
              <w:pStyle w:val="Other0"/>
              <w:shd w:val="clear" w:color="auto" w:fill="auto"/>
              <w:ind w:left="35"/>
              <w:jc w:val="both"/>
              <w:rPr>
                <w:rFonts w:ascii="Times New Roman" w:hAnsi="Times New Roman" w:cs="Times New Roman"/>
              </w:rPr>
            </w:pPr>
          </w:p>
          <w:p w14:paraId="2924DAAA" w14:textId="77777777" w:rsidR="009606D4" w:rsidRPr="00E81F01" w:rsidRDefault="009606D4" w:rsidP="00C33032">
            <w:pPr>
              <w:pStyle w:val="Other0"/>
              <w:shd w:val="clear" w:color="auto" w:fill="auto"/>
              <w:ind w:left="35"/>
              <w:jc w:val="both"/>
              <w:rPr>
                <w:rFonts w:ascii="Times New Roman" w:hAnsi="Times New Roman" w:cs="Times New Roman"/>
              </w:rPr>
            </w:pPr>
          </w:p>
          <w:p w14:paraId="05E583E1" w14:textId="77777777" w:rsidR="009606D4" w:rsidRPr="00E81F01" w:rsidRDefault="009606D4" w:rsidP="00C33032">
            <w:pPr>
              <w:pStyle w:val="Other0"/>
              <w:shd w:val="clear" w:color="auto" w:fill="auto"/>
              <w:ind w:left="35"/>
              <w:jc w:val="both"/>
              <w:rPr>
                <w:rFonts w:ascii="Times New Roman" w:hAnsi="Times New Roman" w:cs="Times New Roman"/>
              </w:rPr>
            </w:pPr>
          </w:p>
          <w:p w14:paraId="5100F33A" w14:textId="77777777" w:rsidR="009606D4" w:rsidRPr="00E81F01" w:rsidRDefault="009606D4" w:rsidP="00C33032">
            <w:pPr>
              <w:pStyle w:val="Other0"/>
              <w:shd w:val="clear" w:color="auto" w:fill="auto"/>
              <w:ind w:left="35"/>
              <w:jc w:val="both"/>
              <w:rPr>
                <w:rFonts w:ascii="Times New Roman" w:hAnsi="Times New Roman" w:cs="Times New Roman"/>
              </w:rPr>
            </w:pPr>
          </w:p>
        </w:tc>
      </w:tr>
      <w:tr w:rsidR="009606D4" w:rsidRPr="00E81F01" w14:paraId="74EB0506" w14:textId="77777777" w:rsidTr="00C33032">
        <w:trPr>
          <w:trHeight w:hRule="exact" w:val="3414"/>
          <w:jc w:val="center"/>
        </w:trPr>
        <w:tc>
          <w:tcPr>
            <w:tcW w:w="241" w:type="pct"/>
            <w:shd w:val="clear" w:color="auto" w:fill="FFFFFF"/>
          </w:tcPr>
          <w:p w14:paraId="41482AE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6</w:t>
            </w:r>
          </w:p>
        </w:tc>
        <w:tc>
          <w:tcPr>
            <w:tcW w:w="991" w:type="pct"/>
            <w:shd w:val="clear" w:color="auto" w:fill="FFFFFF"/>
          </w:tcPr>
          <w:p w14:paraId="08A3962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Рыбоводство</w:t>
            </w:r>
          </w:p>
        </w:tc>
        <w:tc>
          <w:tcPr>
            <w:tcW w:w="473" w:type="pct"/>
            <w:shd w:val="clear" w:color="auto" w:fill="FFFFFF"/>
          </w:tcPr>
          <w:p w14:paraId="06C2FCC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1.13</w:t>
            </w:r>
          </w:p>
        </w:tc>
        <w:tc>
          <w:tcPr>
            <w:tcW w:w="3295" w:type="pct"/>
            <w:shd w:val="clear" w:color="auto" w:fill="FFFFFF"/>
          </w:tcPr>
          <w:p w14:paraId="016920A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3915D0B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 xml:space="preserve">Максимальные размеры земельных участков (площадь), кв.м  не подлежит установлению </w:t>
            </w:r>
          </w:p>
          <w:p w14:paraId="14F53C4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F1714EA"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538A1EA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не подлежит установлению</w:t>
            </w:r>
          </w:p>
          <w:p w14:paraId="74C7286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76731D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6CF1021D"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bl>
    <w:p w14:paraId="772CA5FF" w14:textId="77777777" w:rsidR="009606D4" w:rsidRPr="00E81F01" w:rsidRDefault="009606D4" w:rsidP="009606D4">
      <w:pPr>
        <w:ind w:firstLine="709"/>
        <w:jc w:val="both"/>
      </w:pPr>
    </w:p>
    <w:p w14:paraId="06E91A5B" w14:textId="77777777" w:rsidR="009606D4" w:rsidRPr="00E81F01" w:rsidRDefault="009606D4" w:rsidP="009606D4">
      <w:pPr>
        <w:ind w:firstLine="709"/>
        <w:jc w:val="both"/>
      </w:pPr>
    </w:p>
    <w:p w14:paraId="37A4CC22" w14:textId="77777777" w:rsidR="009606D4" w:rsidRPr="00E81F01" w:rsidRDefault="009606D4" w:rsidP="009606D4">
      <w:pPr>
        <w:ind w:firstLine="709"/>
        <w:jc w:val="both"/>
      </w:pPr>
    </w:p>
    <w:p w14:paraId="4837FB3C" w14:textId="77777777" w:rsidR="009606D4" w:rsidRPr="00E81F01" w:rsidRDefault="009606D4" w:rsidP="009606D4">
      <w:pPr>
        <w:jc w:val="both"/>
      </w:pPr>
      <w:r w:rsidRPr="00E81F01">
        <w:rPr>
          <w:b/>
          <w:bCs/>
          <w:color w:val="000000"/>
        </w:rPr>
        <w:t>23.2 Условно разрешенные виды использования земельных участков и объектов капитального строительства:</w:t>
      </w:r>
    </w:p>
    <w:tbl>
      <w:tblPr>
        <w:tblpPr w:leftFromText="180" w:rightFromText="180" w:vertAnchor="text" w:tblpXSpec="center" w:tblpY="1"/>
        <w:tblOverlap w:val="never"/>
        <w:tblW w:w="5594" w:type="pct"/>
        <w:tblCellMar>
          <w:left w:w="10" w:type="dxa"/>
          <w:right w:w="10" w:type="dxa"/>
        </w:tblCellMar>
        <w:tblLook w:val="0000" w:firstRow="0" w:lastRow="0" w:firstColumn="0" w:lastColumn="0" w:noHBand="0" w:noVBand="0"/>
      </w:tblPr>
      <w:tblGrid>
        <w:gridCol w:w="532"/>
        <w:gridCol w:w="2747"/>
        <w:gridCol w:w="858"/>
        <w:gridCol w:w="6477"/>
      </w:tblGrid>
      <w:tr w:rsidR="009606D4" w:rsidRPr="00E81F01" w14:paraId="6CEDD4E8" w14:textId="77777777" w:rsidTr="00C33032">
        <w:trPr>
          <w:trHeight w:hRule="exact" w:val="1056"/>
        </w:trPr>
        <w:tc>
          <w:tcPr>
            <w:tcW w:w="251" w:type="pct"/>
            <w:vMerge w:val="restart"/>
            <w:tcBorders>
              <w:top w:val="single" w:sz="4" w:space="0" w:color="auto"/>
              <w:left w:val="single" w:sz="4" w:space="0" w:color="auto"/>
            </w:tcBorders>
            <w:shd w:val="clear" w:color="auto" w:fill="FFFFFF"/>
            <w:vAlign w:val="center"/>
          </w:tcPr>
          <w:p w14:paraId="26AE003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w:t>
            </w:r>
          </w:p>
          <w:p w14:paraId="7C4A380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п/п</w:t>
            </w:r>
          </w:p>
        </w:tc>
        <w:tc>
          <w:tcPr>
            <w:tcW w:w="1698" w:type="pct"/>
            <w:gridSpan w:val="2"/>
            <w:tcBorders>
              <w:top w:val="single" w:sz="4" w:space="0" w:color="auto"/>
              <w:left w:val="single" w:sz="4" w:space="0" w:color="auto"/>
            </w:tcBorders>
            <w:shd w:val="clear" w:color="auto" w:fill="FFFFFF"/>
          </w:tcPr>
          <w:p w14:paraId="4653874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051" w:type="pct"/>
            <w:vMerge w:val="restart"/>
            <w:tcBorders>
              <w:top w:val="single" w:sz="4" w:space="0" w:color="auto"/>
              <w:left w:val="single" w:sz="4" w:space="0" w:color="auto"/>
              <w:right w:val="single" w:sz="4" w:space="0" w:color="auto"/>
            </w:tcBorders>
            <w:shd w:val="clear" w:color="auto" w:fill="FFFFFF"/>
            <w:vAlign w:val="center"/>
          </w:tcPr>
          <w:p w14:paraId="0D78C36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541A23A1" w14:textId="77777777" w:rsidTr="00C33032">
        <w:trPr>
          <w:trHeight w:hRule="exact" w:val="260"/>
        </w:trPr>
        <w:tc>
          <w:tcPr>
            <w:tcW w:w="251" w:type="pct"/>
            <w:vMerge/>
            <w:tcBorders>
              <w:left w:val="single" w:sz="4" w:space="0" w:color="auto"/>
            </w:tcBorders>
            <w:shd w:val="clear" w:color="auto" w:fill="FFFFFF"/>
            <w:vAlign w:val="center"/>
          </w:tcPr>
          <w:p w14:paraId="7B0DBDD7" w14:textId="77777777" w:rsidR="009606D4" w:rsidRPr="00E81F01" w:rsidRDefault="009606D4" w:rsidP="00C33032">
            <w:pPr>
              <w:rPr>
                <w:sz w:val="20"/>
                <w:szCs w:val="20"/>
              </w:rPr>
            </w:pPr>
          </w:p>
        </w:tc>
        <w:tc>
          <w:tcPr>
            <w:tcW w:w="1294" w:type="pct"/>
            <w:tcBorders>
              <w:top w:val="single" w:sz="4" w:space="0" w:color="auto"/>
              <w:left w:val="single" w:sz="4" w:space="0" w:color="auto"/>
            </w:tcBorders>
            <w:shd w:val="clear" w:color="auto" w:fill="FFFFFF"/>
            <w:vAlign w:val="bottom"/>
          </w:tcPr>
          <w:p w14:paraId="5938E12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04" w:type="pct"/>
            <w:tcBorders>
              <w:top w:val="single" w:sz="4" w:space="0" w:color="auto"/>
              <w:left w:val="single" w:sz="4" w:space="0" w:color="auto"/>
            </w:tcBorders>
            <w:shd w:val="clear" w:color="auto" w:fill="FFFFFF"/>
            <w:vAlign w:val="bottom"/>
          </w:tcPr>
          <w:p w14:paraId="7622A5B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051" w:type="pct"/>
            <w:vMerge/>
            <w:tcBorders>
              <w:left w:val="single" w:sz="4" w:space="0" w:color="auto"/>
              <w:right w:val="single" w:sz="4" w:space="0" w:color="auto"/>
            </w:tcBorders>
            <w:shd w:val="clear" w:color="auto" w:fill="FFFFFF"/>
            <w:vAlign w:val="center"/>
          </w:tcPr>
          <w:p w14:paraId="2A3BD2FE" w14:textId="77777777" w:rsidR="009606D4" w:rsidRPr="00E81F01" w:rsidRDefault="009606D4" w:rsidP="00C33032">
            <w:pPr>
              <w:rPr>
                <w:sz w:val="20"/>
                <w:szCs w:val="20"/>
              </w:rPr>
            </w:pPr>
          </w:p>
        </w:tc>
      </w:tr>
      <w:tr w:rsidR="009606D4" w:rsidRPr="00E81F01" w14:paraId="08B80084" w14:textId="77777777" w:rsidTr="00C33032">
        <w:trPr>
          <w:trHeight w:hRule="exact" w:val="264"/>
        </w:trPr>
        <w:tc>
          <w:tcPr>
            <w:tcW w:w="251" w:type="pct"/>
            <w:vMerge/>
            <w:tcBorders>
              <w:left w:val="single" w:sz="4" w:space="0" w:color="auto"/>
              <w:bottom w:val="single" w:sz="4" w:space="0" w:color="auto"/>
            </w:tcBorders>
            <w:shd w:val="clear" w:color="auto" w:fill="FFFFFF"/>
            <w:vAlign w:val="center"/>
          </w:tcPr>
          <w:p w14:paraId="09D5AAAA" w14:textId="77777777" w:rsidR="009606D4" w:rsidRPr="00E81F01" w:rsidRDefault="009606D4" w:rsidP="00C33032">
            <w:pPr>
              <w:rPr>
                <w:sz w:val="20"/>
                <w:szCs w:val="20"/>
              </w:rPr>
            </w:pPr>
          </w:p>
        </w:tc>
        <w:tc>
          <w:tcPr>
            <w:tcW w:w="1294" w:type="pct"/>
            <w:tcBorders>
              <w:top w:val="single" w:sz="4" w:space="0" w:color="auto"/>
              <w:left w:val="single" w:sz="4" w:space="0" w:color="auto"/>
              <w:bottom w:val="single" w:sz="4" w:space="0" w:color="auto"/>
            </w:tcBorders>
            <w:shd w:val="clear" w:color="auto" w:fill="FFFFFF"/>
            <w:vAlign w:val="bottom"/>
          </w:tcPr>
          <w:p w14:paraId="6500E0B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04" w:type="pct"/>
            <w:tcBorders>
              <w:top w:val="single" w:sz="4" w:space="0" w:color="auto"/>
              <w:left w:val="single" w:sz="4" w:space="0" w:color="auto"/>
              <w:bottom w:val="single" w:sz="4" w:space="0" w:color="auto"/>
            </w:tcBorders>
            <w:shd w:val="clear" w:color="auto" w:fill="FFFFFF"/>
            <w:vAlign w:val="bottom"/>
          </w:tcPr>
          <w:p w14:paraId="6DB8FB8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051" w:type="pct"/>
            <w:tcBorders>
              <w:top w:val="single" w:sz="4" w:space="0" w:color="auto"/>
              <w:left w:val="single" w:sz="4" w:space="0" w:color="auto"/>
              <w:bottom w:val="single" w:sz="4" w:space="0" w:color="auto"/>
              <w:right w:val="single" w:sz="4" w:space="0" w:color="auto"/>
            </w:tcBorders>
            <w:shd w:val="clear" w:color="auto" w:fill="FFFFFF"/>
            <w:vAlign w:val="center"/>
          </w:tcPr>
          <w:p w14:paraId="6C97703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79CBCE36" w14:textId="77777777" w:rsidTr="00C33032">
        <w:trPr>
          <w:trHeight w:val="4574"/>
        </w:trPr>
        <w:tc>
          <w:tcPr>
            <w:tcW w:w="251" w:type="pct"/>
            <w:tcBorders>
              <w:top w:val="single" w:sz="4" w:space="0" w:color="auto"/>
              <w:left w:val="single" w:sz="4" w:space="0" w:color="auto"/>
              <w:bottom w:val="single" w:sz="4" w:space="0" w:color="auto"/>
            </w:tcBorders>
            <w:shd w:val="clear" w:color="auto" w:fill="FFFFFF"/>
          </w:tcPr>
          <w:p w14:paraId="15F86D0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w:t>
            </w:r>
          </w:p>
        </w:tc>
        <w:tc>
          <w:tcPr>
            <w:tcW w:w="1294" w:type="pct"/>
            <w:tcBorders>
              <w:top w:val="single" w:sz="4" w:space="0" w:color="auto"/>
              <w:left w:val="single" w:sz="4" w:space="0" w:color="auto"/>
              <w:bottom w:val="single" w:sz="4" w:space="0" w:color="auto"/>
            </w:tcBorders>
            <w:shd w:val="clear" w:color="auto" w:fill="FFFFFF"/>
          </w:tcPr>
          <w:p w14:paraId="767C157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Религиозное использование</w:t>
            </w:r>
          </w:p>
        </w:tc>
        <w:tc>
          <w:tcPr>
            <w:tcW w:w="404" w:type="pct"/>
            <w:tcBorders>
              <w:top w:val="single" w:sz="4" w:space="0" w:color="auto"/>
              <w:left w:val="single" w:sz="4" w:space="0" w:color="auto"/>
              <w:bottom w:val="single" w:sz="4" w:space="0" w:color="auto"/>
            </w:tcBorders>
            <w:shd w:val="clear" w:color="auto" w:fill="FFFFFF"/>
          </w:tcPr>
          <w:p w14:paraId="1150413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3.7</w:t>
            </w:r>
          </w:p>
        </w:tc>
        <w:tc>
          <w:tcPr>
            <w:tcW w:w="3051" w:type="pct"/>
            <w:tcBorders>
              <w:top w:val="single" w:sz="4" w:space="0" w:color="auto"/>
              <w:left w:val="single" w:sz="4" w:space="0" w:color="auto"/>
              <w:bottom w:val="single" w:sz="4" w:space="0" w:color="auto"/>
              <w:right w:val="single" w:sz="4" w:space="0" w:color="auto"/>
            </w:tcBorders>
            <w:shd w:val="clear" w:color="auto" w:fill="FFFFFF"/>
            <w:vAlign w:val="bottom"/>
          </w:tcPr>
          <w:p w14:paraId="4EE36DE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05FBAE88"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23633DB2" w14:textId="77777777" w:rsidR="009606D4" w:rsidRPr="00E81F01" w:rsidRDefault="009606D4" w:rsidP="00C33032">
            <w:pPr>
              <w:pStyle w:val="Other0"/>
              <w:shd w:val="clear" w:color="auto" w:fill="auto"/>
              <w:tabs>
                <w:tab w:val="left" w:pos="1421"/>
                <w:tab w:val="left" w:pos="3163"/>
                <w:tab w:val="left" w:pos="4282"/>
              </w:tabs>
              <w:ind w:right="139"/>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w:t>
            </w:r>
            <w:r w:rsidRPr="00E81F01">
              <w:rPr>
                <w:rFonts w:ascii="Times New Roman" w:hAnsi="Times New Roman" w:cs="Times New Roman"/>
              </w:rPr>
              <w:tab/>
              <w:t>строительство</w:t>
            </w:r>
            <w:r w:rsidRPr="00E81F01">
              <w:rPr>
                <w:rFonts w:ascii="Times New Roman" w:hAnsi="Times New Roman" w:cs="Times New Roman"/>
              </w:rPr>
              <w:tab/>
              <w:t>зданий,</w:t>
            </w:r>
            <w:r w:rsidRPr="00E81F01">
              <w:rPr>
                <w:rFonts w:ascii="Times New Roman" w:hAnsi="Times New Roman" w:cs="Times New Roman"/>
              </w:rPr>
              <w:tab/>
              <w:t>строений,</w:t>
            </w:r>
          </w:p>
          <w:p w14:paraId="3142A88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сооружений, м:</w:t>
            </w:r>
          </w:p>
          <w:p w14:paraId="6548658F" w14:textId="77777777" w:rsidR="009606D4" w:rsidRPr="00E81F01" w:rsidRDefault="009606D4" w:rsidP="009606D4">
            <w:pPr>
              <w:pStyle w:val="Other0"/>
              <w:numPr>
                <w:ilvl w:val="0"/>
                <w:numId w:val="265"/>
              </w:numPr>
              <w:shd w:val="clear" w:color="auto" w:fill="auto"/>
              <w:tabs>
                <w:tab w:val="left" w:pos="187"/>
              </w:tabs>
              <w:ind w:right="139"/>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56D1E54" w14:textId="77777777" w:rsidR="009606D4" w:rsidRPr="00E81F01" w:rsidRDefault="009606D4" w:rsidP="009606D4">
            <w:pPr>
              <w:pStyle w:val="Other0"/>
              <w:numPr>
                <w:ilvl w:val="0"/>
                <w:numId w:val="265"/>
              </w:numPr>
              <w:shd w:val="clear" w:color="auto" w:fill="auto"/>
              <w:tabs>
                <w:tab w:val="left" w:pos="144"/>
              </w:tabs>
              <w:ind w:right="139"/>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6314E4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0C9440B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p w14:paraId="2E82DD22" w14:textId="77777777" w:rsidR="009606D4" w:rsidRPr="00E81F01" w:rsidRDefault="009606D4" w:rsidP="00C33032">
            <w:pPr>
              <w:pStyle w:val="Other0"/>
              <w:ind w:right="139"/>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D6A2D7A" w14:textId="77777777" w:rsidR="009606D4" w:rsidRPr="00E81F01" w:rsidRDefault="009606D4" w:rsidP="00C33032">
            <w:pPr>
              <w:pStyle w:val="Other0"/>
              <w:ind w:right="139"/>
              <w:jc w:val="both"/>
              <w:rPr>
                <w:rFonts w:ascii="Times New Roman" w:hAnsi="Times New Roman" w:cs="Times New Roman"/>
              </w:rPr>
            </w:pPr>
          </w:p>
          <w:p w14:paraId="1D5F9024" w14:textId="77777777" w:rsidR="009606D4" w:rsidRPr="00E81F01" w:rsidRDefault="009606D4" w:rsidP="00C33032">
            <w:pPr>
              <w:pStyle w:val="Other0"/>
              <w:ind w:right="139"/>
              <w:jc w:val="both"/>
              <w:rPr>
                <w:rFonts w:ascii="Times New Roman" w:hAnsi="Times New Roman" w:cs="Times New Roman"/>
              </w:rPr>
            </w:pPr>
          </w:p>
          <w:p w14:paraId="7629816D" w14:textId="77777777" w:rsidR="009606D4" w:rsidRPr="00E81F01" w:rsidRDefault="009606D4" w:rsidP="00C33032">
            <w:pPr>
              <w:pStyle w:val="Other0"/>
              <w:ind w:right="139"/>
              <w:jc w:val="both"/>
              <w:rPr>
                <w:rFonts w:ascii="Times New Roman" w:hAnsi="Times New Roman" w:cs="Times New Roman"/>
              </w:rPr>
            </w:pPr>
          </w:p>
          <w:p w14:paraId="31573653" w14:textId="77777777" w:rsidR="009606D4" w:rsidRPr="00E81F01" w:rsidRDefault="009606D4" w:rsidP="00C33032">
            <w:pPr>
              <w:pStyle w:val="Other0"/>
              <w:ind w:right="139"/>
              <w:jc w:val="both"/>
              <w:rPr>
                <w:rFonts w:ascii="Times New Roman" w:hAnsi="Times New Roman" w:cs="Times New Roman"/>
              </w:rPr>
            </w:pPr>
          </w:p>
        </w:tc>
      </w:tr>
    </w:tbl>
    <w:p w14:paraId="1AB2F970" w14:textId="77777777" w:rsidR="009606D4" w:rsidRPr="00E81F01" w:rsidRDefault="009606D4" w:rsidP="009606D4">
      <w:pPr>
        <w:jc w:val="both"/>
      </w:pPr>
    </w:p>
    <w:p w14:paraId="5F17EF10" w14:textId="77777777" w:rsidR="009606D4" w:rsidRPr="00E81F01" w:rsidRDefault="009606D4" w:rsidP="009606D4">
      <w:pPr>
        <w:jc w:val="both"/>
        <w:outlineLvl w:val="2"/>
      </w:pPr>
      <w:bookmarkStart w:id="248" w:name="_Toc180414999"/>
      <w:r w:rsidRPr="00E81F01">
        <w:rPr>
          <w:b/>
          <w:bCs/>
          <w:color w:val="000000"/>
        </w:rPr>
        <w:t>23.3 Вспомогательные виды разрешенного использования земельных участков и объектов капитального строительства</w:t>
      </w:r>
      <w:bookmarkEnd w:id="248"/>
    </w:p>
    <w:tbl>
      <w:tblPr>
        <w:tblpPr w:leftFromText="180" w:rightFromText="180" w:vertAnchor="text" w:tblpXSpec="center" w:tblpY="1"/>
        <w:tblOverlap w:val="neve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3"/>
        <w:gridCol w:w="1853"/>
        <w:gridCol w:w="1003"/>
        <w:gridCol w:w="6226"/>
      </w:tblGrid>
      <w:tr w:rsidR="009606D4" w:rsidRPr="00E81F01" w14:paraId="24FDBF82" w14:textId="77777777" w:rsidTr="00C33032">
        <w:trPr>
          <w:trHeight w:hRule="exact" w:val="1253"/>
          <w:jc w:val="center"/>
        </w:trPr>
        <w:tc>
          <w:tcPr>
            <w:tcW w:w="523" w:type="dxa"/>
            <w:vMerge w:val="restart"/>
            <w:shd w:val="clear" w:color="auto" w:fill="FFFFFF"/>
            <w:vAlign w:val="center"/>
          </w:tcPr>
          <w:p w14:paraId="343B2D8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w:t>
            </w:r>
          </w:p>
          <w:p w14:paraId="5D4F53E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п/п</w:t>
            </w:r>
          </w:p>
        </w:tc>
        <w:tc>
          <w:tcPr>
            <w:tcW w:w="2856" w:type="dxa"/>
            <w:gridSpan w:val="2"/>
            <w:shd w:val="clear" w:color="auto" w:fill="FFFFFF"/>
          </w:tcPr>
          <w:p w14:paraId="4752FBB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6226" w:type="dxa"/>
            <w:vMerge w:val="restart"/>
            <w:shd w:val="clear" w:color="auto" w:fill="FFFFFF"/>
            <w:vAlign w:val="center"/>
          </w:tcPr>
          <w:p w14:paraId="559089A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04B256E5" w14:textId="77777777" w:rsidTr="00C33032">
        <w:trPr>
          <w:trHeight w:hRule="exact" w:val="254"/>
          <w:jc w:val="center"/>
        </w:trPr>
        <w:tc>
          <w:tcPr>
            <w:tcW w:w="523" w:type="dxa"/>
            <w:vMerge/>
            <w:shd w:val="clear" w:color="auto" w:fill="FFFFFF"/>
            <w:vAlign w:val="center"/>
          </w:tcPr>
          <w:p w14:paraId="35A8B106" w14:textId="77777777" w:rsidR="009606D4" w:rsidRPr="00E81F01" w:rsidRDefault="009606D4" w:rsidP="00C33032"/>
        </w:tc>
        <w:tc>
          <w:tcPr>
            <w:tcW w:w="1853" w:type="dxa"/>
            <w:shd w:val="clear" w:color="auto" w:fill="FFFFFF"/>
            <w:vAlign w:val="bottom"/>
          </w:tcPr>
          <w:p w14:paraId="239C020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1003" w:type="dxa"/>
            <w:shd w:val="clear" w:color="auto" w:fill="FFFFFF"/>
            <w:vAlign w:val="bottom"/>
          </w:tcPr>
          <w:p w14:paraId="3305BD8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6226" w:type="dxa"/>
            <w:vMerge/>
            <w:shd w:val="clear" w:color="auto" w:fill="FFFFFF"/>
            <w:vAlign w:val="center"/>
          </w:tcPr>
          <w:p w14:paraId="7E43A8DE" w14:textId="77777777" w:rsidR="009606D4" w:rsidRPr="00E81F01" w:rsidRDefault="009606D4" w:rsidP="00C33032"/>
        </w:tc>
      </w:tr>
      <w:tr w:rsidR="009606D4" w:rsidRPr="00E81F01" w14:paraId="2933EF9B" w14:textId="77777777" w:rsidTr="00C33032">
        <w:trPr>
          <w:trHeight w:hRule="exact" w:val="250"/>
          <w:jc w:val="center"/>
        </w:trPr>
        <w:tc>
          <w:tcPr>
            <w:tcW w:w="523" w:type="dxa"/>
            <w:vMerge/>
            <w:shd w:val="clear" w:color="auto" w:fill="FFFFFF"/>
            <w:vAlign w:val="center"/>
          </w:tcPr>
          <w:p w14:paraId="48BC479D" w14:textId="77777777" w:rsidR="009606D4" w:rsidRPr="00E81F01" w:rsidRDefault="009606D4" w:rsidP="00C33032"/>
        </w:tc>
        <w:tc>
          <w:tcPr>
            <w:tcW w:w="1853" w:type="dxa"/>
            <w:shd w:val="clear" w:color="auto" w:fill="FFFFFF"/>
            <w:vAlign w:val="bottom"/>
          </w:tcPr>
          <w:p w14:paraId="7A14234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1003" w:type="dxa"/>
            <w:shd w:val="clear" w:color="auto" w:fill="FFFFFF"/>
            <w:vAlign w:val="bottom"/>
          </w:tcPr>
          <w:p w14:paraId="719970E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6226" w:type="dxa"/>
            <w:shd w:val="clear" w:color="auto" w:fill="FFFFFF"/>
            <w:vAlign w:val="center"/>
          </w:tcPr>
          <w:p w14:paraId="268DCE6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1945D3D7" w14:textId="77777777" w:rsidTr="00C33032">
        <w:trPr>
          <w:trHeight w:hRule="exact" w:val="1813"/>
          <w:jc w:val="center"/>
        </w:trPr>
        <w:tc>
          <w:tcPr>
            <w:tcW w:w="523" w:type="dxa"/>
            <w:shd w:val="clear" w:color="auto" w:fill="FFFFFF"/>
          </w:tcPr>
          <w:p w14:paraId="487BCAE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w:t>
            </w:r>
          </w:p>
        </w:tc>
        <w:tc>
          <w:tcPr>
            <w:tcW w:w="1853" w:type="dxa"/>
            <w:shd w:val="clear" w:color="auto" w:fill="FFFFFF"/>
          </w:tcPr>
          <w:p w14:paraId="5023BF3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w:t>
            </w:r>
          </w:p>
          <w:p w14:paraId="066C26E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Общего пользования</w:t>
            </w:r>
          </w:p>
        </w:tc>
        <w:tc>
          <w:tcPr>
            <w:tcW w:w="1003" w:type="dxa"/>
            <w:shd w:val="clear" w:color="auto" w:fill="FFFFFF"/>
          </w:tcPr>
          <w:p w14:paraId="7E1E52E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6226" w:type="dxa"/>
            <w:shd w:val="clear" w:color="auto" w:fill="FFFFFF"/>
            <w:vAlign w:val="bottom"/>
          </w:tcPr>
          <w:p w14:paraId="6C5F249C" w14:textId="77777777" w:rsidR="009606D4" w:rsidRPr="00E81F01" w:rsidRDefault="009606D4" w:rsidP="00C33032">
            <w:pPr>
              <w:pStyle w:val="Other0"/>
              <w:shd w:val="clear" w:color="auto" w:fill="auto"/>
              <w:ind w:right="80"/>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90C539C" w14:textId="77777777" w:rsidR="009606D4" w:rsidRPr="00E81F01" w:rsidRDefault="009606D4" w:rsidP="00C33032">
            <w:pPr>
              <w:pStyle w:val="Other0"/>
              <w:shd w:val="clear" w:color="auto" w:fill="auto"/>
              <w:ind w:right="80"/>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08F0408C" w14:textId="77777777" w:rsidR="009606D4" w:rsidRPr="00E81F01" w:rsidRDefault="009606D4" w:rsidP="00C33032">
            <w:pPr>
              <w:pStyle w:val="Other0"/>
              <w:shd w:val="clear" w:color="auto" w:fill="auto"/>
              <w:ind w:right="80"/>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3E8E92B" w14:textId="77777777" w:rsidR="009606D4" w:rsidRPr="00E81F01" w:rsidRDefault="009606D4" w:rsidP="00C33032">
            <w:pPr>
              <w:pStyle w:val="Other0"/>
              <w:shd w:val="clear" w:color="auto" w:fill="auto"/>
              <w:ind w:right="80"/>
              <w:jc w:val="both"/>
              <w:rPr>
                <w:rFonts w:ascii="Times New Roman" w:hAnsi="Times New Roman" w:cs="Times New Roman"/>
              </w:rPr>
            </w:pPr>
          </w:p>
        </w:tc>
      </w:tr>
      <w:tr w:rsidR="009606D4" w:rsidRPr="00E81F01" w14:paraId="2B90F509" w14:textId="77777777" w:rsidTr="00C33032">
        <w:trPr>
          <w:trHeight w:hRule="exact" w:val="3247"/>
          <w:jc w:val="center"/>
        </w:trPr>
        <w:tc>
          <w:tcPr>
            <w:tcW w:w="523" w:type="dxa"/>
            <w:shd w:val="clear" w:color="auto" w:fill="FFFFFF"/>
          </w:tcPr>
          <w:p w14:paraId="26DCA1F2" w14:textId="77777777" w:rsidR="009606D4" w:rsidRPr="00E81F01" w:rsidRDefault="009606D4" w:rsidP="00C33032">
            <w:pPr>
              <w:pStyle w:val="Other0"/>
              <w:shd w:val="clear" w:color="auto" w:fill="auto"/>
              <w:ind w:firstLine="200"/>
              <w:rPr>
                <w:rFonts w:ascii="Times New Roman" w:hAnsi="Times New Roman" w:cs="Times New Roman"/>
                <w:color w:val="000000"/>
                <w:lang w:bidi="ru-RU"/>
              </w:rPr>
            </w:pPr>
            <w:r w:rsidRPr="00E81F01">
              <w:rPr>
                <w:rFonts w:ascii="Times New Roman" w:hAnsi="Times New Roman" w:cs="Times New Roman"/>
                <w:color w:val="000000"/>
                <w:lang w:bidi="ru-RU"/>
              </w:rPr>
              <w:t>2</w:t>
            </w:r>
          </w:p>
        </w:tc>
        <w:tc>
          <w:tcPr>
            <w:tcW w:w="1853" w:type="dxa"/>
            <w:shd w:val="clear" w:color="auto" w:fill="FFFFFF"/>
          </w:tcPr>
          <w:p w14:paraId="793D7549"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Пищевая промышленность</w:t>
            </w:r>
          </w:p>
          <w:p w14:paraId="45C97073" w14:textId="77777777" w:rsidR="009606D4" w:rsidRPr="00E81F01" w:rsidRDefault="009606D4" w:rsidP="00C33032">
            <w:pPr>
              <w:pStyle w:val="Other0"/>
              <w:shd w:val="clear" w:color="auto" w:fill="auto"/>
              <w:rPr>
                <w:rFonts w:ascii="Times New Roman" w:eastAsia="Times New Roman" w:hAnsi="Times New Roman" w:cs="Times New Roman"/>
                <w:i/>
                <w:color w:val="000000"/>
                <w:vertAlign w:val="superscript"/>
                <w:lang w:bidi="ru-RU"/>
              </w:rPr>
            </w:pPr>
            <w:r w:rsidRPr="00E81F01">
              <w:rPr>
                <w:rFonts w:ascii="Times New Roman" w:hAnsi="Times New Roman" w:cs="Times New Roman"/>
                <w:i/>
                <w:color w:val="000000"/>
                <w:lang w:bidi="ru-RU"/>
              </w:rPr>
              <w:t>* Примечание: применяется исключительно к ВРИ «Рыбоводство» (1.13)</w:t>
            </w:r>
          </w:p>
        </w:tc>
        <w:tc>
          <w:tcPr>
            <w:tcW w:w="1003" w:type="dxa"/>
            <w:shd w:val="clear" w:color="auto" w:fill="FFFFFF"/>
          </w:tcPr>
          <w:p w14:paraId="5BEBBA3A" w14:textId="77777777" w:rsidR="009606D4" w:rsidRPr="00E81F01" w:rsidRDefault="009606D4" w:rsidP="00C33032">
            <w:pPr>
              <w:pStyle w:val="Other0"/>
              <w:shd w:val="clear" w:color="auto" w:fill="auto"/>
              <w:rPr>
                <w:rFonts w:ascii="Times New Roman" w:hAnsi="Times New Roman" w:cs="Times New Roman"/>
                <w:color w:val="000000"/>
                <w:lang w:bidi="ru-RU"/>
              </w:rPr>
            </w:pPr>
            <w:r w:rsidRPr="00E81F01">
              <w:rPr>
                <w:rFonts w:ascii="Times New Roman" w:hAnsi="Times New Roman" w:cs="Times New Roman"/>
                <w:color w:val="000000"/>
                <w:lang w:bidi="ru-RU"/>
              </w:rPr>
              <w:t>6.4</w:t>
            </w:r>
          </w:p>
        </w:tc>
        <w:tc>
          <w:tcPr>
            <w:tcW w:w="6226" w:type="dxa"/>
            <w:shd w:val="clear" w:color="auto" w:fill="FFFFFF"/>
            <w:vAlign w:val="center"/>
          </w:tcPr>
          <w:p w14:paraId="7D5423B9"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размеры земельных участков (площадь), кв.м - 400</w:t>
            </w:r>
          </w:p>
          <w:p w14:paraId="1FEB7C8D"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Максимальные размеры земельных участков (площадь), кв.м не подлежит установлению</w:t>
            </w:r>
          </w:p>
          <w:p w14:paraId="2815E8F1"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B963679" w14:textId="77777777" w:rsidR="009606D4" w:rsidRPr="00E81F01" w:rsidRDefault="009606D4" w:rsidP="009606D4">
            <w:pPr>
              <w:pStyle w:val="Other0"/>
              <w:numPr>
                <w:ilvl w:val="0"/>
                <w:numId w:val="144"/>
              </w:numPr>
              <w:shd w:val="clear" w:color="auto" w:fill="auto"/>
              <w:tabs>
                <w:tab w:val="left" w:pos="134"/>
              </w:tabs>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7CB4A063" w14:textId="77777777" w:rsidR="009606D4" w:rsidRPr="00E81F01" w:rsidRDefault="009606D4" w:rsidP="009606D4">
            <w:pPr>
              <w:pStyle w:val="Other0"/>
              <w:numPr>
                <w:ilvl w:val="0"/>
                <w:numId w:val="144"/>
              </w:numPr>
              <w:shd w:val="clear" w:color="auto" w:fill="auto"/>
              <w:tabs>
                <w:tab w:val="left" w:pos="134"/>
              </w:tabs>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3879ED7A"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 xml:space="preserve">Предельное количество этажей или предельная высота зданий, строений, сооружений не подлежат установлению </w:t>
            </w:r>
          </w:p>
          <w:p w14:paraId="3898305F"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4184783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1203B4D0"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p>
          <w:p w14:paraId="333C4E34" w14:textId="77777777" w:rsidR="009606D4" w:rsidRPr="00E81F01" w:rsidRDefault="009606D4" w:rsidP="00C33032">
            <w:pPr>
              <w:pStyle w:val="Other0"/>
              <w:shd w:val="clear" w:color="auto" w:fill="auto"/>
              <w:jc w:val="both"/>
              <w:rPr>
                <w:rFonts w:ascii="Times New Roman" w:hAnsi="Times New Roman" w:cs="Times New Roman"/>
                <w:color w:val="000000"/>
                <w:lang w:bidi="ru-RU"/>
              </w:rPr>
            </w:pPr>
          </w:p>
        </w:tc>
      </w:tr>
    </w:tbl>
    <w:p w14:paraId="7315336E" w14:textId="77777777" w:rsidR="009606D4" w:rsidRPr="00E81F01" w:rsidRDefault="009606D4" w:rsidP="009606D4"/>
    <w:p w14:paraId="0F630903" w14:textId="77777777" w:rsidR="009606D4" w:rsidRPr="00E81F01" w:rsidRDefault="009606D4" w:rsidP="009606D4">
      <w:pPr>
        <w:autoSpaceDE w:val="0"/>
        <w:autoSpaceDN w:val="0"/>
        <w:adjustRightInd w:val="0"/>
        <w:spacing w:after="240"/>
        <w:ind w:left="-567"/>
        <w:jc w:val="both"/>
        <w:outlineLvl w:val="2"/>
        <w:rPr>
          <w:b/>
          <w:bCs/>
          <w:color w:val="000000"/>
        </w:rPr>
      </w:pPr>
      <w:bookmarkStart w:id="249" w:name="_Toc180415000"/>
      <w:r w:rsidRPr="00E81F01">
        <w:rPr>
          <w:b/>
          <w:bCs/>
          <w:color w:val="000000"/>
        </w:rPr>
        <w:t>23.4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249"/>
      <w:r w:rsidRPr="00E81F01">
        <w:rPr>
          <w:b/>
          <w:bCs/>
          <w:color w:val="000000"/>
        </w:rPr>
        <w:t xml:space="preserve"> </w:t>
      </w:r>
    </w:p>
    <w:p w14:paraId="655D69EA"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 Водоохранная зона(65:03-6.188), </w:t>
      </w:r>
    </w:p>
    <w:p w14:paraId="4BB52E31"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2. Прибрежная защитная полоса(65:03-6.189), </w:t>
      </w:r>
    </w:p>
    <w:p w14:paraId="00B9F522"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3. Зоны с особыми условиями использования территории(65:03-6.151), </w:t>
      </w:r>
    </w:p>
    <w:p w14:paraId="78FDB8F8" w14:textId="77777777" w:rsidR="009606D4" w:rsidRPr="00E81F01" w:rsidRDefault="009606D4" w:rsidP="009606D4">
      <w:pPr>
        <w:autoSpaceDE w:val="0"/>
        <w:autoSpaceDN w:val="0"/>
        <w:adjustRightInd w:val="0"/>
        <w:ind w:left="-567"/>
        <w:jc w:val="both"/>
        <w:rPr>
          <w:color w:val="000000"/>
        </w:rPr>
      </w:pPr>
      <w:r w:rsidRPr="00E81F01">
        <w:rPr>
          <w:color w:val="000000"/>
        </w:rPr>
        <w:t>4. Зона санитарной охраны источников водоснабжения и водопроводов питьевого назначения(65:03-6.153),</w:t>
      </w:r>
    </w:p>
    <w:p w14:paraId="38ADF4F6" w14:textId="77777777" w:rsidR="009606D4" w:rsidRPr="00E81F01" w:rsidRDefault="009606D4" w:rsidP="009606D4">
      <w:pPr>
        <w:autoSpaceDE w:val="0"/>
        <w:autoSpaceDN w:val="0"/>
        <w:adjustRightInd w:val="0"/>
        <w:ind w:left="-567"/>
        <w:jc w:val="both"/>
        <w:rPr>
          <w:color w:val="000000"/>
        </w:rPr>
      </w:pPr>
      <w:r w:rsidRPr="00E81F01">
        <w:rPr>
          <w:color w:val="000000"/>
        </w:rPr>
        <w:t>5. Зона санитарной охраны источников водоснабжения и водопроводов питьевого назначения(65:03-6.154),</w:t>
      </w:r>
    </w:p>
    <w:p w14:paraId="049B51EB"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6. Охранная зона инженерных коммуникаций(65:04-6.1), </w:t>
      </w:r>
    </w:p>
    <w:p w14:paraId="55A261F6"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7. Водоохранная зона(65:03-6.158), </w:t>
      </w:r>
    </w:p>
    <w:p w14:paraId="5195000B" w14:textId="77777777" w:rsidR="009606D4" w:rsidRPr="00E81F01" w:rsidRDefault="009606D4" w:rsidP="009606D4">
      <w:pPr>
        <w:autoSpaceDE w:val="0"/>
        <w:autoSpaceDN w:val="0"/>
        <w:adjustRightInd w:val="0"/>
        <w:ind w:left="-567"/>
        <w:jc w:val="both"/>
        <w:rPr>
          <w:color w:val="000000"/>
        </w:rPr>
      </w:pPr>
      <w:r w:rsidRPr="00E81F01">
        <w:rPr>
          <w:color w:val="000000"/>
        </w:rPr>
        <w:t>8. Прибрежная защитная полоса(65:03-6.161), 9. (65:03-6.25),</w:t>
      </w:r>
    </w:p>
    <w:p w14:paraId="5C2F927E"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10. Водоохранная зона(65:04-6.111), </w:t>
      </w:r>
    </w:p>
    <w:p w14:paraId="2813C637" w14:textId="77777777" w:rsidR="009606D4" w:rsidRPr="00E81F01" w:rsidRDefault="009606D4" w:rsidP="009606D4">
      <w:pPr>
        <w:autoSpaceDE w:val="0"/>
        <w:autoSpaceDN w:val="0"/>
        <w:adjustRightInd w:val="0"/>
        <w:ind w:left="-567"/>
        <w:jc w:val="both"/>
        <w:rPr>
          <w:color w:val="000000"/>
        </w:rPr>
      </w:pPr>
      <w:r w:rsidRPr="00E81F01">
        <w:rPr>
          <w:color w:val="000000"/>
        </w:rPr>
        <w:t>11. Прибрежная защитная полоса(65:04-6.112), 12. (65:03-5.14),</w:t>
      </w:r>
    </w:p>
    <w:p w14:paraId="19A7E8AD"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13. Охранная зона инженерных коммуникаций(65:04-6.6), </w:t>
      </w:r>
    </w:p>
    <w:p w14:paraId="5995ED44"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14. Водоохранная зона(65:03-6.156), </w:t>
      </w:r>
    </w:p>
    <w:p w14:paraId="67BC4149"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15. Прибрежная защитная полоса(65:03-6.163), </w:t>
      </w:r>
    </w:p>
    <w:p w14:paraId="3C2189D3"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16. Охранная зона инженерных коммуникаций(65:04-6.7), </w:t>
      </w:r>
    </w:p>
    <w:p w14:paraId="6DB14A9A"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17. Охранная зона инженерных коммуникаций(65:03-6.20), </w:t>
      </w:r>
    </w:p>
    <w:p w14:paraId="4587E5D0"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18. Охранная зона инженерных коммуникаций(65:03-6.21), </w:t>
      </w:r>
    </w:p>
    <w:p w14:paraId="09883DC0"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19. Охранная зона инженерных коммуникаций(65:03-6.22), </w:t>
      </w:r>
    </w:p>
    <w:p w14:paraId="4AB5926A"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20. Охранная зона линий и сооружений связи и линий и сооружений радиофикации(65:03-6.284), </w:t>
      </w:r>
    </w:p>
    <w:p w14:paraId="32BED808"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21. Зона охраны объекта культурного наследия(65:04-6.123), </w:t>
      </w:r>
    </w:p>
    <w:p w14:paraId="5E72777B" w14:textId="77777777" w:rsidR="009606D4" w:rsidRPr="00E81F01" w:rsidRDefault="009606D4" w:rsidP="009606D4">
      <w:pPr>
        <w:autoSpaceDE w:val="0"/>
        <w:autoSpaceDN w:val="0"/>
        <w:adjustRightInd w:val="0"/>
        <w:ind w:left="-567"/>
        <w:jc w:val="both"/>
        <w:rPr>
          <w:color w:val="000000"/>
        </w:rPr>
      </w:pPr>
      <w:r w:rsidRPr="00E81F01">
        <w:rPr>
          <w:color w:val="000000"/>
        </w:rPr>
        <w:t>22. Иная зона с особыми условиями использования территории(65:03-6.6), 23. (65:03-6.27),</w:t>
      </w:r>
    </w:p>
    <w:p w14:paraId="685E9BF2" w14:textId="77777777" w:rsidR="009606D4" w:rsidRPr="00E81F01" w:rsidRDefault="009606D4" w:rsidP="009606D4">
      <w:pPr>
        <w:autoSpaceDE w:val="0"/>
        <w:autoSpaceDN w:val="0"/>
        <w:adjustRightInd w:val="0"/>
        <w:ind w:left="-567"/>
        <w:jc w:val="both"/>
        <w:rPr>
          <w:color w:val="000000"/>
        </w:rPr>
      </w:pPr>
      <w:r w:rsidRPr="00E81F01">
        <w:rPr>
          <w:color w:val="000000"/>
        </w:rPr>
        <w:t>24. Зона санитарной охраны источников водоснабжения и водопроводов питьевого назначения(65:03-6.264),</w:t>
      </w:r>
    </w:p>
    <w:p w14:paraId="10919332" w14:textId="77777777" w:rsidR="009606D4" w:rsidRPr="00E81F01" w:rsidRDefault="009606D4" w:rsidP="009606D4">
      <w:pPr>
        <w:autoSpaceDE w:val="0"/>
        <w:autoSpaceDN w:val="0"/>
        <w:adjustRightInd w:val="0"/>
        <w:ind w:left="-567"/>
        <w:jc w:val="both"/>
        <w:rPr>
          <w:color w:val="000000"/>
        </w:rPr>
      </w:pPr>
      <w:r w:rsidRPr="00E81F01">
        <w:rPr>
          <w:color w:val="000000"/>
        </w:rPr>
        <w:t>25. Зона санитарной охраны источников водоснабжения и водопроводов питьевого назначения(65:03-6.265),</w:t>
      </w:r>
    </w:p>
    <w:p w14:paraId="3BC89771" w14:textId="77777777" w:rsidR="009606D4" w:rsidRPr="00E81F01" w:rsidRDefault="009606D4" w:rsidP="009606D4">
      <w:pPr>
        <w:autoSpaceDE w:val="0"/>
        <w:autoSpaceDN w:val="0"/>
        <w:adjustRightInd w:val="0"/>
        <w:ind w:left="-567"/>
        <w:jc w:val="both"/>
        <w:rPr>
          <w:color w:val="000000"/>
        </w:rPr>
      </w:pPr>
      <w:r w:rsidRPr="00E81F01">
        <w:rPr>
          <w:color w:val="000000"/>
        </w:rPr>
        <w:lastRenderedPageBreak/>
        <w:t>26. Охранная зона инженерных коммуникаций(65:03-6.17), 27. (65:04-5.1),</w:t>
      </w:r>
    </w:p>
    <w:p w14:paraId="19669F52" w14:textId="77777777" w:rsidR="009606D4" w:rsidRPr="00E81F01" w:rsidRDefault="009606D4" w:rsidP="009606D4">
      <w:pPr>
        <w:autoSpaceDE w:val="0"/>
        <w:autoSpaceDN w:val="0"/>
        <w:adjustRightInd w:val="0"/>
        <w:ind w:left="-567"/>
        <w:jc w:val="both"/>
        <w:rPr>
          <w:color w:val="000000"/>
        </w:rPr>
      </w:pPr>
      <w:r w:rsidRPr="00E81F01">
        <w:rPr>
          <w:color w:val="000000"/>
        </w:rPr>
        <w:t>28. Охранная зона инженерных коммуникаций(65:03-6.12), 29. (65:03-5.15),</w:t>
      </w:r>
    </w:p>
    <w:p w14:paraId="10FADB64"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30. Водоохранная зона(65:03-6.159), </w:t>
      </w:r>
    </w:p>
    <w:p w14:paraId="02BF5390"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31. Прибрежная защитная полоса(65:03-6.160), </w:t>
      </w:r>
    </w:p>
    <w:p w14:paraId="00F572B0" w14:textId="77777777" w:rsidR="009606D4" w:rsidRPr="00E81F01" w:rsidRDefault="009606D4" w:rsidP="009606D4">
      <w:pPr>
        <w:autoSpaceDE w:val="0"/>
        <w:autoSpaceDN w:val="0"/>
        <w:adjustRightInd w:val="0"/>
        <w:ind w:left="-426"/>
        <w:jc w:val="both"/>
        <w:rPr>
          <w:color w:val="000000"/>
        </w:rPr>
      </w:pPr>
      <w:r w:rsidRPr="00E81F01">
        <w:rPr>
          <w:color w:val="000000"/>
        </w:rPr>
        <w:t>32. Зона санитарной охраны источников водоснабжения и водопроводов питьевого назначения(65:03-6.252),</w:t>
      </w:r>
    </w:p>
    <w:p w14:paraId="633D8655" w14:textId="77777777" w:rsidR="009606D4" w:rsidRPr="00E81F01" w:rsidRDefault="009606D4" w:rsidP="009606D4">
      <w:pPr>
        <w:autoSpaceDE w:val="0"/>
        <w:autoSpaceDN w:val="0"/>
        <w:adjustRightInd w:val="0"/>
        <w:ind w:left="-426"/>
        <w:jc w:val="both"/>
        <w:rPr>
          <w:color w:val="000000"/>
        </w:rPr>
      </w:pPr>
      <w:r w:rsidRPr="00E81F01">
        <w:rPr>
          <w:color w:val="000000"/>
        </w:rPr>
        <w:t>33. Зона санитарной охраны источников водоснабжения и водопроводов питьевого назначения(65:03-6.253),</w:t>
      </w:r>
    </w:p>
    <w:p w14:paraId="4A5744C9" w14:textId="77777777" w:rsidR="009606D4" w:rsidRPr="00E81F01" w:rsidRDefault="009606D4" w:rsidP="009606D4">
      <w:pPr>
        <w:ind w:left="-426"/>
        <w:jc w:val="both"/>
        <w:rPr>
          <w:color w:val="000000"/>
        </w:rPr>
      </w:pPr>
      <w:r w:rsidRPr="00E81F01">
        <w:rPr>
          <w:color w:val="000000"/>
        </w:rPr>
        <w:t>34. Зона санитарной охраны источников водоснабжения и водопроводов питьевого назначения(65:03-6.254),</w:t>
      </w:r>
    </w:p>
    <w:p w14:paraId="10F6BEEB" w14:textId="77777777" w:rsidR="009606D4" w:rsidRPr="00E81F01" w:rsidRDefault="009606D4" w:rsidP="009606D4">
      <w:pPr>
        <w:autoSpaceDE w:val="0"/>
        <w:autoSpaceDN w:val="0"/>
        <w:adjustRightInd w:val="0"/>
        <w:ind w:left="-426"/>
        <w:jc w:val="both"/>
        <w:rPr>
          <w:color w:val="000000"/>
        </w:rPr>
      </w:pPr>
      <w:r w:rsidRPr="00E81F01">
        <w:rPr>
          <w:color w:val="000000"/>
        </w:rPr>
        <w:t>35. (65:03-5.11),</w:t>
      </w:r>
    </w:p>
    <w:p w14:paraId="6507066D" w14:textId="77777777" w:rsidR="009606D4" w:rsidRPr="00E81F01" w:rsidRDefault="009606D4" w:rsidP="009606D4">
      <w:pPr>
        <w:autoSpaceDE w:val="0"/>
        <w:autoSpaceDN w:val="0"/>
        <w:adjustRightInd w:val="0"/>
        <w:ind w:left="-426"/>
        <w:jc w:val="both"/>
        <w:rPr>
          <w:color w:val="000000"/>
        </w:rPr>
      </w:pPr>
      <w:r w:rsidRPr="00E81F01">
        <w:rPr>
          <w:color w:val="000000"/>
        </w:rPr>
        <w:t>36. (65:03-5.10),</w:t>
      </w:r>
    </w:p>
    <w:p w14:paraId="598E6142" w14:textId="77777777" w:rsidR="009606D4" w:rsidRPr="00E81F01" w:rsidRDefault="009606D4" w:rsidP="009606D4">
      <w:pPr>
        <w:autoSpaceDE w:val="0"/>
        <w:autoSpaceDN w:val="0"/>
        <w:adjustRightInd w:val="0"/>
        <w:ind w:left="-426"/>
        <w:jc w:val="both"/>
        <w:rPr>
          <w:color w:val="000000"/>
        </w:rPr>
      </w:pPr>
      <w:r w:rsidRPr="00E81F01">
        <w:rPr>
          <w:color w:val="000000"/>
        </w:rPr>
        <w:t>37. (65:03-5.6),</w:t>
      </w:r>
    </w:p>
    <w:p w14:paraId="4635FCC3"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38. Водоохранная зона(65:03-6.168), </w:t>
      </w:r>
    </w:p>
    <w:p w14:paraId="202EB23D"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39. Водоохранная зона(65:03-6.171), </w:t>
      </w:r>
    </w:p>
    <w:p w14:paraId="3A788921"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40. Прибрежная защитная полоса(65:03-6.174), </w:t>
      </w:r>
    </w:p>
    <w:p w14:paraId="3D318EF4"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41. Прибрежная защитная полоса(65:03-6.177), </w:t>
      </w:r>
    </w:p>
    <w:p w14:paraId="314609EC"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42. Охранная зона инженерных коммуникаций(65:03-6.15), </w:t>
      </w:r>
    </w:p>
    <w:p w14:paraId="66F7700F"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43. Водоохранная зона(65:03-6.291), </w:t>
      </w:r>
    </w:p>
    <w:p w14:paraId="3D92DAAC"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44. Прибрежная защитная полоса(65:03-6.292), </w:t>
      </w:r>
    </w:p>
    <w:p w14:paraId="45DBCF8D"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45. Водоохранная зона(65:03-6.167), </w:t>
      </w:r>
    </w:p>
    <w:p w14:paraId="1CB6309D"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46. Прибрежная защитная полоса(65:03-6.172), </w:t>
      </w:r>
    </w:p>
    <w:p w14:paraId="1473A917"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47. Охранная зона инженерных коммуникаций (65:04-6.5), </w:t>
      </w:r>
    </w:p>
    <w:p w14:paraId="342A97B8"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48. Охранная зона инженерных коммуникаций (65:03-6.18), </w:t>
      </w:r>
    </w:p>
    <w:p w14:paraId="610B48CE"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49. Охранная зона инженерных коммуникаций (65:03-6.19), </w:t>
      </w:r>
    </w:p>
    <w:p w14:paraId="08F4F44F" w14:textId="77777777" w:rsidR="009606D4" w:rsidRPr="00E81F01" w:rsidRDefault="009606D4" w:rsidP="009606D4">
      <w:pPr>
        <w:autoSpaceDE w:val="0"/>
        <w:autoSpaceDN w:val="0"/>
        <w:adjustRightInd w:val="0"/>
        <w:ind w:left="-426"/>
        <w:jc w:val="both"/>
        <w:rPr>
          <w:color w:val="000000"/>
        </w:rPr>
      </w:pPr>
      <w:r w:rsidRPr="00E81F01">
        <w:rPr>
          <w:color w:val="000000"/>
        </w:rPr>
        <w:t>50. Зона санитарной охраны источников водоснабжения и водопроводов питьевого назначения (65:03-6.256),</w:t>
      </w:r>
    </w:p>
    <w:p w14:paraId="384D3CA3"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51. Охранная зона геодезического пункта (65:03-6.222), </w:t>
      </w:r>
    </w:p>
    <w:p w14:paraId="061C0D10"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52. Охранная зона инженерных коммуникаций (65:03-6.13), </w:t>
      </w:r>
    </w:p>
    <w:p w14:paraId="7D2DDC1A"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53. Охранная зона линий и сооружений связи и линий и сооружений радиофикации (65:03-6.286), </w:t>
      </w:r>
    </w:p>
    <w:p w14:paraId="6361C19C"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54. Охранная зона линий и сооружений связи и линий и сооружений радиофикации (65:03-6.283), </w:t>
      </w:r>
    </w:p>
    <w:p w14:paraId="384D7ABA"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55. Зоны с особыми условиями использования территории (65:00-6.226), </w:t>
      </w:r>
    </w:p>
    <w:p w14:paraId="0F6A117B" w14:textId="77777777" w:rsidR="009606D4" w:rsidRPr="00E81F01" w:rsidRDefault="009606D4" w:rsidP="009606D4">
      <w:pPr>
        <w:autoSpaceDE w:val="0"/>
        <w:autoSpaceDN w:val="0"/>
        <w:adjustRightInd w:val="0"/>
        <w:ind w:left="-426"/>
        <w:jc w:val="both"/>
        <w:rPr>
          <w:color w:val="000000"/>
        </w:rPr>
      </w:pPr>
      <w:r w:rsidRPr="00E81F01">
        <w:rPr>
          <w:color w:val="000000"/>
        </w:rPr>
        <w:t>56. Зона санитарной охраны источников водоснабжения и водопроводов питьевого назначения (65:03-6.278),</w:t>
      </w:r>
    </w:p>
    <w:p w14:paraId="732D6257" w14:textId="77777777" w:rsidR="009606D4" w:rsidRPr="00E81F01" w:rsidRDefault="009606D4" w:rsidP="009606D4">
      <w:pPr>
        <w:autoSpaceDE w:val="0"/>
        <w:autoSpaceDN w:val="0"/>
        <w:adjustRightInd w:val="0"/>
        <w:ind w:left="-426"/>
        <w:jc w:val="both"/>
        <w:rPr>
          <w:color w:val="000000"/>
        </w:rPr>
      </w:pPr>
      <w:r w:rsidRPr="00E81F01">
        <w:rPr>
          <w:color w:val="000000"/>
        </w:rPr>
        <w:t>57. Охранная зона инженерных коммуникаций (65:03-6.1),</w:t>
      </w:r>
    </w:p>
    <w:p w14:paraId="2F228876"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58. Зоны с особыми условиями использования территории (65:03-6.145), </w:t>
      </w:r>
    </w:p>
    <w:p w14:paraId="5AD9DD39" w14:textId="77777777" w:rsidR="009606D4" w:rsidRPr="00E81F01" w:rsidRDefault="009606D4" w:rsidP="009606D4">
      <w:pPr>
        <w:autoSpaceDE w:val="0"/>
        <w:autoSpaceDN w:val="0"/>
        <w:adjustRightInd w:val="0"/>
        <w:ind w:left="-426"/>
        <w:jc w:val="both"/>
        <w:rPr>
          <w:color w:val="000000"/>
        </w:rPr>
      </w:pPr>
      <w:r w:rsidRPr="00E81F01">
        <w:rPr>
          <w:color w:val="000000"/>
        </w:rPr>
        <w:t xml:space="preserve">59. Зоны с особыми условиями использования территории (65:03-6.150), </w:t>
      </w:r>
    </w:p>
    <w:p w14:paraId="7308C30C" w14:textId="77777777" w:rsidR="009606D4" w:rsidRPr="00E81F01" w:rsidRDefault="009606D4" w:rsidP="009606D4">
      <w:pPr>
        <w:autoSpaceDE w:val="0"/>
        <w:autoSpaceDN w:val="0"/>
        <w:adjustRightInd w:val="0"/>
        <w:ind w:left="-426"/>
        <w:jc w:val="both"/>
        <w:rPr>
          <w:color w:val="000000"/>
        </w:rPr>
      </w:pPr>
      <w:r w:rsidRPr="00E81F01">
        <w:rPr>
          <w:color w:val="000000"/>
        </w:rPr>
        <w:t>60. Зоны с особыми условиями использования территории (65:03-6.152),</w:t>
      </w:r>
    </w:p>
    <w:p w14:paraId="322FA06A" w14:textId="77777777" w:rsidR="009606D4" w:rsidRPr="00E81F01" w:rsidRDefault="009606D4" w:rsidP="009606D4">
      <w:pPr>
        <w:autoSpaceDE w:val="0"/>
        <w:autoSpaceDN w:val="0"/>
        <w:adjustRightInd w:val="0"/>
        <w:ind w:left="-426"/>
        <w:jc w:val="both"/>
        <w:rPr>
          <w:color w:val="000000"/>
        </w:rPr>
      </w:pPr>
      <w:r w:rsidRPr="00E81F01">
        <w:rPr>
          <w:color w:val="000000"/>
        </w:rPr>
        <w:t>61. Охранная зона инженерных коммуникаций (65:03-6.7)</w:t>
      </w:r>
    </w:p>
    <w:p w14:paraId="6829E27D" w14:textId="77777777" w:rsidR="009606D4" w:rsidRPr="00E81F01" w:rsidRDefault="009606D4" w:rsidP="009606D4">
      <w:pPr>
        <w:autoSpaceDE w:val="0"/>
        <w:autoSpaceDN w:val="0"/>
        <w:adjustRightInd w:val="0"/>
        <w:ind w:left="-426" w:firstLine="709"/>
        <w:jc w:val="both"/>
        <w:rPr>
          <w:color w:val="000000"/>
        </w:rPr>
      </w:pPr>
      <w:r w:rsidRPr="00E81F01">
        <w:rPr>
          <w:color w:val="000000"/>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29E2C967" w14:textId="77777777" w:rsidR="009606D4" w:rsidRPr="00E81F01" w:rsidRDefault="009606D4" w:rsidP="009606D4">
      <w:pPr>
        <w:ind w:left="-426" w:firstLine="709"/>
        <w:jc w:val="both"/>
      </w:pPr>
      <w:r w:rsidRPr="00E81F01">
        <w:rPr>
          <w:color w:val="000000"/>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7C552EC9" w14:textId="77777777" w:rsidR="009606D4" w:rsidRPr="00E81F01" w:rsidRDefault="009606D4" w:rsidP="009606D4">
      <w:pPr>
        <w:ind w:left="-426"/>
      </w:pPr>
    </w:p>
    <w:p w14:paraId="6AF0C1F7" w14:textId="77777777" w:rsidR="009606D4" w:rsidRPr="00E81F01" w:rsidRDefault="009606D4" w:rsidP="009606D4">
      <w:pPr>
        <w:ind w:left="-426"/>
      </w:pPr>
    </w:p>
    <w:p w14:paraId="314DFEC4" w14:textId="77777777" w:rsidR="009606D4" w:rsidRPr="00E81F01" w:rsidRDefault="009606D4" w:rsidP="009606D4">
      <w:pPr>
        <w:autoSpaceDE w:val="0"/>
        <w:autoSpaceDN w:val="0"/>
        <w:adjustRightInd w:val="0"/>
        <w:spacing w:after="240"/>
        <w:outlineLvl w:val="0"/>
        <w:rPr>
          <w:b/>
          <w:bCs/>
          <w:color w:val="000000"/>
        </w:rPr>
      </w:pPr>
      <w:bookmarkStart w:id="250" w:name="_Toc180415001"/>
      <w:r w:rsidRPr="00E81F01">
        <w:rPr>
          <w:b/>
          <w:bCs/>
          <w:color w:val="000000"/>
        </w:rPr>
        <w:lastRenderedPageBreak/>
        <w:t>24. ЗОНА ЭКОПОЛИСА (ЭКО)</w:t>
      </w:r>
      <w:bookmarkEnd w:id="250"/>
    </w:p>
    <w:p w14:paraId="18337D8C" w14:textId="77777777" w:rsidR="009606D4" w:rsidRPr="00E81F01" w:rsidRDefault="009606D4" w:rsidP="009606D4">
      <w:pPr>
        <w:tabs>
          <w:tab w:val="left" w:pos="3795"/>
        </w:tabs>
        <w:jc w:val="both"/>
        <w:outlineLvl w:val="2"/>
      </w:pPr>
      <w:bookmarkStart w:id="251" w:name="_Toc180415002"/>
      <w:r w:rsidRPr="00E81F01">
        <w:rPr>
          <w:b/>
          <w:bCs/>
          <w:color w:val="000000"/>
        </w:rPr>
        <w:t>24.1 Основные виды разрешенного использования земельных участков и объектов капитального строительства</w:t>
      </w:r>
      <w:bookmarkEnd w:id="251"/>
    </w:p>
    <w:tbl>
      <w:tblPr>
        <w:tblpPr w:leftFromText="180" w:rightFromText="180" w:vertAnchor="text" w:tblpXSpec="center" w:tblpY="1"/>
        <w:tblOverlap w:val="never"/>
        <w:tblW w:w="56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
        <w:gridCol w:w="2096"/>
        <w:gridCol w:w="1001"/>
        <w:gridCol w:w="7127"/>
      </w:tblGrid>
      <w:tr w:rsidR="009606D4" w:rsidRPr="00E81F01" w14:paraId="04CBA04D" w14:textId="77777777" w:rsidTr="00C33032">
        <w:trPr>
          <w:trHeight w:hRule="exact" w:val="1253"/>
          <w:jc w:val="center"/>
        </w:trPr>
        <w:tc>
          <w:tcPr>
            <w:tcW w:w="239" w:type="pct"/>
            <w:vMerge w:val="restart"/>
            <w:shd w:val="clear" w:color="auto" w:fill="FFFFFF"/>
            <w:vAlign w:val="center"/>
          </w:tcPr>
          <w:p w14:paraId="0A641D4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442" w:type="pct"/>
            <w:gridSpan w:val="2"/>
            <w:shd w:val="clear" w:color="auto" w:fill="FFFFFF"/>
          </w:tcPr>
          <w:p w14:paraId="3DC325B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19" w:type="pct"/>
            <w:vMerge w:val="restart"/>
            <w:shd w:val="clear" w:color="auto" w:fill="FFFFFF"/>
            <w:vAlign w:val="center"/>
          </w:tcPr>
          <w:p w14:paraId="028A0AC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28225D00" w14:textId="77777777" w:rsidTr="00C33032">
        <w:trPr>
          <w:trHeight w:hRule="exact" w:val="254"/>
          <w:jc w:val="center"/>
        </w:trPr>
        <w:tc>
          <w:tcPr>
            <w:tcW w:w="239" w:type="pct"/>
            <w:vMerge/>
            <w:shd w:val="clear" w:color="auto" w:fill="FFFFFF"/>
            <w:vAlign w:val="center"/>
          </w:tcPr>
          <w:p w14:paraId="12D16C11" w14:textId="77777777" w:rsidR="009606D4" w:rsidRPr="00E81F01" w:rsidRDefault="009606D4" w:rsidP="00C33032">
            <w:pPr>
              <w:rPr>
                <w:sz w:val="20"/>
                <w:szCs w:val="20"/>
              </w:rPr>
            </w:pPr>
          </w:p>
        </w:tc>
        <w:tc>
          <w:tcPr>
            <w:tcW w:w="976" w:type="pct"/>
            <w:shd w:val="clear" w:color="auto" w:fill="FFFFFF"/>
            <w:vAlign w:val="bottom"/>
          </w:tcPr>
          <w:p w14:paraId="072B743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66" w:type="pct"/>
            <w:shd w:val="clear" w:color="auto" w:fill="FFFFFF"/>
            <w:vAlign w:val="bottom"/>
          </w:tcPr>
          <w:p w14:paraId="2916982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19" w:type="pct"/>
            <w:vMerge/>
            <w:shd w:val="clear" w:color="auto" w:fill="FFFFFF"/>
            <w:vAlign w:val="center"/>
          </w:tcPr>
          <w:p w14:paraId="62D88991" w14:textId="77777777" w:rsidR="009606D4" w:rsidRPr="00E81F01" w:rsidRDefault="009606D4" w:rsidP="00C33032">
            <w:pPr>
              <w:rPr>
                <w:sz w:val="20"/>
                <w:szCs w:val="20"/>
              </w:rPr>
            </w:pPr>
          </w:p>
        </w:tc>
      </w:tr>
      <w:tr w:rsidR="009606D4" w:rsidRPr="00E81F01" w14:paraId="3DE07FAC" w14:textId="77777777" w:rsidTr="00C33032">
        <w:trPr>
          <w:trHeight w:hRule="exact" w:val="250"/>
          <w:jc w:val="center"/>
        </w:trPr>
        <w:tc>
          <w:tcPr>
            <w:tcW w:w="239" w:type="pct"/>
            <w:vMerge/>
            <w:shd w:val="clear" w:color="auto" w:fill="FFFFFF"/>
            <w:vAlign w:val="center"/>
          </w:tcPr>
          <w:p w14:paraId="49569893" w14:textId="77777777" w:rsidR="009606D4" w:rsidRPr="00E81F01" w:rsidRDefault="009606D4" w:rsidP="00C33032">
            <w:pPr>
              <w:rPr>
                <w:sz w:val="20"/>
                <w:szCs w:val="20"/>
              </w:rPr>
            </w:pPr>
          </w:p>
        </w:tc>
        <w:tc>
          <w:tcPr>
            <w:tcW w:w="976" w:type="pct"/>
            <w:shd w:val="clear" w:color="auto" w:fill="FFFFFF"/>
            <w:vAlign w:val="bottom"/>
          </w:tcPr>
          <w:p w14:paraId="1A28157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66" w:type="pct"/>
            <w:shd w:val="clear" w:color="auto" w:fill="FFFFFF"/>
            <w:vAlign w:val="bottom"/>
          </w:tcPr>
          <w:p w14:paraId="0ECD77AA" w14:textId="77777777" w:rsidR="009606D4" w:rsidRPr="00E81F01" w:rsidRDefault="009606D4" w:rsidP="00C33032">
            <w:pPr>
              <w:pStyle w:val="Other0"/>
              <w:shd w:val="clear" w:color="auto" w:fill="auto"/>
              <w:ind w:firstLine="440"/>
              <w:rPr>
                <w:rFonts w:ascii="Times New Roman" w:hAnsi="Times New Roman" w:cs="Times New Roman"/>
              </w:rPr>
            </w:pPr>
            <w:r w:rsidRPr="00E81F01">
              <w:rPr>
                <w:rFonts w:ascii="Times New Roman" w:hAnsi="Times New Roman" w:cs="Times New Roman"/>
              </w:rPr>
              <w:t>2</w:t>
            </w:r>
          </w:p>
        </w:tc>
        <w:tc>
          <w:tcPr>
            <w:tcW w:w="3319" w:type="pct"/>
            <w:shd w:val="clear" w:color="auto" w:fill="FFFFFF"/>
            <w:vAlign w:val="center"/>
          </w:tcPr>
          <w:p w14:paraId="7B74760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54EBA4E8" w14:textId="77777777" w:rsidTr="00C33032">
        <w:trPr>
          <w:trHeight w:val="3335"/>
          <w:jc w:val="center"/>
        </w:trPr>
        <w:tc>
          <w:tcPr>
            <w:tcW w:w="239" w:type="pct"/>
            <w:shd w:val="clear" w:color="auto" w:fill="FFFFFF"/>
          </w:tcPr>
          <w:p w14:paraId="688ECC0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976" w:type="pct"/>
            <w:shd w:val="clear" w:color="auto" w:fill="FFFFFF"/>
          </w:tcPr>
          <w:p w14:paraId="493589D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Малоэтажная многоквартирная жилая застройка</w:t>
            </w:r>
          </w:p>
        </w:tc>
        <w:tc>
          <w:tcPr>
            <w:tcW w:w="466" w:type="pct"/>
            <w:shd w:val="clear" w:color="auto" w:fill="FFFFFF"/>
          </w:tcPr>
          <w:p w14:paraId="25F52B5C"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2.1.1</w:t>
            </w:r>
          </w:p>
        </w:tc>
        <w:tc>
          <w:tcPr>
            <w:tcW w:w="3319" w:type="pct"/>
            <w:shd w:val="clear" w:color="auto" w:fill="FFFFFF"/>
            <w:vAlign w:val="bottom"/>
          </w:tcPr>
          <w:p w14:paraId="498D3BB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4A39C143"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24B80DF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3FD9D45" w14:textId="77777777" w:rsidR="009606D4" w:rsidRPr="00E81F01" w:rsidRDefault="009606D4" w:rsidP="009606D4">
            <w:pPr>
              <w:pStyle w:val="Other0"/>
              <w:numPr>
                <w:ilvl w:val="0"/>
                <w:numId w:val="266"/>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3872B4B" w14:textId="77777777" w:rsidR="009606D4" w:rsidRPr="00E81F01" w:rsidRDefault="009606D4" w:rsidP="009606D4">
            <w:pPr>
              <w:pStyle w:val="Other0"/>
              <w:numPr>
                <w:ilvl w:val="0"/>
                <w:numId w:val="266"/>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2394C42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- 4</w:t>
            </w:r>
          </w:p>
          <w:p w14:paraId="1D36A36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54286576"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CC94A0B" w14:textId="77777777" w:rsidR="009606D4" w:rsidRPr="00E81F01" w:rsidRDefault="009606D4" w:rsidP="00C33032">
            <w:pPr>
              <w:pStyle w:val="Other0"/>
              <w:ind w:right="131"/>
              <w:jc w:val="both"/>
              <w:rPr>
                <w:rFonts w:ascii="Times New Roman" w:hAnsi="Times New Roman" w:cs="Times New Roman"/>
              </w:rPr>
            </w:pPr>
          </w:p>
          <w:p w14:paraId="412A4A3C" w14:textId="77777777" w:rsidR="009606D4" w:rsidRPr="00E81F01" w:rsidRDefault="009606D4" w:rsidP="00C33032">
            <w:pPr>
              <w:pStyle w:val="Other0"/>
              <w:ind w:right="131"/>
              <w:jc w:val="both"/>
              <w:rPr>
                <w:rFonts w:ascii="Times New Roman" w:hAnsi="Times New Roman" w:cs="Times New Roman"/>
              </w:rPr>
            </w:pPr>
          </w:p>
          <w:p w14:paraId="0E6EA928" w14:textId="77777777" w:rsidR="009606D4" w:rsidRPr="00E81F01" w:rsidRDefault="009606D4" w:rsidP="00C33032">
            <w:pPr>
              <w:pStyle w:val="Other0"/>
              <w:ind w:right="131"/>
              <w:jc w:val="both"/>
              <w:rPr>
                <w:rFonts w:ascii="Times New Roman" w:hAnsi="Times New Roman" w:cs="Times New Roman"/>
              </w:rPr>
            </w:pPr>
          </w:p>
          <w:p w14:paraId="465C1057"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1BA95DAC" w14:textId="77777777" w:rsidTr="00C33032">
        <w:trPr>
          <w:trHeight w:val="3393"/>
          <w:jc w:val="center"/>
        </w:trPr>
        <w:tc>
          <w:tcPr>
            <w:tcW w:w="239" w:type="pct"/>
            <w:shd w:val="clear" w:color="auto" w:fill="FFFFFF"/>
          </w:tcPr>
          <w:p w14:paraId="6F22472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976" w:type="pct"/>
            <w:shd w:val="clear" w:color="auto" w:fill="FFFFFF"/>
          </w:tcPr>
          <w:p w14:paraId="11115C9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Блокированная жилая застройка</w:t>
            </w:r>
          </w:p>
        </w:tc>
        <w:tc>
          <w:tcPr>
            <w:tcW w:w="466" w:type="pct"/>
            <w:shd w:val="clear" w:color="auto" w:fill="FFFFFF"/>
          </w:tcPr>
          <w:p w14:paraId="621A0590"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2.3</w:t>
            </w:r>
          </w:p>
        </w:tc>
        <w:tc>
          <w:tcPr>
            <w:tcW w:w="3319" w:type="pct"/>
            <w:shd w:val="clear" w:color="auto" w:fill="FFFFFF"/>
            <w:vAlign w:val="bottom"/>
          </w:tcPr>
          <w:p w14:paraId="1B54570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 на один блок</w:t>
            </w:r>
          </w:p>
          <w:p w14:paraId="0D9C839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- 600 на один блок</w:t>
            </w:r>
          </w:p>
          <w:p w14:paraId="4870E09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D65E00C" w14:textId="77777777" w:rsidR="009606D4" w:rsidRPr="00E81F01" w:rsidRDefault="009606D4" w:rsidP="009606D4">
            <w:pPr>
              <w:pStyle w:val="Other0"/>
              <w:numPr>
                <w:ilvl w:val="0"/>
                <w:numId w:val="267"/>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850ED40" w14:textId="77777777" w:rsidR="009606D4" w:rsidRPr="00E81F01" w:rsidRDefault="009606D4" w:rsidP="009606D4">
            <w:pPr>
              <w:pStyle w:val="Other0"/>
              <w:numPr>
                <w:ilvl w:val="0"/>
                <w:numId w:val="267"/>
              </w:numPr>
              <w:shd w:val="clear" w:color="auto" w:fill="auto"/>
              <w:tabs>
                <w:tab w:val="left" w:pos="134"/>
              </w:tabs>
              <w:ind w:right="131"/>
              <w:jc w:val="both"/>
              <w:rPr>
                <w:rFonts w:ascii="Times New Roman" w:hAnsi="Times New Roman" w:cs="Times New Roman"/>
              </w:rPr>
            </w:pPr>
            <w:r w:rsidRPr="00E81F01">
              <w:rPr>
                <w:rFonts w:ascii="Times New Roman" w:hAnsi="Times New Roman" w:cs="Times New Roman"/>
              </w:rPr>
              <w:t>0 со стороны общей стены с соседним жилым домом</w:t>
            </w:r>
          </w:p>
          <w:p w14:paraId="13AA6F4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0C7B5454"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- 15</w:t>
            </w:r>
          </w:p>
          <w:p w14:paraId="725EDF13"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CA0BD76" w14:textId="77777777" w:rsidR="009606D4" w:rsidRPr="00E81F01" w:rsidRDefault="009606D4" w:rsidP="00C33032">
            <w:pPr>
              <w:pStyle w:val="Other0"/>
              <w:ind w:right="131"/>
              <w:jc w:val="both"/>
              <w:rPr>
                <w:rFonts w:ascii="Times New Roman" w:hAnsi="Times New Roman" w:cs="Times New Roman"/>
              </w:rPr>
            </w:pPr>
          </w:p>
          <w:p w14:paraId="7D911E85" w14:textId="77777777" w:rsidR="009606D4" w:rsidRPr="00E81F01" w:rsidRDefault="009606D4" w:rsidP="00C33032">
            <w:pPr>
              <w:pStyle w:val="Other0"/>
              <w:ind w:right="131"/>
              <w:jc w:val="both"/>
              <w:rPr>
                <w:rFonts w:ascii="Times New Roman" w:hAnsi="Times New Roman" w:cs="Times New Roman"/>
              </w:rPr>
            </w:pPr>
          </w:p>
          <w:p w14:paraId="434CDF89" w14:textId="77777777" w:rsidR="009606D4" w:rsidRPr="00E81F01" w:rsidRDefault="009606D4" w:rsidP="00C33032">
            <w:pPr>
              <w:pStyle w:val="Other0"/>
              <w:ind w:right="131"/>
              <w:jc w:val="both"/>
              <w:rPr>
                <w:rFonts w:ascii="Times New Roman" w:hAnsi="Times New Roman" w:cs="Times New Roman"/>
              </w:rPr>
            </w:pPr>
          </w:p>
          <w:p w14:paraId="77285120" w14:textId="77777777" w:rsidR="009606D4" w:rsidRPr="00E81F01" w:rsidRDefault="009606D4" w:rsidP="00C33032">
            <w:pPr>
              <w:pStyle w:val="Other0"/>
              <w:ind w:right="131"/>
              <w:jc w:val="both"/>
              <w:rPr>
                <w:rFonts w:ascii="Times New Roman" w:hAnsi="Times New Roman" w:cs="Times New Roman"/>
              </w:rPr>
            </w:pPr>
          </w:p>
          <w:p w14:paraId="60BD27F7" w14:textId="77777777" w:rsidR="009606D4" w:rsidRPr="00E81F01" w:rsidRDefault="009606D4" w:rsidP="00C33032">
            <w:pPr>
              <w:pStyle w:val="Other0"/>
              <w:ind w:right="131"/>
              <w:jc w:val="both"/>
              <w:rPr>
                <w:rFonts w:ascii="Times New Roman" w:hAnsi="Times New Roman" w:cs="Times New Roman"/>
              </w:rPr>
            </w:pPr>
          </w:p>
          <w:p w14:paraId="53B32BEF"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14CA0CC0" w14:textId="77777777" w:rsidTr="00C33032">
        <w:trPr>
          <w:trHeight w:val="4112"/>
          <w:jc w:val="center"/>
        </w:trPr>
        <w:tc>
          <w:tcPr>
            <w:tcW w:w="239" w:type="pct"/>
            <w:shd w:val="clear" w:color="auto" w:fill="FFFFFF"/>
          </w:tcPr>
          <w:p w14:paraId="4B7B4DE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3</w:t>
            </w:r>
          </w:p>
        </w:tc>
        <w:tc>
          <w:tcPr>
            <w:tcW w:w="976" w:type="pct"/>
            <w:shd w:val="clear" w:color="auto" w:fill="FFFFFF"/>
          </w:tcPr>
          <w:p w14:paraId="5468562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Среднеэтажная жилая застройка</w:t>
            </w:r>
          </w:p>
        </w:tc>
        <w:tc>
          <w:tcPr>
            <w:tcW w:w="466" w:type="pct"/>
            <w:shd w:val="clear" w:color="auto" w:fill="FFFFFF"/>
          </w:tcPr>
          <w:p w14:paraId="41BE220F"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2.5</w:t>
            </w:r>
          </w:p>
        </w:tc>
        <w:tc>
          <w:tcPr>
            <w:tcW w:w="3319" w:type="pct"/>
            <w:shd w:val="clear" w:color="auto" w:fill="FFFFFF"/>
            <w:vAlign w:val="bottom"/>
          </w:tcPr>
          <w:p w14:paraId="362D780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- 1500</w:t>
            </w:r>
          </w:p>
          <w:p w14:paraId="0961C769"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72BC31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4E808D2" w14:textId="77777777" w:rsidR="009606D4" w:rsidRPr="00E81F01" w:rsidRDefault="009606D4" w:rsidP="009606D4">
            <w:pPr>
              <w:pStyle w:val="Other0"/>
              <w:numPr>
                <w:ilvl w:val="0"/>
                <w:numId w:val="268"/>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4A7345C" w14:textId="77777777" w:rsidR="009606D4" w:rsidRPr="00E81F01" w:rsidRDefault="009606D4" w:rsidP="009606D4">
            <w:pPr>
              <w:pStyle w:val="Other0"/>
              <w:numPr>
                <w:ilvl w:val="0"/>
                <w:numId w:val="268"/>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D907F9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Минимальное количество надземных этажей - 5 Максимальное количество надземных этажей - 8</w:t>
            </w:r>
          </w:p>
          <w:p w14:paraId="0B7CB43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 xml:space="preserve">Высота первых этажей зданий со стороны красной линии - 6 </w:t>
            </w:r>
          </w:p>
          <w:p w14:paraId="4A1A06A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В случае размещения на первом этаже в зданиях вдоль красных линий нежилых помещений, предельная высота первого этажа должна составлять не менее 3,5 метра.</w:t>
            </w:r>
          </w:p>
          <w:p w14:paraId="637D433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788E1C2" w14:textId="77777777" w:rsidR="009606D4" w:rsidRPr="00E81F01" w:rsidRDefault="009606D4" w:rsidP="00C33032">
            <w:pPr>
              <w:pStyle w:val="Other0"/>
              <w:jc w:val="both"/>
              <w:rPr>
                <w:rFonts w:ascii="Times New Roman" w:hAnsi="Times New Roman" w:cs="Times New Roman"/>
              </w:rPr>
            </w:pPr>
          </w:p>
          <w:p w14:paraId="3949B993" w14:textId="77777777" w:rsidR="009606D4" w:rsidRPr="00E81F01" w:rsidRDefault="009606D4" w:rsidP="00C33032">
            <w:pPr>
              <w:pStyle w:val="Other0"/>
              <w:jc w:val="both"/>
              <w:rPr>
                <w:rFonts w:ascii="Times New Roman" w:hAnsi="Times New Roman" w:cs="Times New Roman"/>
              </w:rPr>
            </w:pPr>
          </w:p>
          <w:p w14:paraId="5C611E08" w14:textId="77777777" w:rsidR="009606D4" w:rsidRPr="00E81F01" w:rsidRDefault="009606D4" w:rsidP="00C33032">
            <w:pPr>
              <w:pStyle w:val="Other0"/>
              <w:jc w:val="both"/>
              <w:rPr>
                <w:rFonts w:ascii="Times New Roman" w:hAnsi="Times New Roman" w:cs="Times New Roman"/>
              </w:rPr>
            </w:pPr>
          </w:p>
        </w:tc>
      </w:tr>
      <w:tr w:rsidR="009606D4" w:rsidRPr="00E81F01" w14:paraId="0639E4B6" w14:textId="77777777" w:rsidTr="00C33032">
        <w:trPr>
          <w:trHeight w:val="4122"/>
          <w:jc w:val="center"/>
        </w:trPr>
        <w:tc>
          <w:tcPr>
            <w:tcW w:w="239" w:type="pct"/>
            <w:shd w:val="clear" w:color="auto" w:fill="FFFFFF"/>
          </w:tcPr>
          <w:p w14:paraId="2657CE2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4</w:t>
            </w:r>
          </w:p>
        </w:tc>
        <w:tc>
          <w:tcPr>
            <w:tcW w:w="976" w:type="pct"/>
            <w:shd w:val="clear" w:color="auto" w:fill="FFFFFF"/>
          </w:tcPr>
          <w:p w14:paraId="118DAFE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Многоэтажная жилая застройка (высотная застройка)</w:t>
            </w:r>
          </w:p>
        </w:tc>
        <w:tc>
          <w:tcPr>
            <w:tcW w:w="466" w:type="pct"/>
            <w:shd w:val="clear" w:color="auto" w:fill="FFFFFF"/>
          </w:tcPr>
          <w:p w14:paraId="03A1E7B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2.6</w:t>
            </w:r>
          </w:p>
        </w:tc>
        <w:tc>
          <w:tcPr>
            <w:tcW w:w="3319" w:type="pct"/>
            <w:shd w:val="clear" w:color="auto" w:fill="FFFFFF"/>
            <w:vAlign w:val="bottom"/>
          </w:tcPr>
          <w:p w14:paraId="754242A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- 3000</w:t>
            </w:r>
          </w:p>
          <w:p w14:paraId="0A04A45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F22629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52C4C44" w14:textId="77777777" w:rsidR="009606D4" w:rsidRPr="00E81F01" w:rsidRDefault="009606D4" w:rsidP="009606D4">
            <w:pPr>
              <w:pStyle w:val="Other0"/>
              <w:numPr>
                <w:ilvl w:val="0"/>
                <w:numId w:val="269"/>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F767C48" w14:textId="77777777" w:rsidR="009606D4" w:rsidRPr="00E81F01" w:rsidRDefault="009606D4" w:rsidP="009606D4">
            <w:pPr>
              <w:pStyle w:val="Other0"/>
              <w:numPr>
                <w:ilvl w:val="0"/>
                <w:numId w:val="269"/>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F8ABD1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Минимальное количество надземных этажей - 9 Максимальная высота зданий, строений, сооружений, м не подлежит установлению</w:t>
            </w:r>
          </w:p>
          <w:p w14:paraId="6885A4A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Высота первых этажей зданий со стороны красной линии - 6. В случае размещения на первом этаже в зданиях вдоль красных линий нежилых помещений, предельная высота первого этажа должна составлять не менее 3,5 метра.</w:t>
            </w:r>
          </w:p>
          <w:p w14:paraId="6A0B61F4"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1B9B710" w14:textId="77777777" w:rsidR="009606D4" w:rsidRPr="00E81F01" w:rsidRDefault="009606D4" w:rsidP="00C33032">
            <w:pPr>
              <w:pStyle w:val="Other0"/>
              <w:ind w:right="131"/>
              <w:jc w:val="both"/>
              <w:rPr>
                <w:rFonts w:ascii="Times New Roman" w:hAnsi="Times New Roman" w:cs="Times New Roman"/>
              </w:rPr>
            </w:pPr>
          </w:p>
          <w:p w14:paraId="5CB0D074"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42229670" w14:textId="77777777" w:rsidTr="00C33032">
        <w:trPr>
          <w:trHeight w:val="3259"/>
          <w:jc w:val="center"/>
        </w:trPr>
        <w:tc>
          <w:tcPr>
            <w:tcW w:w="239" w:type="pct"/>
            <w:shd w:val="clear" w:color="auto" w:fill="FFFFFF"/>
          </w:tcPr>
          <w:p w14:paraId="7607C32D"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5</w:t>
            </w:r>
          </w:p>
        </w:tc>
        <w:tc>
          <w:tcPr>
            <w:tcW w:w="976" w:type="pct"/>
            <w:shd w:val="clear" w:color="auto" w:fill="FFFFFF"/>
          </w:tcPr>
          <w:p w14:paraId="22D783D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Общежития</w:t>
            </w:r>
          </w:p>
        </w:tc>
        <w:tc>
          <w:tcPr>
            <w:tcW w:w="466" w:type="pct"/>
            <w:shd w:val="clear" w:color="auto" w:fill="FFFFFF"/>
          </w:tcPr>
          <w:p w14:paraId="40EAB27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3.2.4</w:t>
            </w:r>
          </w:p>
        </w:tc>
        <w:tc>
          <w:tcPr>
            <w:tcW w:w="3319" w:type="pct"/>
            <w:shd w:val="clear" w:color="auto" w:fill="FFFFFF"/>
            <w:vAlign w:val="bottom"/>
          </w:tcPr>
          <w:p w14:paraId="06CE534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- 1500</w:t>
            </w:r>
          </w:p>
          <w:p w14:paraId="345CC96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6A6E6E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BF61DFE" w14:textId="77777777" w:rsidR="009606D4" w:rsidRPr="00E81F01" w:rsidRDefault="009606D4" w:rsidP="009606D4">
            <w:pPr>
              <w:pStyle w:val="Other0"/>
              <w:numPr>
                <w:ilvl w:val="0"/>
                <w:numId w:val="270"/>
              </w:numPr>
              <w:shd w:val="clear" w:color="auto" w:fill="auto"/>
              <w:tabs>
                <w:tab w:val="left" w:pos="12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BE95179" w14:textId="77777777" w:rsidR="009606D4" w:rsidRPr="00E81F01" w:rsidRDefault="009606D4" w:rsidP="009606D4">
            <w:pPr>
              <w:pStyle w:val="Other0"/>
              <w:numPr>
                <w:ilvl w:val="0"/>
                <w:numId w:val="270"/>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0E74B46"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w:t>
            </w:r>
          </w:p>
          <w:p w14:paraId="243F9EB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37B97820"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14237B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-15</w:t>
            </w:r>
          </w:p>
          <w:p w14:paraId="445F79DC" w14:textId="77777777" w:rsidR="009606D4" w:rsidRPr="00E81F01" w:rsidRDefault="009606D4" w:rsidP="00C33032">
            <w:pPr>
              <w:pStyle w:val="Other0"/>
              <w:shd w:val="clear" w:color="auto" w:fill="auto"/>
              <w:ind w:right="139"/>
              <w:jc w:val="both"/>
              <w:rPr>
                <w:rFonts w:ascii="Times New Roman" w:hAnsi="Times New Roman" w:cs="Times New Roman"/>
              </w:rPr>
            </w:pPr>
          </w:p>
          <w:p w14:paraId="1DD2D0BB" w14:textId="77777777" w:rsidR="009606D4" w:rsidRPr="00E81F01" w:rsidRDefault="009606D4" w:rsidP="00C33032">
            <w:pPr>
              <w:pStyle w:val="Other0"/>
              <w:shd w:val="clear" w:color="auto" w:fill="auto"/>
              <w:ind w:right="139"/>
              <w:jc w:val="both"/>
              <w:rPr>
                <w:rFonts w:ascii="Times New Roman" w:hAnsi="Times New Roman" w:cs="Times New Roman"/>
              </w:rPr>
            </w:pPr>
          </w:p>
          <w:p w14:paraId="3B9E4750"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1DC93501" w14:textId="77777777" w:rsidTr="00C33032">
        <w:trPr>
          <w:trHeight w:val="3097"/>
          <w:jc w:val="center"/>
        </w:trPr>
        <w:tc>
          <w:tcPr>
            <w:tcW w:w="239" w:type="pct"/>
            <w:shd w:val="clear" w:color="auto" w:fill="FFFFFF"/>
          </w:tcPr>
          <w:p w14:paraId="43F22060" w14:textId="77777777" w:rsidR="009606D4" w:rsidRPr="00E81F01" w:rsidRDefault="009606D4" w:rsidP="00C33032">
            <w:pPr>
              <w:rPr>
                <w:sz w:val="20"/>
                <w:szCs w:val="20"/>
              </w:rPr>
            </w:pPr>
            <w:r w:rsidRPr="00E81F01">
              <w:rPr>
                <w:sz w:val="20"/>
                <w:szCs w:val="20"/>
              </w:rPr>
              <w:lastRenderedPageBreak/>
              <w:t>6</w:t>
            </w:r>
          </w:p>
        </w:tc>
        <w:tc>
          <w:tcPr>
            <w:tcW w:w="976" w:type="pct"/>
            <w:shd w:val="clear" w:color="auto" w:fill="FFFFFF"/>
          </w:tcPr>
          <w:p w14:paraId="3AD0ECF9" w14:textId="77777777" w:rsidR="009606D4" w:rsidRPr="00E81F01" w:rsidRDefault="009606D4" w:rsidP="00C33032">
            <w:pPr>
              <w:rPr>
                <w:sz w:val="20"/>
                <w:szCs w:val="20"/>
              </w:rPr>
            </w:pPr>
            <w:r w:rsidRPr="00E81F01">
              <w:rPr>
                <w:sz w:val="20"/>
                <w:szCs w:val="20"/>
              </w:rPr>
              <w:t>Бытовое обслуживание</w:t>
            </w:r>
          </w:p>
        </w:tc>
        <w:tc>
          <w:tcPr>
            <w:tcW w:w="466" w:type="pct"/>
            <w:shd w:val="clear" w:color="auto" w:fill="FFFFFF"/>
          </w:tcPr>
          <w:p w14:paraId="7C1FEE16" w14:textId="77777777" w:rsidR="009606D4" w:rsidRPr="00E81F01" w:rsidRDefault="009606D4" w:rsidP="00C33032">
            <w:pPr>
              <w:rPr>
                <w:sz w:val="20"/>
                <w:szCs w:val="20"/>
              </w:rPr>
            </w:pPr>
            <w:r w:rsidRPr="00E81F01">
              <w:rPr>
                <w:sz w:val="20"/>
                <w:szCs w:val="20"/>
              </w:rPr>
              <w:t>3.3</w:t>
            </w:r>
          </w:p>
        </w:tc>
        <w:tc>
          <w:tcPr>
            <w:tcW w:w="3319" w:type="pct"/>
            <w:shd w:val="clear" w:color="auto" w:fill="FFFFFF"/>
          </w:tcPr>
          <w:p w14:paraId="6FFDB5D4"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73357F5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66626FF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696F18D8" w14:textId="77777777" w:rsidR="009606D4" w:rsidRPr="00E81F01" w:rsidRDefault="009606D4" w:rsidP="009606D4">
            <w:pPr>
              <w:pStyle w:val="Other0"/>
              <w:numPr>
                <w:ilvl w:val="0"/>
                <w:numId w:val="271"/>
              </w:numPr>
              <w:shd w:val="clear" w:color="auto" w:fill="auto"/>
              <w:tabs>
                <w:tab w:val="left" w:pos="12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61911CC" w14:textId="77777777" w:rsidR="009606D4" w:rsidRPr="00E81F01" w:rsidRDefault="009606D4" w:rsidP="009606D4">
            <w:pPr>
              <w:pStyle w:val="Other0"/>
              <w:numPr>
                <w:ilvl w:val="0"/>
                <w:numId w:val="271"/>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ACCBE8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4BB7730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57C4AFC7"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F985623"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-15</w:t>
            </w:r>
          </w:p>
          <w:p w14:paraId="022D4553"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634125B3" w14:textId="77777777" w:rsidTr="00C33032">
        <w:trPr>
          <w:trHeight w:val="3516"/>
          <w:jc w:val="center"/>
        </w:trPr>
        <w:tc>
          <w:tcPr>
            <w:tcW w:w="239" w:type="pct"/>
            <w:shd w:val="clear" w:color="auto" w:fill="FFFFFF"/>
          </w:tcPr>
          <w:p w14:paraId="4B03358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7</w:t>
            </w:r>
          </w:p>
        </w:tc>
        <w:tc>
          <w:tcPr>
            <w:tcW w:w="976" w:type="pct"/>
            <w:shd w:val="clear" w:color="auto" w:fill="FFFFFF"/>
          </w:tcPr>
          <w:p w14:paraId="5528E4B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Амбулаторно</w:t>
            </w:r>
            <w:r w:rsidRPr="00E81F01">
              <w:rPr>
                <w:rFonts w:ascii="Times New Roman" w:hAnsi="Times New Roman" w:cs="Times New Roman"/>
              </w:rPr>
              <w:softHyphen/>
              <w:t>поликлиническое обслуживание</w:t>
            </w:r>
          </w:p>
        </w:tc>
        <w:tc>
          <w:tcPr>
            <w:tcW w:w="466" w:type="pct"/>
            <w:shd w:val="clear" w:color="auto" w:fill="FFFFFF"/>
          </w:tcPr>
          <w:p w14:paraId="1CDC140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3.4.1</w:t>
            </w:r>
          </w:p>
        </w:tc>
        <w:tc>
          <w:tcPr>
            <w:tcW w:w="3319" w:type="pct"/>
            <w:shd w:val="clear" w:color="auto" w:fill="FFFFFF"/>
            <w:vAlign w:val="bottom"/>
          </w:tcPr>
          <w:p w14:paraId="41FA3E6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- 1500</w:t>
            </w:r>
          </w:p>
          <w:p w14:paraId="383966D6"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D2B030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61FCA81" w14:textId="77777777" w:rsidR="009606D4" w:rsidRPr="00E81F01" w:rsidRDefault="009606D4" w:rsidP="009606D4">
            <w:pPr>
              <w:pStyle w:val="Other0"/>
              <w:numPr>
                <w:ilvl w:val="0"/>
                <w:numId w:val="272"/>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CA8A216" w14:textId="77777777" w:rsidR="009606D4" w:rsidRPr="00E81F01" w:rsidRDefault="009606D4" w:rsidP="009606D4">
            <w:pPr>
              <w:pStyle w:val="Other0"/>
              <w:numPr>
                <w:ilvl w:val="0"/>
                <w:numId w:val="272"/>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C5EFD0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w:t>
            </w:r>
          </w:p>
          <w:p w14:paraId="631F04D6"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w:t>
            </w:r>
          </w:p>
          <w:p w14:paraId="38095E3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p w14:paraId="5A70EB21"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8F927D5" w14:textId="77777777" w:rsidR="009606D4" w:rsidRPr="00E81F01" w:rsidRDefault="009606D4" w:rsidP="00C33032">
            <w:pPr>
              <w:pStyle w:val="Other0"/>
              <w:ind w:right="131"/>
              <w:jc w:val="both"/>
              <w:rPr>
                <w:rFonts w:ascii="Times New Roman" w:hAnsi="Times New Roman" w:cs="Times New Roman"/>
              </w:rPr>
            </w:pPr>
          </w:p>
          <w:p w14:paraId="4979DDDC"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0AD62829" w14:textId="77777777" w:rsidTr="00C33032">
        <w:trPr>
          <w:trHeight w:val="3431"/>
          <w:jc w:val="center"/>
        </w:trPr>
        <w:tc>
          <w:tcPr>
            <w:tcW w:w="239" w:type="pct"/>
            <w:shd w:val="clear" w:color="auto" w:fill="FFFFFF"/>
          </w:tcPr>
          <w:p w14:paraId="555029A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8</w:t>
            </w:r>
          </w:p>
        </w:tc>
        <w:tc>
          <w:tcPr>
            <w:tcW w:w="976" w:type="pct"/>
            <w:shd w:val="clear" w:color="auto" w:fill="FFFFFF"/>
          </w:tcPr>
          <w:p w14:paraId="7F59EB0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Стационарное медицинское обслуживание</w:t>
            </w:r>
          </w:p>
        </w:tc>
        <w:tc>
          <w:tcPr>
            <w:tcW w:w="466" w:type="pct"/>
            <w:shd w:val="clear" w:color="auto" w:fill="FFFFFF"/>
          </w:tcPr>
          <w:p w14:paraId="3799D70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3.4.2</w:t>
            </w:r>
          </w:p>
        </w:tc>
        <w:tc>
          <w:tcPr>
            <w:tcW w:w="3319" w:type="pct"/>
            <w:shd w:val="clear" w:color="auto" w:fill="FFFFFF"/>
            <w:vAlign w:val="bottom"/>
          </w:tcPr>
          <w:p w14:paraId="23DA70E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0E2AD79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C9E7FA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792CB96" w14:textId="77777777" w:rsidR="009606D4" w:rsidRPr="00E81F01" w:rsidRDefault="009606D4" w:rsidP="009606D4">
            <w:pPr>
              <w:pStyle w:val="Other0"/>
              <w:numPr>
                <w:ilvl w:val="0"/>
                <w:numId w:val="273"/>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598DE49" w14:textId="77777777" w:rsidR="009606D4" w:rsidRPr="00E81F01" w:rsidRDefault="009606D4" w:rsidP="009606D4">
            <w:pPr>
              <w:pStyle w:val="Other0"/>
              <w:numPr>
                <w:ilvl w:val="0"/>
                <w:numId w:val="273"/>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494511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78F8A10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w:t>
            </w:r>
          </w:p>
          <w:p w14:paraId="754634C6"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216388CB" w14:textId="77777777" w:rsidR="009606D4" w:rsidRPr="00E81F01" w:rsidRDefault="009606D4" w:rsidP="00C33032">
            <w:pPr>
              <w:pStyle w:val="Other0"/>
              <w:ind w:right="131"/>
              <w:jc w:val="both"/>
              <w:rPr>
                <w:rFonts w:ascii="Times New Roman" w:hAnsi="Times New Roman" w:cs="Times New Roman"/>
              </w:rPr>
            </w:pPr>
          </w:p>
          <w:p w14:paraId="028386C7"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78D687F0" w14:textId="77777777" w:rsidTr="00C33032">
        <w:trPr>
          <w:trHeight w:val="133"/>
          <w:jc w:val="center"/>
        </w:trPr>
        <w:tc>
          <w:tcPr>
            <w:tcW w:w="239" w:type="pct"/>
            <w:shd w:val="clear" w:color="auto" w:fill="FFFFFF"/>
          </w:tcPr>
          <w:p w14:paraId="54CF524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9</w:t>
            </w:r>
          </w:p>
        </w:tc>
        <w:tc>
          <w:tcPr>
            <w:tcW w:w="976" w:type="pct"/>
            <w:shd w:val="clear" w:color="auto" w:fill="FFFFFF"/>
          </w:tcPr>
          <w:p w14:paraId="30949D7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Дошкольное, начальное и среднее общее образование</w:t>
            </w:r>
          </w:p>
        </w:tc>
        <w:tc>
          <w:tcPr>
            <w:tcW w:w="466" w:type="pct"/>
            <w:shd w:val="clear" w:color="auto" w:fill="FFFFFF"/>
          </w:tcPr>
          <w:p w14:paraId="506AB34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3.5.1</w:t>
            </w:r>
          </w:p>
        </w:tc>
        <w:tc>
          <w:tcPr>
            <w:tcW w:w="3319" w:type="pct"/>
            <w:shd w:val="clear" w:color="auto" w:fill="FFFFFF"/>
            <w:vAlign w:val="bottom"/>
          </w:tcPr>
          <w:p w14:paraId="286D8A9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0D6A486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41685BD4"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- 5</w:t>
            </w:r>
          </w:p>
          <w:p w14:paraId="5B97A7A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6406E6F6"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77D767E5" w14:textId="77777777" w:rsidR="009606D4" w:rsidRPr="00E81F01" w:rsidRDefault="009606D4" w:rsidP="00C33032">
            <w:pPr>
              <w:pStyle w:val="Other0"/>
              <w:ind w:right="131"/>
              <w:jc w:val="both"/>
              <w:rPr>
                <w:rFonts w:ascii="Times New Roman" w:hAnsi="Times New Roman" w:cs="Times New Roman"/>
              </w:rPr>
            </w:pPr>
          </w:p>
          <w:p w14:paraId="1DB9B80D"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3A88155F" w14:textId="77777777" w:rsidTr="00C33032">
        <w:trPr>
          <w:trHeight w:val="3130"/>
          <w:jc w:val="center"/>
        </w:trPr>
        <w:tc>
          <w:tcPr>
            <w:tcW w:w="239" w:type="pct"/>
            <w:shd w:val="clear" w:color="auto" w:fill="FFFFFF"/>
          </w:tcPr>
          <w:p w14:paraId="5929EB6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10</w:t>
            </w:r>
          </w:p>
        </w:tc>
        <w:tc>
          <w:tcPr>
            <w:tcW w:w="976" w:type="pct"/>
            <w:shd w:val="clear" w:color="auto" w:fill="FFFFFF"/>
          </w:tcPr>
          <w:p w14:paraId="38380FB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Среднее и высшее профессиональное образование</w:t>
            </w:r>
          </w:p>
        </w:tc>
        <w:tc>
          <w:tcPr>
            <w:tcW w:w="466" w:type="pct"/>
            <w:shd w:val="clear" w:color="auto" w:fill="FFFFFF"/>
          </w:tcPr>
          <w:p w14:paraId="59BF44F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3.5.2</w:t>
            </w:r>
          </w:p>
        </w:tc>
        <w:tc>
          <w:tcPr>
            <w:tcW w:w="3319" w:type="pct"/>
            <w:shd w:val="clear" w:color="auto" w:fill="FFFFFF"/>
            <w:vAlign w:val="bottom"/>
          </w:tcPr>
          <w:p w14:paraId="19C5394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- 40000</w:t>
            </w:r>
          </w:p>
          <w:p w14:paraId="3E34380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74575F4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- 5</w:t>
            </w:r>
          </w:p>
          <w:p w14:paraId="56F0149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5352DC5E"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CDCD120" w14:textId="77777777" w:rsidR="009606D4" w:rsidRPr="00E81F01" w:rsidRDefault="009606D4" w:rsidP="00C33032">
            <w:pPr>
              <w:pStyle w:val="Other0"/>
              <w:ind w:right="131"/>
              <w:jc w:val="both"/>
              <w:rPr>
                <w:rFonts w:ascii="Times New Roman" w:hAnsi="Times New Roman" w:cs="Times New Roman"/>
              </w:rPr>
            </w:pPr>
          </w:p>
          <w:p w14:paraId="2E4F7D56"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0F37C431" w14:textId="77777777" w:rsidTr="00C33032">
        <w:trPr>
          <w:trHeight w:val="3660"/>
          <w:jc w:val="center"/>
        </w:trPr>
        <w:tc>
          <w:tcPr>
            <w:tcW w:w="239" w:type="pct"/>
            <w:shd w:val="clear" w:color="auto" w:fill="FFFFFF"/>
          </w:tcPr>
          <w:p w14:paraId="11A8C22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11</w:t>
            </w:r>
          </w:p>
        </w:tc>
        <w:tc>
          <w:tcPr>
            <w:tcW w:w="976" w:type="pct"/>
            <w:shd w:val="clear" w:color="auto" w:fill="FFFFFF"/>
          </w:tcPr>
          <w:p w14:paraId="122CB6B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Объекты культурно</w:t>
            </w:r>
            <w:r w:rsidRPr="00E81F01">
              <w:rPr>
                <w:rFonts w:ascii="Times New Roman" w:hAnsi="Times New Roman" w:cs="Times New Roman"/>
              </w:rPr>
              <w:softHyphen/>
              <w:t>досуговой деятельности</w:t>
            </w:r>
          </w:p>
        </w:tc>
        <w:tc>
          <w:tcPr>
            <w:tcW w:w="466" w:type="pct"/>
            <w:shd w:val="clear" w:color="auto" w:fill="FFFFFF"/>
          </w:tcPr>
          <w:p w14:paraId="586B84C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3.6.1</w:t>
            </w:r>
          </w:p>
        </w:tc>
        <w:tc>
          <w:tcPr>
            <w:tcW w:w="3319" w:type="pct"/>
            <w:shd w:val="clear" w:color="auto" w:fill="FFFFFF"/>
            <w:vAlign w:val="bottom"/>
          </w:tcPr>
          <w:p w14:paraId="2FD23D8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2F905A5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4FE56DD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FB42647" w14:textId="77777777" w:rsidR="009606D4" w:rsidRPr="00E81F01" w:rsidRDefault="009606D4" w:rsidP="009606D4">
            <w:pPr>
              <w:pStyle w:val="Other0"/>
              <w:numPr>
                <w:ilvl w:val="0"/>
                <w:numId w:val="274"/>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D2D42B8" w14:textId="77777777" w:rsidR="009606D4" w:rsidRPr="00E81F01" w:rsidRDefault="009606D4" w:rsidP="009606D4">
            <w:pPr>
              <w:pStyle w:val="Other0"/>
              <w:numPr>
                <w:ilvl w:val="0"/>
                <w:numId w:val="274"/>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3C6546E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45E501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p w14:paraId="0132FDA4"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C391F0C" w14:textId="77777777" w:rsidR="009606D4" w:rsidRPr="00E81F01" w:rsidRDefault="009606D4" w:rsidP="00C33032">
            <w:pPr>
              <w:pStyle w:val="Other0"/>
              <w:ind w:right="131"/>
              <w:jc w:val="both"/>
              <w:rPr>
                <w:rFonts w:ascii="Times New Roman" w:hAnsi="Times New Roman" w:cs="Times New Roman"/>
              </w:rPr>
            </w:pPr>
          </w:p>
          <w:p w14:paraId="5668D81D"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1F36B41F" w14:textId="77777777" w:rsidTr="00C33032">
        <w:trPr>
          <w:trHeight w:val="3419"/>
          <w:jc w:val="center"/>
        </w:trPr>
        <w:tc>
          <w:tcPr>
            <w:tcW w:w="239" w:type="pct"/>
            <w:shd w:val="clear" w:color="auto" w:fill="FFFFFF"/>
          </w:tcPr>
          <w:p w14:paraId="696E39F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12</w:t>
            </w:r>
          </w:p>
        </w:tc>
        <w:tc>
          <w:tcPr>
            <w:tcW w:w="976" w:type="pct"/>
            <w:shd w:val="clear" w:color="auto" w:fill="FFFFFF"/>
          </w:tcPr>
          <w:p w14:paraId="44B241A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Парки культуры и отдыха</w:t>
            </w:r>
          </w:p>
        </w:tc>
        <w:tc>
          <w:tcPr>
            <w:tcW w:w="466" w:type="pct"/>
            <w:shd w:val="clear" w:color="auto" w:fill="FFFFFF"/>
          </w:tcPr>
          <w:p w14:paraId="058D486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3.6.2</w:t>
            </w:r>
          </w:p>
        </w:tc>
        <w:tc>
          <w:tcPr>
            <w:tcW w:w="3319" w:type="pct"/>
            <w:shd w:val="clear" w:color="auto" w:fill="FFFFFF"/>
            <w:vAlign w:val="bottom"/>
          </w:tcPr>
          <w:p w14:paraId="181EB19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- 5000</w:t>
            </w:r>
          </w:p>
          <w:p w14:paraId="6C8FCD76"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3CA1F6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C229B49" w14:textId="77777777" w:rsidR="009606D4" w:rsidRPr="00E81F01" w:rsidRDefault="009606D4" w:rsidP="009606D4">
            <w:pPr>
              <w:pStyle w:val="Other0"/>
              <w:numPr>
                <w:ilvl w:val="0"/>
                <w:numId w:val="275"/>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6AC3190" w14:textId="77777777" w:rsidR="009606D4" w:rsidRPr="00E81F01" w:rsidRDefault="009606D4" w:rsidP="009606D4">
            <w:pPr>
              <w:pStyle w:val="Other0"/>
              <w:numPr>
                <w:ilvl w:val="0"/>
                <w:numId w:val="275"/>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6F62653"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2C28FCC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3B76CBE4"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 15</w:t>
            </w:r>
          </w:p>
          <w:p w14:paraId="5778C2FE" w14:textId="77777777" w:rsidR="009606D4" w:rsidRPr="00E81F01" w:rsidRDefault="009606D4" w:rsidP="00C33032">
            <w:pPr>
              <w:pStyle w:val="Other0"/>
              <w:ind w:right="131"/>
              <w:jc w:val="both"/>
              <w:rPr>
                <w:rFonts w:ascii="Times New Roman" w:hAnsi="Times New Roman" w:cs="Times New Roman"/>
              </w:rPr>
            </w:pPr>
          </w:p>
          <w:p w14:paraId="4EDD69F5"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3EC56EE3" w14:textId="77777777" w:rsidTr="00C33032">
        <w:trPr>
          <w:trHeight w:val="133"/>
          <w:jc w:val="center"/>
        </w:trPr>
        <w:tc>
          <w:tcPr>
            <w:tcW w:w="239" w:type="pct"/>
            <w:shd w:val="clear" w:color="auto" w:fill="FFFFFF"/>
          </w:tcPr>
          <w:p w14:paraId="10A8D41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13</w:t>
            </w:r>
          </w:p>
        </w:tc>
        <w:tc>
          <w:tcPr>
            <w:tcW w:w="976" w:type="pct"/>
            <w:shd w:val="clear" w:color="auto" w:fill="FFFFFF"/>
          </w:tcPr>
          <w:p w14:paraId="37DE47F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Общественное управление</w:t>
            </w:r>
          </w:p>
        </w:tc>
        <w:tc>
          <w:tcPr>
            <w:tcW w:w="466" w:type="pct"/>
            <w:shd w:val="clear" w:color="auto" w:fill="FFFFFF"/>
          </w:tcPr>
          <w:p w14:paraId="657C542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3.8</w:t>
            </w:r>
          </w:p>
        </w:tc>
        <w:tc>
          <w:tcPr>
            <w:tcW w:w="3319" w:type="pct"/>
            <w:shd w:val="clear" w:color="auto" w:fill="FFFFFF"/>
            <w:vAlign w:val="bottom"/>
          </w:tcPr>
          <w:p w14:paraId="6DB5528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602CEB2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364506D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12516C4" w14:textId="77777777" w:rsidR="009606D4" w:rsidRPr="00E81F01" w:rsidRDefault="009606D4" w:rsidP="009606D4">
            <w:pPr>
              <w:pStyle w:val="Other0"/>
              <w:numPr>
                <w:ilvl w:val="0"/>
                <w:numId w:val="276"/>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6E725CF" w14:textId="77777777" w:rsidR="009606D4" w:rsidRPr="00E81F01" w:rsidRDefault="009606D4" w:rsidP="009606D4">
            <w:pPr>
              <w:pStyle w:val="Other0"/>
              <w:numPr>
                <w:ilvl w:val="0"/>
                <w:numId w:val="276"/>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CA25069"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w:t>
            </w:r>
          </w:p>
          <w:p w14:paraId="79F3C0A8"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732D842"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149F0CC2" w14:textId="77777777" w:rsidR="009606D4" w:rsidRPr="00E81F01" w:rsidRDefault="009606D4" w:rsidP="00C33032">
            <w:pPr>
              <w:pStyle w:val="Other0"/>
              <w:ind w:right="131"/>
              <w:jc w:val="both"/>
              <w:rPr>
                <w:rFonts w:ascii="Times New Roman" w:hAnsi="Times New Roman" w:cs="Times New Roman"/>
              </w:rPr>
            </w:pPr>
          </w:p>
          <w:p w14:paraId="34B92B78"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160AE5C9" w14:textId="77777777" w:rsidTr="00C33032">
        <w:trPr>
          <w:trHeight w:val="2829"/>
          <w:jc w:val="center"/>
        </w:trPr>
        <w:tc>
          <w:tcPr>
            <w:tcW w:w="239" w:type="pct"/>
            <w:shd w:val="clear" w:color="auto" w:fill="FFFFFF"/>
          </w:tcPr>
          <w:p w14:paraId="373BE19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14</w:t>
            </w:r>
          </w:p>
        </w:tc>
        <w:tc>
          <w:tcPr>
            <w:tcW w:w="976" w:type="pct"/>
            <w:shd w:val="clear" w:color="auto" w:fill="FFFFFF"/>
          </w:tcPr>
          <w:p w14:paraId="0F494F1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деятельности в области гидрометеорологии и смежных с ней областях</w:t>
            </w:r>
          </w:p>
        </w:tc>
        <w:tc>
          <w:tcPr>
            <w:tcW w:w="466" w:type="pct"/>
            <w:shd w:val="clear" w:color="auto" w:fill="FFFFFF"/>
          </w:tcPr>
          <w:p w14:paraId="0A6D0AC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3.9.1</w:t>
            </w:r>
          </w:p>
        </w:tc>
        <w:tc>
          <w:tcPr>
            <w:tcW w:w="3319" w:type="pct"/>
            <w:shd w:val="clear" w:color="auto" w:fill="FFFFFF"/>
            <w:vAlign w:val="bottom"/>
          </w:tcPr>
          <w:p w14:paraId="1442C504"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не подлежит установлению</w:t>
            </w:r>
          </w:p>
          <w:p w14:paraId="608CECB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w:t>
            </w:r>
          </w:p>
          <w:p w14:paraId="19610BA9"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строений, сооружений, за пределами которых запрещено строительство зданий, строений, сооружений, м:</w:t>
            </w:r>
          </w:p>
          <w:p w14:paraId="3B08FF34" w14:textId="77777777" w:rsidR="009606D4" w:rsidRPr="00E81F01" w:rsidRDefault="009606D4" w:rsidP="009606D4">
            <w:pPr>
              <w:pStyle w:val="Other0"/>
              <w:numPr>
                <w:ilvl w:val="0"/>
                <w:numId w:val="277"/>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3333931" w14:textId="77777777" w:rsidR="009606D4" w:rsidRPr="00E81F01" w:rsidRDefault="009606D4" w:rsidP="009606D4">
            <w:pPr>
              <w:pStyle w:val="Other0"/>
              <w:numPr>
                <w:ilvl w:val="0"/>
                <w:numId w:val="277"/>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3F25FBB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2F35AEE9"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3983F2EB"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19DC632E" w14:textId="77777777" w:rsidTr="00C33032">
        <w:trPr>
          <w:trHeight w:val="3397"/>
          <w:jc w:val="center"/>
        </w:trPr>
        <w:tc>
          <w:tcPr>
            <w:tcW w:w="239" w:type="pct"/>
            <w:shd w:val="clear" w:color="auto" w:fill="FFFFFF"/>
          </w:tcPr>
          <w:p w14:paraId="3B1DFD4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15</w:t>
            </w:r>
          </w:p>
        </w:tc>
        <w:tc>
          <w:tcPr>
            <w:tcW w:w="976" w:type="pct"/>
            <w:shd w:val="clear" w:color="auto" w:fill="FFFFFF"/>
          </w:tcPr>
          <w:p w14:paraId="088A5B8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Проведение научных исследований</w:t>
            </w:r>
          </w:p>
        </w:tc>
        <w:tc>
          <w:tcPr>
            <w:tcW w:w="466" w:type="pct"/>
            <w:shd w:val="clear" w:color="auto" w:fill="FFFFFF"/>
          </w:tcPr>
          <w:p w14:paraId="3EE6B9A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3.9.2</w:t>
            </w:r>
          </w:p>
        </w:tc>
        <w:tc>
          <w:tcPr>
            <w:tcW w:w="3319" w:type="pct"/>
            <w:shd w:val="clear" w:color="auto" w:fill="FFFFFF"/>
            <w:vAlign w:val="bottom"/>
          </w:tcPr>
          <w:p w14:paraId="346D844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68776EC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48E0C45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1D942D3" w14:textId="77777777" w:rsidR="009606D4" w:rsidRPr="00E81F01" w:rsidRDefault="009606D4" w:rsidP="009606D4">
            <w:pPr>
              <w:pStyle w:val="Other0"/>
              <w:numPr>
                <w:ilvl w:val="0"/>
                <w:numId w:val="278"/>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36E59735" w14:textId="77777777" w:rsidR="009606D4" w:rsidRPr="00E81F01" w:rsidRDefault="009606D4" w:rsidP="009606D4">
            <w:pPr>
              <w:pStyle w:val="Other0"/>
              <w:numPr>
                <w:ilvl w:val="0"/>
                <w:numId w:val="278"/>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20E69E2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A4E0619"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E4CD54F" w14:textId="77777777" w:rsidR="009606D4" w:rsidRPr="00E81F01" w:rsidRDefault="009606D4" w:rsidP="00C33032">
            <w:pPr>
              <w:pStyle w:val="Other0"/>
              <w:ind w:right="131"/>
              <w:jc w:val="both"/>
              <w:rPr>
                <w:rFonts w:ascii="Times New Roman" w:hAnsi="Times New Roman" w:cs="Times New Roman"/>
              </w:rPr>
            </w:pPr>
          </w:p>
          <w:p w14:paraId="54A00493"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456EC696" w14:textId="77777777" w:rsidTr="00C33032">
        <w:trPr>
          <w:trHeight w:val="3124"/>
          <w:jc w:val="center"/>
        </w:trPr>
        <w:tc>
          <w:tcPr>
            <w:tcW w:w="239" w:type="pct"/>
            <w:shd w:val="clear" w:color="auto" w:fill="FFFFFF"/>
          </w:tcPr>
          <w:p w14:paraId="36D5A52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16</w:t>
            </w:r>
          </w:p>
        </w:tc>
        <w:tc>
          <w:tcPr>
            <w:tcW w:w="976" w:type="pct"/>
            <w:shd w:val="clear" w:color="auto" w:fill="FFFFFF"/>
          </w:tcPr>
          <w:p w14:paraId="3D2D303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Проведение научных испытаний</w:t>
            </w:r>
          </w:p>
        </w:tc>
        <w:tc>
          <w:tcPr>
            <w:tcW w:w="466" w:type="pct"/>
            <w:shd w:val="clear" w:color="auto" w:fill="FFFFFF"/>
          </w:tcPr>
          <w:p w14:paraId="099F9B8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3.9.3</w:t>
            </w:r>
          </w:p>
        </w:tc>
        <w:tc>
          <w:tcPr>
            <w:tcW w:w="3319" w:type="pct"/>
            <w:shd w:val="clear" w:color="auto" w:fill="FFFFFF"/>
            <w:vAlign w:val="bottom"/>
          </w:tcPr>
          <w:p w14:paraId="4B1E52F3"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6561040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- 30000</w:t>
            </w:r>
          </w:p>
          <w:p w14:paraId="55E3580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DB4F131" w14:textId="77777777" w:rsidR="009606D4" w:rsidRPr="00E81F01" w:rsidRDefault="009606D4" w:rsidP="009606D4">
            <w:pPr>
              <w:pStyle w:val="Other0"/>
              <w:numPr>
                <w:ilvl w:val="0"/>
                <w:numId w:val="279"/>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195A6CF" w14:textId="77777777" w:rsidR="009606D4" w:rsidRPr="00E81F01" w:rsidRDefault="009606D4" w:rsidP="009606D4">
            <w:pPr>
              <w:pStyle w:val="Other0"/>
              <w:numPr>
                <w:ilvl w:val="0"/>
                <w:numId w:val="279"/>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52D546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070AC66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- 10</w:t>
            </w:r>
          </w:p>
          <w:p w14:paraId="436A7453"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5FD673F"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29B01F9B" w14:textId="77777777" w:rsidTr="00C33032">
        <w:trPr>
          <w:trHeight w:val="3398"/>
          <w:jc w:val="center"/>
        </w:trPr>
        <w:tc>
          <w:tcPr>
            <w:tcW w:w="239" w:type="pct"/>
            <w:shd w:val="clear" w:color="auto" w:fill="FFFFFF"/>
          </w:tcPr>
          <w:p w14:paraId="45C5352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17</w:t>
            </w:r>
          </w:p>
        </w:tc>
        <w:tc>
          <w:tcPr>
            <w:tcW w:w="976" w:type="pct"/>
            <w:shd w:val="clear" w:color="auto" w:fill="FFFFFF"/>
          </w:tcPr>
          <w:p w14:paraId="39949F5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Научно</w:t>
            </w:r>
            <w:r w:rsidRPr="00E81F01">
              <w:rPr>
                <w:rFonts w:ascii="Times New Roman" w:hAnsi="Times New Roman" w:cs="Times New Roman"/>
              </w:rPr>
              <w:softHyphen/>
              <w:t>производственная деятельность</w:t>
            </w:r>
          </w:p>
        </w:tc>
        <w:tc>
          <w:tcPr>
            <w:tcW w:w="466" w:type="pct"/>
            <w:shd w:val="clear" w:color="auto" w:fill="FFFFFF"/>
          </w:tcPr>
          <w:p w14:paraId="15B095D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6.12</w:t>
            </w:r>
          </w:p>
        </w:tc>
        <w:tc>
          <w:tcPr>
            <w:tcW w:w="3319" w:type="pct"/>
            <w:shd w:val="clear" w:color="auto" w:fill="FFFFFF"/>
            <w:vAlign w:val="bottom"/>
          </w:tcPr>
          <w:p w14:paraId="3271CB93"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529B9826"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3628CA2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5E0775C" w14:textId="77777777" w:rsidR="009606D4" w:rsidRPr="00E81F01" w:rsidRDefault="009606D4" w:rsidP="009606D4">
            <w:pPr>
              <w:pStyle w:val="Other0"/>
              <w:numPr>
                <w:ilvl w:val="0"/>
                <w:numId w:val="280"/>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F4FF6EA" w14:textId="77777777" w:rsidR="009606D4" w:rsidRPr="00E81F01" w:rsidRDefault="009606D4" w:rsidP="009606D4">
            <w:pPr>
              <w:pStyle w:val="Other0"/>
              <w:numPr>
                <w:ilvl w:val="0"/>
                <w:numId w:val="280"/>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9C03776"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3E1C9C8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 м - 30</w:t>
            </w:r>
          </w:p>
          <w:p w14:paraId="6AACFD9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098A80CD" w14:textId="77777777" w:rsidR="009606D4" w:rsidRPr="00E81F01" w:rsidRDefault="009606D4" w:rsidP="00C33032">
            <w:pPr>
              <w:pStyle w:val="Other0"/>
              <w:ind w:right="131"/>
              <w:jc w:val="both"/>
              <w:rPr>
                <w:rFonts w:ascii="Times New Roman" w:hAnsi="Times New Roman" w:cs="Times New Roman"/>
              </w:rPr>
            </w:pPr>
          </w:p>
          <w:p w14:paraId="217BE941"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1EA9DC5E" w14:textId="77777777" w:rsidTr="00C33032">
        <w:trPr>
          <w:trHeight w:hRule="exact" w:val="3112"/>
          <w:jc w:val="center"/>
        </w:trPr>
        <w:tc>
          <w:tcPr>
            <w:tcW w:w="239" w:type="pct"/>
            <w:shd w:val="clear" w:color="auto" w:fill="FFFFFF"/>
          </w:tcPr>
          <w:p w14:paraId="64B9519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18</w:t>
            </w:r>
          </w:p>
        </w:tc>
        <w:tc>
          <w:tcPr>
            <w:tcW w:w="976" w:type="pct"/>
            <w:shd w:val="clear" w:color="auto" w:fill="FFFFFF"/>
          </w:tcPr>
          <w:p w14:paraId="347C680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Деловое управление</w:t>
            </w:r>
          </w:p>
        </w:tc>
        <w:tc>
          <w:tcPr>
            <w:tcW w:w="466" w:type="pct"/>
            <w:shd w:val="clear" w:color="auto" w:fill="FFFFFF"/>
          </w:tcPr>
          <w:p w14:paraId="23B06BC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4.1</w:t>
            </w:r>
          </w:p>
        </w:tc>
        <w:tc>
          <w:tcPr>
            <w:tcW w:w="3319" w:type="pct"/>
            <w:shd w:val="clear" w:color="auto" w:fill="FFFFFF"/>
            <w:vAlign w:val="bottom"/>
          </w:tcPr>
          <w:p w14:paraId="42247056"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0AF67D6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2D36341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379DF88" w14:textId="77777777" w:rsidR="009606D4" w:rsidRPr="00E81F01" w:rsidRDefault="009606D4" w:rsidP="009606D4">
            <w:pPr>
              <w:pStyle w:val="Other0"/>
              <w:numPr>
                <w:ilvl w:val="0"/>
                <w:numId w:val="281"/>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5811137" w14:textId="77777777" w:rsidR="009606D4" w:rsidRPr="00E81F01" w:rsidRDefault="009606D4" w:rsidP="009606D4">
            <w:pPr>
              <w:pStyle w:val="Other0"/>
              <w:numPr>
                <w:ilvl w:val="0"/>
                <w:numId w:val="281"/>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37E364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 Максимальное количество подземных этажей не подлежит установлению</w:t>
            </w:r>
          </w:p>
          <w:p w14:paraId="1BF5570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- 30</w:t>
            </w:r>
          </w:p>
          <w:p w14:paraId="2E1960F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76B51F04" w14:textId="77777777" w:rsidTr="00C33032">
        <w:trPr>
          <w:trHeight w:hRule="exact" w:val="3144"/>
          <w:jc w:val="center"/>
        </w:trPr>
        <w:tc>
          <w:tcPr>
            <w:tcW w:w="239" w:type="pct"/>
            <w:shd w:val="clear" w:color="auto" w:fill="FFFFFF"/>
          </w:tcPr>
          <w:p w14:paraId="7577C68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19</w:t>
            </w:r>
          </w:p>
        </w:tc>
        <w:tc>
          <w:tcPr>
            <w:tcW w:w="976" w:type="pct"/>
            <w:shd w:val="clear" w:color="auto" w:fill="FFFFFF"/>
          </w:tcPr>
          <w:p w14:paraId="0F092F9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Объекты торговли (торговые центры, торгово</w:t>
            </w:r>
            <w:r w:rsidRPr="00E81F01">
              <w:rPr>
                <w:rFonts w:ascii="Times New Roman" w:hAnsi="Times New Roman" w:cs="Times New Roman"/>
              </w:rPr>
              <w:softHyphen/>
              <w:t>развлекательные центры (комплексы)</w:t>
            </w:r>
          </w:p>
        </w:tc>
        <w:tc>
          <w:tcPr>
            <w:tcW w:w="466" w:type="pct"/>
            <w:shd w:val="clear" w:color="auto" w:fill="FFFFFF"/>
          </w:tcPr>
          <w:p w14:paraId="6E72C2C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4.2</w:t>
            </w:r>
          </w:p>
        </w:tc>
        <w:tc>
          <w:tcPr>
            <w:tcW w:w="3319" w:type="pct"/>
            <w:shd w:val="clear" w:color="auto" w:fill="FFFFFF"/>
            <w:vAlign w:val="center"/>
          </w:tcPr>
          <w:p w14:paraId="43A7958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0F2117D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- 20000</w:t>
            </w:r>
          </w:p>
          <w:p w14:paraId="039D6AB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9143B8F" w14:textId="77777777" w:rsidR="009606D4" w:rsidRPr="00E81F01" w:rsidRDefault="009606D4" w:rsidP="009606D4">
            <w:pPr>
              <w:pStyle w:val="Other0"/>
              <w:numPr>
                <w:ilvl w:val="0"/>
                <w:numId w:val="282"/>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83DBC8F" w14:textId="77777777" w:rsidR="009606D4" w:rsidRPr="00E81F01" w:rsidRDefault="009606D4" w:rsidP="009606D4">
            <w:pPr>
              <w:pStyle w:val="Other0"/>
              <w:numPr>
                <w:ilvl w:val="0"/>
                <w:numId w:val="282"/>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3778B1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w:t>
            </w:r>
          </w:p>
          <w:p w14:paraId="7C200D0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w:t>
            </w:r>
          </w:p>
          <w:p w14:paraId="74A1BD2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p w14:paraId="7BE29719"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 60</w:t>
            </w:r>
          </w:p>
          <w:p w14:paraId="3ECB85C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20D717B4" w14:textId="77777777" w:rsidR="009606D4" w:rsidRPr="00E81F01" w:rsidRDefault="009606D4" w:rsidP="00C33032">
            <w:pPr>
              <w:pStyle w:val="Other0"/>
              <w:shd w:val="clear" w:color="auto" w:fill="auto"/>
              <w:ind w:right="131"/>
              <w:jc w:val="both"/>
              <w:rPr>
                <w:rFonts w:ascii="Times New Roman" w:hAnsi="Times New Roman" w:cs="Times New Roman"/>
              </w:rPr>
            </w:pPr>
          </w:p>
        </w:tc>
      </w:tr>
      <w:tr w:rsidR="009606D4" w:rsidRPr="00E81F01" w14:paraId="232BB8CB" w14:textId="77777777" w:rsidTr="00C33032">
        <w:trPr>
          <w:trHeight w:hRule="exact" w:val="3136"/>
          <w:jc w:val="center"/>
        </w:trPr>
        <w:tc>
          <w:tcPr>
            <w:tcW w:w="239" w:type="pct"/>
            <w:shd w:val="clear" w:color="auto" w:fill="FFFFFF"/>
          </w:tcPr>
          <w:p w14:paraId="1D73D95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20</w:t>
            </w:r>
          </w:p>
        </w:tc>
        <w:tc>
          <w:tcPr>
            <w:tcW w:w="976" w:type="pct"/>
            <w:shd w:val="clear" w:color="auto" w:fill="FFFFFF"/>
          </w:tcPr>
          <w:p w14:paraId="0066707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Магазины</w:t>
            </w:r>
          </w:p>
        </w:tc>
        <w:tc>
          <w:tcPr>
            <w:tcW w:w="466" w:type="pct"/>
            <w:shd w:val="clear" w:color="auto" w:fill="FFFFFF"/>
          </w:tcPr>
          <w:p w14:paraId="74F5817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4.4</w:t>
            </w:r>
          </w:p>
        </w:tc>
        <w:tc>
          <w:tcPr>
            <w:tcW w:w="3319" w:type="pct"/>
            <w:shd w:val="clear" w:color="auto" w:fill="FFFFFF"/>
            <w:vAlign w:val="bottom"/>
          </w:tcPr>
          <w:p w14:paraId="09746BD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- 350</w:t>
            </w:r>
          </w:p>
          <w:p w14:paraId="525A664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7112BB0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769F25A8" w14:textId="77777777" w:rsidR="009606D4" w:rsidRPr="00E81F01" w:rsidRDefault="009606D4" w:rsidP="009606D4">
            <w:pPr>
              <w:pStyle w:val="Other0"/>
              <w:numPr>
                <w:ilvl w:val="0"/>
                <w:numId w:val="283"/>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2749DEF" w14:textId="77777777" w:rsidR="009606D4" w:rsidRPr="00E81F01" w:rsidRDefault="009606D4" w:rsidP="009606D4">
            <w:pPr>
              <w:pStyle w:val="Other0"/>
              <w:numPr>
                <w:ilvl w:val="0"/>
                <w:numId w:val="283"/>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EDBB60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- 4</w:t>
            </w:r>
          </w:p>
          <w:p w14:paraId="2DE44E4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2A9C5BD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B7C946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05564E4C" w14:textId="77777777" w:rsidR="009606D4" w:rsidRPr="00E81F01" w:rsidRDefault="009606D4" w:rsidP="00C33032">
            <w:pPr>
              <w:pStyle w:val="Other0"/>
              <w:shd w:val="clear" w:color="auto" w:fill="auto"/>
              <w:ind w:right="131"/>
              <w:jc w:val="both"/>
              <w:rPr>
                <w:rFonts w:ascii="Times New Roman" w:hAnsi="Times New Roman" w:cs="Times New Roman"/>
              </w:rPr>
            </w:pPr>
          </w:p>
          <w:p w14:paraId="5B067E64" w14:textId="77777777" w:rsidR="009606D4" w:rsidRPr="00E81F01" w:rsidRDefault="009606D4" w:rsidP="00C33032">
            <w:pPr>
              <w:pStyle w:val="Other0"/>
              <w:shd w:val="clear" w:color="auto" w:fill="auto"/>
              <w:ind w:right="131"/>
              <w:jc w:val="both"/>
              <w:rPr>
                <w:rFonts w:ascii="Times New Roman" w:hAnsi="Times New Roman" w:cs="Times New Roman"/>
              </w:rPr>
            </w:pPr>
          </w:p>
        </w:tc>
      </w:tr>
      <w:tr w:rsidR="009606D4" w:rsidRPr="00E81F01" w14:paraId="645CDF40" w14:textId="77777777" w:rsidTr="00C33032">
        <w:trPr>
          <w:trHeight w:hRule="exact" w:val="3519"/>
          <w:jc w:val="center"/>
        </w:trPr>
        <w:tc>
          <w:tcPr>
            <w:tcW w:w="239" w:type="pct"/>
            <w:shd w:val="clear" w:color="auto" w:fill="FFFFFF"/>
          </w:tcPr>
          <w:p w14:paraId="5F5CFDE4" w14:textId="77777777" w:rsidR="009606D4" w:rsidRPr="00E81F01" w:rsidRDefault="009606D4" w:rsidP="00C33032">
            <w:pPr>
              <w:rPr>
                <w:sz w:val="20"/>
                <w:szCs w:val="20"/>
              </w:rPr>
            </w:pPr>
            <w:r w:rsidRPr="00E81F01">
              <w:rPr>
                <w:sz w:val="20"/>
                <w:szCs w:val="20"/>
              </w:rPr>
              <w:t>21</w:t>
            </w:r>
          </w:p>
        </w:tc>
        <w:tc>
          <w:tcPr>
            <w:tcW w:w="976" w:type="pct"/>
            <w:shd w:val="clear" w:color="auto" w:fill="FFFFFF"/>
          </w:tcPr>
          <w:p w14:paraId="0D84EBD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Банковская и страховая деятельность</w:t>
            </w:r>
          </w:p>
        </w:tc>
        <w:tc>
          <w:tcPr>
            <w:tcW w:w="466" w:type="pct"/>
            <w:shd w:val="clear" w:color="auto" w:fill="FFFFFF"/>
          </w:tcPr>
          <w:p w14:paraId="3F598DE6" w14:textId="77777777" w:rsidR="009606D4" w:rsidRPr="00E81F01" w:rsidRDefault="009606D4" w:rsidP="00C33032">
            <w:pPr>
              <w:rPr>
                <w:sz w:val="20"/>
                <w:szCs w:val="20"/>
              </w:rPr>
            </w:pPr>
            <w:r w:rsidRPr="00E81F01">
              <w:rPr>
                <w:sz w:val="20"/>
                <w:szCs w:val="20"/>
              </w:rPr>
              <w:t>4.5</w:t>
            </w:r>
          </w:p>
        </w:tc>
        <w:tc>
          <w:tcPr>
            <w:tcW w:w="3319" w:type="pct"/>
            <w:shd w:val="clear" w:color="auto" w:fill="FFFFFF"/>
          </w:tcPr>
          <w:p w14:paraId="69A579C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0C3CF314"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945F373" w14:textId="77777777" w:rsidR="009606D4" w:rsidRPr="00E81F01" w:rsidRDefault="009606D4" w:rsidP="009606D4">
            <w:pPr>
              <w:pStyle w:val="Other0"/>
              <w:numPr>
                <w:ilvl w:val="0"/>
                <w:numId w:val="284"/>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B994A8F" w14:textId="77777777" w:rsidR="009606D4" w:rsidRPr="00E81F01" w:rsidRDefault="009606D4" w:rsidP="009606D4">
            <w:pPr>
              <w:pStyle w:val="Other0"/>
              <w:numPr>
                <w:ilvl w:val="0"/>
                <w:numId w:val="284"/>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32CE2A3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 Максимальное количество подземных этажей не подлежит установлению</w:t>
            </w:r>
          </w:p>
          <w:p w14:paraId="2A373B4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p w14:paraId="23E9F9D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221BDC3" w14:textId="77777777" w:rsidR="009606D4" w:rsidRPr="00E81F01" w:rsidRDefault="009606D4" w:rsidP="00C33032">
            <w:pPr>
              <w:pStyle w:val="Other0"/>
              <w:shd w:val="clear" w:color="auto" w:fill="auto"/>
              <w:ind w:right="131"/>
              <w:jc w:val="both"/>
              <w:rPr>
                <w:rFonts w:ascii="Times New Roman" w:hAnsi="Times New Roman" w:cs="Times New Roman"/>
              </w:rPr>
            </w:pPr>
          </w:p>
          <w:p w14:paraId="4379BED3" w14:textId="77777777" w:rsidR="009606D4" w:rsidRPr="00E81F01" w:rsidRDefault="009606D4" w:rsidP="00C33032">
            <w:pPr>
              <w:pStyle w:val="Other0"/>
              <w:shd w:val="clear" w:color="auto" w:fill="auto"/>
              <w:ind w:right="131"/>
              <w:jc w:val="both"/>
              <w:rPr>
                <w:rFonts w:ascii="Times New Roman" w:hAnsi="Times New Roman" w:cs="Times New Roman"/>
              </w:rPr>
            </w:pPr>
          </w:p>
          <w:p w14:paraId="309A8E74" w14:textId="77777777" w:rsidR="009606D4" w:rsidRPr="00E81F01" w:rsidRDefault="009606D4" w:rsidP="00C33032">
            <w:pPr>
              <w:pStyle w:val="Other0"/>
              <w:shd w:val="clear" w:color="auto" w:fill="auto"/>
              <w:ind w:right="131"/>
              <w:jc w:val="both"/>
              <w:rPr>
                <w:rFonts w:ascii="Times New Roman" w:hAnsi="Times New Roman" w:cs="Times New Roman"/>
              </w:rPr>
            </w:pPr>
          </w:p>
          <w:p w14:paraId="3457BDE6" w14:textId="77777777" w:rsidR="009606D4" w:rsidRPr="00E81F01" w:rsidRDefault="009606D4" w:rsidP="00C33032">
            <w:pPr>
              <w:pStyle w:val="Other0"/>
              <w:shd w:val="clear" w:color="auto" w:fill="auto"/>
              <w:ind w:right="131"/>
              <w:jc w:val="both"/>
              <w:rPr>
                <w:rFonts w:ascii="Times New Roman" w:hAnsi="Times New Roman" w:cs="Times New Roman"/>
              </w:rPr>
            </w:pPr>
          </w:p>
          <w:p w14:paraId="251CFE84" w14:textId="77777777" w:rsidR="009606D4" w:rsidRPr="00E81F01" w:rsidRDefault="009606D4" w:rsidP="00C33032">
            <w:pPr>
              <w:pStyle w:val="Other0"/>
              <w:shd w:val="clear" w:color="auto" w:fill="auto"/>
              <w:ind w:right="131"/>
              <w:jc w:val="both"/>
              <w:rPr>
                <w:rFonts w:ascii="Times New Roman" w:hAnsi="Times New Roman" w:cs="Times New Roman"/>
              </w:rPr>
            </w:pPr>
          </w:p>
        </w:tc>
      </w:tr>
      <w:tr w:rsidR="009606D4" w:rsidRPr="00E81F01" w14:paraId="3D5FE06D" w14:textId="77777777" w:rsidTr="00C33032">
        <w:trPr>
          <w:trHeight w:hRule="exact" w:val="3272"/>
          <w:jc w:val="center"/>
        </w:trPr>
        <w:tc>
          <w:tcPr>
            <w:tcW w:w="239" w:type="pct"/>
            <w:shd w:val="clear" w:color="auto" w:fill="FFFFFF"/>
          </w:tcPr>
          <w:p w14:paraId="59ED772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22</w:t>
            </w:r>
          </w:p>
        </w:tc>
        <w:tc>
          <w:tcPr>
            <w:tcW w:w="976" w:type="pct"/>
            <w:shd w:val="clear" w:color="auto" w:fill="FFFFFF"/>
          </w:tcPr>
          <w:p w14:paraId="060142BB"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Общественное питание</w:t>
            </w:r>
          </w:p>
        </w:tc>
        <w:tc>
          <w:tcPr>
            <w:tcW w:w="466" w:type="pct"/>
            <w:shd w:val="clear" w:color="auto" w:fill="FFFFFF"/>
          </w:tcPr>
          <w:p w14:paraId="7969A37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4.6</w:t>
            </w:r>
          </w:p>
        </w:tc>
        <w:tc>
          <w:tcPr>
            <w:tcW w:w="3319" w:type="pct"/>
            <w:shd w:val="clear" w:color="auto" w:fill="FFFFFF"/>
          </w:tcPr>
          <w:p w14:paraId="64B0505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5B07D4A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5676E95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AE23EB7" w14:textId="77777777" w:rsidR="009606D4" w:rsidRPr="00E81F01" w:rsidRDefault="009606D4" w:rsidP="009606D4">
            <w:pPr>
              <w:pStyle w:val="Other0"/>
              <w:numPr>
                <w:ilvl w:val="0"/>
                <w:numId w:val="285"/>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48CCE58" w14:textId="77777777" w:rsidR="009606D4" w:rsidRPr="00E81F01" w:rsidRDefault="009606D4" w:rsidP="009606D4">
            <w:pPr>
              <w:pStyle w:val="Other0"/>
              <w:numPr>
                <w:ilvl w:val="0"/>
                <w:numId w:val="285"/>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8D4D3F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- 4</w:t>
            </w:r>
          </w:p>
          <w:p w14:paraId="47D4AE4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452FBEA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3B2D29B"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-15</w:t>
            </w:r>
          </w:p>
          <w:p w14:paraId="0E466365" w14:textId="77777777" w:rsidR="009606D4" w:rsidRPr="00E81F01" w:rsidRDefault="009606D4" w:rsidP="00C33032">
            <w:pPr>
              <w:pStyle w:val="Other0"/>
              <w:shd w:val="clear" w:color="auto" w:fill="auto"/>
              <w:ind w:right="131"/>
              <w:jc w:val="both"/>
              <w:rPr>
                <w:rFonts w:ascii="Times New Roman" w:hAnsi="Times New Roman" w:cs="Times New Roman"/>
              </w:rPr>
            </w:pPr>
          </w:p>
        </w:tc>
      </w:tr>
      <w:tr w:rsidR="009606D4" w:rsidRPr="00E81F01" w14:paraId="74A11C99" w14:textId="77777777" w:rsidTr="00C33032">
        <w:trPr>
          <w:trHeight w:hRule="exact" w:val="3544"/>
          <w:jc w:val="center"/>
        </w:trPr>
        <w:tc>
          <w:tcPr>
            <w:tcW w:w="239" w:type="pct"/>
            <w:shd w:val="clear" w:color="auto" w:fill="FFFFFF"/>
          </w:tcPr>
          <w:p w14:paraId="22317B0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23</w:t>
            </w:r>
          </w:p>
        </w:tc>
        <w:tc>
          <w:tcPr>
            <w:tcW w:w="976" w:type="pct"/>
            <w:shd w:val="clear" w:color="auto" w:fill="FFFFFF"/>
          </w:tcPr>
          <w:p w14:paraId="5F4AB08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Гостиничное обслуживание</w:t>
            </w:r>
          </w:p>
        </w:tc>
        <w:tc>
          <w:tcPr>
            <w:tcW w:w="466" w:type="pct"/>
            <w:shd w:val="clear" w:color="auto" w:fill="FFFFFF"/>
          </w:tcPr>
          <w:p w14:paraId="4F63598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4.7</w:t>
            </w:r>
          </w:p>
        </w:tc>
        <w:tc>
          <w:tcPr>
            <w:tcW w:w="3319" w:type="pct"/>
            <w:shd w:val="clear" w:color="auto" w:fill="FFFFFF"/>
            <w:vAlign w:val="bottom"/>
          </w:tcPr>
          <w:p w14:paraId="316F51A3"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169BA4C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C0CE923"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658E02C" w14:textId="77777777" w:rsidR="009606D4" w:rsidRPr="00E81F01" w:rsidRDefault="009606D4" w:rsidP="009606D4">
            <w:pPr>
              <w:pStyle w:val="Other0"/>
              <w:numPr>
                <w:ilvl w:val="0"/>
                <w:numId w:val="286"/>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A9CC695" w14:textId="77777777" w:rsidR="009606D4" w:rsidRPr="00E81F01" w:rsidRDefault="009606D4" w:rsidP="009606D4">
            <w:pPr>
              <w:pStyle w:val="Other0"/>
              <w:numPr>
                <w:ilvl w:val="0"/>
                <w:numId w:val="286"/>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B7B30B9"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- 9</w:t>
            </w:r>
          </w:p>
          <w:p w14:paraId="500906F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w:t>
            </w:r>
          </w:p>
          <w:p w14:paraId="055C2E4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- 35</w:t>
            </w:r>
          </w:p>
          <w:p w14:paraId="3C694F9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F1FF56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78155EAE" w14:textId="77777777" w:rsidR="009606D4" w:rsidRPr="00E81F01" w:rsidRDefault="009606D4" w:rsidP="00C33032">
            <w:pPr>
              <w:pStyle w:val="Other0"/>
              <w:shd w:val="clear" w:color="auto" w:fill="auto"/>
              <w:ind w:right="131"/>
              <w:jc w:val="both"/>
              <w:rPr>
                <w:rFonts w:ascii="Times New Roman" w:hAnsi="Times New Roman" w:cs="Times New Roman"/>
              </w:rPr>
            </w:pPr>
          </w:p>
          <w:p w14:paraId="66DE2E3F" w14:textId="77777777" w:rsidR="009606D4" w:rsidRPr="00E81F01" w:rsidRDefault="009606D4" w:rsidP="00C33032">
            <w:pPr>
              <w:pStyle w:val="Other0"/>
              <w:shd w:val="clear" w:color="auto" w:fill="auto"/>
              <w:ind w:right="131"/>
              <w:jc w:val="both"/>
              <w:rPr>
                <w:rFonts w:ascii="Times New Roman" w:hAnsi="Times New Roman" w:cs="Times New Roman"/>
              </w:rPr>
            </w:pPr>
          </w:p>
        </w:tc>
      </w:tr>
      <w:tr w:rsidR="009606D4" w:rsidRPr="00E81F01" w14:paraId="5F4C11FE" w14:textId="77777777" w:rsidTr="00C33032">
        <w:trPr>
          <w:trHeight w:hRule="exact" w:val="3395"/>
          <w:jc w:val="center"/>
        </w:trPr>
        <w:tc>
          <w:tcPr>
            <w:tcW w:w="239" w:type="pct"/>
            <w:shd w:val="clear" w:color="auto" w:fill="FFFFFF"/>
          </w:tcPr>
          <w:p w14:paraId="63D3012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24</w:t>
            </w:r>
          </w:p>
        </w:tc>
        <w:tc>
          <w:tcPr>
            <w:tcW w:w="976" w:type="pct"/>
            <w:shd w:val="clear" w:color="auto" w:fill="FFFFFF"/>
          </w:tcPr>
          <w:p w14:paraId="30DF506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Развлекательные мероприятия</w:t>
            </w:r>
          </w:p>
        </w:tc>
        <w:tc>
          <w:tcPr>
            <w:tcW w:w="466" w:type="pct"/>
            <w:shd w:val="clear" w:color="auto" w:fill="FFFFFF"/>
          </w:tcPr>
          <w:p w14:paraId="021BDA6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4.8.1</w:t>
            </w:r>
          </w:p>
        </w:tc>
        <w:tc>
          <w:tcPr>
            <w:tcW w:w="3319" w:type="pct"/>
            <w:shd w:val="clear" w:color="auto" w:fill="FFFFFF"/>
          </w:tcPr>
          <w:p w14:paraId="0196859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069012C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02E399A" w14:textId="77777777" w:rsidR="009606D4" w:rsidRPr="00E81F01" w:rsidRDefault="009606D4" w:rsidP="009606D4">
            <w:pPr>
              <w:pStyle w:val="Other0"/>
              <w:numPr>
                <w:ilvl w:val="0"/>
                <w:numId w:val="287"/>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w:t>
            </w:r>
          </w:p>
          <w:p w14:paraId="6864AEAD" w14:textId="77777777" w:rsidR="009606D4" w:rsidRPr="00E81F01" w:rsidRDefault="009606D4" w:rsidP="009606D4">
            <w:pPr>
              <w:pStyle w:val="Other0"/>
              <w:numPr>
                <w:ilvl w:val="0"/>
                <w:numId w:val="287"/>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98E1E2D" w14:textId="77777777" w:rsidR="009606D4" w:rsidRPr="00E81F01" w:rsidRDefault="009606D4" w:rsidP="009606D4">
            <w:pPr>
              <w:pStyle w:val="Other0"/>
              <w:numPr>
                <w:ilvl w:val="0"/>
                <w:numId w:val="287"/>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C28A3C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E20C844"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6AAF958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- 60</w:t>
            </w:r>
          </w:p>
          <w:p w14:paraId="6D08E237"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08DB4754" w14:textId="77777777" w:rsidR="009606D4" w:rsidRPr="00E81F01" w:rsidRDefault="009606D4" w:rsidP="00C33032">
            <w:pPr>
              <w:pStyle w:val="Other0"/>
              <w:shd w:val="clear" w:color="auto" w:fill="auto"/>
              <w:ind w:right="131"/>
              <w:jc w:val="both"/>
              <w:rPr>
                <w:rFonts w:ascii="Times New Roman" w:hAnsi="Times New Roman" w:cs="Times New Roman"/>
              </w:rPr>
            </w:pPr>
          </w:p>
        </w:tc>
      </w:tr>
      <w:tr w:rsidR="009606D4" w:rsidRPr="00E81F01" w14:paraId="6539D223" w14:textId="77777777" w:rsidTr="00C33032">
        <w:trPr>
          <w:trHeight w:hRule="exact" w:val="3131"/>
          <w:jc w:val="center"/>
        </w:trPr>
        <w:tc>
          <w:tcPr>
            <w:tcW w:w="239" w:type="pct"/>
            <w:shd w:val="clear" w:color="auto" w:fill="FFFFFF"/>
          </w:tcPr>
          <w:p w14:paraId="045B2B1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25</w:t>
            </w:r>
          </w:p>
        </w:tc>
        <w:tc>
          <w:tcPr>
            <w:tcW w:w="976" w:type="pct"/>
            <w:shd w:val="clear" w:color="auto" w:fill="FFFFFF"/>
          </w:tcPr>
          <w:p w14:paraId="389202A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Выставочно</w:t>
            </w:r>
            <w:r w:rsidRPr="00E81F01">
              <w:rPr>
                <w:rFonts w:ascii="Times New Roman" w:hAnsi="Times New Roman" w:cs="Times New Roman"/>
              </w:rPr>
              <w:softHyphen/>
              <w:t>ярмарочная деятельность</w:t>
            </w:r>
          </w:p>
        </w:tc>
        <w:tc>
          <w:tcPr>
            <w:tcW w:w="466" w:type="pct"/>
            <w:shd w:val="clear" w:color="auto" w:fill="FFFFFF"/>
          </w:tcPr>
          <w:p w14:paraId="547D8C7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4.10</w:t>
            </w:r>
          </w:p>
        </w:tc>
        <w:tc>
          <w:tcPr>
            <w:tcW w:w="3319" w:type="pct"/>
            <w:shd w:val="clear" w:color="auto" w:fill="FFFFFF"/>
          </w:tcPr>
          <w:p w14:paraId="6F81FD4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68DF77E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60076F0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83B0310" w14:textId="77777777" w:rsidR="009606D4" w:rsidRPr="00E81F01" w:rsidRDefault="009606D4" w:rsidP="009606D4">
            <w:pPr>
              <w:pStyle w:val="Other0"/>
              <w:numPr>
                <w:ilvl w:val="0"/>
                <w:numId w:val="288"/>
              </w:numPr>
              <w:shd w:val="clear" w:color="auto" w:fill="auto"/>
              <w:tabs>
                <w:tab w:val="left" w:pos="110"/>
              </w:tabs>
              <w:ind w:right="131"/>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AF13409" w14:textId="77777777" w:rsidR="009606D4" w:rsidRPr="00E81F01" w:rsidRDefault="009606D4" w:rsidP="009606D4">
            <w:pPr>
              <w:pStyle w:val="Other0"/>
              <w:numPr>
                <w:ilvl w:val="0"/>
                <w:numId w:val="288"/>
              </w:numPr>
              <w:shd w:val="clear" w:color="auto" w:fill="auto"/>
              <w:tabs>
                <w:tab w:val="left" w:pos="144"/>
              </w:tabs>
              <w:ind w:right="131"/>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266121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- 3</w:t>
            </w:r>
          </w:p>
          <w:p w14:paraId="20D0C783"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- 15</w:t>
            </w:r>
          </w:p>
          <w:p w14:paraId="0482A73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354A891"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01D38B23" w14:textId="77777777" w:rsidR="009606D4" w:rsidRPr="00E81F01" w:rsidRDefault="009606D4" w:rsidP="00C33032">
            <w:pPr>
              <w:pStyle w:val="Other0"/>
              <w:shd w:val="clear" w:color="auto" w:fill="auto"/>
              <w:ind w:right="131"/>
              <w:jc w:val="both"/>
              <w:rPr>
                <w:rFonts w:ascii="Times New Roman" w:hAnsi="Times New Roman" w:cs="Times New Roman"/>
              </w:rPr>
            </w:pPr>
          </w:p>
          <w:p w14:paraId="2B8D63A1" w14:textId="77777777" w:rsidR="009606D4" w:rsidRPr="00E81F01" w:rsidRDefault="009606D4" w:rsidP="00C33032">
            <w:pPr>
              <w:pStyle w:val="Other0"/>
              <w:shd w:val="clear" w:color="auto" w:fill="auto"/>
              <w:ind w:right="131"/>
              <w:jc w:val="both"/>
              <w:rPr>
                <w:rFonts w:ascii="Times New Roman" w:hAnsi="Times New Roman" w:cs="Times New Roman"/>
              </w:rPr>
            </w:pPr>
          </w:p>
          <w:p w14:paraId="6A33EDE1" w14:textId="77777777" w:rsidR="009606D4" w:rsidRPr="00E81F01" w:rsidRDefault="009606D4" w:rsidP="00C33032">
            <w:pPr>
              <w:pStyle w:val="Other0"/>
              <w:shd w:val="clear" w:color="auto" w:fill="auto"/>
              <w:ind w:right="131"/>
              <w:jc w:val="both"/>
              <w:rPr>
                <w:rFonts w:ascii="Times New Roman" w:hAnsi="Times New Roman" w:cs="Times New Roman"/>
              </w:rPr>
            </w:pPr>
          </w:p>
        </w:tc>
      </w:tr>
      <w:tr w:rsidR="009606D4" w:rsidRPr="00E81F01" w14:paraId="06483BE8" w14:textId="77777777" w:rsidTr="00C33032">
        <w:trPr>
          <w:trHeight w:hRule="exact" w:val="3120"/>
          <w:jc w:val="center"/>
        </w:trPr>
        <w:tc>
          <w:tcPr>
            <w:tcW w:w="239" w:type="pct"/>
            <w:shd w:val="clear" w:color="auto" w:fill="FFFFFF"/>
          </w:tcPr>
          <w:p w14:paraId="763F7D2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26</w:t>
            </w:r>
          </w:p>
        </w:tc>
        <w:tc>
          <w:tcPr>
            <w:tcW w:w="976" w:type="pct"/>
            <w:shd w:val="clear" w:color="auto" w:fill="FFFFFF"/>
          </w:tcPr>
          <w:p w14:paraId="7CB1255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спортивно</w:t>
            </w:r>
            <w:r w:rsidRPr="00E81F01">
              <w:rPr>
                <w:rFonts w:ascii="Times New Roman" w:hAnsi="Times New Roman" w:cs="Times New Roman"/>
              </w:rPr>
              <w:softHyphen/>
              <w:t>зрелищных мероприятий</w:t>
            </w:r>
          </w:p>
        </w:tc>
        <w:tc>
          <w:tcPr>
            <w:tcW w:w="466" w:type="pct"/>
            <w:shd w:val="clear" w:color="auto" w:fill="FFFFFF"/>
          </w:tcPr>
          <w:p w14:paraId="32F29BA1"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5.1.1</w:t>
            </w:r>
          </w:p>
        </w:tc>
        <w:tc>
          <w:tcPr>
            <w:tcW w:w="3319" w:type="pct"/>
            <w:shd w:val="clear" w:color="auto" w:fill="FFFFFF"/>
            <w:vAlign w:val="bottom"/>
          </w:tcPr>
          <w:p w14:paraId="2049304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- 10000</w:t>
            </w:r>
          </w:p>
          <w:p w14:paraId="32CED86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444FFC5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B90A684" w14:textId="77777777" w:rsidR="009606D4" w:rsidRPr="00E81F01" w:rsidRDefault="009606D4" w:rsidP="009606D4">
            <w:pPr>
              <w:pStyle w:val="Other0"/>
              <w:numPr>
                <w:ilvl w:val="0"/>
                <w:numId w:val="289"/>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0750FB09" w14:textId="77777777" w:rsidR="009606D4" w:rsidRPr="00E81F01" w:rsidRDefault="009606D4" w:rsidP="009606D4">
            <w:pPr>
              <w:pStyle w:val="Other0"/>
              <w:numPr>
                <w:ilvl w:val="0"/>
                <w:numId w:val="289"/>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48BB3D0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5220BDD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w:t>
            </w:r>
          </w:p>
          <w:p w14:paraId="4D2080F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- 20</w:t>
            </w:r>
          </w:p>
          <w:p w14:paraId="7300F1C6"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- 60</w:t>
            </w:r>
          </w:p>
        </w:tc>
      </w:tr>
      <w:tr w:rsidR="009606D4" w:rsidRPr="00E81F01" w14:paraId="72407C00" w14:textId="77777777" w:rsidTr="00C33032">
        <w:trPr>
          <w:trHeight w:hRule="exact" w:val="3104"/>
          <w:jc w:val="center"/>
        </w:trPr>
        <w:tc>
          <w:tcPr>
            <w:tcW w:w="239" w:type="pct"/>
            <w:shd w:val="clear" w:color="auto" w:fill="FFFFFF"/>
          </w:tcPr>
          <w:p w14:paraId="1C2EFA3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27</w:t>
            </w:r>
          </w:p>
        </w:tc>
        <w:tc>
          <w:tcPr>
            <w:tcW w:w="976" w:type="pct"/>
            <w:shd w:val="clear" w:color="auto" w:fill="FFFFFF"/>
          </w:tcPr>
          <w:p w14:paraId="5142D08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занятий спортом в помещениях</w:t>
            </w:r>
          </w:p>
        </w:tc>
        <w:tc>
          <w:tcPr>
            <w:tcW w:w="466" w:type="pct"/>
            <w:shd w:val="clear" w:color="auto" w:fill="FFFFFF"/>
          </w:tcPr>
          <w:p w14:paraId="0B4680C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5.1.2</w:t>
            </w:r>
          </w:p>
        </w:tc>
        <w:tc>
          <w:tcPr>
            <w:tcW w:w="3319" w:type="pct"/>
            <w:shd w:val="clear" w:color="auto" w:fill="FFFFFF"/>
          </w:tcPr>
          <w:p w14:paraId="2AC6C21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- 3000</w:t>
            </w:r>
          </w:p>
          <w:p w14:paraId="26117D0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07F60249"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3C2595B" w14:textId="77777777" w:rsidR="009606D4" w:rsidRPr="00E81F01" w:rsidRDefault="009606D4" w:rsidP="009606D4">
            <w:pPr>
              <w:pStyle w:val="Other0"/>
              <w:numPr>
                <w:ilvl w:val="0"/>
                <w:numId w:val="290"/>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1EA9953"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 Максимальное количество надземных этажей не подлежит установлению</w:t>
            </w:r>
          </w:p>
          <w:p w14:paraId="3008F7D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- 15</w:t>
            </w:r>
          </w:p>
          <w:p w14:paraId="6319DD02" w14:textId="77777777" w:rsidR="009606D4" w:rsidRPr="00E81F01" w:rsidRDefault="009606D4" w:rsidP="009606D4">
            <w:pPr>
              <w:pStyle w:val="Other0"/>
              <w:numPr>
                <w:ilvl w:val="0"/>
                <w:numId w:val="290"/>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3CAD2A3F" w14:textId="77777777" w:rsidTr="00C33032">
        <w:trPr>
          <w:trHeight w:hRule="exact" w:val="2850"/>
          <w:jc w:val="center"/>
        </w:trPr>
        <w:tc>
          <w:tcPr>
            <w:tcW w:w="239" w:type="pct"/>
            <w:shd w:val="clear" w:color="auto" w:fill="FFFFFF"/>
          </w:tcPr>
          <w:p w14:paraId="2EE209E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28</w:t>
            </w:r>
          </w:p>
        </w:tc>
        <w:tc>
          <w:tcPr>
            <w:tcW w:w="976" w:type="pct"/>
            <w:shd w:val="clear" w:color="auto" w:fill="FFFFFF"/>
          </w:tcPr>
          <w:p w14:paraId="30A1DC9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Площадки для занятий спортом</w:t>
            </w:r>
          </w:p>
        </w:tc>
        <w:tc>
          <w:tcPr>
            <w:tcW w:w="466" w:type="pct"/>
            <w:shd w:val="clear" w:color="auto" w:fill="FFFFFF"/>
          </w:tcPr>
          <w:p w14:paraId="4C97B31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5.1.3</w:t>
            </w:r>
          </w:p>
        </w:tc>
        <w:tc>
          <w:tcPr>
            <w:tcW w:w="3319" w:type="pct"/>
            <w:shd w:val="clear" w:color="auto" w:fill="FFFFFF"/>
          </w:tcPr>
          <w:p w14:paraId="72BE6254"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0CCF1CB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008D570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9513489" w14:textId="77777777" w:rsidR="009606D4" w:rsidRPr="00E81F01" w:rsidRDefault="009606D4" w:rsidP="009606D4">
            <w:pPr>
              <w:pStyle w:val="Other0"/>
              <w:numPr>
                <w:ilvl w:val="0"/>
                <w:numId w:val="291"/>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B59490E" w14:textId="77777777" w:rsidR="009606D4" w:rsidRPr="00E81F01" w:rsidRDefault="009606D4" w:rsidP="009606D4">
            <w:pPr>
              <w:pStyle w:val="Other0"/>
              <w:numPr>
                <w:ilvl w:val="0"/>
                <w:numId w:val="291"/>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3B5488D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3513338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770D37BE" w14:textId="77777777" w:rsidTr="00C33032">
        <w:trPr>
          <w:trHeight w:hRule="exact" w:val="3136"/>
          <w:jc w:val="center"/>
        </w:trPr>
        <w:tc>
          <w:tcPr>
            <w:tcW w:w="239" w:type="pct"/>
            <w:shd w:val="clear" w:color="auto" w:fill="FFFFFF"/>
          </w:tcPr>
          <w:p w14:paraId="5A3A890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29</w:t>
            </w:r>
          </w:p>
        </w:tc>
        <w:tc>
          <w:tcPr>
            <w:tcW w:w="976" w:type="pct"/>
            <w:shd w:val="clear" w:color="auto" w:fill="FFFFFF"/>
          </w:tcPr>
          <w:p w14:paraId="12A8B39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Оборудованные площадки для занятий спортом</w:t>
            </w:r>
          </w:p>
        </w:tc>
        <w:tc>
          <w:tcPr>
            <w:tcW w:w="466" w:type="pct"/>
            <w:shd w:val="clear" w:color="auto" w:fill="FFFFFF"/>
          </w:tcPr>
          <w:p w14:paraId="6CFE184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5.1.4</w:t>
            </w:r>
          </w:p>
        </w:tc>
        <w:tc>
          <w:tcPr>
            <w:tcW w:w="3319" w:type="pct"/>
            <w:shd w:val="clear" w:color="auto" w:fill="FFFFFF"/>
          </w:tcPr>
          <w:p w14:paraId="6AF5F14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- 600</w:t>
            </w:r>
          </w:p>
          <w:p w14:paraId="7836CF8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9C4E6B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1D468AD" w14:textId="77777777" w:rsidR="009606D4" w:rsidRPr="00E81F01" w:rsidRDefault="009606D4" w:rsidP="009606D4">
            <w:pPr>
              <w:pStyle w:val="Other0"/>
              <w:numPr>
                <w:ilvl w:val="0"/>
                <w:numId w:val="292"/>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0CC09F66" w14:textId="77777777" w:rsidR="009606D4" w:rsidRPr="00E81F01" w:rsidRDefault="009606D4" w:rsidP="009606D4">
            <w:pPr>
              <w:pStyle w:val="Other0"/>
              <w:numPr>
                <w:ilvl w:val="0"/>
                <w:numId w:val="292"/>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54AFCAC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w:t>
            </w:r>
          </w:p>
          <w:p w14:paraId="7702C2A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- 3</w:t>
            </w:r>
          </w:p>
          <w:p w14:paraId="3FF3624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2D2B0E0B" w14:textId="77777777" w:rsidTr="00C33032">
        <w:trPr>
          <w:trHeight w:hRule="exact" w:val="3251"/>
          <w:jc w:val="center"/>
        </w:trPr>
        <w:tc>
          <w:tcPr>
            <w:tcW w:w="239" w:type="pct"/>
            <w:shd w:val="clear" w:color="auto" w:fill="FFFFFF"/>
          </w:tcPr>
          <w:p w14:paraId="512075F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30</w:t>
            </w:r>
          </w:p>
        </w:tc>
        <w:tc>
          <w:tcPr>
            <w:tcW w:w="976" w:type="pct"/>
            <w:shd w:val="clear" w:color="auto" w:fill="FFFFFF"/>
          </w:tcPr>
          <w:p w14:paraId="6559C3E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Водный спорт</w:t>
            </w:r>
          </w:p>
        </w:tc>
        <w:tc>
          <w:tcPr>
            <w:tcW w:w="466" w:type="pct"/>
            <w:shd w:val="clear" w:color="auto" w:fill="FFFFFF"/>
          </w:tcPr>
          <w:p w14:paraId="3FBDE3A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5.1.5</w:t>
            </w:r>
          </w:p>
        </w:tc>
        <w:tc>
          <w:tcPr>
            <w:tcW w:w="3319" w:type="pct"/>
            <w:shd w:val="clear" w:color="auto" w:fill="FFFFFF"/>
          </w:tcPr>
          <w:p w14:paraId="72D2D92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1DE281F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59FD84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0394B47" w14:textId="77777777" w:rsidR="009606D4" w:rsidRPr="00E81F01" w:rsidRDefault="009606D4" w:rsidP="009606D4">
            <w:pPr>
              <w:pStyle w:val="Other0"/>
              <w:numPr>
                <w:ilvl w:val="0"/>
                <w:numId w:val="293"/>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109A5B5" w14:textId="77777777" w:rsidR="009606D4" w:rsidRPr="00E81F01" w:rsidRDefault="009606D4" w:rsidP="009606D4">
            <w:pPr>
              <w:pStyle w:val="Other0"/>
              <w:numPr>
                <w:ilvl w:val="0"/>
                <w:numId w:val="293"/>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A26CC1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0D70AF8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- 15</w:t>
            </w:r>
          </w:p>
          <w:p w14:paraId="370A9CB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2F262933" w14:textId="77777777" w:rsidTr="00C33032">
        <w:trPr>
          <w:trHeight w:hRule="exact" w:val="3128"/>
          <w:jc w:val="center"/>
        </w:trPr>
        <w:tc>
          <w:tcPr>
            <w:tcW w:w="239" w:type="pct"/>
            <w:shd w:val="clear" w:color="auto" w:fill="FFFFFF"/>
          </w:tcPr>
          <w:p w14:paraId="67C6959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31</w:t>
            </w:r>
          </w:p>
        </w:tc>
        <w:tc>
          <w:tcPr>
            <w:tcW w:w="976" w:type="pct"/>
            <w:shd w:val="clear" w:color="auto" w:fill="FFFFFF"/>
          </w:tcPr>
          <w:p w14:paraId="486664C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Причалы для маломерных судов</w:t>
            </w:r>
          </w:p>
        </w:tc>
        <w:tc>
          <w:tcPr>
            <w:tcW w:w="466" w:type="pct"/>
            <w:shd w:val="clear" w:color="auto" w:fill="FFFFFF"/>
          </w:tcPr>
          <w:p w14:paraId="1B35F23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5.4</w:t>
            </w:r>
          </w:p>
        </w:tc>
        <w:tc>
          <w:tcPr>
            <w:tcW w:w="3319" w:type="pct"/>
            <w:shd w:val="clear" w:color="auto" w:fill="FFFFFF"/>
          </w:tcPr>
          <w:p w14:paraId="7F9A682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- 500</w:t>
            </w:r>
          </w:p>
          <w:p w14:paraId="619B364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- 10000</w:t>
            </w:r>
          </w:p>
          <w:p w14:paraId="1A7F0B6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16E549AF" w14:textId="77777777" w:rsidR="009606D4" w:rsidRPr="00E81F01" w:rsidRDefault="009606D4" w:rsidP="009606D4">
            <w:pPr>
              <w:pStyle w:val="Other0"/>
              <w:numPr>
                <w:ilvl w:val="0"/>
                <w:numId w:val="294"/>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75487B30" w14:textId="77777777" w:rsidR="009606D4" w:rsidRPr="00E81F01" w:rsidRDefault="009606D4" w:rsidP="009606D4">
            <w:pPr>
              <w:pStyle w:val="Other0"/>
              <w:numPr>
                <w:ilvl w:val="0"/>
                <w:numId w:val="294"/>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8AADE9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4E2B28B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- 6</w:t>
            </w:r>
          </w:p>
          <w:p w14:paraId="68C6D6A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419B19DB" w14:textId="77777777" w:rsidTr="00C33032">
        <w:trPr>
          <w:trHeight w:hRule="exact" w:val="2419"/>
          <w:jc w:val="center"/>
        </w:trPr>
        <w:tc>
          <w:tcPr>
            <w:tcW w:w="239" w:type="pct"/>
            <w:shd w:val="clear" w:color="auto" w:fill="FFFFFF"/>
          </w:tcPr>
          <w:p w14:paraId="6607638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32</w:t>
            </w:r>
          </w:p>
        </w:tc>
        <w:tc>
          <w:tcPr>
            <w:tcW w:w="976" w:type="pct"/>
            <w:shd w:val="clear" w:color="auto" w:fill="FFFFFF"/>
          </w:tcPr>
          <w:p w14:paraId="44819E90"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Железнодорожный транспорт</w:t>
            </w:r>
          </w:p>
        </w:tc>
        <w:tc>
          <w:tcPr>
            <w:tcW w:w="466" w:type="pct"/>
            <w:shd w:val="clear" w:color="auto" w:fill="FFFFFF"/>
          </w:tcPr>
          <w:p w14:paraId="3BACCB7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7.1</w:t>
            </w:r>
          </w:p>
        </w:tc>
        <w:tc>
          <w:tcPr>
            <w:tcW w:w="3319" w:type="pct"/>
            <w:shd w:val="clear" w:color="auto" w:fill="FFFFFF"/>
          </w:tcPr>
          <w:p w14:paraId="6F063CD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5D58EF2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7DC80E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14A7C9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44136677" w14:textId="77777777" w:rsidTr="00C33032">
        <w:trPr>
          <w:trHeight w:hRule="exact" w:val="2286"/>
          <w:jc w:val="center"/>
        </w:trPr>
        <w:tc>
          <w:tcPr>
            <w:tcW w:w="239" w:type="pct"/>
            <w:shd w:val="clear" w:color="auto" w:fill="FFFFFF"/>
          </w:tcPr>
          <w:p w14:paraId="763BAE5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33</w:t>
            </w:r>
          </w:p>
        </w:tc>
        <w:tc>
          <w:tcPr>
            <w:tcW w:w="976" w:type="pct"/>
            <w:shd w:val="clear" w:color="auto" w:fill="FFFFFF"/>
          </w:tcPr>
          <w:p w14:paraId="6A9C19E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Обслуживание перевозок пассажиров</w:t>
            </w:r>
          </w:p>
        </w:tc>
        <w:tc>
          <w:tcPr>
            <w:tcW w:w="466" w:type="pct"/>
            <w:shd w:val="clear" w:color="auto" w:fill="FFFFFF"/>
          </w:tcPr>
          <w:p w14:paraId="019A3B64"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7.2.2</w:t>
            </w:r>
          </w:p>
        </w:tc>
        <w:tc>
          <w:tcPr>
            <w:tcW w:w="3319" w:type="pct"/>
            <w:shd w:val="clear" w:color="auto" w:fill="FFFFFF"/>
          </w:tcPr>
          <w:p w14:paraId="14E50C99"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22115F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A535AB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ACAE08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0D11F746" w14:textId="77777777" w:rsidTr="00C33032">
        <w:trPr>
          <w:trHeight w:hRule="exact" w:val="2412"/>
          <w:jc w:val="center"/>
        </w:trPr>
        <w:tc>
          <w:tcPr>
            <w:tcW w:w="239" w:type="pct"/>
            <w:shd w:val="clear" w:color="auto" w:fill="FFFFFF"/>
          </w:tcPr>
          <w:p w14:paraId="374EC683"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34</w:t>
            </w:r>
          </w:p>
        </w:tc>
        <w:tc>
          <w:tcPr>
            <w:tcW w:w="976" w:type="pct"/>
            <w:shd w:val="clear" w:color="auto" w:fill="FFFFFF"/>
          </w:tcPr>
          <w:p w14:paraId="64225CE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Водный транспорт</w:t>
            </w:r>
          </w:p>
        </w:tc>
        <w:tc>
          <w:tcPr>
            <w:tcW w:w="466" w:type="pct"/>
            <w:shd w:val="clear" w:color="auto" w:fill="FFFFFF"/>
          </w:tcPr>
          <w:p w14:paraId="1553683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7.3</w:t>
            </w:r>
          </w:p>
        </w:tc>
        <w:tc>
          <w:tcPr>
            <w:tcW w:w="3319" w:type="pct"/>
            <w:shd w:val="clear" w:color="auto" w:fill="FFFFFF"/>
          </w:tcPr>
          <w:p w14:paraId="3BD2768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w:t>
            </w:r>
          </w:p>
          <w:p w14:paraId="1418E8E4"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AAB24E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2B2B27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0C755A3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14FE321E" w14:textId="77777777" w:rsidTr="00C33032">
        <w:trPr>
          <w:trHeight w:hRule="exact" w:val="3411"/>
          <w:jc w:val="center"/>
        </w:trPr>
        <w:tc>
          <w:tcPr>
            <w:tcW w:w="239" w:type="pct"/>
            <w:shd w:val="clear" w:color="auto" w:fill="FFFFFF"/>
          </w:tcPr>
          <w:p w14:paraId="0547FA5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35</w:t>
            </w:r>
          </w:p>
        </w:tc>
        <w:tc>
          <w:tcPr>
            <w:tcW w:w="976" w:type="pct"/>
            <w:shd w:val="clear" w:color="auto" w:fill="FFFFFF"/>
          </w:tcPr>
          <w:p w14:paraId="355CBBF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Обеспечение внутреннего правопорядка</w:t>
            </w:r>
          </w:p>
        </w:tc>
        <w:tc>
          <w:tcPr>
            <w:tcW w:w="466" w:type="pct"/>
            <w:shd w:val="clear" w:color="auto" w:fill="FFFFFF"/>
          </w:tcPr>
          <w:p w14:paraId="41A4E2E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8.3</w:t>
            </w:r>
          </w:p>
        </w:tc>
        <w:tc>
          <w:tcPr>
            <w:tcW w:w="3319" w:type="pct"/>
            <w:shd w:val="clear" w:color="auto" w:fill="FFFFFF"/>
          </w:tcPr>
          <w:p w14:paraId="6DA28E43"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10389D53"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66F82BB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9B26FB6" w14:textId="77777777" w:rsidR="009606D4" w:rsidRPr="00E81F01" w:rsidRDefault="009606D4" w:rsidP="009606D4">
            <w:pPr>
              <w:pStyle w:val="Other0"/>
              <w:numPr>
                <w:ilvl w:val="0"/>
                <w:numId w:val="295"/>
              </w:numPr>
              <w:shd w:val="clear" w:color="auto" w:fill="auto"/>
              <w:tabs>
                <w:tab w:val="left" w:pos="12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2D747D99" w14:textId="77777777" w:rsidR="009606D4" w:rsidRPr="00E81F01" w:rsidRDefault="009606D4" w:rsidP="009606D4">
            <w:pPr>
              <w:pStyle w:val="Other0"/>
              <w:numPr>
                <w:ilvl w:val="0"/>
                <w:numId w:val="295"/>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903204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- 5</w:t>
            </w:r>
          </w:p>
          <w:p w14:paraId="37FB6CB6"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 Максимальная высота зданий, строений, сооружений, м не подлежит установлению</w:t>
            </w:r>
          </w:p>
          <w:p w14:paraId="43865F2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4FF18138" w14:textId="77777777" w:rsidTr="00C33032">
        <w:trPr>
          <w:trHeight w:hRule="exact" w:val="2411"/>
          <w:jc w:val="center"/>
        </w:trPr>
        <w:tc>
          <w:tcPr>
            <w:tcW w:w="239" w:type="pct"/>
            <w:shd w:val="clear" w:color="auto" w:fill="FFFFFF"/>
          </w:tcPr>
          <w:p w14:paraId="76D56A8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36</w:t>
            </w:r>
          </w:p>
        </w:tc>
        <w:tc>
          <w:tcPr>
            <w:tcW w:w="976" w:type="pct"/>
            <w:shd w:val="clear" w:color="auto" w:fill="FFFFFF"/>
          </w:tcPr>
          <w:p w14:paraId="7464E81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Деятельность по особой охране и изучению природы</w:t>
            </w:r>
          </w:p>
        </w:tc>
        <w:tc>
          <w:tcPr>
            <w:tcW w:w="466" w:type="pct"/>
            <w:shd w:val="clear" w:color="auto" w:fill="FFFFFF"/>
          </w:tcPr>
          <w:p w14:paraId="5E2921A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9.0</w:t>
            </w:r>
          </w:p>
        </w:tc>
        <w:tc>
          <w:tcPr>
            <w:tcW w:w="3319" w:type="pct"/>
            <w:shd w:val="clear" w:color="auto" w:fill="FFFFFF"/>
          </w:tcPr>
          <w:p w14:paraId="6AFD1FB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0BB7A394"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1F0B197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07DBD22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1718F9C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3434280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5B662F33" w14:textId="77777777" w:rsidTr="00C33032">
        <w:trPr>
          <w:trHeight w:hRule="exact" w:val="3253"/>
          <w:jc w:val="center"/>
        </w:trPr>
        <w:tc>
          <w:tcPr>
            <w:tcW w:w="239" w:type="pct"/>
            <w:shd w:val="clear" w:color="auto" w:fill="FFFFFF"/>
          </w:tcPr>
          <w:p w14:paraId="7EF71CE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37</w:t>
            </w:r>
          </w:p>
        </w:tc>
        <w:tc>
          <w:tcPr>
            <w:tcW w:w="976" w:type="pct"/>
            <w:shd w:val="clear" w:color="auto" w:fill="FFFFFF"/>
          </w:tcPr>
          <w:p w14:paraId="691CC8C5"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66" w:type="pct"/>
            <w:shd w:val="clear" w:color="auto" w:fill="FFFFFF"/>
          </w:tcPr>
          <w:p w14:paraId="104F1B57"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319" w:type="pct"/>
            <w:shd w:val="clear" w:color="auto" w:fill="FFFFFF"/>
          </w:tcPr>
          <w:p w14:paraId="45D8900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01B2C73"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4D84F691" w14:textId="77777777" w:rsidR="009606D4" w:rsidRPr="00E81F01" w:rsidRDefault="009606D4" w:rsidP="009606D4">
            <w:pPr>
              <w:pStyle w:val="Other0"/>
              <w:numPr>
                <w:ilvl w:val="0"/>
                <w:numId w:val="296"/>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00F3FAC3" w14:textId="77777777" w:rsidR="009606D4" w:rsidRPr="00E81F01" w:rsidRDefault="009606D4" w:rsidP="009606D4">
            <w:pPr>
              <w:pStyle w:val="Other0"/>
              <w:numPr>
                <w:ilvl w:val="0"/>
                <w:numId w:val="296"/>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2AE7B56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Максимальное количество подземных этажей не подлежит установлению</w:t>
            </w:r>
          </w:p>
          <w:p w14:paraId="1626EA7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6DFE99F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66D9147D" w14:textId="77777777" w:rsidTr="00C33032">
        <w:trPr>
          <w:trHeight w:val="4084"/>
          <w:jc w:val="center"/>
        </w:trPr>
        <w:tc>
          <w:tcPr>
            <w:tcW w:w="239" w:type="pct"/>
            <w:shd w:val="clear" w:color="auto" w:fill="FFFFFF"/>
          </w:tcPr>
          <w:p w14:paraId="7A2DA73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38</w:t>
            </w:r>
          </w:p>
        </w:tc>
        <w:tc>
          <w:tcPr>
            <w:tcW w:w="976" w:type="pct"/>
            <w:shd w:val="clear" w:color="auto" w:fill="FFFFFF"/>
          </w:tcPr>
          <w:p w14:paraId="4475EF0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Административные здания организаций, обеспечивающих предоставление коммунальных услуг</w:t>
            </w:r>
          </w:p>
        </w:tc>
        <w:tc>
          <w:tcPr>
            <w:tcW w:w="466" w:type="pct"/>
            <w:shd w:val="clear" w:color="auto" w:fill="FFFFFF"/>
          </w:tcPr>
          <w:p w14:paraId="7B60DDE6"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w:t>
            </w:r>
          </w:p>
        </w:tc>
        <w:tc>
          <w:tcPr>
            <w:tcW w:w="3319" w:type="pct"/>
            <w:shd w:val="clear" w:color="auto" w:fill="FFFFFF"/>
          </w:tcPr>
          <w:p w14:paraId="4E2DBD6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- 400</w:t>
            </w:r>
          </w:p>
          <w:p w14:paraId="4BC74A1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- 2000</w:t>
            </w:r>
          </w:p>
          <w:p w14:paraId="377341D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BB24A0B" w14:textId="77777777" w:rsidR="009606D4" w:rsidRPr="00E81F01" w:rsidRDefault="009606D4" w:rsidP="009606D4">
            <w:pPr>
              <w:pStyle w:val="Other0"/>
              <w:numPr>
                <w:ilvl w:val="0"/>
                <w:numId w:val="297"/>
              </w:numPr>
              <w:shd w:val="clear" w:color="auto" w:fill="auto"/>
              <w:tabs>
                <w:tab w:val="left" w:pos="11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61CF7FE1" w14:textId="77777777" w:rsidR="009606D4" w:rsidRPr="00E81F01" w:rsidRDefault="009606D4" w:rsidP="009606D4">
            <w:pPr>
              <w:pStyle w:val="Other0"/>
              <w:numPr>
                <w:ilvl w:val="0"/>
                <w:numId w:val="297"/>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 xml:space="preserve">1 от границы смежного земельного участка. </w:t>
            </w:r>
          </w:p>
          <w:p w14:paraId="7069CC8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25D93A0E"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1994F63E"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02B7631F" w14:textId="77777777" w:rsidR="009606D4" w:rsidRPr="00E81F01" w:rsidRDefault="009606D4" w:rsidP="00C33032">
            <w:pPr>
              <w:pStyle w:val="Other0"/>
              <w:ind w:right="131"/>
              <w:jc w:val="both"/>
              <w:rPr>
                <w:rFonts w:ascii="Times New Roman" w:hAnsi="Times New Roman" w:cs="Times New Roman"/>
              </w:rPr>
            </w:pPr>
          </w:p>
          <w:p w14:paraId="50625163"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36094DAF" w14:textId="77777777" w:rsidTr="00C33032">
        <w:trPr>
          <w:trHeight w:val="2906"/>
          <w:jc w:val="center"/>
        </w:trPr>
        <w:tc>
          <w:tcPr>
            <w:tcW w:w="239" w:type="pct"/>
            <w:shd w:val="clear" w:color="auto" w:fill="FFFFFF"/>
          </w:tcPr>
          <w:p w14:paraId="30F3E1D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39</w:t>
            </w:r>
          </w:p>
        </w:tc>
        <w:tc>
          <w:tcPr>
            <w:tcW w:w="976" w:type="pct"/>
            <w:shd w:val="clear" w:color="auto" w:fill="FFFFFF"/>
          </w:tcPr>
          <w:p w14:paraId="172CCF0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66" w:type="pct"/>
            <w:shd w:val="clear" w:color="auto" w:fill="FFFFFF"/>
          </w:tcPr>
          <w:p w14:paraId="2D0FF18D"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319" w:type="pct"/>
            <w:shd w:val="clear" w:color="auto" w:fill="FFFFFF"/>
          </w:tcPr>
          <w:p w14:paraId="57B2812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76122B6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3217237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3CB99155"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4C88E223" w14:textId="77777777" w:rsidTr="00C33032">
        <w:trPr>
          <w:trHeight w:hRule="exact" w:val="3026"/>
          <w:jc w:val="center"/>
        </w:trPr>
        <w:tc>
          <w:tcPr>
            <w:tcW w:w="239" w:type="pct"/>
            <w:shd w:val="clear" w:color="auto" w:fill="FFFFFF"/>
          </w:tcPr>
          <w:p w14:paraId="1DF60A51" w14:textId="77777777" w:rsidR="009606D4" w:rsidRPr="00E81F01" w:rsidRDefault="009606D4" w:rsidP="00C33032">
            <w:pPr>
              <w:rPr>
                <w:sz w:val="20"/>
                <w:szCs w:val="20"/>
              </w:rPr>
            </w:pPr>
            <w:r w:rsidRPr="00E81F01">
              <w:rPr>
                <w:sz w:val="20"/>
                <w:szCs w:val="20"/>
              </w:rPr>
              <w:t>40</w:t>
            </w:r>
          </w:p>
        </w:tc>
        <w:tc>
          <w:tcPr>
            <w:tcW w:w="976" w:type="pct"/>
            <w:shd w:val="clear" w:color="auto" w:fill="FFFFFF"/>
          </w:tcPr>
          <w:p w14:paraId="02F693CE" w14:textId="77777777" w:rsidR="009606D4" w:rsidRPr="00E81F01" w:rsidRDefault="009606D4" w:rsidP="00C33032">
            <w:pPr>
              <w:rPr>
                <w:sz w:val="20"/>
                <w:szCs w:val="20"/>
              </w:rPr>
            </w:pPr>
            <w:r w:rsidRPr="00E81F01">
              <w:rPr>
                <w:sz w:val="20"/>
                <w:szCs w:val="20"/>
                <w:shd w:val="clear" w:color="auto" w:fill="FFFFFF"/>
              </w:rPr>
              <w:t>Воздушный транспорт</w:t>
            </w:r>
          </w:p>
        </w:tc>
        <w:tc>
          <w:tcPr>
            <w:tcW w:w="466" w:type="pct"/>
            <w:shd w:val="clear" w:color="auto" w:fill="FFFFFF"/>
          </w:tcPr>
          <w:p w14:paraId="4890F929" w14:textId="77777777" w:rsidR="009606D4" w:rsidRPr="00E81F01" w:rsidRDefault="009606D4" w:rsidP="00C33032">
            <w:pPr>
              <w:rPr>
                <w:sz w:val="20"/>
                <w:szCs w:val="20"/>
              </w:rPr>
            </w:pPr>
            <w:r w:rsidRPr="00E81F01">
              <w:rPr>
                <w:sz w:val="20"/>
                <w:szCs w:val="20"/>
              </w:rPr>
              <w:t>7.4</w:t>
            </w:r>
          </w:p>
        </w:tc>
        <w:tc>
          <w:tcPr>
            <w:tcW w:w="3319" w:type="pct"/>
            <w:shd w:val="clear" w:color="auto" w:fill="FFFFFF"/>
          </w:tcPr>
          <w:p w14:paraId="7CB383F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0DDB9FE9" w14:textId="77777777" w:rsidR="009606D4" w:rsidRPr="00E81F01" w:rsidRDefault="009606D4" w:rsidP="00C33032">
            <w:pPr>
              <w:pStyle w:val="Other0"/>
              <w:shd w:val="clear" w:color="auto" w:fill="auto"/>
              <w:tabs>
                <w:tab w:val="left" w:pos="1435"/>
                <w:tab w:val="left" w:pos="3197"/>
                <w:tab w:val="left" w:pos="4334"/>
              </w:tabs>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w:t>
            </w:r>
            <w:r w:rsidRPr="00E81F01">
              <w:rPr>
                <w:rFonts w:ascii="Times New Roman" w:hAnsi="Times New Roman" w:cs="Times New Roman"/>
              </w:rPr>
              <w:tab/>
              <w:t>строительство</w:t>
            </w:r>
            <w:r w:rsidRPr="00E81F01">
              <w:rPr>
                <w:rFonts w:ascii="Times New Roman" w:hAnsi="Times New Roman" w:cs="Times New Roman"/>
              </w:rPr>
              <w:tab/>
              <w:t>зданий,</w:t>
            </w:r>
            <w:r w:rsidRPr="00E81F01">
              <w:rPr>
                <w:rFonts w:ascii="Times New Roman" w:hAnsi="Times New Roman" w:cs="Times New Roman"/>
              </w:rPr>
              <w:tab/>
              <w:t>строений,</w:t>
            </w:r>
          </w:p>
          <w:p w14:paraId="3D927234" w14:textId="77777777" w:rsidR="009606D4" w:rsidRPr="00E81F01" w:rsidRDefault="009606D4" w:rsidP="00C33032">
            <w:pPr>
              <w:pStyle w:val="Other0"/>
              <w:shd w:val="clear" w:color="auto" w:fill="auto"/>
              <w:ind w:right="131"/>
              <w:rPr>
                <w:rFonts w:ascii="Times New Roman" w:hAnsi="Times New Roman" w:cs="Times New Roman"/>
              </w:rPr>
            </w:pPr>
            <w:r w:rsidRPr="00E81F01">
              <w:rPr>
                <w:rFonts w:ascii="Times New Roman" w:hAnsi="Times New Roman" w:cs="Times New Roman"/>
              </w:rPr>
              <w:t>сооружений, м - 3</w:t>
            </w:r>
          </w:p>
          <w:p w14:paraId="36341673"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074E004A"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566DC76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Высота ограждений земельных участков - до 1,8 м.</w:t>
            </w:r>
          </w:p>
        </w:tc>
      </w:tr>
      <w:tr w:rsidR="009606D4" w:rsidRPr="00E81F01" w14:paraId="7BE6791D" w14:textId="77777777" w:rsidTr="00C33032">
        <w:trPr>
          <w:trHeight w:hRule="exact" w:val="3536"/>
          <w:jc w:val="center"/>
        </w:trPr>
        <w:tc>
          <w:tcPr>
            <w:tcW w:w="239" w:type="pct"/>
            <w:shd w:val="clear" w:color="auto" w:fill="FFFFFF"/>
          </w:tcPr>
          <w:p w14:paraId="3A58395F" w14:textId="77777777" w:rsidR="009606D4" w:rsidRPr="00E81F01" w:rsidRDefault="009606D4" w:rsidP="00C33032">
            <w:pPr>
              <w:rPr>
                <w:sz w:val="20"/>
                <w:szCs w:val="20"/>
              </w:rPr>
            </w:pPr>
            <w:r w:rsidRPr="00E81F01">
              <w:rPr>
                <w:sz w:val="20"/>
                <w:szCs w:val="20"/>
              </w:rPr>
              <w:t>41</w:t>
            </w:r>
          </w:p>
        </w:tc>
        <w:tc>
          <w:tcPr>
            <w:tcW w:w="976" w:type="pct"/>
            <w:shd w:val="clear" w:color="auto" w:fill="FFFFFF"/>
          </w:tcPr>
          <w:p w14:paraId="659DD77D" w14:textId="77777777" w:rsidR="009606D4" w:rsidRPr="00E81F01" w:rsidRDefault="009606D4" w:rsidP="00C33032">
            <w:pPr>
              <w:rPr>
                <w:sz w:val="20"/>
                <w:szCs w:val="20"/>
                <w:shd w:val="clear" w:color="auto" w:fill="FFFFFF"/>
              </w:rPr>
            </w:pPr>
            <w:r w:rsidRPr="00E81F01">
              <w:rPr>
                <w:sz w:val="20"/>
                <w:szCs w:val="20"/>
                <w:shd w:val="clear" w:color="auto" w:fill="FFFFFF"/>
              </w:rPr>
              <w:t>Авиационный</w:t>
            </w:r>
          </w:p>
          <w:p w14:paraId="7360B86A" w14:textId="77777777" w:rsidR="009606D4" w:rsidRPr="00E81F01" w:rsidRDefault="009606D4" w:rsidP="00C33032">
            <w:pPr>
              <w:rPr>
                <w:sz w:val="20"/>
                <w:szCs w:val="20"/>
                <w:shd w:val="clear" w:color="auto" w:fill="FFFFFF"/>
              </w:rPr>
            </w:pPr>
            <w:r w:rsidRPr="00E81F01">
              <w:rPr>
                <w:sz w:val="20"/>
                <w:szCs w:val="20"/>
                <w:shd w:val="clear" w:color="auto" w:fill="FFFFFF"/>
              </w:rPr>
              <w:t xml:space="preserve"> спорт</w:t>
            </w:r>
          </w:p>
        </w:tc>
        <w:tc>
          <w:tcPr>
            <w:tcW w:w="466" w:type="pct"/>
            <w:shd w:val="clear" w:color="auto" w:fill="FFFFFF"/>
          </w:tcPr>
          <w:p w14:paraId="608FAAD3" w14:textId="77777777" w:rsidR="009606D4" w:rsidRPr="00E81F01" w:rsidRDefault="009606D4" w:rsidP="00C33032">
            <w:pPr>
              <w:rPr>
                <w:sz w:val="20"/>
                <w:szCs w:val="20"/>
              </w:rPr>
            </w:pPr>
            <w:r w:rsidRPr="00E81F01">
              <w:rPr>
                <w:sz w:val="20"/>
                <w:szCs w:val="20"/>
              </w:rPr>
              <w:t>5.1.6</w:t>
            </w:r>
          </w:p>
        </w:tc>
        <w:tc>
          <w:tcPr>
            <w:tcW w:w="3319" w:type="pct"/>
            <w:shd w:val="clear" w:color="auto" w:fill="FFFFFF"/>
          </w:tcPr>
          <w:p w14:paraId="02994549"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color w:val="000000"/>
                <w:lang w:bidi="ru-RU"/>
              </w:rPr>
              <w:t>Предельные (минимальные и (или) максимальные) размеры земельных участков, в том числе их площадь, не подлежат установлению</w:t>
            </w:r>
          </w:p>
          <w:p w14:paraId="4D03B2D2"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color w:val="000000"/>
                <w:lang w:bidi="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21F01010" w14:textId="77777777" w:rsidR="009606D4" w:rsidRPr="00E81F01" w:rsidRDefault="009606D4" w:rsidP="009606D4">
            <w:pPr>
              <w:pStyle w:val="Other0"/>
              <w:numPr>
                <w:ilvl w:val="0"/>
                <w:numId w:val="134"/>
              </w:numPr>
              <w:shd w:val="clear" w:color="auto" w:fill="auto"/>
              <w:tabs>
                <w:tab w:val="left" w:pos="158"/>
              </w:tabs>
              <w:ind w:right="131"/>
              <w:jc w:val="both"/>
              <w:rPr>
                <w:rFonts w:ascii="Times New Roman" w:hAnsi="Times New Roman" w:cs="Times New Roman"/>
              </w:rPr>
            </w:pPr>
            <w:r w:rsidRPr="00E81F01">
              <w:rPr>
                <w:rFonts w:ascii="Times New Roman" w:hAnsi="Times New Roman" w:cs="Times New Roman"/>
                <w:color w:val="000000"/>
                <w:lang w:bidi="ru-RU"/>
              </w:rPr>
              <w:t>3 от границы земельного участка, примыкающей к улице или проезду</w:t>
            </w:r>
          </w:p>
          <w:p w14:paraId="11A50444" w14:textId="77777777" w:rsidR="009606D4" w:rsidRPr="00E81F01" w:rsidRDefault="009606D4" w:rsidP="009606D4">
            <w:pPr>
              <w:pStyle w:val="Other0"/>
              <w:numPr>
                <w:ilvl w:val="0"/>
                <w:numId w:val="134"/>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color w:val="000000"/>
                <w:lang w:bidi="ru-RU"/>
              </w:rPr>
              <w:t>1 от границы смежного земельного участка</w:t>
            </w:r>
          </w:p>
          <w:p w14:paraId="02A15F0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color w:val="000000"/>
                <w:lang w:bidi="ru-RU"/>
              </w:rPr>
              <w:t>Максимальное количество надземных этажей не подлежит установлению</w:t>
            </w:r>
          </w:p>
          <w:p w14:paraId="03C6429E"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color w:val="000000"/>
                <w:lang w:bidi="ru-RU"/>
              </w:rPr>
              <w:t>Максимальная высота зданий, строений, сооружений, м - 15</w:t>
            </w:r>
          </w:p>
          <w:p w14:paraId="67F6630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color w:val="000000"/>
                <w:lang w:bidi="ru-RU"/>
              </w:rPr>
              <w:t>Максимальный процент застройки в границах земельного участка не подлежит установлению</w:t>
            </w:r>
          </w:p>
          <w:p w14:paraId="72427DF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color w:val="000000"/>
                <w:lang w:bidi="ru-RU"/>
              </w:rPr>
              <w:t>Высота ограждений земельных участков - до 1,8 м. Глухие ограждения не применять.</w:t>
            </w:r>
          </w:p>
        </w:tc>
      </w:tr>
    </w:tbl>
    <w:p w14:paraId="53C14365" w14:textId="77777777" w:rsidR="009606D4" w:rsidRPr="00E81F01" w:rsidRDefault="009606D4" w:rsidP="009606D4">
      <w:pPr>
        <w:tabs>
          <w:tab w:val="left" w:pos="3795"/>
        </w:tabs>
        <w:spacing w:after="240"/>
        <w:jc w:val="both"/>
      </w:pPr>
    </w:p>
    <w:p w14:paraId="38436F41" w14:textId="77777777" w:rsidR="009606D4" w:rsidRPr="00E81F01" w:rsidRDefault="009606D4" w:rsidP="009606D4">
      <w:pPr>
        <w:jc w:val="both"/>
        <w:outlineLvl w:val="2"/>
      </w:pPr>
      <w:bookmarkStart w:id="252" w:name="_Toc180415003"/>
      <w:r w:rsidRPr="00E81F01">
        <w:rPr>
          <w:b/>
          <w:bCs/>
          <w:color w:val="000000"/>
        </w:rPr>
        <w:t>24.2 Условно разрешенные виды использования земельных участков и объектов капитального строительства</w:t>
      </w:r>
      <w:bookmarkEnd w:id="252"/>
    </w:p>
    <w:tbl>
      <w:tblPr>
        <w:tblpPr w:leftFromText="180" w:rightFromText="180" w:vertAnchor="text" w:tblpXSpec="center" w:tblpY="1"/>
        <w:tblOverlap w:val="never"/>
        <w:tblW w:w="56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6"/>
        <w:gridCol w:w="1900"/>
        <w:gridCol w:w="1016"/>
        <w:gridCol w:w="7305"/>
      </w:tblGrid>
      <w:tr w:rsidR="009606D4" w:rsidRPr="00E81F01" w14:paraId="5744DD4B" w14:textId="77777777" w:rsidTr="00C33032">
        <w:trPr>
          <w:trHeight w:hRule="exact" w:val="1258"/>
          <w:tblHeader/>
          <w:jc w:val="center"/>
        </w:trPr>
        <w:tc>
          <w:tcPr>
            <w:tcW w:w="240" w:type="pct"/>
            <w:vMerge w:val="restart"/>
            <w:shd w:val="clear" w:color="auto" w:fill="FFFFFF"/>
            <w:vAlign w:val="center"/>
          </w:tcPr>
          <w:p w14:paraId="0E0FEA3B"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w:t>
            </w:r>
          </w:p>
          <w:p w14:paraId="13999634"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п/п</w:t>
            </w:r>
          </w:p>
        </w:tc>
        <w:tc>
          <w:tcPr>
            <w:tcW w:w="1358" w:type="pct"/>
            <w:gridSpan w:val="2"/>
            <w:shd w:val="clear" w:color="auto" w:fill="FFFFFF"/>
          </w:tcPr>
          <w:p w14:paraId="0624084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402" w:type="pct"/>
            <w:vMerge w:val="restart"/>
            <w:shd w:val="clear" w:color="auto" w:fill="FFFFFF"/>
            <w:vAlign w:val="center"/>
          </w:tcPr>
          <w:p w14:paraId="2F5E7F4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518149E4" w14:textId="77777777" w:rsidTr="00C33032">
        <w:trPr>
          <w:trHeight w:hRule="exact" w:val="250"/>
          <w:tblHeader/>
          <w:jc w:val="center"/>
        </w:trPr>
        <w:tc>
          <w:tcPr>
            <w:tcW w:w="240" w:type="pct"/>
            <w:vMerge/>
            <w:shd w:val="clear" w:color="auto" w:fill="FFFFFF"/>
            <w:vAlign w:val="center"/>
          </w:tcPr>
          <w:p w14:paraId="07EA69AE" w14:textId="77777777" w:rsidR="009606D4" w:rsidRPr="00E81F01" w:rsidRDefault="009606D4" w:rsidP="00C33032">
            <w:pPr>
              <w:rPr>
                <w:sz w:val="20"/>
                <w:szCs w:val="20"/>
              </w:rPr>
            </w:pPr>
          </w:p>
        </w:tc>
        <w:tc>
          <w:tcPr>
            <w:tcW w:w="885" w:type="pct"/>
            <w:shd w:val="clear" w:color="auto" w:fill="FFFFFF"/>
            <w:vAlign w:val="bottom"/>
          </w:tcPr>
          <w:p w14:paraId="46E4ED1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наименование</w:t>
            </w:r>
          </w:p>
        </w:tc>
        <w:tc>
          <w:tcPr>
            <w:tcW w:w="473" w:type="pct"/>
            <w:shd w:val="clear" w:color="auto" w:fill="FFFFFF"/>
            <w:vAlign w:val="bottom"/>
          </w:tcPr>
          <w:p w14:paraId="57692E27"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402" w:type="pct"/>
            <w:vMerge/>
            <w:shd w:val="clear" w:color="auto" w:fill="FFFFFF"/>
            <w:vAlign w:val="center"/>
          </w:tcPr>
          <w:p w14:paraId="791C65FB" w14:textId="77777777" w:rsidR="009606D4" w:rsidRPr="00E81F01" w:rsidRDefault="009606D4" w:rsidP="00C33032">
            <w:pPr>
              <w:rPr>
                <w:sz w:val="20"/>
                <w:szCs w:val="20"/>
              </w:rPr>
            </w:pPr>
          </w:p>
        </w:tc>
      </w:tr>
      <w:tr w:rsidR="009606D4" w:rsidRPr="00E81F01" w14:paraId="409563A4" w14:textId="77777777" w:rsidTr="00C33032">
        <w:trPr>
          <w:trHeight w:hRule="exact" w:val="250"/>
          <w:tblHeader/>
          <w:jc w:val="center"/>
        </w:trPr>
        <w:tc>
          <w:tcPr>
            <w:tcW w:w="240" w:type="pct"/>
            <w:vMerge/>
            <w:shd w:val="clear" w:color="auto" w:fill="FFFFFF"/>
            <w:vAlign w:val="center"/>
          </w:tcPr>
          <w:p w14:paraId="67FC8578" w14:textId="77777777" w:rsidR="009606D4" w:rsidRPr="00E81F01" w:rsidRDefault="009606D4" w:rsidP="00C33032">
            <w:pPr>
              <w:rPr>
                <w:sz w:val="20"/>
                <w:szCs w:val="20"/>
              </w:rPr>
            </w:pPr>
          </w:p>
        </w:tc>
        <w:tc>
          <w:tcPr>
            <w:tcW w:w="885" w:type="pct"/>
            <w:shd w:val="clear" w:color="auto" w:fill="FFFFFF"/>
            <w:vAlign w:val="bottom"/>
          </w:tcPr>
          <w:p w14:paraId="5D993E0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73" w:type="pct"/>
            <w:shd w:val="clear" w:color="auto" w:fill="FFFFFF"/>
            <w:vAlign w:val="bottom"/>
          </w:tcPr>
          <w:p w14:paraId="5AEDB942"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402" w:type="pct"/>
            <w:shd w:val="clear" w:color="auto" w:fill="FFFFFF"/>
            <w:vAlign w:val="center"/>
          </w:tcPr>
          <w:p w14:paraId="6CE8F89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72EF2BC6" w14:textId="77777777" w:rsidTr="00C33032">
        <w:trPr>
          <w:trHeight w:val="2724"/>
          <w:jc w:val="center"/>
        </w:trPr>
        <w:tc>
          <w:tcPr>
            <w:tcW w:w="240" w:type="pct"/>
            <w:shd w:val="clear" w:color="auto" w:fill="FFFFFF"/>
          </w:tcPr>
          <w:p w14:paraId="3E1C59A1"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885" w:type="pct"/>
            <w:shd w:val="clear" w:color="auto" w:fill="FFFFFF"/>
          </w:tcPr>
          <w:p w14:paraId="60A7412A"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Хранение автотранспорта</w:t>
            </w:r>
          </w:p>
        </w:tc>
        <w:tc>
          <w:tcPr>
            <w:tcW w:w="473" w:type="pct"/>
            <w:shd w:val="clear" w:color="auto" w:fill="FFFFFF"/>
          </w:tcPr>
          <w:p w14:paraId="0B7BD3A2"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2.7.1</w:t>
            </w:r>
          </w:p>
        </w:tc>
        <w:tc>
          <w:tcPr>
            <w:tcW w:w="3402" w:type="pct"/>
            <w:shd w:val="clear" w:color="auto" w:fill="FFFFFF"/>
            <w:vAlign w:val="bottom"/>
          </w:tcPr>
          <w:p w14:paraId="2872AC7E"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525031EB" w14:textId="77777777" w:rsidR="009606D4" w:rsidRPr="00E81F01" w:rsidRDefault="009606D4" w:rsidP="00C33032">
            <w:pPr>
              <w:pStyle w:val="Other0"/>
              <w:shd w:val="clear" w:color="auto" w:fill="auto"/>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w:t>
            </w:r>
          </w:p>
          <w:p w14:paraId="6997DD89"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021AB075" w14:textId="77777777" w:rsidR="009606D4" w:rsidRPr="00E81F01" w:rsidRDefault="009606D4" w:rsidP="009606D4">
            <w:pPr>
              <w:pStyle w:val="Other0"/>
              <w:numPr>
                <w:ilvl w:val="0"/>
                <w:numId w:val="298"/>
              </w:numPr>
              <w:shd w:val="clear" w:color="auto" w:fill="auto"/>
              <w:tabs>
                <w:tab w:val="left" w:pos="13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4F02A41" w14:textId="77777777" w:rsidR="009606D4" w:rsidRPr="00E81F01" w:rsidRDefault="009606D4" w:rsidP="009606D4">
            <w:pPr>
              <w:pStyle w:val="Other0"/>
              <w:numPr>
                <w:ilvl w:val="0"/>
                <w:numId w:val="298"/>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1C91F0D6"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- 8</w:t>
            </w:r>
          </w:p>
          <w:p w14:paraId="25D0F77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подземных этажей - 2</w:t>
            </w:r>
          </w:p>
          <w:p w14:paraId="5CB27322"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25</w:t>
            </w:r>
          </w:p>
          <w:p w14:paraId="44F7D690"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0DE5FE59" w14:textId="77777777" w:rsidTr="00C33032">
        <w:trPr>
          <w:trHeight w:val="3417"/>
          <w:jc w:val="center"/>
        </w:trPr>
        <w:tc>
          <w:tcPr>
            <w:tcW w:w="240" w:type="pct"/>
            <w:shd w:val="clear" w:color="auto" w:fill="FFFFFF"/>
          </w:tcPr>
          <w:p w14:paraId="5C6F467C"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885" w:type="pct"/>
            <w:shd w:val="clear" w:color="auto" w:fill="FFFFFF"/>
          </w:tcPr>
          <w:p w14:paraId="33EFF11E"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Рынки</w:t>
            </w:r>
          </w:p>
        </w:tc>
        <w:tc>
          <w:tcPr>
            <w:tcW w:w="473" w:type="pct"/>
            <w:shd w:val="clear" w:color="auto" w:fill="FFFFFF"/>
          </w:tcPr>
          <w:p w14:paraId="1701DF3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4.3</w:t>
            </w:r>
          </w:p>
        </w:tc>
        <w:tc>
          <w:tcPr>
            <w:tcW w:w="3402" w:type="pct"/>
            <w:shd w:val="clear" w:color="auto" w:fill="FFFFFF"/>
            <w:vAlign w:val="bottom"/>
          </w:tcPr>
          <w:p w14:paraId="3DDD409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6C037AC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5C8A1EA6"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9C6B7F9" w14:textId="77777777" w:rsidR="009606D4" w:rsidRPr="00E81F01" w:rsidRDefault="009606D4" w:rsidP="009606D4">
            <w:pPr>
              <w:pStyle w:val="Other0"/>
              <w:numPr>
                <w:ilvl w:val="0"/>
                <w:numId w:val="299"/>
              </w:numPr>
              <w:shd w:val="clear" w:color="auto" w:fill="auto"/>
              <w:tabs>
                <w:tab w:val="left" w:pos="13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178C93FE" w14:textId="77777777" w:rsidR="009606D4" w:rsidRPr="00E81F01" w:rsidRDefault="009606D4" w:rsidP="009606D4">
            <w:pPr>
              <w:pStyle w:val="Other0"/>
              <w:numPr>
                <w:ilvl w:val="0"/>
                <w:numId w:val="299"/>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07162429"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2</w:t>
            </w:r>
          </w:p>
          <w:p w14:paraId="7775E4CD"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не подлежит установлению</w:t>
            </w:r>
          </w:p>
          <w:p w14:paraId="00D77740"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5067F94"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-10</w:t>
            </w:r>
          </w:p>
          <w:p w14:paraId="45594CD9"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6011A8F2" w14:textId="77777777" w:rsidTr="00C33032">
        <w:trPr>
          <w:trHeight w:val="3202"/>
          <w:jc w:val="center"/>
        </w:trPr>
        <w:tc>
          <w:tcPr>
            <w:tcW w:w="240" w:type="pct"/>
            <w:shd w:val="clear" w:color="auto" w:fill="FFFFFF"/>
          </w:tcPr>
          <w:p w14:paraId="4B5B43D2" w14:textId="77777777" w:rsidR="009606D4" w:rsidRPr="00E81F01" w:rsidRDefault="009606D4" w:rsidP="00C33032">
            <w:pPr>
              <w:rPr>
                <w:sz w:val="20"/>
                <w:szCs w:val="20"/>
              </w:rPr>
            </w:pPr>
            <w:r w:rsidRPr="00E81F01">
              <w:rPr>
                <w:sz w:val="20"/>
                <w:szCs w:val="20"/>
              </w:rPr>
              <w:t>3</w:t>
            </w:r>
          </w:p>
        </w:tc>
        <w:tc>
          <w:tcPr>
            <w:tcW w:w="885" w:type="pct"/>
            <w:shd w:val="clear" w:color="auto" w:fill="FFFFFF"/>
          </w:tcPr>
          <w:p w14:paraId="07459E91" w14:textId="77777777" w:rsidR="009606D4" w:rsidRPr="00E81F01" w:rsidRDefault="009606D4" w:rsidP="00C33032">
            <w:pPr>
              <w:rPr>
                <w:sz w:val="20"/>
                <w:szCs w:val="20"/>
              </w:rPr>
            </w:pPr>
            <w:r w:rsidRPr="00E81F01">
              <w:rPr>
                <w:sz w:val="20"/>
                <w:szCs w:val="20"/>
              </w:rPr>
              <w:t>Склад</w:t>
            </w:r>
          </w:p>
        </w:tc>
        <w:tc>
          <w:tcPr>
            <w:tcW w:w="473" w:type="pct"/>
            <w:shd w:val="clear" w:color="auto" w:fill="FFFFFF"/>
          </w:tcPr>
          <w:p w14:paraId="14E0DAE6" w14:textId="77777777" w:rsidR="009606D4" w:rsidRPr="00E81F01" w:rsidRDefault="009606D4" w:rsidP="00C33032">
            <w:pPr>
              <w:rPr>
                <w:sz w:val="20"/>
                <w:szCs w:val="20"/>
              </w:rPr>
            </w:pPr>
            <w:r w:rsidRPr="00E81F01">
              <w:rPr>
                <w:sz w:val="20"/>
                <w:szCs w:val="20"/>
              </w:rPr>
              <w:t>6.9</w:t>
            </w:r>
          </w:p>
        </w:tc>
        <w:tc>
          <w:tcPr>
            <w:tcW w:w="3402" w:type="pct"/>
            <w:shd w:val="clear" w:color="auto" w:fill="FFFFFF"/>
            <w:vAlign w:val="bottom"/>
          </w:tcPr>
          <w:p w14:paraId="113A6234"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07D624A9"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3D490A9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3628EAC0" w14:textId="77777777" w:rsidR="009606D4" w:rsidRPr="00E81F01" w:rsidRDefault="009606D4" w:rsidP="009606D4">
            <w:pPr>
              <w:pStyle w:val="Other0"/>
              <w:numPr>
                <w:ilvl w:val="0"/>
                <w:numId w:val="300"/>
              </w:numPr>
              <w:shd w:val="clear" w:color="auto" w:fill="auto"/>
              <w:tabs>
                <w:tab w:val="left" w:pos="13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5AC286B0" w14:textId="77777777" w:rsidR="009606D4" w:rsidRPr="00E81F01" w:rsidRDefault="009606D4" w:rsidP="009606D4">
            <w:pPr>
              <w:pStyle w:val="Other0"/>
              <w:numPr>
                <w:ilvl w:val="0"/>
                <w:numId w:val="300"/>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73B5FDF4"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27DC68B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4DA8E2E8"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6315B63F"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52FD722A"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5E78D9A5" w14:textId="77777777" w:rsidTr="00C33032">
        <w:trPr>
          <w:trHeight w:val="3115"/>
          <w:jc w:val="center"/>
        </w:trPr>
        <w:tc>
          <w:tcPr>
            <w:tcW w:w="240" w:type="pct"/>
            <w:shd w:val="clear" w:color="auto" w:fill="FFFFFF"/>
          </w:tcPr>
          <w:p w14:paraId="208B3724" w14:textId="77777777" w:rsidR="009606D4" w:rsidRPr="00E81F01" w:rsidRDefault="009606D4" w:rsidP="00C33032">
            <w:pPr>
              <w:rPr>
                <w:sz w:val="20"/>
                <w:szCs w:val="20"/>
              </w:rPr>
            </w:pPr>
            <w:r w:rsidRPr="00E81F01">
              <w:rPr>
                <w:sz w:val="20"/>
                <w:szCs w:val="20"/>
              </w:rPr>
              <w:lastRenderedPageBreak/>
              <w:t>4</w:t>
            </w:r>
          </w:p>
        </w:tc>
        <w:tc>
          <w:tcPr>
            <w:tcW w:w="885" w:type="pct"/>
            <w:shd w:val="clear" w:color="auto" w:fill="FFFFFF"/>
          </w:tcPr>
          <w:p w14:paraId="17CF10C9" w14:textId="77777777" w:rsidR="009606D4" w:rsidRPr="00E81F01" w:rsidRDefault="009606D4" w:rsidP="00C33032">
            <w:pPr>
              <w:rPr>
                <w:sz w:val="20"/>
                <w:szCs w:val="20"/>
              </w:rPr>
            </w:pPr>
            <w:r w:rsidRPr="00E81F01">
              <w:rPr>
                <w:sz w:val="20"/>
                <w:szCs w:val="20"/>
              </w:rPr>
              <w:t>Складские площадки</w:t>
            </w:r>
          </w:p>
        </w:tc>
        <w:tc>
          <w:tcPr>
            <w:tcW w:w="473" w:type="pct"/>
            <w:shd w:val="clear" w:color="auto" w:fill="FFFFFF"/>
          </w:tcPr>
          <w:p w14:paraId="7DC3A50A" w14:textId="77777777" w:rsidR="009606D4" w:rsidRPr="00E81F01" w:rsidRDefault="009606D4" w:rsidP="00C33032">
            <w:pPr>
              <w:rPr>
                <w:sz w:val="20"/>
                <w:szCs w:val="20"/>
              </w:rPr>
            </w:pPr>
            <w:r w:rsidRPr="00E81F01">
              <w:rPr>
                <w:sz w:val="20"/>
                <w:szCs w:val="20"/>
              </w:rPr>
              <w:t>6.9.1</w:t>
            </w:r>
          </w:p>
        </w:tc>
        <w:tc>
          <w:tcPr>
            <w:tcW w:w="3402" w:type="pct"/>
            <w:shd w:val="clear" w:color="auto" w:fill="FFFFFF"/>
            <w:vAlign w:val="bottom"/>
          </w:tcPr>
          <w:p w14:paraId="559F6F69"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- 2000</w:t>
            </w:r>
          </w:p>
          <w:p w14:paraId="6081F5D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- 50000</w:t>
            </w:r>
          </w:p>
          <w:p w14:paraId="74C246F9"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14:paraId="5C29ABED" w14:textId="77777777" w:rsidR="009606D4" w:rsidRPr="00E81F01" w:rsidRDefault="009606D4" w:rsidP="009606D4">
            <w:pPr>
              <w:pStyle w:val="Other0"/>
              <w:numPr>
                <w:ilvl w:val="0"/>
                <w:numId w:val="301"/>
              </w:numPr>
              <w:shd w:val="clear" w:color="auto" w:fill="auto"/>
              <w:tabs>
                <w:tab w:val="left" w:pos="130"/>
              </w:tabs>
              <w:ind w:right="131"/>
              <w:jc w:val="both"/>
              <w:rPr>
                <w:rFonts w:ascii="Times New Roman" w:hAnsi="Times New Roman" w:cs="Times New Roman"/>
              </w:rPr>
            </w:pPr>
            <w:r w:rsidRPr="00E81F01">
              <w:rPr>
                <w:rFonts w:ascii="Times New Roman" w:hAnsi="Times New Roman" w:cs="Times New Roman"/>
              </w:rPr>
              <w:t>3 от границы земельного участка, примыкающей к улице или проезду</w:t>
            </w:r>
          </w:p>
          <w:p w14:paraId="45B58B79" w14:textId="77777777" w:rsidR="009606D4" w:rsidRPr="00E81F01" w:rsidRDefault="009606D4" w:rsidP="009606D4">
            <w:pPr>
              <w:pStyle w:val="Other0"/>
              <w:numPr>
                <w:ilvl w:val="0"/>
                <w:numId w:val="301"/>
              </w:numPr>
              <w:shd w:val="clear" w:color="auto" w:fill="auto"/>
              <w:tabs>
                <w:tab w:val="left" w:pos="144"/>
              </w:tabs>
              <w:ind w:right="131"/>
              <w:jc w:val="both"/>
              <w:rPr>
                <w:rFonts w:ascii="Times New Roman" w:hAnsi="Times New Roman" w:cs="Times New Roman"/>
              </w:rPr>
            </w:pPr>
            <w:r w:rsidRPr="00E81F01">
              <w:rPr>
                <w:rFonts w:ascii="Times New Roman" w:hAnsi="Times New Roman" w:cs="Times New Roman"/>
              </w:rPr>
              <w:t>1 от границы смежного земельного участка</w:t>
            </w:r>
          </w:p>
          <w:p w14:paraId="60B47BC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не подлежит установлению</w:t>
            </w:r>
          </w:p>
          <w:p w14:paraId="06FD141B"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Максимальная высота зданий, строений, сооружений, м - 12</w:t>
            </w:r>
          </w:p>
          <w:p w14:paraId="35F8F3A0"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2AA71439" w14:textId="77777777" w:rsidR="009606D4" w:rsidRPr="00E81F01" w:rsidRDefault="009606D4" w:rsidP="00C33032">
            <w:pPr>
              <w:pStyle w:val="Other0"/>
              <w:shd w:val="clear" w:color="auto" w:fill="auto"/>
              <w:ind w:right="139"/>
              <w:jc w:val="both"/>
              <w:rPr>
                <w:rFonts w:ascii="Times New Roman" w:hAnsi="Times New Roman" w:cs="Times New Roman"/>
              </w:rPr>
            </w:pPr>
            <w:r w:rsidRPr="00E81F01">
              <w:rPr>
                <w:rFonts w:ascii="Times New Roman" w:hAnsi="Times New Roman" w:cs="Times New Roman"/>
              </w:rPr>
              <w:t>Минимальный процент застройки -20</w:t>
            </w:r>
          </w:p>
          <w:p w14:paraId="66BF930A" w14:textId="77777777" w:rsidR="009606D4" w:rsidRPr="00E81F01" w:rsidRDefault="009606D4" w:rsidP="00C33032">
            <w:pPr>
              <w:pStyle w:val="Other0"/>
              <w:ind w:right="131"/>
              <w:jc w:val="both"/>
              <w:rPr>
                <w:rFonts w:ascii="Times New Roman" w:hAnsi="Times New Roman" w:cs="Times New Roman"/>
              </w:rPr>
            </w:pPr>
          </w:p>
        </w:tc>
      </w:tr>
      <w:tr w:rsidR="009606D4" w:rsidRPr="00E81F01" w14:paraId="751CC966" w14:textId="77777777" w:rsidTr="00C33032">
        <w:trPr>
          <w:trHeight w:val="2058"/>
          <w:jc w:val="center"/>
        </w:trPr>
        <w:tc>
          <w:tcPr>
            <w:tcW w:w="240" w:type="pct"/>
            <w:shd w:val="clear" w:color="auto" w:fill="FFFFFF"/>
          </w:tcPr>
          <w:p w14:paraId="5D42882D" w14:textId="77777777" w:rsidR="009606D4" w:rsidRPr="00E81F01" w:rsidRDefault="009606D4" w:rsidP="00C33032">
            <w:pPr>
              <w:rPr>
                <w:sz w:val="20"/>
                <w:szCs w:val="20"/>
              </w:rPr>
            </w:pPr>
            <w:r w:rsidRPr="00E81F01">
              <w:rPr>
                <w:sz w:val="20"/>
                <w:szCs w:val="20"/>
              </w:rPr>
              <w:t>5</w:t>
            </w:r>
          </w:p>
        </w:tc>
        <w:tc>
          <w:tcPr>
            <w:tcW w:w="885" w:type="pct"/>
            <w:shd w:val="clear" w:color="auto" w:fill="FFFFFF"/>
          </w:tcPr>
          <w:p w14:paraId="5C6EFC24" w14:textId="77777777" w:rsidR="009606D4" w:rsidRPr="00E81F01" w:rsidRDefault="009606D4" w:rsidP="00C33032">
            <w:pPr>
              <w:rPr>
                <w:sz w:val="20"/>
                <w:szCs w:val="20"/>
              </w:rPr>
            </w:pPr>
            <w:r w:rsidRPr="00E81F01">
              <w:rPr>
                <w:sz w:val="20"/>
                <w:szCs w:val="20"/>
              </w:rPr>
              <w:t>Стоянки транспорта общего пользования</w:t>
            </w:r>
          </w:p>
        </w:tc>
        <w:tc>
          <w:tcPr>
            <w:tcW w:w="473" w:type="pct"/>
            <w:shd w:val="clear" w:color="auto" w:fill="FFFFFF"/>
          </w:tcPr>
          <w:p w14:paraId="28CBCA18" w14:textId="77777777" w:rsidR="009606D4" w:rsidRPr="00E81F01" w:rsidRDefault="009606D4" w:rsidP="00C33032">
            <w:pPr>
              <w:rPr>
                <w:sz w:val="20"/>
                <w:szCs w:val="20"/>
              </w:rPr>
            </w:pPr>
            <w:r w:rsidRPr="00E81F01">
              <w:rPr>
                <w:sz w:val="20"/>
                <w:szCs w:val="20"/>
              </w:rPr>
              <w:t>7.2.3</w:t>
            </w:r>
          </w:p>
        </w:tc>
        <w:tc>
          <w:tcPr>
            <w:tcW w:w="3402" w:type="pct"/>
            <w:shd w:val="clear" w:color="auto" w:fill="FFFFFF"/>
            <w:vAlign w:val="bottom"/>
          </w:tcPr>
          <w:p w14:paraId="2D14CC78"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размеры земельных участков (площадь), кв.м - 1000</w:t>
            </w:r>
          </w:p>
          <w:p w14:paraId="11F4D197"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Максимальные размеры земельных участков (площадь), кв.м не подлежит установлению</w:t>
            </w:r>
          </w:p>
          <w:p w14:paraId="781957F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Максимальное количество надземных этажей - 1 Максимальная высота зданий, строений, сооружений, м не подлежит установлению</w:t>
            </w:r>
          </w:p>
          <w:p w14:paraId="7F50447E"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p w14:paraId="45608498" w14:textId="77777777" w:rsidR="009606D4" w:rsidRPr="00E81F01" w:rsidRDefault="009606D4" w:rsidP="00C33032">
            <w:pPr>
              <w:pStyle w:val="Other0"/>
              <w:ind w:right="131"/>
              <w:jc w:val="both"/>
              <w:rPr>
                <w:rFonts w:ascii="Times New Roman" w:hAnsi="Times New Roman" w:cs="Times New Roman"/>
              </w:rPr>
            </w:pPr>
          </w:p>
          <w:p w14:paraId="22CB8793" w14:textId="77777777" w:rsidR="009606D4" w:rsidRPr="00E81F01" w:rsidRDefault="009606D4" w:rsidP="00C33032">
            <w:pPr>
              <w:pStyle w:val="Other0"/>
              <w:ind w:right="131"/>
              <w:jc w:val="both"/>
              <w:rPr>
                <w:rFonts w:ascii="Times New Roman" w:hAnsi="Times New Roman" w:cs="Times New Roman"/>
              </w:rPr>
            </w:pPr>
          </w:p>
        </w:tc>
      </w:tr>
    </w:tbl>
    <w:p w14:paraId="6C673454" w14:textId="77777777" w:rsidR="009606D4" w:rsidRPr="00E81F01" w:rsidRDefault="009606D4" w:rsidP="009606D4"/>
    <w:p w14:paraId="4E4F7878" w14:textId="77777777" w:rsidR="009606D4" w:rsidRPr="00E81F01" w:rsidRDefault="009606D4" w:rsidP="009606D4">
      <w:pPr>
        <w:jc w:val="both"/>
        <w:outlineLvl w:val="2"/>
        <w:rPr>
          <w:b/>
          <w:bCs/>
          <w:color w:val="000000"/>
        </w:rPr>
      </w:pPr>
      <w:bookmarkStart w:id="253" w:name="_Toc180415004"/>
      <w:r w:rsidRPr="00E81F01">
        <w:rPr>
          <w:b/>
          <w:bCs/>
          <w:color w:val="000000"/>
        </w:rPr>
        <w:t>24.3 Вспомогательные виды разрешенного использования земельных участков и объектов капитального строительства</w:t>
      </w:r>
      <w:bookmarkEnd w:id="253"/>
    </w:p>
    <w:tbl>
      <w:tblPr>
        <w:tblpPr w:leftFromText="180" w:rightFromText="180" w:vertAnchor="text" w:tblpXSpec="center" w:tblpY="1"/>
        <w:tblOverlap w:val="never"/>
        <w:tblW w:w="5659" w:type="pct"/>
        <w:jc w:val="center"/>
        <w:tblCellMar>
          <w:left w:w="10" w:type="dxa"/>
          <w:right w:w="10" w:type="dxa"/>
        </w:tblCellMar>
        <w:tblLook w:val="0000" w:firstRow="0" w:lastRow="0" w:firstColumn="0" w:lastColumn="0" w:noHBand="0" w:noVBand="0"/>
      </w:tblPr>
      <w:tblGrid>
        <w:gridCol w:w="515"/>
        <w:gridCol w:w="1931"/>
        <w:gridCol w:w="1016"/>
        <w:gridCol w:w="7275"/>
      </w:tblGrid>
      <w:tr w:rsidR="009606D4" w:rsidRPr="00E81F01" w14:paraId="390A9A0D" w14:textId="77777777" w:rsidTr="00C33032">
        <w:trPr>
          <w:trHeight w:hRule="exact" w:val="1258"/>
          <w:jc w:val="center"/>
        </w:trPr>
        <w:tc>
          <w:tcPr>
            <w:tcW w:w="240" w:type="pct"/>
            <w:vMerge w:val="restart"/>
            <w:tcBorders>
              <w:top w:val="single" w:sz="4" w:space="0" w:color="auto"/>
              <w:left w:val="single" w:sz="4" w:space="0" w:color="auto"/>
            </w:tcBorders>
            <w:shd w:val="clear" w:color="auto" w:fill="FFFFFF"/>
            <w:vAlign w:val="center"/>
          </w:tcPr>
          <w:p w14:paraId="59CD7A78"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 п/п</w:t>
            </w:r>
          </w:p>
        </w:tc>
        <w:tc>
          <w:tcPr>
            <w:tcW w:w="1372" w:type="pct"/>
            <w:gridSpan w:val="2"/>
            <w:tcBorders>
              <w:top w:val="single" w:sz="4" w:space="0" w:color="auto"/>
              <w:left w:val="single" w:sz="4" w:space="0" w:color="auto"/>
            </w:tcBorders>
            <w:shd w:val="clear" w:color="auto" w:fill="FFFFFF"/>
          </w:tcPr>
          <w:p w14:paraId="3AE0367E"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Виды разрешенного использования земельных участков и объектов капитального строительства</w:t>
            </w:r>
          </w:p>
        </w:tc>
        <w:tc>
          <w:tcPr>
            <w:tcW w:w="3388" w:type="pct"/>
            <w:vMerge w:val="restart"/>
            <w:tcBorders>
              <w:top w:val="single" w:sz="4" w:space="0" w:color="auto"/>
              <w:left w:val="single" w:sz="4" w:space="0" w:color="auto"/>
              <w:right w:val="single" w:sz="4" w:space="0" w:color="auto"/>
            </w:tcBorders>
            <w:shd w:val="clear" w:color="auto" w:fill="FFFFFF"/>
            <w:vAlign w:val="center"/>
          </w:tcPr>
          <w:p w14:paraId="46976500"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606D4" w:rsidRPr="00E81F01" w14:paraId="484D700E" w14:textId="77777777" w:rsidTr="00C33032">
        <w:trPr>
          <w:trHeight w:hRule="exact" w:val="250"/>
          <w:jc w:val="center"/>
        </w:trPr>
        <w:tc>
          <w:tcPr>
            <w:tcW w:w="240" w:type="pct"/>
            <w:vMerge/>
            <w:tcBorders>
              <w:left w:val="single" w:sz="4" w:space="0" w:color="auto"/>
            </w:tcBorders>
            <w:shd w:val="clear" w:color="auto" w:fill="FFFFFF"/>
            <w:vAlign w:val="center"/>
          </w:tcPr>
          <w:p w14:paraId="66C4B186" w14:textId="77777777" w:rsidR="009606D4" w:rsidRPr="00E81F01" w:rsidRDefault="009606D4" w:rsidP="00C33032">
            <w:pPr>
              <w:rPr>
                <w:sz w:val="20"/>
                <w:szCs w:val="20"/>
              </w:rPr>
            </w:pPr>
          </w:p>
        </w:tc>
        <w:tc>
          <w:tcPr>
            <w:tcW w:w="899" w:type="pct"/>
            <w:tcBorders>
              <w:top w:val="single" w:sz="4" w:space="0" w:color="auto"/>
              <w:left w:val="single" w:sz="4" w:space="0" w:color="auto"/>
            </w:tcBorders>
            <w:shd w:val="clear" w:color="auto" w:fill="FFFFFF"/>
            <w:vAlign w:val="bottom"/>
          </w:tcPr>
          <w:p w14:paraId="22DB427D" w14:textId="77777777" w:rsidR="009606D4" w:rsidRPr="00E81F01" w:rsidRDefault="009606D4" w:rsidP="00C33032">
            <w:pPr>
              <w:pStyle w:val="Other0"/>
              <w:shd w:val="clear" w:color="auto" w:fill="auto"/>
              <w:ind w:firstLine="300"/>
              <w:rPr>
                <w:rFonts w:ascii="Times New Roman" w:hAnsi="Times New Roman" w:cs="Times New Roman"/>
              </w:rPr>
            </w:pPr>
            <w:r w:rsidRPr="00E81F01">
              <w:rPr>
                <w:rFonts w:ascii="Times New Roman" w:hAnsi="Times New Roman" w:cs="Times New Roman"/>
              </w:rPr>
              <w:t>наименование</w:t>
            </w:r>
          </w:p>
        </w:tc>
        <w:tc>
          <w:tcPr>
            <w:tcW w:w="473" w:type="pct"/>
            <w:tcBorders>
              <w:top w:val="single" w:sz="4" w:space="0" w:color="auto"/>
              <w:left w:val="single" w:sz="4" w:space="0" w:color="auto"/>
            </w:tcBorders>
            <w:shd w:val="clear" w:color="auto" w:fill="FFFFFF"/>
            <w:vAlign w:val="bottom"/>
          </w:tcPr>
          <w:p w14:paraId="509282F6"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код</w:t>
            </w:r>
          </w:p>
        </w:tc>
        <w:tc>
          <w:tcPr>
            <w:tcW w:w="3388" w:type="pct"/>
            <w:vMerge/>
            <w:tcBorders>
              <w:left w:val="single" w:sz="4" w:space="0" w:color="auto"/>
              <w:right w:val="single" w:sz="4" w:space="0" w:color="auto"/>
            </w:tcBorders>
            <w:shd w:val="clear" w:color="auto" w:fill="FFFFFF"/>
            <w:vAlign w:val="center"/>
          </w:tcPr>
          <w:p w14:paraId="1FB6F122" w14:textId="77777777" w:rsidR="009606D4" w:rsidRPr="00E81F01" w:rsidRDefault="009606D4" w:rsidP="00C33032">
            <w:pPr>
              <w:rPr>
                <w:sz w:val="20"/>
                <w:szCs w:val="20"/>
              </w:rPr>
            </w:pPr>
          </w:p>
        </w:tc>
      </w:tr>
      <w:tr w:rsidR="009606D4" w:rsidRPr="00E81F01" w14:paraId="7A1FE643" w14:textId="77777777" w:rsidTr="00C33032">
        <w:trPr>
          <w:trHeight w:hRule="exact" w:val="250"/>
          <w:jc w:val="center"/>
        </w:trPr>
        <w:tc>
          <w:tcPr>
            <w:tcW w:w="240" w:type="pct"/>
            <w:vMerge/>
            <w:tcBorders>
              <w:left w:val="single" w:sz="4" w:space="0" w:color="auto"/>
            </w:tcBorders>
            <w:shd w:val="clear" w:color="auto" w:fill="FFFFFF"/>
            <w:vAlign w:val="center"/>
          </w:tcPr>
          <w:p w14:paraId="5DD0A698" w14:textId="77777777" w:rsidR="009606D4" w:rsidRPr="00E81F01" w:rsidRDefault="009606D4" w:rsidP="00C33032">
            <w:pPr>
              <w:rPr>
                <w:sz w:val="20"/>
                <w:szCs w:val="20"/>
              </w:rPr>
            </w:pPr>
          </w:p>
        </w:tc>
        <w:tc>
          <w:tcPr>
            <w:tcW w:w="899" w:type="pct"/>
            <w:tcBorders>
              <w:top w:val="single" w:sz="4" w:space="0" w:color="auto"/>
              <w:left w:val="single" w:sz="4" w:space="0" w:color="auto"/>
            </w:tcBorders>
            <w:shd w:val="clear" w:color="auto" w:fill="FFFFFF"/>
            <w:vAlign w:val="bottom"/>
          </w:tcPr>
          <w:p w14:paraId="2894096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473" w:type="pct"/>
            <w:tcBorders>
              <w:top w:val="single" w:sz="4" w:space="0" w:color="auto"/>
              <w:left w:val="single" w:sz="4" w:space="0" w:color="auto"/>
            </w:tcBorders>
            <w:shd w:val="clear" w:color="auto" w:fill="FFFFFF"/>
            <w:vAlign w:val="bottom"/>
          </w:tcPr>
          <w:p w14:paraId="523AB699"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3388" w:type="pct"/>
            <w:tcBorders>
              <w:top w:val="single" w:sz="4" w:space="0" w:color="auto"/>
              <w:left w:val="single" w:sz="4" w:space="0" w:color="auto"/>
              <w:right w:val="single" w:sz="4" w:space="0" w:color="auto"/>
            </w:tcBorders>
            <w:shd w:val="clear" w:color="auto" w:fill="FFFFFF"/>
            <w:vAlign w:val="center"/>
          </w:tcPr>
          <w:p w14:paraId="317BEC2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3</w:t>
            </w:r>
          </w:p>
        </w:tc>
      </w:tr>
      <w:tr w:rsidR="009606D4" w:rsidRPr="00E81F01" w14:paraId="1109F5B7" w14:textId="77777777" w:rsidTr="00C33032">
        <w:trPr>
          <w:trHeight w:val="1005"/>
          <w:jc w:val="center"/>
        </w:trPr>
        <w:tc>
          <w:tcPr>
            <w:tcW w:w="240" w:type="pct"/>
            <w:tcBorders>
              <w:top w:val="single" w:sz="4" w:space="0" w:color="auto"/>
              <w:left w:val="single" w:sz="4" w:space="0" w:color="auto"/>
            </w:tcBorders>
            <w:shd w:val="clear" w:color="auto" w:fill="FFFFFF"/>
          </w:tcPr>
          <w:p w14:paraId="34D1A4D5"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1</w:t>
            </w:r>
          </w:p>
        </w:tc>
        <w:tc>
          <w:tcPr>
            <w:tcW w:w="899" w:type="pct"/>
            <w:tcBorders>
              <w:top w:val="single" w:sz="4" w:space="0" w:color="auto"/>
              <w:left w:val="single" w:sz="4" w:space="0" w:color="auto"/>
            </w:tcBorders>
            <w:shd w:val="clear" w:color="auto" w:fill="FFFFFF"/>
          </w:tcPr>
          <w:p w14:paraId="69AD490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Предоставление коммунальных услуг</w:t>
            </w:r>
          </w:p>
        </w:tc>
        <w:tc>
          <w:tcPr>
            <w:tcW w:w="473" w:type="pct"/>
            <w:tcBorders>
              <w:top w:val="single" w:sz="4" w:space="0" w:color="auto"/>
              <w:left w:val="single" w:sz="4" w:space="0" w:color="auto"/>
            </w:tcBorders>
            <w:shd w:val="clear" w:color="auto" w:fill="FFFFFF"/>
          </w:tcPr>
          <w:p w14:paraId="37D7A6F3"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3.1.1</w:t>
            </w:r>
          </w:p>
        </w:tc>
        <w:tc>
          <w:tcPr>
            <w:tcW w:w="3388" w:type="pct"/>
            <w:tcBorders>
              <w:top w:val="single" w:sz="4" w:space="0" w:color="auto"/>
              <w:left w:val="single" w:sz="4" w:space="0" w:color="auto"/>
              <w:right w:val="single" w:sz="4" w:space="0" w:color="auto"/>
            </w:tcBorders>
            <w:shd w:val="clear" w:color="auto" w:fill="FFFFFF"/>
            <w:vAlign w:val="bottom"/>
          </w:tcPr>
          <w:p w14:paraId="672C9975"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35080DE6"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2E59F17B" w14:textId="77777777" w:rsidTr="00C33032">
        <w:trPr>
          <w:trHeight w:val="977"/>
          <w:jc w:val="center"/>
        </w:trPr>
        <w:tc>
          <w:tcPr>
            <w:tcW w:w="240" w:type="pct"/>
            <w:tcBorders>
              <w:top w:val="single" w:sz="4" w:space="0" w:color="auto"/>
              <w:left w:val="single" w:sz="4" w:space="0" w:color="auto"/>
              <w:bottom w:val="single" w:sz="4" w:space="0" w:color="auto"/>
            </w:tcBorders>
            <w:shd w:val="clear" w:color="auto" w:fill="FFFFFF"/>
          </w:tcPr>
          <w:p w14:paraId="46243A0F"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t>2</w:t>
            </w:r>
          </w:p>
        </w:tc>
        <w:tc>
          <w:tcPr>
            <w:tcW w:w="899" w:type="pct"/>
            <w:tcBorders>
              <w:top w:val="single" w:sz="4" w:space="0" w:color="auto"/>
              <w:left w:val="single" w:sz="4" w:space="0" w:color="auto"/>
              <w:bottom w:val="single" w:sz="4" w:space="0" w:color="auto"/>
            </w:tcBorders>
            <w:shd w:val="clear" w:color="auto" w:fill="FFFFFF"/>
          </w:tcPr>
          <w:p w14:paraId="76D41D59"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Служебные гаражи</w:t>
            </w:r>
          </w:p>
        </w:tc>
        <w:tc>
          <w:tcPr>
            <w:tcW w:w="473" w:type="pct"/>
            <w:tcBorders>
              <w:top w:val="single" w:sz="4" w:space="0" w:color="auto"/>
              <w:left w:val="single" w:sz="4" w:space="0" w:color="auto"/>
              <w:bottom w:val="single" w:sz="4" w:space="0" w:color="auto"/>
            </w:tcBorders>
            <w:shd w:val="clear" w:color="auto" w:fill="FFFFFF"/>
          </w:tcPr>
          <w:p w14:paraId="4276DF9C"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4.9</w:t>
            </w:r>
          </w:p>
        </w:tc>
        <w:tc>
          <w:tcPr>
            <w:tcW w:w="3388" w:type="pct"/>
            <w:tcBorders>
              <w:top w:val="single" w:sz="4" w:space="0" w:color="auto"/>
              <w:left w:val="single" w:sz="4" w:space="0" w:color="auto"/>
              <w:bottom w:val="single" w:sz="4" w:space="0" w:color="auto"/>
              <w:right w:val="single" w:sz="4" w:space="0" w:color="auto"/>
            </w:tcBorders>
            <w:shd w:val="clear" w:color="auto" w:fill="FFFFFF"/>
            <w:vAlign w:val="bottom"/>
          </w:tcPr>
          <w:p w14:paraId="656D3C4F"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2AAF9E55"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r w:rsidR="009606D4" w:rsidRPr="00E81F01" w14:paraId="5F6A2E56" w14:textId="77777777" w:rsidTr="00C33032">
        <w:trPr>
          <w:trHeight w:val="2214"/>
          <w:jc w:val="center"/>
        </w:trPr>
        <w:tc>
          <w:tcPr>
            <w:tcW w:w="240" w:type="pct"/>
            <w:tcBorders>
              <w:top w:val="single" w:sz="4" w:space="0" w:color="auto"/>
              <w:left w:val="single" w:sz="4" w:space="0" w:color="auto"/>
              <w:bottom w:val="single" w:sz="4" w:space="0" w:color="auto"/>
            </w:tcBorders>
            <w:shd w:val="clear" w:color="auto" w:fill="FFFFFF"/>
          </w:tcPr>
          <w:p w14:paraId="4B91C3EA" w14:textId="77777777" w:rsidR="009606D4" w:rsidRPr="00E81F01" w:rsidRDefault="009606D4" w:rsidP="00C33032">
            <w:pPr>
              <w:pStyle w:val="Other0"/>
              <w:shd w:val="clear" w:color="auto" w:fill="auto"/>
              <w:jc w:val="center"/>
              <w:rPr>
                <w:rFonts w:ascii="Times New Roman" w:hAnsi="Times New Roman" w:cs="Times New Roman"/>
              </w:rPr>
            </w:pPr>
            <w:r w:rsidRPr="00E81F01">
              <w:rPr>
                <w:rFonts w:ascii="Times New Roman" w:hAnsi="Times New Roman" w:cs="Times New Roman"/>
              </w:rPr>
              <w:lastRenderedPageBreak/>
              <w:t>3</w:t>
            </w:r>
          </w:p>
        </w:tc>
        <w:tc>
          <w:tcPr>
            <w:tcW w:w="899" w:type="pct"/>
            <w:tcBorders>
              <w:top w:val="single" w:sz="4" w:space="0" w:color="auto"/>
              <w:left w:val="single" w:sz="4" w:space="0" w:color="auto"/>
              <w:bottom w:val="single" w:sz="4" w:space="0" w:color="auto"/>
            </w:tcBorders>
            <w:shd w:val="clear" w:color="auto" w:fill="FFFFFF"/>
          </w:tcPr>
          <w:p w14:paraId="3215C5BF"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Земельные участки (территории) общего пользования</w:t>
            </w:r>
          </w:p>
        </w:tc>
        <w:tc>
          <w:tcPr>
            <w:tcW w:w="473" w:type="pct"/>
            <w:tcBorders>
              <w:top w:val="single" w:sz="4" w:space="0" w:color="auto"/>
              <w:left w:val="single" w:sz="4" w:space="0" w:color="auto"/>
              <w:bottom w:val="single" w:sz="4" w:space="0" w:color="auto"/>
            </w:tcBorders>
            <w:shd w:val="clear" w:color="auto" w:fill="FFFFFF"/>
          </w:tcPr>
          <w:p w14:paraId="084FECC8" w14:textId="77777777" w:rsidR="009606D4" w:rsidRPr="00E81F01" w:rsidRDefault="009606D4" w:rsidP="00C33032">
            <w:pPr>
              <w:pStyle w:val="Other0"/>
              <w:shd w:val="clear" w:color="auto" w:fill="auto"/>
              <w:rPr>
                <w:rFonts w:ascii="Times New Roman" w:hAnsi="Times New Roman" w:cs="Times New Roman"/>
              </w:rPr>
            </w:pPr>
            <w:r w:rsidRPr="00E81F01">
              <w:rPr>
                <w:rFonts w:ascii="Times New Roman" w:hAnsi="Times New Roman" w:cs="Times New Roman"/>
              </w:rPr>
              <w:t>12.0</w:t>
            </w:r>
          </w:p>
        </w:tc>
        <w:tc>
          <w:tcPr>
            <w:tcW w:w="3388" w:type="pct"/>
            <w:tcBorders>
              <w:top w:val="single" w:sz="4" w:space="0" w:color="auto"/>
              <w:left w:val="single" w:sz="4" w:space="0" w:color="auto"/>
              <w:bottom w:val="single" w:sz="4" w:space="0" w:color="auto"/>
              <w:right w:val="single" w:sz="4" w:space="0" w:color="auto"/>
            </w:tcBorders>
            <w:shd w:val="clear" w:color="auto" w:fill="FFFFFF"/>
            <w:vAlign w:val="bottom"/>
          </w:tcPr>
          <w:p w14:paraId="7D3B7790"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Предельные (минимальные и (или) максимальные) размеры земельных участков, в том числе их площадь, не подлежат установлению</w:t>
            </w:r>
          </w:p>
          <w:p w14:paraId="6D66D761"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p w14:paraId="1D619F0C" w14:textId="77777777" w:rsidR="009606D4" w:rsidRPr="00E81F01" w:rsidRDefault="009606D4" w:rsidP="00C33032">
            <w:pPr>
              <w:pStyle w:val="Other0"/>
              <w:shd w:val="clear" w:color="auto" w:fill="auto"/>
              <w:ind w:right="131"/>
              <w:jc w:val="both"/>
              <w:rPr>
                <w:rFonts w:ascii="Times New Roman" w:hAnsi="Times New Roman" w:cs="Times New Roman"/>
              </w:rPr>
            </w:pPr>
            <w:r w:rsidRPr="00E81F01">
              <w:rPr>
                <w:rFonts w:ascii="Times New Roman" w:hAnsi="Times New Roman" w:cs="Times New Roman"/>
              </w:rPr>
              <w:t>Предельное количество этажей или предельная высота зданий, строений, сооружений не подлежат установлению</w:t>
            </w:r>
          </w:p>
          <w:p w14:paraId="451F5E1C" w14:textId="77777777" w:rsidR="009606D4" w:rsidRPr="00E81F01" w:rsidRDefault="009606D4" w:rsidP="00C33032">
            <w:pPr>
              <w:pStyle w:val="Other0"/>
              <w:ind w:right="131"/>
              <w:jc w:val="both"/>
              <w:rPr>
                <w:rFonts w:ascii="Times New Roman" w:hAnsi="Times New Roman" w:cs="Times New Roman"/>
              </w:rPr>
            </w:pPr>
            <w:r w:rsidRPr="00E81F01">
              <w:rPr>
                <w:rFonts w:ascii="Times New Roman" w:hAnsi="Times New Roman" w:cs="Times New Roman"/>
              </w:rPr>
              <w:t>Максимальный процент застройки в границах земельного участка не подлежит установлению</w:t>
            </w:r>
          </w:p>
        </w:tc>
      </w:tr>
    </w:tbl>
    <w:p w14:paraId="0780951A" w14:textId="77777777" w:rsidR="009606D4" w:rsidRPr="00E81F01" w:rsidRDefault="009606D4" w:rsidP="009606D4">
      <w:pPr>
        <w:jc w:val="both"/>
      </w:pPr>
    </w:p>
    <w:p w14:paraId="6AE4C396" w14:textId="77777777" w:rsidR="009606D4" w:rsidRPr="00E81F01" w:rsidRDefault="009606D4" w:rsidP="009606D4">
      <w:pPr>
        <w:autoSpaceDE w:val="0"/>
        <w:autoSpaceDN w:val="0"/>
        <w:adjustRightInd w:val="0"/>
        <w:spacing w:after="240"/>
        <w:ind w:left="-567"/>
        <w:jc w:val="both"/>
        <w:outlineLvl w:val="2"/>
        <w:rPr>
          <w:b/>
          <w:bCs/>
          <w:color w:val="000000"/>
        </w:rPr>
      </w:pPr>
      <w:bookmarkStart w:id="254" w:name="_Toc180415005"/>
      <w:r w:rsidRPr="00E81F01">
        <w:rPr>
          <w:b/>
          <w:bCs/>
          <w:color w:val="000000"/>
        </w:rPr>
        <w:t>24.4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254"/>
    </w:p>
    <w:p w14:paraId="653033B9"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1. Водоохранная зона(65:04-6.111), </w:t>
      </w:r>
    </w:p>
    <w:p w14:paraId="053D1F25"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2. Прибрежная защитная полоса(65:04-6.112), </w:t>
      </w:r>
    </w:p>
    <w:p w14:paraId="14E0873D" w14:textId="77777777" w:rsidR="009606D4" w:rsidRPr="00E81F01" w:rsidRDefault="009606D4" w:rsidP="009606D4">
      <w:pPr>
        <w:autoSpaceDE w:val="0"/>
        <w:autoSpaceDN w:val="0"/>
        <w:adjustRightInd w:val="0"/>
        <w:ind w:left="-567"/>
        <w:jc w:val="both"/>
        <w:rPr>
          <w:color w:val="000000"/>
        </w:rPr>
      </w:pPr>
      <w:r w:rsidRPr="00E81F01">
        <w:rPr>
          <w:color w:val="000000"/>
        </w:rPr>
        <w:t>3. Водоохранная зона(65:03-6.188), 4. (65:03-5.10),</w:t>
      </w:r>
    </w:p>
    <w:p w14:paraId="04B0FCDD"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5. Прибрежная защитная полоса(65:03-6.189), </w:t>
      </w:r>
    </w:p>
    <w:p w14:paraId="14E16BA0" w14:textId="77777777" w:rsidR="009606D4" w:rsidRPr="00E81F01" w:rsidRDefault="009606D4" w:rsidP="009606D4">
      <w:pPr>
        <w:autoSpaceDE w:val="0"/>
        <w:autoSpaceDN w:val="0"/>
        <w:adjustRightInd w:val="0"/>
        <w:ind w:left="-567"/>
        <w:jc w:val="both"/>
        <w:rPr>
          <w:color w:val="000000"/>
        </w:rPr>
      </w:pPr>
      <w:r w:rsidRPr="00E81F01">
        <w:rPr>
          <w:color w:val="000000"/>
        </w:rPr>
        <w:t xml:space="preserve">6. Запретная зона при военном складе(65:04-6.117), </w:t>
      </w:r>
    </w:p>
    <w:p w14:paraId="26EA9B97" w14:textId="77777777" w:rsidR="009606D4" w:rsidRPr="00E81F01" w:rsidRDefault="009606D4" w:rsidP="009606D4">
      <w:pPr>
        <w:autoSpaceDE w:val="0"/>
        <w:autoSpaceDN w:val="0"/>
        <w:adjustRightInd w:val="0"/>
        <w:ind w:left="-567"/>
        <w:jc w:val="both"/>
        <w:rPr>
          <w:color w:val="000000"/>
        </w:rPr>
      </w:pPr>
      <w:r w:rsidRPr="00E81F01">
        <w:rPr>
          <w:color w:val="000000"/>
        </w:rPr>
        <w:t>7. Охранная зона геодезического пункта(65:04-6.116)</w:t>
      </w:r>
    </w:p>
    <w:p w14:paraId="115FA7C1" w14:textId="77777777" w:rsidR="009606D4" w:rsidRPr="00E81F01" w:rsidRDefault="009606D4" w:rsidP="009606D4">
      <w:pPr>
        <w:autoSpaceDE w:val="0"/>
        <w:autoSpaceDN w:val="0"/>
        <w:adjustRightInd w:val="0"/>
        <w:ind w:left="-567" w:firstLine="709"/>
        <w:jc w:val="both"/>
        <w:rPr>
          <w:color w:val="000000"/>
        </w:rPr>
      </w:pPr>
      <w:r w:rsidRPr="00E81F01">
        <w:rPr>
          <w:color w:val="000000"/>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1DB35DEC" w14:textId="77777777" w:rsidR="009606D4" w:rsidRPr="00E81F01" w:rsidRDefault="009606D4" w:rsidP="009606D4">
      <w:pPr>
        <w:ind w:left="-567" w:firstLine="709"/>
        <w:jc w:val="both"/>
        <w:rPr>
          <w:color w:val="000000"/>
        </w:rPr>
      </w:pPr>
      <w:r w:rsidRPr="00E81F01">
        <w:rPr>
          <w:color w:val="000000"/>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14:paraId="0526F32A" w14:textId="77777777" w:rsidR="009606D4" w:rsidRPr="00E81F01" w:rsidRDefault="009606D4" w:rsidP="009606D4">
      <w:pPr>
        <w:keepNext/>
        <w:spacing w:after="240"/>
        <w:ind w:left="-567" w:right="-567" w:firstLine="567"/>
        <w:jc w:val="both"/>
        <w:outlineLvl w:val="0"/>
        <w:rPr>
          <w:b/>
          <w:bCs/>
          <w:kern w:val="32"/>
        </w:rPr>
      </w:pPr>
      <w:bookmarkStart w:id="255" w:name="_Toc177041294"/>
    </w:p>
    <w:p w14:paraId="424B5039" w14:textId="77777777" w:rsidR="009606D4" w:rsidRPr="00E81F01" w:rsidRDefault="009606D4" w:rsidP="009606D4">
      <w:pPr>
        <w:keepNext/>
        <w:spacing w:after="240"/>
        <w:ind w:left="-567" w:right="-567" w:firstLine="567"/>
        <w:jc w:val="both"/>
        <w:outlineLvl w:val="0"/>
        <w:rPr>
          <w:b/>
          <w:bCs/>
          <w:kern w:val="32"/>
        </w:rPr>
      </w:pPr>
      <w:r w:rsidRPr="00E81F01">
        <w:rPr>
          <w:b/>
          <w:bCs/>
          <w:kern w:val="32"/>
        </w:rPr>
        <w:t xml:space="preserve"> </w:t>
      </w:r>
      <w:bookmarkStart w:id="256" w:name="_Toc180415006"/>
      <w:r w:rsidRPr="00E81F01">
        <w:rPr>
          <w:b/>
          <w:bCs/>
          <w:kern w:val="32"/>
        </w:rPr>
        <w:t>25. ТРЕБОВАНИЯ К АРХИТЕКТУРНО-ГРАДОСТРОИТЕЛЬНОМУ ОБЛИКУ ОБЪЕКТОВ КАПИТАЛЬНОГО СТРОИТЕЛЬСТВА</w:t>
      </w:r>
      <w:bookmarkEnd w:id="255"/>
      <w:bookmarkEnd w:id="256"/>
    </w:p>
    <w:p w14:paraId="5E517CDD" w14:textId="77777777" w:rsidR="009606D4" w:rsidRPr="00E81F01" w:rsidRDefault="009606D4" w:rsidP="009606D4">
      <w:pPr>
        <w:widowControl w:val="0"/>
        <w:autoSpaceDE w:val="0"/>
        <w:autoSpaceDN w:val="0"/>
        <w:ind w:left="-567" w:right="-567" w:firstLine="540"/>
        <w:jc w:val="both"/>
      </w:pPr>
      <w:r w:rsidRPr="00E81F01">
        <w:t>1. Требования к архитектурно-градостроительному облику объекта капитального строительства (далее – АГО) устанавливаются в соответствии с статьей 40.1 Градостроительного Кодекса Российской Федерации; Постановлением Правительства Российской Федерации от 29.05.2023 №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 приказом Министерства архитектуры и градостроительства Сахалинской области  от 30.05.2024 № 1-3.39-464/24 «Об утверждении методических рекомендаций по установлению требований к архитектурно-градостроительному облику объектов капитального строительства на территории Сахалинской области»; Дизайн-кодом Корсаковского муниципального округа; решением Собрания Корсаковского городского округа от 29.09.2016 № 115 «Об утверждении Правил благоустройства территории Корсаковского городского округа» (с последующими изменениями).</w:t>
      </w:r>
    </w:p>
    <w:p w14:paraId="7730022C" w14:textId="77777777" w:rsidR="009606D4" w:rsidRPr="00E81F01" w:rsidRDefault="009606D4" w:rsidP="009606D4">
      <w:pPr>
        <w:widowControl w:val="0"/>
        <w:autoSpaceDE w:val="0"/>
        <w:autoSpaceDN w:val="0"/>
        <w:ind w:left="-567" w:right="-567" w:firstLine="540"/>
        <w:jc w:val="both"/>
      </w:pPr>
      <w:r w:rsidRPr="00E81F01">
        <w:t>В соответствии с методическими рекомендациями, утвержденными приказом Министерства архитектуры и градостроительства Сахалинской области   от 30.05.2024 № 1-3.39-464/24 «Об утверждении методических рекомендаций по установлению требований к архитектурно-градостроительному облику объектов капитального строительства на территории Сахалинской области» территория г. Корсакова включает три сценария восприятия городского объекта. Границы сценариев отображены на картах настоящих правил землепользования и застройки.</w:t>
      </w:r>
    </w:p>
    <w:p w14:paraId="07D054AA" w14:textId="77777777" w:rsidR="009606D4" w:rsidRPr="00E81F01" w:rsidRDefault="009606D4" w:rsidP="009606D4">
      <w:pPr>
        <w:widowControl w:val="0"/>
        <w:autoSpaceDE w:val="0"/>
        <w:autoSpaceDN w:val="0"/>
        <w:ind w:left="-567" w:right="-567" w:firstLine="540"/>
        <w:jc w:val="both"/>
      </w:pPr>
      <w:r w:rsidRPr="00E81F01">
        <w:t>2. Требования к АГО включают в себя:</w:t>
      </w:r>
    </w:p>
    <w:p w14:paraId="5E4CA8D7" w14:textId="77777777" w:rsidR="009606D4" w:rsidRPr="00E81F01" w:rsidRDefault="009606D4" w:rsidP="009606D4">
      <w:pPr>
        <w:widowControl w:val="0"/>
        <w:autoSpaceDE w:val="0"/>
        <w:autoSpaceDN w:val="0"/>
        <w:ind w:left="-567" w:right="-567" w:firstLine="540"/>
        <w:jc w:val="both"/>
      </w:pPr>
      <w:r w:rsidRPr="00E81F01">
        <w:lastRenderedPageBreak/>
        <w:t xml:space="preserve">1) требования к объемно-пространственным характеристикам объекта капитального строительства; </w:t>
      </w:r>
    </w:p>
    <w:p w14:paraId="3DF62AF4" w14:textId="77777777" w:rsidR="009606D4" w:rsidRPr="00E81F01" w:rsidRDefault="009606D4" w:rsidP="009606D4">
      <w:pPr>
        <w:widowControl w:val="0"/>
        <w:autoSpaceDE w:val="0"/>
        <w:autoSpaceDN w:val="0"/>
        <w:ind w:left="-567" w:right="-567" w:firstLine="540"/>
        <w:jc w:val="both"/>
      </w:pPr>
      <w:r w:rsidRPr="00E81F01">
        <w:t>2) требования к архитектурно-стилистическим характеристикам объекта капитального строительства;</w:t>
      </w:r>
    </w:p>
    <w:p w14:paraId="27DAAD3B" w14:textId="77777777" w:rsidR="009606D4" w:rsidRPr="00E81F01" w:rsidRDefault="009606D4" w:rsidP="009606D4">
      <w:pPr>
        <w:widowControl w:val="0"/>
        <w:autoSpaceDE w:val="0"/>
        <w:autoSpaceDN w:val="0"/>
        <w:ind w:left="-567" w:right="-567" w:firstLine="540"/>
        <w:jc w:val="both"/>
      </w:pPr>
      <w:r w:rsidRPr="00E81F01">
        <w:t>3) требования к цветовым решениям объектов капитального строительства;</w:t>
      </w:r>
    </w:p>
    <w:p w14:paraId="0B347B11" w14:textId="77777777" w:rsidR="009606D4" w:rsidRPr="00E81F01" w:rsidRDefault="009606D4" w:rsidP="009606D4">
      <w:pPr>
        <w:widowControl w:val="0"/>
        <w:autoSpaceDE w:val="0"/>
        <w:autoSpaceDN w:val="0"/>
        <w:ind w:left="-567" w:right="-567" w:firstLine="540"/>
        <w:jc w:val="both"/>
      </w:pPr>
      <w:r w:rsidRPr="00E81F01">
        <w:t>4) требования к отделочным и (или) строительным материалам, определяющие архитектурный облик объектов капитального строительства;</w:t>
      </w:r>
    </w:p>
    <w:p w14:paraId="7761EB5A" w14:textId="77777777" w:rsidR="009606D4" w:rsidRPr="00E81F01" w:rsidRDefault="009606D4" w:rsidP="009606D4">
      <w:pPr>
        <w:widowControl w:val="0"/>
        <w:autoSpaceDE w:val="0"/>
        <w:autoSpaceDN w:val="0"/>
        <w:ind w:left="-567" w:right="-567" w:firstLine="540"/>
        <w:jc w:val="both"/>
      </w:pPr>
      <w:r w:rsidRPr="00E81F01">
        <w:t>5) требования к размещению технического и инженерного оборудования на фасадах и кровлях объектов капитального строительства;</w:t>
      </w:r>
    </w:p>
    <w:p w14:paraId="028ED409" w14:textId="77777777" w:rsidR="009606D4" w:rsidRPr="00E81F01" w:rsidRDefault="009606D4" w:rsidP="009606D4">
      <w:pPr>
        <w:widowControl w:val="0"/>
        <w:autoSpaceDE w:val="0"/>
        <w:autoSpaceDN w:val="0"/>
        <w:ind w:left="-567" w:right="-567" w:firstLine="540"/>
        <w:jc w:val="both"/>
      </w:pPr>
      <w:r w:rsidRPr="00E81F01">
        <w:t>6) требования к подсветке фасадов объектов капитального строительства.</w:t>
      </w:r>
    </w:p>
    <w:p w14:paraId="3C6905F5" w14:textId="77777777" w:rsidR="009606D4" w:rsidRPr="00E81F01" w:rsidRDefault="009606D4" w:rsidP="009606D4">
      <w:pPr>
        <w:widowControl w:val="0"/>
        <w:autoSpaceDE w:val="0"/>
        <w:autoSpaceDN w:val="0"/>
        <w:ind w:left="-567" w:right="-567" w:firstLine="540"/>
        <w:jc w:val="both"/>
      </w:pPr>
      <w:r w:rsidRPr="00E81F01">
        <w:t>4. Требования к объемно-пространственным характеристикам объекта капитального строительства:</w:t>
      </w:r>
    </w:p>
    <w:p w14:paraId="241653B0" w14:textId="77777777" w:rsidR="009606D4" w:rsidRPr="00E81F01" w:rsidRDefault="009606D4" w:rsidP="009606D4">
      <w:pPr>
        <w:widowControl w:val="0"/>
        <w:autoSpaceDE w:val="0"/>
        <w:autoSpaceDN w:val="0"/>
        <w:ind w:left="-567" w:right="-567" w:firstLine="540"/>
        <w:jc w:val="both"/>
      </w:pPr>
      <w:r w:rsidRPr="00E81F01">
        <w:t>1) 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07953C97" w14:textId="77777777" w:rsidR="009606D4" w:rsidRPr="00E81F01" w:rsidRDefault="009606D4" w:rsidP="009606D4">
      <w:pPr>
        <w:widowControl w:val="0"/>
        <w:autoSpaceDE w:val="0"/>
        <w:autoSpaceDN w:val="0"/>
        <w:ind w:left="-567" w:right="-567" w:firstLine="540"/>
        <w:jc w:val="both"/>
      </w:pPr>
      <w:r w:rsidRPr="00E81F01">
        <w:t xml:space="preserve">2) допускается выступ не более чем на 2 м козырьков и навесов при условии, что они располагаются не ниже 3,5 м. от уровня земли. Выступ входной лестницы, приямков за красные линии недопустим, если проектом планировки не предусмотрено иное; </w:t>
      </w:r>
    </w:p>
    <w:p w14:paraId="0342226F" w14:textId="77777777" w:rsidR="009606D4" w:rsidRPr="00E81F01" w:rsidRDefault="009606D4" w:rsidP="009606D4">
      <w:pPr>
        <w:widowControl w:val="0"/>
        <w:autoSpaceDE w:val="0"/>
        <w:autoSpaceDN w:val="0"/>
        <w:ind w:left="-567" w:right="-567" w:firstLine="540"/>
        <w:jc w:val="both"/>
      </w:pPr>
      <w:r w:rsidRPr="00E81F01">
        <w:t>3) общественные помещения, пристроенные к первым этажам зданий и выходящие на УДС города, должны располагаться в пределах границ участка данного здания. Выступ контура застройки за красные линии не допускается.</w:t>
      </w:r>
    </w:p>
    <w:p w14:paraId="1B2FAAEF" w14:textId="77777777" w:rsidR="009606D4" w:rsidRPr="00E81F01" w:rsidRDefault="009606D4" w:rsidP="009606D4">
      <w:pPr>
        <w:widowControl w:val="0"/>
        <w:autoSpaceDE w:val="0"/>
        <w:autoSpaceDN w:val="0"/>
        <w:ind w:left="-567" w:right="-567" w:firstLine="540"/>
        <w:jc w:val="both"/>
      </w:pPr>
      <w:r w:rsidRPr="00E81F01">
        <w:t>5. Требования к архитектурно-стилистическим характеристикам объекта капитального строительства:</w:t>
      </w:r>
    </w:p>
    <w:p w14:paraId="0EBD458E" w14:textId="77777777" w:rsidR="009606D4" w:rsidRPr="00E81F01" w:rsidRDefault="009606D4" w:rsidP="009606D4">
      <w:pPr>
        <w:widowControl w:val="0"/>
        <w:autoSpaceDE w:val="0"/>
        <w:autoSpaceDN w:val="0"/>
        <w:ind w:left="-567" w:right="-567" w:firstLine="540"/>
        <w:jc w:val="both"/>
      </w:pPr>
      <w:r w:rsidRPr="00E81F01">
        <w:t>1) входные группы в жилые и общественные помещения (кроме вспомогательных и аварийных входов и выходов) должны иметь единое архитектурное решение;</w:t>
      </w:r>
    </w:p>
    <w:p w14:paraId="0E2221F2" w14:textId="77777777" w:rsidR="009606D4" w:rsidRPr="00E81F01" w:rsidRDefault="009606D4" w:rsidP="009606D4">
      <w:pPr>
        <w:widowControl w:val="0"/>
        <w:autoSpaceDE w:val="0"/>
        <w:autoSpaceDN w:val="0"/>
        <w:ind w:right="-567" w:firstLine="540"/>
        <w:jc w:val="both"/>
      </w:pPr>
      <w:r w:rsidRPr="00E81F01">
        <w:t>2) устройство внешних тамбуров входных групп на фасадах, обращенных к территориям общего пользования, не допускается;</w:t>
      </w:r>
    </w:p>
    <w:p w14:paraId="4E7CEDB8" w14:textId="77777777" w:rsidR="009606D4" w:rsidRPr="00E81F01" w:rsidRDefault="009606D4" w:rsidP="009606D4">
      <w:pPr>
        <w:widowControl w:val="0"/>
        <w:autoSpaceDE w:val="0"/>
        <w:autoSpaceDN w:val="0"/>
        <w:ind w:left="-567" w:right="-426" w:firstLine="540"/>
        <w:jc w:val="both"/>
      </w:pPr>
      <w:r w:rsidRPr="00E81F01">
        <w:t>3) оконные переплеты должны быть одинаковыми во всем здании. Цвет и материалов – идентичными, если архитектурой здания не предусмотрено иное. При замене оконных блоков членение и цвет рам сохраняется. При замене всех окон в здании их членение может отличатся от первоначального проекта, но быть одного типа у всех окон;</w:t>
      </w:r>
    </w:p>
    <w:p w14:paraId="29B89D83" w14:textId="77777777" w:rsidR="009606D4" w:rsidRPr="00E81F01" w:rsidRDefault="009606D4" w:rsidP="009606D4">
      <w:pPr>
        <w:widowControl w:val="0"/>
        <w:autoSpaceDE w:val="0"/>
        <w:autoSpaceDN w:val="0"/>
        <w:ind w:left="-567" w:right="-426" w:firstLine="540"/>
        <w:jc w:val="both"/>
      </w:pPr>
      <w:r w:rsidRPr="00E81F01">
        <w:t>4) балконные двери должны иметь остекление и сочетаться с оконными блоками здания по форме, цвету и материалу. Не допускается частичная замена отделки балконов: все балконы одного здания должны быть идентичными в том числе и по цветовому решению, если архитектурой здания не предусмотрено иное. Остекление производится комплексно для всех балконов;</w:t>
      </w:r>
    </w:p>
    <w:p w14:paraId="2A7F731F" w14:textId="77777777" w:rsidR="009606D4" w:rsidRPr="00E81F01" w:rsidRDefault="009606D4" w:rsidP="009606D4">
      <w:pPr>
        <w:widowControl w:val="0"/>
        <w:autoSpaceDE w:val="0"/>
        <w:autoSpaceDN w:val="0"/>
        <w:ind w:left="-567" w:right="-426" w:firstLine="540"/>
        <w:jc w:val="both"/>
      </w:pPr>
      <w:r w:rsidRPr="00E81F01">
        <w:t>5) существующие мозаики и рисунки, представляющие историческую или художественную ценность, подлежат сохранению;</w:t>
      </w:r>
    </w:p>
    <w:p w14:paraId="76703F81" w14:textId="77777777" w:rsidR="009606D4" w:rsidRPr="00E81F01" w:rsidRDefault="009606D4" w:rsidP="009606D4">
      <w:pPr>
        <w:widowControl w:val="0"/>
        <w:autoSpaceDE w:val="0"/>
        <w:autoSpaceDN w:val="0"/>
        <w:ind w:left="-567" w:right="-426" w:firstLine="540"/>
        <w:jc w:val="both"/>
      </w:pPr>
      <w:r w:rsidRPr="00E81F01">
        <w:t>6) при реконструкции зданий и при добавлении скатной крыши строения, изначально имевшим плоскую крышу, вновь образовавшийся торец должен иметь отделку идентичную отделке стены по материалу и цвету;</w:t>
      </w:r>
    </w:p>
    <w:p w14:paraId="4B41307F" w14:textId="77777777" w:rsidR="009606D4" w:rsidRPr="00E81F01" w:rsidRDefault="009606D4" w:rsidP="009606D4">
      <w:pPr>
        <w:widowControl w:val="0"/>
        <w:autoSpaceDE w:val="0"/>
        <w:autoSpaceDN w:val="0"/>
        <w:ind w:left="-567" w:right="-426" w:firstLine="540"/>
        <w:jc w:val="both"/>
      </w:pPr>
      <w:r w:rsidRPr="00E81F01">
        <w:t>7) общественные помещения, пристроенные к первым этажам зданий, должны сочетаться по стилю, материалам, форме и цвету с архитектурой здания. Остекление пристроек делается таким же по форме, цвету и членению, как основное остекление здания. Несколько пристроек в рамках одного здания должны быть идентичными по стилю или сочетаться между собой.</w:t>
      </w:r>
    </w:p>
    <w:p w14:paraId="1EEE6310" w14:textId="77777777" w:rsidR="009606D4" w:rsidRPr="00E81F01" w:rsidRDefault="009606D4" w:rsidP="009606D4">
      <w:pPr>
        <w:widowControl w:val="0"/>
        <w:autoSpaceDE w:val="0"/>
        <w:autoSpaceDN w:val="0"/>
        <w:ind w:left="-567" w:right="-426" w:firstLine="540"/>
        <w:jc w:val="both"/>
      </w:pPr>
      <w:r w:rsidRPr="00E81F01">
        <w:t>6. Требования к цветовым решениям объектов капитального строительства:</w:t>
      </w:r>
    </w:p>
    <w:p w14:paraId="3A5B1802" w14:textId="77777777" w:rsidR="009606D4" w:rsidRPr="00E81F01" w:rsidRDefault="009606D4" w:rsidP="009606D4">
      <w:pPr>
        <w:widowControl w:val="0"/>
        <w:autoSpaceDE w:val="0"/>
        <w:autoSpaceDN w:val="0"/>
        <w:ind w:left="-567" w:right="-426" w:firstLine="540"/>
        <w:jc w:val="both"/>
      </w:pPr>
      <w:r w:rsidRPr="00E81F01">
        <w:t>1) фасады объектов капитального строительства оформляются в соответствии с Дизайн-кодом Корсаковского муниципального округа;</w:t>
      </w:r>
    </w:p>
    <w:p w14:paraId="53B4CB3C" w14:textId="77777777" w:rsidR="009606D4" w:rsidRPr="00E81F01" w:rsidRDefault="009606D4" w:rsidP="009606D4">
      <w:pPr>
        <w:widowControl w:val="0"/>
        <w:autoSpaceDE w:val="0"/>
        <w:autoSpaceDN w:val="0"/>
        <w:ind w:left="-567" w:right="-426" w:firstLine="540"/>
        <w:jc w:val="both"/>
      </w:pPr>
      <w:r w:rsidRPr="00E81F01">
        <w:t xml:space="preserve">2) в процессе реставрации и косметического ремонта зданий требуется руководствоваться историческими данными и исходным проектом. Если исторические данные о здании отсутствуют, </w:t>
      </w:r>
      <w:r w:rsidRPr="00E81F01">
        <w:lastRenderedPageBreak/>
        <w:t>необходимо соблюдать Паспорт оформления и оборудования фасадов здания (далее - ПФ) и концепцию проекта цветового решения (далее - ПЦР). Если у здания нет ПФ и ПЦР, компания, производящая капитальный или текущий ремонт должна самостоятельно разработать ПФ п ПЦР, согласовать их с администрацией Корсаковского муниципального округа и передать их собственнику здания или строения. Данные ПФ и ПЦР принимаются как основные для последующего использования;</w:t>
      </w:r>
    </w:p>
    <w:p w14:paraId="59E593B6" w14:textId="77777777" w:rsidR="009606D4" w:rsidRPr="00E81F01" w:rsidRDefault="009606D4" w:rsidP="009606D4">
      <w:pPr>
        <w:widowControl w:val="0"/>
        <w:autoSpaceDE w:val="0"/>
        <w:autoSpaceDN w:val="0"/>
        <w:ind w:left="-567" w:right="-426" w:firstLine="540"/>
        <w:jc w:val="both"/>
      </w:pPr>
      <w:r w:rsidRPr="00E81F01">
        <w:t>3) оконные переплеты должны сочетаться с цветом и архитектурой здания;</w:t>
      </w:r>
    </w:p>
    <w:p w14:paraId="5760A1EE" w14:textId="77777777" w:rsidR="009606D4" w:rsidRPr="00E81F01" w:rsidRDefault="009606D4" w:rsidP="009606D4">
      <w:pPr>
        <w:widowControl w:val="0"/>
        <w:autoSpaceDE w:val="0"/>
        <w:autoSpaceDN w:val="0"/>
        <w:ind w:left="-567" w:right="-426" w:firstLine="540"/>
        <w:jc w:val="both"/>
      </w:pPr>
      <w:r w:rsidRPr="00E81F01">
        <w:t>4) ограждения, выполненные из натуральных материалов (камня, дерева и т.д.), не подлежат окрашиванию;</w:t>
      </w:r>
    </w:p>
    <w:p w14:paraId="3131081F" w14:textId="77777777" w:rsidR="009606D4" w:rsidRPr="00E81F01" w:rsidRDefault="009606D4" w:rsidP="009606D4">
      <w:pPr>
        <w:widowControl w:val="0"/>
        <w:autoSpaceDE w:val="0"/>
        <w:autoSpaceDN w:val="0"/>
        <w:ind w:left="-567" w:right="-426" w:firstLine="540"/>
        <w:jc w:val="both"/>
      </w:pPr>
      <w:r w:rsidRPr="00E81F01">
        <w:t>5) кровля должна сочетаться с цветом открытой водосточной системы и металлическими ограждениями крыши.</w:t>
      </w:r>
    </w:p>
    <w:p w14:paraId="41114CE0" w14:textId="77777777" w:rsidR="009606D4" w:rsidRPr="00E81F01" w:rsidRDefault="009606D4" w:rsidP="009606D4">
      <w:pPr>
        <w:widowControl w:val="0"/>
        <w:autoSpaceDE w:val="0"/>
        <w:autoSpaceDN w:val="0"/>
        <w:ind w:left="-567" w:right="-426" w:firstLine="540"/>
        <w:jc w:val="both"/>
      </w:pPr>
      <w:r w:rsidRPr="00E81F01">
        <w:t>7. Требования к отделочным и (или) строительным материалам, определяющие архитектурный облик объектов капитального строительства:</w:t>
      </w:r>
    </w:p>
    <w:p w14:paraId="4FBF0F61" w14:textId="77777777" w:rsidR="009606D4" w:rsidRPr="00E81F01" w:rsidRDefault="009606D4" w:rsidP="009606D4">
      <w:pPr>
        <w:widowControl w:val="0"/>
        <w:autoSpaceDE w:val="0"/>
        <w:autoSpaceDN w:val="0"/>
        <w:ind w:left="-567" w:right="-426" w:firstLine="540"/>
        <w:jc w:val="both"/>
      </w:pPr>
      <w:r w:rsidRPr="00E81F01">
        <w:t xml:space="preserve">1) фасады объектов капитального строительства выполняются с применением натурального камня, штукатурки, облицовочного кирпича, облицовочных фасадных плит, стекла, керамики; </w:t>
      </w:r>
    </w:p>
    <w:p w14:paraId="6FBDEC8E" w14:textId="77777777" w:rsidR="009606D4" w:rsidRPr="00E81F01" w:rsidRDefault="009606D4" w:rsidP="009606D4">
      <w:pPr>
        <w:widowControl w:val="0"/>
        <w:autoSpaceDE w:val="0"/>
        <w:autoSpaceDN w:val="0"/>
        <w:ind w:left="-567" w:right="-426" w:firstLine="540"/>
        <w:jc w:val="both"/>
      </w:pPr>
      <w:r w:rsidRPr="00E81F01">
        <w:t>2) требование при выборе типа отделки в процессе реставрации и косметического ремонта зданий указаны в п.2 ч.6 настоящей статьи.</w:t>
      </w:r>
    </w:p>
    <w:p w14:paraId="6428E823" w14:textId="77777777" w:rsidR="009606D4" w:rsidRPr="00E81F01" w:rsidRDefault="009606D4" w:rsidP="009606D4">
      <w:pPr>
        <w:widowControl w:val="0"/>
        <w:autoSpaceDE w:val="0"/>
        <w:autoSpaceDN w:val="0"/>
        <w:ind w:left="-567" w:right="-426" w:firstLine="540"/>
        <w:jc w:val="both"/>
      </w:pPr>
      <w:r w:rsidRPr="00E81F01">
        <w:t>3) не допускается использование при отделке фасадов сайдинга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(профнастила, за исключением объектов капитального строительства, расположенных на территориях промышленных предприятий), асбестоцементных листов. Допустимо применение ламелей (разных фактур) в сочетании с другими материалами, увязанных в едином стилистическом решении архитектурной композиции объекта.</w:t>
      </w:r>
    </w:p>
    <w:p w14:paraId="105E7DEE" w14:textId="77777777" w:rsidR="009606D4" w:rsidRPr="00E81F01" w:rsidRDefault="009606D4" w:rsidP="009606D4">
      <w:pPr>
        <w:widowControl w:val="0"/>
        <w:autoSpaceDE w:val="0"/>
        <w:autoSpaceDN w:val="0"/>
        <w:ind w:left="-567" w:right="-426" w:firstLine="540"/>
        <w:jc w:val="both"/>
      </w:pPr>
      <w:r w:rsidRPr="00E81F01">
        <w:t>8. Требования к размещению технического и инженерного оборудования на фасадах и кровлях объектов капитального строительства:</w:t>
      </w:r>
    </w:p>
    <w:p w14:paraId="1411C691" w14:textId="77777777" w:rsidR="009606D4" w:rsidRPr="00E81F01" w:rsidRDefault="009606D4" w:rsidP="009606D4">
      <w:pPr>
        <w:widowControl w:val="0"/>
        <w:autoSpaceDE w:val="0"/>
        <w:autoSpaceDN w:val="0"/>
        <w:ind w:left="-426" w:right="-426" w:firstLine="540"/>
        <w:jc w:val="both"/>
      </w:pPr>
      <w:r w:rsidRPr="00E81F01">
        <w:t>1) 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08FB5782" w14:textId="77777777" w:rsidR="009606D4" w:rsidRPr="00E81F01" w:rsidRDefault="009606D4" w:rsidP="009606D4">
      <w:pPr>
        <w:widowControl w:val="0"/>
        <w:autoSpaceDE w:val="0"/>
        <w:autoSpaceDN w:val="0"/>
        <w:ind w:left="-426" w:right="-426" w:firstLine="540"/>
        <w:jc w:val="both"/>
      </w:pPr>
      <w:r w:rsidRPr="00E81F01">
        <w:t>2) прокладка инженерного оборудования по фасаду осуществляется строго вертикально или горизонтально.</w:t>
      </w:r>
    </w:p>
    <w:p w14:paraId="2D58DDDC" w14:textId="77777777" w:rsidR="009606D4" w:rsidRPr="00E81F01" w:rsidRDefault="009606D4" w:rsidP="009606D4">
      <w:pPr>
        <w:widowControl w:val="0"/>
        <w:autoSpaceDE w:val="0"/>
        <w:autoSpaceDN w:val="0"/>
        <w:ind w:left="-426" w:right="-426" w:firstLine="540"/>
        <w:jc w:val="both"/>
      </w:pPr>
      <w:r w:rsidRPr="00E81F01">
        <w:t>9. Требования к подсветке фасадов объектов капитального строительства:</w:t>
      </w:r>
    </w:p>
    <w:p w14:paraId="45440D46" w14:textId="77777777" w:rsidR="009606D4" w:rsidRPr="00E81F01" w:rsidRDefault="009606D4" w:rsidP="009606D4">
      <w:pPr>
        <w:widowControl w:val="0"/>
        <w:autoSpaceDE w:val="0"/>
        <w:autoSpaceDN w:val="0"/>
        <w:ind w:left="-426" w:right="-426" w:firstLine="540"/>
        <w:jc w:val="both"/>
      </w:pPr>
      <w:r w:rsidRPr="00E81F01">
        <w:t>1) фасады объектов капитального строительства, обращенные к территориям общего пользования, оборудуются архитектурным освещением;</w:t>
      </w:r>
    </w:p>
    <w:p w14:paraId="5EBE13CA" w14:textId="77777777" w:rsidR="009606D4" w:rsidRPr="00E81F01" w:rsidRDefault="009606D4" w:rsidP="009606D4">
      <w:pPr>
        <w:widowControl w:val="0"/>
        <w:autoSpaceDE w:val="0"/>
        <w:autoSpaceDN w:val="0"/>
        <w:ind w:left="-426" w:right="-426" w:firstLine="540"/>
        <w:jc w:val="both"/>
      </w:pPr>
      <w:r w:rsidRPr="00E81F01">
        <w:t>2) Обязательным к обеспечению для всех групп видов разрешенного использования является функциональное освещение. Оно включает в себя освещение входных групп, эвакуационных выходов, вывесок, указателей и т.д. Перечень элементов, необходимых к освещению, устанавливается индивидуально для разных групп видов разрешенного использования.</w:t>
      </w:r>
    </w:p>
    <w:p w14:paraId="3D0A12A9" w14:textId="77777777" w:rsidR="009606D4" w:rsidRPr="00E81F01" w:rsidRDefault="009606D4" w:rsidP="009606D4">
      <w:pPr>
        <w:widowControl w:val="0"/>
        <w:autoSpaceDE w:val="0"/>
        <w:autoSpaceDN w:val="0"/>
        <w:ind w:left="-426" w:right="-426" w:firstLine="540"/>
        <w:jc w:val="both"/>
      </w:pPr>
      <w:r w:rsidRPr="00E81F01">
        <w:t xml:space="preserve">Архитектурное освещение фасадов не должно приводить к нарушению восприятия пропорций и иных визуальных характеристик объекта капитального строительства, нарушать гигиенические нормативы освещенности окон, ослеплять участников дорожного движения. Цвета архитектурной подсветки: белый, желтый с цветовой температурой в диапазоне 2000 - 5000 К, допускается применять иные цвета в зависимости от архитектурного решения объекта, по согласованию с администрацией Корсаковского муниципального округа. </w:t>
      </w:r>
    </w:p>
    <w:p w14:paraId="467AB4E9" w14:textId="77777777" w:rsidR="009606D4" w:rsidRPr="00E81F01" w:rsidRDefault="009606D4" w:rsidP="009606D4">
      <w:pPr>
        <w:widowControl w:val="0"/>
        <w:autoSpaceDE w:val="0"/>
        <w:autoSpaceDN w:val="0"/>
        <w:ind w:left="-426" w:right="-426" w:firstLine="540"/>
        <w:jc w:val="both"/>
      </w:pPr>
      <w:r w:rsidRPr="00E81F01">
        <w:t xml:space="preserve">10. Требования к АГО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w:t>
      </w:r>
      <w:r w:rsidRPr="00E81F01">
        <w:lastRenderedPageBreak/>
        <w:t>противоречащей требованиям охраны объектов культурного наследия.</w:t>
      </w:r>
    </w:p>
    <w:p w14:paraId="6C7B2E7A" w14:textId="77777777" w:rsidR="009606D4" w:rsidRPr="00E81F01" w:rsidRDefault="009606D4" w:rsidP="009606D4">
      <w:pPr>
        <w:widowControl w:val="0"/>
        <w:autoSpaceDE w:val="0"/>
        <w:autoSpaceDN w:val="0"/>
        <w:ind w:left="-426" w:right="-426" w:firstLine="540"/>
        <w:jc w:val="both"/>
      </w:pPr>
      <w:r w:rsidRPr="00E81F01">
        <w:t>11. Требования АГО не распространяются на объекты капитального строительства (кроме встроенно-пристроенных зданий, строений, сооружений), расположенные на земельных участках с видами использования земельного участка: 3.1, 3.4, 3.5, 3.6, 3.7, 3.8, 3.9, 4.9.1, 5.1, 6.0, 8.3.</w:t>
      </w:r>
    </w:p>
    <w:p w14:paraId="4CB2E45F" w14:textId="77777777" w:rsidR="009606D4" w:rsidRPr="00E81F01" w:rsidRDefault="009606D4" w:rsidP="009606D4">
      <w:pPr>
        <w:widowControl w:val="0"/>
        <w:autoSpaceDE w:val="0"/>
        <w:autoSpaceDN w:val="0"/>
        <w:ind w:left="-426" w:right="-426" w:firstLine="540"/>
        <w:jc w:val="both"/>
      </w:pPr>
      <w:r w:rsidRPr="00E81F01">
        <w:t>12. Иные градостроительные регламенты в границах АГО соответствуют регламентам территориальной зоны, в которой зоны АГО расположены.</w:t>
      </w:r>
    </w:p>
    <w:p w14:paraId="05EFF9A4" w14:textId="77777777" w:rsidR="009606D4" w:rsidRPr="00E81F01" w:rsidRDefault="009606D4" w:rsidP="009606D4">
      <w:pPr>
        <w:widowControl w:val="0"/>
        <w:autoSpaceDE w:val="0"/>
        <w:autoSpaceDN w:val="0"/>
        <w:ind w:left="-426" w:right="-426" w:firstLine="540"/>
        <w:jc w:val="both"/>
      </w:pPr>
      <w:r w:rsidRPr="00E81F01">
        <w:t>13. Согласование АГО подлежит согласованию в соответствии с статьей 40.1. Градостроительного кодекса Российской Федерации, Постановлением Правительства Российской Федерации от 29.05.2023 N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w:t>
      </w:r>
    </w:p>
    <w:p w14:paraId="6248B5FC" w14:textId="77777777" w:rsidR="009606D4" w:rsidRPr="00E81F01" w:rsidRDefault="009606D4" w:rsidP="009606D4">
      <w:pPr>
        <w:widowControl w:val="0"/>
        <w:autoSpaceDE w:val="0"/>
        <w:autoSpaceDN w:val="0"/>
        <w:ind w:left="-426" w:right="-426" w:firstLine="540"/>
        <w:jc w:val="both"/>
      </w:pPr>
      <w:r w:rsidRPr="00E81F01">
        <w:t>1) Архитектурно-градостроительный облик объекта капитального строительства подлежит согласованию с администрацией Корсаковского муниципального округа  при осуществлении строительства, реконструкции объекта капитального строительства в границах территорий, предусмотренных частью 5.3 статьи 30 «Градостроительного кодекса Российской Федерации», за исключением случаев:</w:t>
      </w:r>
    </w:p>
    <w:p w14:paraId="1A7A613C" w14:textId="77777777" w:rsidR="009606D4" w:rsidRPr="00E81F01" w:rsidRDefault="009606D4" w:rsidP="009606D4">
      <w:pPr>
        <w:widowControl w:val="0"/>
        <w:autoSpaceDE w:val="0"/>
        <w:autoSpaceDN w:val="0"/>
        <w:ind w:left="-426" w:right="-426" w:firstLine="540"/>
        <w:jc w:val="both"/>
      </w:pPr>
      <w:r w:rsidRPr="00E81F01">
        <w:t>- объекты капитального строительства, расположены на земельных участках, действие градостроительного регламента на которые не распространяется;</w:t>
      </w:r>
    </w:p>
    <w:p w14:paraId="63F108B8" w14:textId="77777777" w:rsidR="009606D4" w:rsidRPr="00E81F01" w:rsidRDefault="009606D4" w:rsidP="009606D4">
      <w:pPr>
        <w:widowControl w:val="0"/>
        <w:autoSpaceDE w:val="0"/>
        <w:autoSpaceDN w:val="0"/>
        <w:ind w:left="-426" w:right="-426" w:firstLine="540"/>
        <w:jc w:val="both"/>
      </w:pPr>
      <w:r w:rsidRPr="00E81F01">
        <w:t>- объекты, для строительства или реконструкции которых не требуется получение разрешения на строительство;</w:t>
      </w:r>
    </w:p>
    <w:p w14:paraId="30E87773" w14:textId="77777777" w:rsidR="009606D4" w:rsidRPr="00E81F01" w:rsidRDefault="009606D4" w:rsidP="009606D4">
      <w:pPr>
        <w:widowControl w:val="0"/>
        <w:autoSpaceDE w:val="0"/>
        <w:autoSpaceDN w:val="0"/>
        <w:ind w:left="-426" w:right="-426" w:firstLine="540"/>
        <w:jc w:val="both"/>
      </w:pPr>
      <w:r w:rsidRPr="00E81F01">
        <w:t>- объекты, расположенные на земельных участках, находящихся в пользовании учреждений, исполняющих наказание;</w:t>
      </w:r>
    </w:p>
    <w:p w14:paraId="613B533D" w14:textId="77777777" w:rsidR="009606D4" w:rsidRPr="00E81F01" w:rsidRDefault="009606D4" w:rsidP="009606D4">
      <w:pPr>
        <w:widowControl w:val="0"/>
        <w:autoSpaceDE w:val="0"/>
        <w:autoSpaceDN w:val="0"/>
        <w:ind w:left="-426" w:right="-426" w:firstLine="540"/>
        <w:jc w:val="both"/>
      </w:pPr>
      <w:r w:rsidRPr="00E81F01">
        <w:t>- объекты обороны и безопасности, объекты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3BF52A8B" w14:textId="77777777" w:rsidR="009606D4" w:rsidRPr="00E81F01" w:rsidRDefault="009606D4" w:rsidP="009606D4">
      <w:pPr>
        <w:widowControl w:val="0"/>
        <w:autoSpaceDE w:val="0"/>
        <w:autoSpaceDN w:val="0"/>
        <w:ind w:left="-426" w:right="-567" w:firstLine="540"/>
        <w:jc w:val="both"/>
      </w:pPr>
      <w:r w:rsidRPr="00E81F01">
        <w:t>- иные объекты,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14:paraId="476DF91A" w14:textId="77777777" w:rsidR="009606D4" w:rsidRPr="00E81F01" w:rsidRDefault="009606D4" w:rsidP="009606D4">
      <w:pPr>
        <w:widowControl w:val="0"/>
        <w:autoSpaceDE w:val="0"/>
        <w:autoSpaceDN w:val="0"/>
        <w:ind w:left="-426" w:right="-567" w:firstLine="540"/>
        <w:jc w:val="both"/>
      </w:pPr>
      <w:r w:rsidRPr="00E81F01">
        <w:t>2) 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60FA35C8" w14:textId="77777777" w:rsidR="009606D4" w:rsidRPr="00E81F01" w:rsidRDefault="009606D4" w:rsidP="009606D4">
      <w:pPr>
        <w:widowControl w:val="0"/>
        <w:autoSpaceDE w:val="0"/>
        <w:autoSpaceDN w:val="0"/>
        <w:ind w:left="-426" w:right="-567" w:firstLine="540"/>
        <w:jc w:val="both"/>
      </w:pPr>
      <w:r w:rsidRPr="00E81F01">
        <w:t>3)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79EE239A" w14:textId="77777777" w:rsidR="009606D4" w:rsidRPr="00E81F01" w:rsidRDefault="009606D4" w:rsidP="009606D4">
      <w:pPr>
        <w:autoSpaceDE w:val="0"/>
        <w:autoSpaceDN w:val="0"/>
        <w:adjustRightInd w:val="0"/>
        <w:ind w:left="-567" w:right="-284"/>
        <w:outlineLvl w:val="0"/>
        <w:rPr>
          <w:b/>
          <w:bCs/>
          <w:color w:val="000000"/>
        </w:rPr>
      </w:pPr>
      <w:bookmarkStart w:id="257" w:name="_Toc180415007"/>
    </w:p>
    <w:p w14:paraId="3FD8C501" w14:textId="77777777" w:rsidR="009606D4" w:rsidRPr="00E81F01" w:rsidRDefault="009606D4" w:rsidP="009606D4">
      <w:pPr>
        <w:autoSpaceDE w:val="0"/>
        <w:autoSpaceDN w:val="0"/>
        <w:adjustRightInd w:val="0"/>
        <w:ind w:left="-567" w:right="-284"/>
        <w:outlineLvl w:val="0"/>
        <w:rPr>
          <w:b/>
          <w:bCs/>
          <w:color w:val="000000"/>
        </w:rPr>
      </w:pPr>
      <w:r w:rsidRPr="00E81F01">
        <w:rPr>
          <w:b/>
          <w:bCs/>
          <w:color w:val="000000"/>
        </w:rPr>
        <w:t>26. ОГРАНИЧЕНИЯ ИСПОЛЬЗОВАНИЯ ЗЕМЕЛЬНЫХ УЧАСТКОВ И</w:t>
      </w:r>
      <w:bookmarkEnd w:id="257"/>
    </w:p>
    <w:p w14:paraId="7A0A8D27" w14:textId="77777777" w:rsidR="009606D4" w:rsidRPr="00E81F01" w:rsidRDefault="009606D4" w:rsidP="009606D4">
      <w:pPr>
        <w:autoSpaceDE w:val="0"/>
        <w:autoSpaceDN w:val="0"/>
        <w:adjustRightInd w:val="0"/>
        <w:spacing w:after="240"/>
        <w:ind w:left="-567" w:right="-284"/>
        <w:outlineLvl w:val="0"/>
        <w:rPr>
          <w:b/>
          <w:bCs/>
          <w:color w:val="000000"/>
        </w:rPr>
      </w:pPr>
      <w:bookmarkStart w:id="258" w:name="_Toc180415008"/>
      <w:r w:rsidRPr="00E81F01">
        <w:rPr>
          <w:b/>
          <w:bCs/>
          <w:color w:val="000000"/>
        </w:rPr>
        <w:t>РАЗМЕЩЕНИЯ ОБЪЕКТОВ КАПИТАЛЬНОГО СТРОИТЕЛЬСТВА</w:t>
      </w:r>
      <w:bookmarkEnd w:id="258"/>
    </w:p>
    <w:p w14:paraId="01D6108D"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На территории Корсаковского муниципального округа Сахалинской области установлены следующие зоны с особыми условиями использования территории:</w:t>
      </w:r>
    </w:p>
    <w:p w14:paraId="0C459C9C"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xml:space="preserve"> - санитарно-защитные зоны; </w:t>
      </w:r>
    </w:p>
    <w:p w14:paraId="6595C6AB"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охранные зоны инженерных коммуникаций;</w:t>
      </w:r>
    </w:p>
    <w:p w14:paraId="3DF36F38"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xml:space="preserve"> - зоны санитарной охраны источников питьевого и хозяйственно-бытового водоснабжения и водопроводов питьевого назначения; </w:t>
      </w:r>
    </w:p>
    <w:p w14:paraId="3EFE917C"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xml:space="preserve">- водоохранная зона; </w:t>
      </w:r>
    </w:p>
    <w:p w14:paraId="4720093B"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прибрежная защитная полоса; - зоны затопления и подтопления;</w:t>
      </w:r>
    </w:p>
    <w:p w14:paraId="330EE557"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xml:space="preserve"> - приаэродромная территория.</w:t>
      </w:r>
    </w:p>
    <w:p w14:paraId="5D810A54"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lastRenderedPageBreak/>
        <w:t xml:space="preserve">Перечень нормативных правовых актов в соответствии, с которыми регламентируются размеры, режимы использования зон с особыми условиями использования территорий: </w:t>
      </w:r>
    </w:p>
    <w:p w14:paraId="3A761C8C"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Водный кодекс Российской Федерации;</w:t>
      </w:r>
    </w:p>
    <w:p w14:paraId="6031ED24"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xml:space="preserve"> - Правила установления санитарно-защитных зон и использования земельных участков, расположенных в границах санитарно-защитных зон, утвержденных постановлением Правительства Российской Федерации от 03.03.2018 № 222; </w:t>
      </w:r>
    </w:p>
    <w:p w14:paraId="76636673"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утвержденные постановлением Правительства Российской Федерации от 24.02.2009 № 160;</w:t>
      </w:r>
    </w:p>
    <w:p w14:paraId="5E5E4AF4" w14:textId="77777777" w:rsidR="009606D4" w:rsidRPr="00E81F01" w:rsidRDefault="009606D4" w:rsidP="009606D4">
      <w:pPr>
        <w:ind w:left="-567" w:right="-284" w:firstLine="426"/>
        <w:jc w:val="both"/>
        <w:rPr>
          <w:color w:val="000000"/>
        </w:rPr>
      </w:pPr>
      <w:r w:rsidRPr="00E81F01">
        <w:rPr>
          <w:color w:val="000000"/>
        </w:rPr>
        <w:t xml:space="preserve">- Правила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утвержденные постановлением Правительства Российской Федерации от 18.11.2013 № 1033 - Постановление Правительства РФ от 17.03.2021 № 392 «Об утверждении Положения об охранной зоне стационарных пунктов наблюдений за состоянием окружающей среды, ее загрязнением, о признании утратившим силу постановления Правительства Российской Федерации от 27 августа 1999 г. № 972 и признании не действующим на территории Российской Федерации постановления Совета Министров СССР от 6 января 1983 г. № 19»; </w:t>
      </w:r>
    </w:p>
    <w:p w14:paraId="626E522C" w14:textId="77777777" w:rsidR="009606D4" w:rsidRPr="00E81F01" w:rsidRDefault="009606D4" w:rsidP="009606D4">
      <w:pPr>
        <w:ind w:left="-567" w:right="-284" w:firstLine="426"/>
        <w:jc w:val="both"/>
        <w:rPr>
          <w:color w:val="000000"/>
        </w:rPr>
      </w:pPr>
      <w:r w:rsidRPr="00E81F01">
        <w:rPr>
          <w:color w:val="000000"/>
        </w:rPr>
        <w:t>- Постановление Правительства РФ от 21.08.2019 № 1080 «Об охранных зонах пунктов государственной геодезической сети, государственной нивелирной сети и государственной гравиметрической сети»; - СанПиН 2.1.4.1110-02 «Зоны санитарной охраны источников водоснабжения и водопроводов питьевого назначения»;</w:t>
      </w:r>
    </w:p>
    <w:p w14:paraId="3D535287"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Правила охраны газораспределительных сетей, утвержденные постановлением Правительства Российской Федерации от 20.11.2000 № 878; - Правила охраны магистральных трубопроводов, утвержденные постановлением Госгортехнадзора России от 22.04.1992 № 9; - СП 36.13330.2012. Свод правил. Магистральные трубопроводы.</w:t>
      </w:r>
    </w:p>
    <w:p w14:paraId="4091D824"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Актуализированная редакция СНиП 2.05.06-85*; - Типовые правила охраны коммунальных тепловых сетей, утвержденные приказом Министерства строительства Российской Федерации от 17.08.1992 № 197; -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361DA16A"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В соответствии с СанПиНом 2.2.1/2.1.1.1200-03 для автомагистралей устанавливается санитарный разрыв. Величина санитарного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29C62C29" w14:textId="77777777" w:rsidR="009606D4" w:rsidRPr="00E81F01" w:rsidRDefault="009606D4" w:rsidP="009606D4">
      <w:pPr>
        <w:autoSpaceDE w:val="0"/>
        <w:autoSpaceDN w:val="0"/>
        <w:adjustRightInd w:val="0"/>
        <w:ind w:left="-567" w:right="-426" w:firstLine="426"/>
        <w:jc w:val="both"/>
        <w:rPr>
          <w:color w:val="000000"/>
        </w:rPr>
      </w:pPr>
    </w:p>
    <w:p w14:paraId="3298F3C4" w14:textId="77777777" w:rsidR="009606D4" w:rsidRPr="00E81F01" w:rsidRDefault="009606D4" w:rsidP="009606D4">
      <w:pPr>
        <w:autoSpaceDE w:val="0"/>
        <w:autoSpaceDN w:val="0"/>
        <w:adjustRightInd w:val="0"/>
        <w:ind w:left="-567" w:right="-426" w:firstLine="426"/>
        <w:jc w:val="both"/>
        <w:rPr>
          <w:color w:val="000000"/>
        </w:rPr>
      </w:pPr>
      <w:r w:rsidRPr="00E81F01">
        <w:rPr>
          <w:color w:val="000000"/>
        </w:rPr>
        <w:t>В соответствии с Положением о создании охранных зон стационарных пунктов наблюдений за состоянием окружающей природной среды, ее загрязнением 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 В пределах охранных зон стационарных пунктов наблюдений устанавливаются ограничения на хозяйственную деятельность, которая может отразиться на достоверности информации о состоянии окружающей природной среды, ее загрязнении.</w:t>
      </w:r>
    </w:p>
    <w:p w14:paraId="30CC7BFF" w14:textId="77777777" w:rsidR="009606D4" w:rsidRPr="00E81F01" w:rsidRDefault="009606D4" w:rsidP="009606D4">
      <w:pPr>
        <w:autoSpaceDE w:val="0"/>
        <w:autoSpaceDN w:val="0"/>
        <w:adjustRightInd w:val="0"/>
        <w:ind w:left="-567" w:right="-426" w:firstLine="426"/>
        <w:jc w:val="both"/>
        <w:rPr>
          <w:color w:val="000000"/>
        </w:rPr>
      </w:pPr>
      <w:r w:rsidRPr="00E81F01">
        <w:rPr>
          <w:color w:val="000000"/>
        </w:rPr>
        <w:t xml:space="preserve">По территории муниципального округа проходит железная дорога. Для железной дороги требуется установление санитарного разрыва в соответствии СанПиН 2.2.1/2.1.1.1200-03. Величина санитарного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w:t>
      </w:r>
      <w:r w:rsidRPr="00E81F01">
        <w:rPr>
          <w:color w:val="000000"/>
        </w:rPr>
        <w:lastRenderedPageBreak/>
        <w:t>последующим проведением натурных исследований и измерений. Выбор мероприятий по обеспечению нормативных уровней шума на рассматриваемой территории и в помещениях, расположенных на ней жилых и общественных зданий, следует проводить на основе результатов акустических расчетов или данных натурных измерений.</w:t>
      </w:r>
    </w:p>
    <w:p w14:paraId="2FBDBEA7" w14:textId="77777777" w:rsidR="009606D4" w:rsidRPr="00E81F01" w:rsidRDefault="009606D4" w:rsidP="009606D4">
      <w:pPr>
        <w:autoSpaceDE w:val="0"/>
        <w:autoSpaceDN w:val="0"/>
        <w:adjustRightInd w:val="0"/>
        <w:ind w:left="-567" w:right="-426" w:firstLine="426"/>
        <w:jc w:val="both"/>
        <w:rPr>
          <w:color w:val="000000"/>
        </w:rPr>
      </w:pPr>
      <w:r w:rsidRPr="00E81F01">
        <w:rPr>
          <w:color w:val="000000"/>
        </w:rPr>
        <w:t>Согласно сведениям, внесенным в ЕГРН, на территории Сахалинской области установлена приаэродромная территория международного аэропорта Южно-Сахалинск (Хомутово).</w:t>
      </w:r>
    </w:p>
    <w:p w14:paraId="1D47DE6B" w14:textId="77777777" w:rsidR="009606D4" w:rsidRPr="00E81F01" w:rsidRDefault="009606D4" w:rsidP="009606D4">
      <w:pPr>
        <w:ind w:left="-567" w:right="-426" w:firstLine="426"/>
        <w:jc w:val="both"/>
        <w:rPr>
          <w:color w:val="000000"/>
        </w:rPr>
      </w:pPr>
      <w:r w:rsidRPr="00E81F01">
        <w:rPr>
          <w:color w:val="000000"/>
        </w:rPr>
        <w:t>В соответствии с Правилами выделения на приаэродромной территории подзон, утвержденными постановлением Правительства Российской Федерации от 02.12.2017 № 1460, и в соответствии с Воздушным кодексом Российской Федерации на приаэродромной территории могут выделяться следующие подзоны, в которых устанавливаются ограничения использования объектов недвижимости и осуществления деятельности. На территорию муниципального округа накладываются 2, 3, 4, 5, 6 и 7 подзоны:</w:t>
      </w:r>
    </w:p>
    <w:p w14:paraId="692C68DD" w14:textId="77777777" w:rsidR="009606D4" w:rsidRPr="00E81F01" w:rsidRDefault="009606D4" w:rsidP="009606D4">
      <w:pPr>
        <w:ind w:left="-567" w:right="-426" w:firstLine="426"/>
        <w:jc w:val="both"/>
        <w:rPr>
          <w:color w:val="000000"/>
        </w:rPr>
      </w:pPr>
      <w:r w:rsidRPr="00E81F01">
        <w:rPr>
          <w:color w:val="000000"/>
        </w:rPr>
        <w:t xml:space="preserve"> - вторая подзона, в которой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 </w:t>
      </w:r>
    </w:p>
    <w:p w14:paraId="67BFD6C0" w14:textId="77777777" w:rsidR="009606D4" w:rsidRPr="00E81F01" w:rsidRDefault="009606D4" w:rsidP="009606D4">
      <w:pPr>
        <w:ind w:left="-567" w:right="-426" w:firstLine="426"/>
        <w:jc w:val="both"/>
        <w:rPr>
          <w:color w:val="000000"/>
        </w:rPr>
      </w:pPr>
      <w:r w:rsidRPr="00E81F01">
        <w:rPr>
          <w:color w:val="000000"/>
        </w:rPr>
        <w:t xml:space="preserve">- третья подзона,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 </w:t>
      </w:r>
    </w:p>
    <w:p w14:paraId="459E763E" w14:textId="77777777" w:rsidR="009606D4" w:rsidRPr="00E81F01" w:rsidRDefault="009606D4" w:rsidP="009606D4">
      <w:pPr>
        <w:ind w:left="-567" w:right="-426" w:firstLine="426"/>
        <w:jc w:val="both"/>
        <w:rPr>
          <w:color w:val="000000"/>
        </w:rPr>
      </w:pPr>
      <w:r w:rsidRPr="00E81F01">
        <w:rPr>
          <w:color w:val="000000"/>
        </w:rPr>
        <w:t xml:space="preserve">- четвертая подзона,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 </w:t>
      </w:r>
    </w:p>
    <w:p w14:paraId="6B2AF0FA" w14:textId="77777777" w:rsidR="009606D4" w:rsidRPr="00E81F01" w:rsidRDefault="009606D4" w:rsidP="009606D4">
      <w:pPr>
        <w:ind w:left="-567" w:right="-426" w:firstLine="426"/>
        <w:jc w:val="both"/>
        <w:rPr>
          <w:color w:val="000000"/>
        </w:rPr>
      </w:pPr>
      <w:r w:rsidRPr="00E81F01">
        <w:rPr>
          <w:color w:val="000000"/>
        </w:rPr>
        <w:t xml:space="preserve">- пятая подзона, в которой запрещается размещать опасные производственные объекты, функционирование которых может повлиять на безопасность полетов воздушных судов; </w:t>
      </w:r>
    </w:p>
    <w:p w14:paraId="696B9975" w14:textId="77777777" w:rsidR="009606D4" w:rsidRPr="00E81F01" w:rsidRDefault="009606D4" w:rsidP="009606D4">
      <w:pPr>
        <w:ind w:left="-567" w:right="-426" w:firstLine="426"/>
        <w:jc w:val="both"/>
        <w:rPr>
          <w:color w:val="000000"/>
        </w:rPr>
      </w:pPr>
      <w:r w:rsidRPr="00E81F01">
        <w:rPr>
          <w:color w:val="000000"/>
        </w:rPr>
        <w:t xml:space="preserve">- шестая подзона, в которой запрещается размещать объекты, способствующие привлечению и массовому скоплению птиц; </w:t>
      </w:r>
    </w:p>
    <w:p w14:paraId="5FEB1A68" w14:textId="77777777" w:rsidR="009606D4" w:rsidRPr="00E81F01" w:rsidRDefault="009606D4" w:rsidP="009606D4">
      <w:pPr>
        <w:ind w:left="-567" w:right="-426" w:firstLine="426"/>
        <w:jc w:val="both"/>
        <w:rPr>
          <w:color w:val="000000"/>
        </w:rPr>
      </w:pPr>
      <w:r w:rsidRPr="00E81F01">
        <w:rPr>
          <w:color w:val="000000"/>
        </w:rPr>
        <w:t>- седьмая подзона, в которой ввиду превышения уровня шумового, электромагнитного воздействий, концентраций загрязняющих веществ в атмосферном воздухе запрещается размещать объекты, виды которых в зависимости от их функционального назначения определяются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 с учетом требований законодательства в области обеспечения санитарно-эпидемиологического благополучия населения, если иное не установлено федеральными законами.</w:t>
      </w:r>
    </w:p>
    <w:p w14:paraId="5961001D" w14:textId="77777777" w:rsidR="009606D4" w:rsidRPr="00E81F01" w:rsidRDefault="009606D4" w:rsidP="009606D4">
      <w:pPr>
        <w:autoSpaceDE w:val="0"/>
        <w:autoSpaceDN w:val="0"/>
        <w:adjustRightInd w:val="0"/>
        <w:ind w:left="-567" w:right="-426" w:firstLine="426"/>
        <w:jc w:val="both"/>
        <w:rPr>
          <w:color w:val="000000"/>
        </w:rPr>
      </w:pPr>
      <w:r w:rsidRPr="00E81F01">
        <w:rPr>
          <w:color w:val="000000"/>
        </w:rPr>
        <w:t>Согласно статье 1 Градостроительного кодекса Российской Федерации к зонам с особыми условиями использования территорий относятся зоны затопления подтопления.</w:t>
      </w:r>
    </w:p>
    <w:p w14:paraId="794E4DCB" w14:textId="77777777" w:rsidR="009606D4" w:rsidRPr="00E81F01" w:rsidRDefault="009606D4" w:rsidP="009606D4">
      <w:pPr>
        <w:autoSpaceDE w:val="0"/>
        <w:autoSpaceDN w:val="0"/>
        <w:adjustRightInd w:val="0"/>
        <w:ind w:left="-426" w:right="-567" w:firstLine="426"/>
        <w:jc w:val="both"/>
        <w:rPr>
          <w:color w:val="000000"/>
        </w:rPr>
      </w:pPr>
      <w:r w:rsidRPr="00E81F01">
        <w:rPr>
          <w:color w:val="000000"/>
        </w:rPr>
        <w:t>Зоны подтопления определяются в отношении территорий, прилегающих к зонам затопления, повышение уровня грунтовых вод которых обусловливается подпором грунтовых вод уровнями высоких вод водных объектов.</w:t>
      </w:r>
    </w:p>
    <w:p w14:paraId="4C0B6F37" w14:textId="77777777" w:rsidR="009606D4" w:rsidRPr="00E81F01" w:rsidRDefault="009606D4" w:rsidP="009606D4">
      <w:pPr>
        <w:ind w:left="-426" w:right="-567" w:firstLine="426"/>
        <w:jc w:val="both"/>
        <w:rPr>
          <w:color w:val="000000"/>
        </w:rPr>
      </w:pPr>
      <w:r w:rsidRPr="00E81F01">
        <w:rPr>
          <w:color w:val="000000"/>
        </w:rPr>
        <w:t>Порядок установления, изменения и прекращения существования зон затопления, подтопления определяется в соответствии с Положением о зонах затопления, подтопления, утвержденным постановлением Правительства Российской Федерации от 18.04.2014 № 360 (далее - Положение о зонах затопления, подтопления). В соответствии с Положением о зонах затопления, подтопления, зоны затопления, подтопления устанавливаются или изменяются решением Федерального агентства водных ресурсов (его территориальных органов) на основании предложений органа исполнительной власти субъекта Российской Федерации, подготовленных совместно с органами местного самоуправления, об установлении границ зон затопления, подтопления и сведений о границах этих зон, которые должны содержать графическое описание местоположения границ этих зон, перечень координат характерных границ таких зон в системе координат, установленной для ведения ЕГРН.</w:t>
      </w:r>
    </w:p>
    <w:p w14:paraId="6DB65E3B" w14:textId="77777777" w:rsidR="009606D4" w:rsidRPr="00E81F01" w:rsidRDefault="009606D4" w:rsidP="009606D4">
      <w:pPr>
        <w:autoSpaceDE w:val="0"/>
        <w:autoSpaceDN w:val="0"/>
        <w:adjustRightInd w:val="0"/>
        <w:ind w:left="-426" w:right="-567" w:firstLine="426"/>
        <w:jc w:val="both"/>
        <w:rPr>
          <w:color w:val="000000"/>
        </w:rPr>
      </w:pPr>
      <w:r w:rsidRPr="00E81F01">
        <w:rPr>
          <w:color w:val="000000"/>
        </w:rPr>
        <w:lastRenderedPageBreak/>
        <w:t>Решение об установлении или изменении зон затопления, подтопления оформляется актом Федерального агентства водных ресурсов (его территориальных органов).</w:t>
      </w:r>
    </w:p>
    <w:p w14:paraId="0849E1B1" w14:textId="77777777" w:rsidR="009606D4" w:rsidRPr="00E81F01" w:rsidRDefault="009606D4" w:rsidP="009606D4">
      <w:pPr>
        <w:autoSpaceDE w:val="0"/>
        <w:autoSpaceDN w:val="0"/>
        <w:adjustRightInd w:val="0"/>
        <w:ind w:left="-426" w:right="-567" w:firstLine="426"/>
        <w:jc w:val="both"/>
        <w:rPr>
          <w:color w:val="000000"/>
        </w:rPr>
      </w:pPr>
      <w:r w:rsidRPr="00E81F01">
        <w:rPr>
          <w:color w:val="000000"/>
        </w:rPr>
        <w:t>Зоны затопления, подтопления устанавливаются, изменяются в отношении территорий, подверженных негативному воздействию вод и не обеспеченных сооружениями и (или) методами инженерной защиты, уполномоченным Правительством Российской Федерации федеральным органом исполнительной власти с участием органов исполнительной власти субъектов Российской Федерации и органов местного самоуправления.</w:t>
      </w:r>
    </w:p>
    <w:p w14:paraId="1563F847" w14:textId="77777777" w:rsidR="009606D4" w:rsidRPr="00E81F01" w:rsidRDefault="009606D4" w:rsidP="009606D4">
      <w:pPr>
        <w:autoSpaceDE w:val="0"/>
        <w:autoSpaceDN w:val="0"/>
        <w:adjustRightInd w:val="0"/>
        <w:ind w:left="-426" w:right="-567" w:firstLine="426"/>
        <w:jc w:val="both"/>
        <w:rPr>
          <w:color w:val="000000"/>
        </w:rPr>
      </w:pPr>
      <w:r w:rsidRPr="00E81F01">
        <w:rPr>
          <w:color w:val="000000"/>
        </w:rPr>
        <w:t xml:space="preserve">В границах зон затопления, подтопления запрещаются: </w:t>
      </w:r>
    </w:p>
    <w:p w14:paraId="37387F61" w14:textId="77777777" w:rsidR="009606D4" w:rsidRPr="00E81F01" w:rsidRDefault="009606D4" w:rsidP="009606D4">
      <w:pPr>
        <w:autoSpaceDE w:val="0"/>
        <w:autoSpaceDN w:val="0"/>
        <w:adjustRightInd w:val="0"/>
        <w:ind w:left="-426" w:right="-567" w:firstLine="426"/>
        <w:jc w:val="both"/>
        <w:rPr>
          <w:color w:val="000000"/>
        </w:rPr>
      </w:pPr>
      <w:r w:rsidRPr="00E81F01">
        <w:rPr>
          <w:color w:val="000000"/>
        </w:rPr>
        <w:t xml:space="preserve">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
    <w:p w14:paraId="0D7B7FF0" w14:textId="77777777" w:rsidR="009606D4" w:rsidRPr="00E81F01" w:rsidRDefault="009606D4" w:rsidP="009606D4">
      <w:pPr>
        <w:autoSpaceDE w:val="0"/>
        <w:autoSpaceDN w:val="0"/>
        <w:adjustRightInd w:val="0"/>
        <w:ind w:left="-426" w:right="-567" w:firstLine="426"/>
        <w:jc w:val="both"/>
        <w:rPr>
          <w:color w:val="000000"/>
        </w:rPr>
      </w:pPr>
      <w:r w:rsidRPr="00E81F01">
        <w:rPr>
          <w:color w:val="000000"/>
        </w:rPr>
        <w:t xml:space="preserve">2) использование сточных вод в целях повышения почвенного плодородия; </w:t>
      </w:r>
    </w:p>
    <w:p w14:paraId="55E7C98B" w14:textId="77777777" w:rsidR="009606D4" w:rsidRPr="00E81F01" w:rsidRDefault="009606D4" w:rsidP="009606D4">
      <w:pPr>
        <w:autoSpaceDE w:val="0"/>
        <w:autoSpaceDN w:val="0"/>
        <w:adjustRightInd w:val="0"/>
        <w:ind w:left="-426" w:right="-567" w:firstLine="426"/>
        <w:jc w:val="both"/>
        <w:rPr>
          <w:color w:val="000000"/>
        </w:rPr>
      </w:pPr>
      <w:r w:rsidRPr="00E81F01">
        <w:rPr>
          <w:color w:val="000000"/>
        </w:rPr>
        <w:t xml:space="preserve">3)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 </w:t>
      </w:r>
    </w:p>
    <w:p w14:paraId="382BAB8B" w14:textId="77777777" w:rsidR="009606D4" w:rsidRPr="00E81F01" w:rsidRDefault="009606D4" w:rsidP="009606D4">
      <w:pPr>
        <w:autoSpaceDE w:val="0"/>
        <w:autoSpaceDN w:val="0"/>
        <w:adjustRightInd w:val="0"/>
        <w:ind w:left="-426" w:right="-567" w:firstLine="426"/>
        <w:jc w:val="both"/>
        <w:rPr>
          <w:color w:val="000000"/>
        </w:rPr>
      </w:pPr>
      <w:r w:rsidRPr="00E81F01">
        <w:rPr>
          <w:color w:val="000000"/>
        </w:rPr>
        <w:t>4) осуществление авиационных мер по борьбе с вредными организмами.</w:t>
      </w:r>
    </w:p>
    <w:p w14:paraId="7E60C95C" w14:textId="77777777" w:rsidR="009606D4" w:rsidRPr="00E81F01" w:rsidRDefault="009606D4" w:rsidP="009606D4">
      <w:pPr>
        <w:autoSpaceDE w:val="0"/>
        <w:autoSpaceDN w:val="0"/>
        <w:adjustRightInd w:val="0"/>
        <w:ind w:left="-426" w:right="-567" w:firstLine="426"/>
        <w:jc w:val="both"/>
        <w:rPr>
          <w:color w:val="000000"/>
        </w:rPr>
      </w:pPr>
      <w:r w:rsidRPr="00E81F01">
        <w:rPr>
          <w:color w:val="000000"/>
        </w:rPr>
        <w:t xml:space="preserve">Согласно Приказу Федерального агентства водных ресурсов и Амурским бассейновым водным управлением «Об установлении границ зон затопления, подтопления водами реки Корсаковка на территории г. Корсакова Корсаковского городского округа Сахалинской области» № 106 от 05.06.2023 г. установлены зоны затопления и подтопления: </w:t>
      </w:r>
    </w:p>
    <w:p w14:paraId="6219D4C4" w14:textId="77777777" w:rsidR="009606D4" w:rsidRPr="00E81F01" w:rsidRDefault="009606D4" w:rsidP="009606D4">
      <w:pPr>
        <w:autoSpaceDE w:val="0"/>
        <w:autoSpaceDN w:val="0"/>
        <w:adjustRightInd w:val="0"/>
        <w:ind w:left="-426" w:right="-567" w:firstLine="426"/>
        <w:jc w:val="both"/>
        <w:rPr>
          <w:color w:val="000000"/>
        </w:rPr>
      </w:pPr>
      <w:r w:rsidRPr="00E81F01">
        <w:rPr>
          <w:color w:val="000000"/>
        </w:rPr>
        <w:t>- Зона сильного подтопления (при глубине залегания грунтовых вод менее 0,3 м) территории г. Корсакова Корсаковского муниципального округа Сахалинской области, затапливаемой водами реки Корсаковка при половодьях и паводках 1% обеспеченности (реестровый номер 65:04-6.137);</w:t>
      </w:r>
    </w:p>
    <w:p w14:paraId="14045745" w14:textId="77777777" w:rsidR="009606D4" w:rsidRPr="00E81F01" w:rsidRDefault="009606D4" w:rsidP="009606D4">
      <w:pPr>
        <w:autoSpaceDE w:val="0"/>
        <w:autoSpaceDN w:val="0"/>
        <w:adjustRightInd w:val="0"/>
        <w:ind w:left="-426" w:right="-567" w:firstLine="426"/>
        <w:jc w:val="both"/>
        <w:rPr>
          <w:color w:val="000000"/>
        </w:rPr>
      </w:pPr>
      <w:r w:rsidRPr="00E81F01">
        <w:rPr>
          <w:color w:val="000000"/>
        </w:rPr>
        <w:t xml:space="preserve"> - Зона слабого подтопления (при глубине залегания грунтовых вод от 2,0 до 3,0 м) территории г. Корсакова Корсаковского муниципального округа Сахалинской области, затапливаемой водами реки Корсаковка при половодьях и паводках 1% обеспеченности (реестровый номер 65:04-6.138); </w:t>
      </w:r>
    </w:p>
    <w:p w14:paraId="0594B368" w14:textId="77777777" w:rsidR="009606D4" w:rsidRPr="00E81F01" w:rsidRDefault="009606D4" w:rsidP="009606D4">
      <w:pPr>
        <w:autoSpaceDE w:val="0"/>
        <w:autoSpaceDN w:val="0"/>
        <w:adjustRightInd w:val="0"/>
        <w:ind w:left="-426" w:right="-567" w:firstLine="426"/>
        <w:jc w:val="both"/>
        <w:rPr>
          <w:color w:val="000000"/>
        </w:rPr>
      </w:pPr>
      <w:r w:rsidRPr="00E81F01">
        <w:rPr>
          <w:color w:val="000000"/>
        </w:rPr>
        <w:t xml:space="preserve">- Зона умеренного подтопления (при глубине залегания грунтовых вод от 0,3 до 2,0м) территории г. Корсакова Корсаковского муниципального округа Сахалинской области, затапливаемой водами реки Корсаковка при половодьях и паводках 1% обеспеченности (реестровый номер 65:04-6.139); </w:t>
      </w:r>
    </w:p>
    <w:p w14:paraId="34B35F3E" w14:textId="77777777" w:rsidR="009606D4" w:rsidRPr="00E81F01" w:rsidRDefault="009606D4" w:rsidP="009606D4">
      <w:pPr>
        <w:autoSpaceDE w:val="0"/>
        <w:autoSpaceDN w:val="0"/>
        <w:adjustRightInd w:val="0"/>
        <w:ind w:left="-142" w:right="-567" w:firstLine="426"/>
        <w:jc w:val="both"/>
        <w:rPr>
          <w:color w:val="000000"/>
        </w:rPr>
      </w:pPr>
      <w:r w:rsidRPr="00E81F01">
        <w:rPr>
          <w:color w:val="000000"/>
        </w:rPr>
        <w:t>- Зона затопления территории г. Корсакова Корсаковского муниципального округа Сахалинской области, затапливаемая водами реки Корсаковка при половодьях и паводках 1% обеспеченности (реестровый номер 65:04-6.140).</w:t>
      </w:r>
    </w:p>
    <w:p w14:paraId="6059ABC8" w14:textId="77777777" w:rsidR="009606D4" w:rsidRPr="00E81F01" w:rsidRDefault="009606D4" w:rsidP="009606D4">
      <w:pPr>
        <w:ind w:left="-142" w:right="-426" w:firstLine="426"/>
        <w:jc w:val="both"/>
        <w:rPr>
          <w:color w:val="000000"/>
        </w:rPr>
      </w:pPr>
    </w:p>
    <w:p w14:paraId="6B2004D3" w14:textId="77777777" w:rsidR="009606D4" w:rsidRPr="00E81F01" w:rsidRDefault="009606D4" w:rsidP="009606D4">
      <w:pPr>
        <w:ind w:left="-567" w:right="-284" w:firstLine="426"/>
        <w:jc w:val="both"/>
        <w:rPr>
          <w:color w:val="000000"/>
        </w:rPr>
      </w:pPr>
      <w:r w:rsidRPr="00E81F01">
        <w:rPr>
          <w:color w:val="000000"/>
        </w:rPr>
        <w:t>Согласно Приказу Федерального агентства водных ресурсов и Амурским бассейновым водным управлением «Об установлении границ зон затопления, подтопления водами реки Комиссаровка и её притоками на территории с. Чапаево Корсаковского городского округа Сахалинской области» № 53 от 21.04.2023  установлены зоны затопления и подтопления:</w:t>
      </w:r>
    </w:p>
    <w:p w14:paraId="46660571"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xml:space="preserve">- Территория умеренного подтопления (при глубине залегания грунтовых вод от 0,3 до 2,0 м) с. Чапаево Корсаковского муниципального округа Сахалинской области водами реки Комиссаровка и ее притоками (реестровый номер 65:00-6.345); - Территория слабого подтопления (при глубине залегания грунтовых вод от 2,0 до 3,0 м) с. Чапаево Корсаковского муниципального округа Сахалинской области водами реки Комиссаровка и ее притоками (реестровый номер 65:00-6.344); </w:t>
      </w:r>
    </w:p>
    <w:p w14:paraId="52EBA461"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xml:space="preserve">- Территория сильного подтопления (при глубине залегания грунтовых вод менее 0,3 м) с. Чапаево Корсаковского муниципального округа Сахалинской области водами реки Комиссаровка и ее притоками (реестровый номер 65:00-6.343); </w:t>
      </w:r>
    </w:p>
    <w:p w14:paraId="350DFF65"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Зона затопления территории с. Чапаево Корсаковского муниципального округа Сахалинской области затапливаемая водами реки Комиссаровка и ее притоками при половодьях и паводках 1 % обеспеченности (реестровый номер 65:03-6.344).</w:t>
      </w:r>
    </w:p>
    <w:p w14:paraId="750B9D94"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xml:space="preserve">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w:t>
      </w:r>
      <w:r w:rsidRPr="00E81F01">
        <w:rPr>
          <w:color w:val="000000"/>
        </w:rPr>
        <w:lastRenderedPageBreak/>
        <w:t>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59A93970"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14:paraId="4C0D757F"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Согласно статье 65 Водного кодекса Российской Федерации ширина водоохранной зоны рек или ручьев устанавливается от их истока для рек или ручьев протяженностью:</w:t>
      </w:r>
    </w:p>
    <w:p w14:paraId="3B6173FC"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xml:space="preserve"> - до 10 километров - в размере 50 м;</w:t>
      </w:r>
    </w:p>
    <w:p w14:paraId="24AB6523"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xml:space="preserve"> - от 10 до 50 километров - в размере 100 м; </w:t>
      </w:r>
    </w:p>
    <w:p w14:paraId="5E53BA58"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 от 50 километров и более - в размере 200 м.</w:t>
      </w:r>
    </w:p>
    <w:p w14:paraId="4D209883"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Ширина водоохранной зоны озера, водохранилища, за исключением озера, расположенного внутри болота, или озера, водохранилища с акваторией менее 0,5 кв. км, устанавливается в размере 50 метров. Ширина водоохранной зоны водохранилища, расположенного на водотоке, устанавливается равной ширине водоохранной зоны этого водотока.</w:t>
      </w:r>
    </w:p>
    <w:p w14:paraId="7687AB8F"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Ширина прибрежной защитной полосы устанавливается в зависимости от уклона берега водного объекта и составляет 30 м для обратного или нулевого уклона, 40 м -для уклона до трех градусов и 50 м - для уклона три и более градуса.</w:t>
      </w:r>
    </w:p>
    <w:p w14:paraId="4DCD8236" w14:textId="77777777" w:rsidR="009606D4" w:rsidRPr="00E81F01" w:rsidRDefault="009606D4" w:rsidP="009606D4">
      <w:pPr>
        <w:autoSpaceDE w:val="0"/>
        <w:autoSpaceDN w:val="0"/>
        <w:adjustRightInd w:val="0"/>
        <w:ind w:left="-567" w:right="-284" w:firstLine="426"/>
        <w:jc w:val="both"/>
        <w:rPr>
          <w:color w:val="000000"/>
        </w:rPr>
      </w:pPr>
      <w:r w:rsidRPr="00E81F01">
        <w:rPr>
          <w:color w:val="000000"/>
        </w:rPr>
        <w:t>Ширина береговой полосы водных объектов общего пользования составляет 20 м, за исключением береговой полосы каналов, а также рек и ручьев, протяженность которых от истока до устья не более чем 10 км. Ширина береговой полосы каналов, а также рек и ручьев, протяженность которых от истока до устья не более чем 10 км, составляет 5 м.</w:t>
      </w:r>
    </w:p>
    <w:p w14:paraId="600935CB" w14:textId="77777777" w:rsidR="009606D4" w:rsidRPr="00E81F01" w:rsidRDefault="009606D4" w:rsidP="009606D4">
      <w:pPr>
        <w:ind w:left="-567" w:right="-284" w:firstLine="426"/>
        <w:jc w:val="both"/>
        <w:rPr>
          <w:color w:val="000000"/>
        </w:rPr>
      </w:pPr>
      <w:r w:rsidRPr="00E81F01">
        <w:rPr>
          <w:color w:val="000000"/>
        </w:rPr>
        <w:t>Установление на местности границ водоохранных зон и границ прибрежных защитных полос водных объектов, в том числе посредством специальных информационных знаков, осуществляется в порядке, установленном Правительством Российской Федерации.</w:t>
      </w:r>
    </w:p>
    <w:p w14:paraId="5C61A754" w14:textId="77777777" w:rsidR="009606D4" w:rsidRPr="00E81F01" w:rsidRDefault="009606D4" w:rsidP="009606D4">
      <w:pPr>
        <w:autoSpaceDE w:val="0"/>
        <w:autoSpaceDN w:val="0"/>
        <w:adjustRightInd w:val="0"/>
        <w:ind w:right="-284" w:firstLine="426"/>
        <w:jc w:val="both"/>
        <w:rPr>
          <w:color w:val="000000"/>
        </w:rPr>
      </w:pPr>
      <w:r w:rsidRPr="00E81F01">
        <w:rPr>
          <w:color w:val="000000"/>
        </w:rPr>
        <w:t>В границах водоохранных зон, прибрежных защитных полос вводится особый режим использования территории, который регламентируется статьей 65 Водного кодекса Российской Федерации.</w:t>
      </w:r>
    </w:p>
    <w:p w14:paraId="295D21A6" w14:textId="77777777" w:rsidR="009606D4" w:rsidRPr="00E81F01" w:rsidRDefault="009606D4" w:rsidP="009606D4">
      <w:pPr>
        <w:autoSpaceDE w:val="0"/>
        <w:autoSpaceDN w:val="0"/>
        <w:adjustRightInd w:val="0"/>
        <w:ind w:left="-567" w:right="-426" w:firstLine="426"/>
        <w:jc w:val="both"/>
        <w:rPr>
          <w:color w:val="000000"/>
        </w:rPr>
      </w:pPr>
      <w:r w:rsidRPr="00E81F01">
        <w:rPr>
          <w:color w:val="000000"/>
        </w:rPr>
        <w:t xml:space="preserve">В границах водоохранных зон запрещаются: использование сточных вод в целях регулирования плодородия почв;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 осуществление авиационных мер по борьбе с вредными организмами;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 сброс сточных, в том числе дренажных, вод;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w:t>
      </w:r>
      <w:r w:rsidRPr="00E81F01">
        <w:rPr>
          <w:color w:val="000000"/>
        </w:rPr>
        <w:lastRenderedPageBreak/>
        <w:t>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14:paraId="74E0B8DD" w14:textId="77777777" w:rsidR="009606D4" w:rsidRPr="00E81F01" w:rsidRDefault="009606D4" w:rsidP="009606D4">
      <w:pPr>
        <w:autoSpaceDE w:val="0"/>
        <w:autoSpaceDN w:val="0"/>
        <w:adjustRightInd w:val="0"/>
        <w:ind w:left="-567" w:right="-426" w:firstLine="426"/>
        <w:jc w:val="both"/>
        <w:rPr>
          <w:color w:val="000000"/>
        </w:rPr>
      </w:pPr>
      <w:r w:rsidRPr="00E81F01">
        <w:rPr>
          <w:color w:val="000000"/>
        </w:rPr>
        <w:t>В границах прибрежных защитных полос наряду с установленными ограничениями для водоохранных зон запрещаются: распашка земель; размещение отвалов размываемых грунтов; выпас сельскохозяйственных животных и организация для них летних лагерей, ванн.</w:t>
      </w:r>
    </w:p>
    <w:p w14:paraId="6C20F523" w14:textId="77777777" w:rsidR="009606D4" w:rsidRPr="00E81F01" w:rsidRDefault="009606D4" w:rsidP="009606D4">
      <w:pPr>
        <w:autoSpaceDE w:val="0"/>
        <w:autoSpaceDN w:val="0"/>
        <w:adjustRightInd w:val="0"/>
        <w:ind w:left="-567" w:right="-426" w:firstLine="426"/>
        <w:jc w:val="both"/>
        <w:rPr>
          <w:color w:val="000000"/>
        </w:rPr>
      </w:pPr>
      <w:r w:rsidRPr="00E81F01">
        <w:rPr>
          <w:color w:val="000000"/>
        </w:rPr>
        <w:t>Водный объект рыбохозяйственного значения или его часть с прилегающей к таким объекту или его части территорией, имеющие важное значение для сохранения водных биоресурсов особо ценных и ценных видов, могут быть объявлены рыбохозяйственной заповедной зоной.</w:t>
      </w:r>
    </w:p>
    <w:p w14:paraId="47692D7C" w14:textId="77777777" w:rsidR="009606D4" w:rsidRPr="00E81F01" w:rsidRDefault="009606D4" w:rsidP="009606D4">
      <w:pPr>
        <w:autoSpaceDE w:val="0"/>
        <w:autoSpaceDN w:val="0"/>
        <w:adjustRightInd w:val="0"/>
        <w:ind w:left="-567" w:right="-426" w:firstLine="426"/>
        <w:jc w:val="both"/>
        <w:rPr>
          <w:color w:val="000000"/>
        </w:rPr>
      </w:pPr>
      <w:r w:rsidRPr="00E81F01">
        <w:rPr>
          <w:color w:val="000000"/>
        </w:rPr>
        <w:t>В рыбохозяйственной заповедной зоне устанавливается особый режим хозяйственной и иной деятельности в целях сохранения водных биоресурсов, в том числе сохранения условий для их воспроизводства, и создания условий для развития аквакультуры и рыболовства.</w:t>
      </w:r>
    </w:p>
    <w:p w14:paraId="2902CBEF" w14:textId="77777777" w:rsidR="009606D4" w:rsidRPr="00E81F01" w:rsidRDefault="009606D4" w:rsidP="009606D4">
      <w:pPr>
        <w:ind w:left="-567" w:right="-426" w:firstLine="426"/>
        <w:jc w:val="both"/>
        <w:rPr>
          <w:color w:val="000000"/>
        </w:rPr>
      </w:pPr>
      <w:r w:rsidRPr="00E81F01">
        <w:rPr>
          <w:color w:val="000000"/>
        </w:rPr>
        <w:t>В рыбохозяйственных заповедных зонах могут быть запрещены полностью или частично, постоянно или временно либо ограничены следующие виды хозяйственной и иной деятельности: разведка и добыча полезных ископаемых; судоходство; транспортировка углеводородов и продукции из них трубопроводным транспортом; сплав древесины (лесоматериалов); деятельность, влекущая за собой изменения</w:t>
      </w:r>
    </w:p>
    <w:p w14:paraId="6B565A27" w14:textId="77777777" w:rsidR="009606D4" w:rsidRPr="00E81F01" w:rsidRDefault="009606D4" w:rsidP="009606D4">
      <w:pPr>
        <w:autoSpaceDE w:val="0"/>
        <w:autoSpaceDN w:val="0"/>
        <w:adjustRightInd w:val="0"/>
        <w:ind w:left="-567" w:right="-426" w:firstLine="426"/>
        <w:jc w:val="both"/>
        <w:rPr>
          <w:color w:val="000000"/>
        </w:rPr>
      </w:pPr>
      <w:r w:rsidRPr="00E81F01">
        <w:rPr>
          <w:color w:val="000000"/>
        </w:rPr>
        <w:t>гидрологического режима, за исключением осуществления мероприятий по рыбохозяйственной мелиорации; сброс сточных, в том числе дренажных, вод в водный объект; строительство гидроэлектростанций; рубка лесных насаждений; строительство промышленных объектов; использование сточных вод в целях регулирования плодородия почв;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осуществление авиационных мер по борьбе с вредными организмами;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строительство и реконструкция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 распашка земель; размещение отвалов размываемых грунтов; выпас сельскохозяйственных животных и организация для них летних лагерей, ванн.</w:t>
      </w:r>
    </w:p>
    <w:p w14:paraId="6ACD6B33" w14:textId="77777777" w:rsidR="009606D4" w:rsidRPr="00E81F01" w:rsidRDefault="009606D4" w:rsidP="009606D4">
      <w:pPr>
        <w:autoSpaceDE w:val="0"/>
        <w:autoSpaceDN w:val="0"/>
        <w:adjustRightInd w:val="0"/>
        <w:ind w:left="-567" w:right="-426" w:firstLine="426"/>
        <w:jc w:val="both"/>
        <w:rPr>
          <w:color w:val="000000"/>
        </w:rPr>
      </w:pPr>
      <w:r w:rsidRPr="00E81F01">
        <w:rPr>
          <w:color w:val="000000"/>
        </w:rPr>
        <w:t>Порядок установления рыбохозяйственных заповедных зон, изменения их границ, принятия решений о прекращении существования рыбохозяйственных заповедных зон определяется Правительством Российской Федерации.</w:t>
      </w:r>
    </w:p>
    <w:p w14:paraId="6596660E" w14:textId="77777777" w:rsidR="009606D4" w:rsidRPr="00E81F01" w:rsidRDefault="009606D4" w:rsidP="009606D4">
      <w:pPr>
        <w:autoSpaceDE w:val="0"/>
        <w:autoSpaceDN w:val="0"/>
        <w:adjustRightInd w:val="0"/>
        <w:ind w:left="-567" w:right="-426" w:firstLine="426"/>
        <w:jc w:val="both"/>
        <w:rPr>
          <w:color w:val="000000"/>
        </w:rPr>
      </w:pPr>
      <w:r w:rsidRPr="00E81F01">
        <w:rPr>
          <w:color w:val="000000"/>
        </w:rPr>
        <w:t>На территории муниципального округа установлена запретная зона военного объекта - Южно-Сахалинское лесничество Министерства обороны Российской Федерации (65:03-6.6) и запретная зона военного объекта (65:03-6.338), сведения о которых внесены в ЕГРН.</w:t>
      </w:r>
    </w:p>
    <w:p w14:paraId="55D621E4" w14:textId="77777777" w:rsidR="009606D4" w:rsidRPr="00E81F01" w:rsidRDefault="009606D4" w:rsidP="009606D4">
      <w:pPr>
        <w:autoSpaceDE w:val="0"/>
        <w:autoSpaceDN w:val="0"/>
        <w:adjustRightInd w:val="0"/>
        <w:ind w:left="-567" w:right="-426" w:firstLine="426"/>
        <w:jc w:val="both"/>
        <w:rPr>
          <w:color w:val="000000"/>
        </w:rPr>
      </w:pPr>
      <w:r w:rsidRPr="00E81F01">
        <w:rPr>
          <w:color w:val="000000"/>
        </w:rPr>
        <w:t>В соответствии с постановлением Правительства Российской Федерации от 05.05.2014 № 405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 вокруг военных объектов, устанавливаются запретные зоны. Запретная зона - территория вокруг военного объекта, включающая земельный участок, на котором он размещен, в границах которой запрещается или ограничивается хозяйственная и иная деятельность с целью обеспечения безопасности населения при функционировании военного объекта и возникновении на нем чрезвычайных ситуаций природного и техногенного характера или совершении террористического акта.</w:t>
      </w:r>
    </w:p>
    <w:p w14:paraId="12DF1CDF" w14:textId="77777777" w:rsidR="009606D4" w:rsidRPr="00E81F01" w:rsidRDefault="009606D4" w:rsidP="009606D4">
      <w:pPr>
        <w:ind w:left="-567" w:right="-426" w:firstLine="426"/>
        <w:jc w:val="both"/>
        <w:rPr>
          <w:color w:val="000000"/>
        </w:rPr>
      </w:pPr>
      <w:r w:rsidRPr="00E81F01">
        <w:rPr>
          <w:color w:val="000000"/>
        </w:rPr>
        <w:lastRenderedPageBreak/>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законодательством Российской Федерации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14:paraId="14633FDA" w14:textId="77777777" w:rsidR="009606D4" w:rsidRDefault="009606D4" w:rsidP="009606D4">
      <w:pPr>
        <w:ind w:left="-567" w:right="-426" w:firstLine="426"/>
        <w:jc w:val="both"/>
        <w:rPr>
          <w:sz w:val="2"/>
          <w:szCs w:val="2"/>
        </w:rPr>
      </w:pPr>
      <w:r w:rsidRPr="00E81F01">
        <w:rPr>
          <w:color w:val="000000"/>
        </w:rPr>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законодательством и гражданским законодательством.</w:t>
      </w:r>
      <w:bookmarkEnd w:id="8"/>
      <w:bookmarkEnd w:id="9"/>
    </w:p>
    <w:p w14:paraId="3E954172" w14:textId="77777777" w:rsidR="009606D4" w:rsidRDefault="009606D4" w:rsidP="009606D4">
      <w:pPr>
        <w:ind w:left="-284"/>
        <w:rPr>
          <w:sz w:val="2"/>
          <w:szCs w:val="2"/>
        </w:rPr>
      </w:pPr>
    </w:p>
    <w:p w14:paraId="7EFC958A" w14:textId="77777777" w:rsidR="009606D4" w:rsidRDefault="009606D4" w:rsidP="009606D4">
      <w:pPr>
        <w:ind w:left="-284"/>
        <w:rPr>
          <w:sz w:val="2"/>
          <w:szCs w:val="2"/>
        </w:rPr>
      </w:pPr>
    </w:p>
    <w:p w14:paraId="3B01DB40" w14:textId="77777777" w:rsidR="009606D4" w:rsidRDefault="009606D4" w:rsidP="009606D4">
      <w:pPr>
        <w:rPr>
          <w:sz w:val="2"/>
          <w:szCs w:val="2"/>
        </w:rPr>
      </w:pPr>
    </w:p>
    <w:p w14:paraId="5144F380" w14:textId="77777777" w:rsidR="009606D4" w:rsidRDefault="009606D4" w:rsidP="009606D4">
      <w:pPr>
        <w:rPr>
          <w:sz w:val="2"/>
          <w:szCs w:val="2"/>
        </w:rPr>
      </w:pPr>
    </w:p>
    <w:p w14:paraId="5D3E59C1" w14:textId="77777777" w:rsidR="009606D4" w:rsidRDefault="009606D4" w:rsidP="009606D4">
      <w:pPr>
        <w:rPr>
          <w:sz w:val="2"/>
          <w:szCs w:val="2"/>
        </w:rPr>
      </w:pPr>
    </w:p>
    <w:p w14:paraId="3C061C4D" w14:textId="77777777" w:rsidR="009606D4" w:rsidRDefault="009606D4" w:rsidP="009606D4">
      <w:pPr>
        <w:rPr>
          <w:sz w:val="2"/>
          <w:szCs w:val="2"/>
        </w:rPr>
      </w:pPr>
    </w:p>
    <w:p w14:paraId="517891FC" w14:textId="77777777" w:rsidR="009606D4" w:rsidRDefault="009606D4" w:rsidP="009606D4">
      <w:pPr>
        <w:rPr>
          <w:sz w:val="2"/>
          <w:szCs w:val="2"/>
        </w:rPr>
      </w:pPr>
    </w:p>
    <w:p w14:paraId="19854C7D" w14:textId="77777777" w:rsidR="009606D4" w:rsidRDefault="009606D4" w:rsidP="009606D4">
      <w:pPr>
        <w:rPr>
          <w:sz w:val="2"/>
          <w:szCs w:val="2"/>
        </w:rPr>
      </w:pPr>
    </w:p>
    <w:p w14:paraId="29D40604" w14:textId="77777777" w:rsidR="009606D4" w:rsidRDefault="009606D4" w:rsidP="009606D4">
      <w:pPr>
        <w:rPr>
          <w:sz w:val="2"/>
          <w:szCs w:val="2"/>
        </w:rPr>
      </w:pPr>
    </w:p>
    <w:p w14:paraId="45F7A08B" w14:textId="77777777" w:rsidR="009606D4" w:rsidRDefault="009606D4" w:rsidP="009606D4">
      <w:pPr>
        <w:rPr>
          <w:sz w:val="2"/>
          <w:szCs w:val="2"/>
        </w:rPr>
      </w:pPr>
    </w:p>
    <w:p w14:paraId="47D6CD36" w14:textId="77777777" w:rsidR="009606D4" w:rsidRDefault="009606D4" w:rsidP="009606D4">
      <w:pPr>
        <w:rPr>
          <w:sz w:val="2"/>
          <w:szCs w:val="2"/>
        </w:rPr>
      </w:pPr>
    </w:p>
    <w:p w14:paraId="168B6CDB" w14:textId="77777777" w:rsidR="009606D4" w:rsidRDefault="009606D4" w:rsidP="009606D4">
      <w:pPr>
        <w:rPr>
          <w:sz w:val="2"/>
          <w:szCs w:val="2"/>
        </w:rPr>
      </w:pPr>
    </w:p>
    <w:p w14:paraId="7DDBD809" w14:textId="77777777" w:rsidR="009606D4" w:rsidRDefault="009606D4" w:rsidP="009606D4">
      <w:pPr>
        <w:rPr>
          <w:sz w:val="2"/>
          <w:szCs w:val="2"/>
        </w:rPr>
      </w:pPr>
    </w:p>
    <w:p w14:paraId="75FBC03C" w14:textId="77777777" w:rsidR="009606D4" w:rsidRDefault="009606D4" w:rsidP="009606D4">
      <w:pPr>
        <w:rPr>
          <w:sz w:val="2"/>
          <w:szCs w:val="2"/>
        </w:rPr>
      </w:pPr>
    </w:p>
    <w:p w14:paraId="560ABE73" w14:textId="77777777" w:rsidR="009606D4" w:rsidRDefault="009606D4" w:rsidP="009606D4">
      <w:pPr>
        <w:rPr>
          <w:sz w:val="2"/>
          <w:szCs w:val="2"/>
        </w:rPr>
      </w:pPr>
    </w:p>
    <w:p w14:paraId="753916F8" w14:textId="77777777" w:rsidR="009606D4" w:rsidRDefault="009606D4" w:rsidP="009606D4">
      <w:pPr>
        <w:rPr>
          <w:sz w:val="2"/>
          <w:szCs w:val="2"/>
        </w:rPr>
      </w:pPr>
    </w:p>
    <w:p w14:paraId="2A331617" w14:textId="77777777" w:rsidR="009606D4" w:rsidRDefault="009606D4" w:rsidP="009606D4">
      <w:pPr>
        <w:rPr>
          <w:sz w:val="2"/>
          <w:szCs w:val="2"/>
        </w:rPr>
      </w:pPr>
    </w:p>
    <w:p w14:paraId="15222252" w14:textId="77777777" w:rsidR="00625229" w:rsidRDefault="00625229" w:rsidP="001B2ABD"/>
    <w:sectPr w:rsidR="00625229" w:rsidSect="006F71F4">
      <w:headerReference w:type="default" r:id="rId9"/>
      <w:pgSz w:w="11907" w:h="16840"/>
      <w:pgMar w:top="1134" w:right="709" w:bottom="851"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A0E24" w14:textId="77777777" w:rsidR="00406521" w:rsidRDefault="00406521">
      <w:r>
        <w:separator/>
      </w:r>
    </w:p>
  </w:endnote>
  <w:endnote w:type="continuationSeparator" w:id="0">
    <w:p w14:paraId="53D00345" w14:textId="77777777" w:rsidR="00406521" w:rsidRDefault="00406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ndale Sans UI">
    <w:altName w:val="Microsoft YaHei"/>
    <w:charset w:val="CC"/>
    <w:family w:val="auto"/>
    <w:pitch w:val="default"/>
    <w:sig w:usb0="00000000" w:usb1="00000000" w:usb2="00000000" w:usb3="00000000" w:csb0="00040001"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pitch w:val="variable"/>
    <w:sig w:usb0="0000A003" w:usb1="00000000" w:usb2="00000000" w:usb3="00000000" w:csb0="00000001" w:csb1="00000000"/>
  </w:font>
  <w:font w:name="Peterburg">
    <w:altName w:val="Times New Roman"/>
    <w:charset w:val="00"/>
    <w:family w:val="auto"/>
    <w:pitch w:val="variable"/>
    <w:sig w:usb0="00000287" w:usb1="00000000" w:usb2="00000000" w:usb3="00000000" w:csb0="0000001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0CB7A" w14:textId="77777777" w:rsidR="009606D4" w:rsidRDefault="009606D4">
    <w:pPr>
      <w:pStyle w:val="a7"/>
    </w:pPr>
    <w:r>
      <w:rPr>
        <w:lang w:val="ru-RU" w:eastAsia="ru-RU"/>
      </w:rPr>
      <w:pict w14:anchorId="04E33CB6">
        <v:group id="Группа 156" o:spid="_x0000_s1025" style="position:absolute;margin-left:81.65pt;margin-top:0;width:472.5pt;height:27.35pt;z-index:251659264;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">
          <v:rect id="Rectangle 157" o:spid="_x0000_s1026" style="position:absolute;left:374;top:14903;width:9346;height: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XbqcUA&#10;AADcAAAADwAAAGRycy9kb3ducmV2LnhtbESPT2vCQBTE74LfYXkFL1I39RA0dRXRFoRe/NdDb6/Z&#10;1yQ0+zbkbU389l1B8DjMzG+Yxap3tbpQK5VnAy+TBBRx7m3FhYHz6f15BkoCssXaMxm4ksBqORws&#10;MLO+4wNdjqFQEcKSoYEyhCbTWvKSHMrEN8TR+/GtwxBlW2jbYhfhrtbTJEm1w4rjQokNbUrKf49/&#10;zsD8W2T/9tHh5ssl1/M4nX1u12LM6Klfv4IK1IdH+N7eWQPTNIXbmXgE9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tdupxQAAANwAAAAPAAAAAAAAAAAAAAAAAJgCAABkcnMv&#10;ZG93bnJldi54bWxQSwUGAAAAAAQABAD1AAAAigMAAAAA&#10;" fillcolor="#7f7f7f" stroked="f" strokecolor="#943634">
            <v:textbox style="mso-next-textbox:#Rectangle 157">
              <w:txbxContent>
                <w:p w14:paraId="1C9CC91E" w14:textId="77777777" w:rsidR="009606D4" w:rsidRDefault="009606D4">
                  <w:pPr>
                    <w:pStyle w:val="a7"/>
                  </w:pPr>
                  <w:r>
                    <w:rPr>
                      <w:color w:val="FFFFFF"/>
                    </w:rPr>
                    <w:t>ООО «САРСТРОЙНИИПРОЕКТ», 2018 г.</w:t>
                  </w:r>
                </w:p>
                <w:p w14:paraId="45DC43D0" w14:textId="77777777" w:rsidR="009606D4" w:rsidRDefault="009606D4">
                  <w:pPr>
                    <w:pStyle w:val="a5"/>
                    <w:rPr>
                      <w:color w:val="FFFFFF"/>
                    </w:rPr>
                  </w:pPr>
                </w:p>
              </w:txbxContent>
            </v:textbox>
          </v:rect>
          <v:rect id="Rectangle 158" o:spid="_x0000_s1027" style="position:absolute;left:9763;top:14903;width:2102;height: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TSLcEA&#10;AADcAAAADwAAAGRycy9kb3ducmV2LnhtbESPT4vCMBTE78J+h/AEbzbRQ5WuUWQXwdviH9zro3nb&#10;FJuX0kTt+umNIHgcZuY3zGLVu0ZcqQu1Zw2TTIEgLr2pudJwPGzGcxAhIhtsPJOGfwqwWn4MFlgY&#10;f+MdXfexEgnCoUANNsa2kDKUlhyGzLfEyfvzncOYZFdJ0+EtwV0jp0rl0mHNacFiS1+WyvP+4jRc&#10;zqzyufoNPVu/rg1+/5z4rvVo2K8/QUTq4zv8am+Nhmk+g+eZdAT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kU0i3BAAAA3AAAAA8AAAAAAAAAAAAAAAAAmAIAAGRycy9kb3du&#10;cmV2LnhtbFBLBQYAAAAABAAEAPUAAACGAwAAAAA=&#10;" fillcolor="#7f7f7f" stroked="f">
            <v:textbox style="mso-next-textbox:#Rectangle 158">
              <w:txbxContent>
                <w:p w14:paraId="76E69119" w14:textId="77777777" w:rsidR="009606D4" w:rsidRDefault="009606D4">
                  <w:pPr>
                    <w:pStyle w:val="a7"/>
                    <w:jc w:val="right"/>
                    <w:rPr>
                      <w:color w:val="FFFFFF"/>
                    </w:rPr>
                  </w:pPr>
                  <w:r>
                    <w:fldChar w:fldCharType="begin"/>
                  </w:r>
                  <w:r>
                    <w:instrText>PAGE   \* MERGEFORMAT</w:instrText>
                  </w:r>
                  <w:r>
                    <w:fldChar w:fldCharType="separate"/>
                  </w:r>
                  <w:r>
                    <w:rPr>
                      <w:color w:val="FFFFFF"/>
                      <w:lang w:val="ru-RU" w:eastAsia="ru-RU"/>
                    </w:rPr>
                    <w:t>91</w:t>
                  </w:r>
                  <w:r>
                    <w:rPr>
                      <w:color w:val="FFFFFF"/>
                    </w:rPr>
                    <w:fldChar w:fldCharType="end"/>
                  </w:r>
                </w:p>
              </w:txbxContent>
            </v:textbox>
          </v:rect>
          <v:rect id="Rectangle 159" o:spid="_x0000_s1028" style="position:absolute;left:321;top:14850;width:11601;height: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1URcEA&#10;AADcAAAADwAAAGRycy9kb3ducmV2LnhtbERPz2vCMBS+C/sfwhvsZtMJK9I1SjcUdipMhW23R/OW&#10;FJuX0kTb/ffLQfD48f2utrPrxZXG0HlW8JzlIIhbrzs2Ck7H/XINIkRkjb1nUvBHAbabh0WFpfYT&#10;f9L1EI1IIRxKVGBjHEopQ2vJYcj8QJy4Xz86jAmORuoRpxTuernK80I67Dg1WBzo3VJ7Plycgt3w&#10;09QvJsj6K9rvs3+b9rYxSj09zvUriEhzvItv7g+tYFWktelMOgJ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9VEXBAAAA3AAAAA8AAAAAAAAAAAAAAAAAmAIAAGRycy9kb3du&#10;cmV2LnhtbFBLBQYAAAAABAAEAPUAAACGAwAAAAA=&#10;" filled="f"/>
          <w10:wrap type="topAndBottom" anchorx="page"/>
        </v:group>
      </w:pict>
    </w:r>
  </w:p>
  <w:p w14:paraId="387ADB17" w14:textId="77777777" w:rsidR="009606D4" w:rsidRDefault="009606D4">
    <w:pPr>
      <w:pStyle w:val="a7"/>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46E6A" w14:textId="77777777" w:rsidR="00406521" w:rsidRDefault="00406521">
      <w:r>
        <w:separator/>
      </w:r>
    </w:p>
  </w:footnote>
  <w:footnote w:type="continuationSeparator" w:id="0">
    <w:p w14:paraId="77DB0A0A" w14:textId="77777777" w:rsidR="00406521" w:rsidRDefault="00406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7141423"/>
      <w:docPartObj>
        <w:docPartGallery w:val="Page Numbers (Top of Page)"/>
        <w:docPartUnique/>
      </w:docPartObj>
    </w:sdtPr>
    <w:sdtContent>
      <w:p w14:paraId="458BA178" w14:textId="4AF44A4E" w:rsidR="00F73BD7" w:rsidRDefault="00F73BD7">
        <w:pPr>
          <w:pStyle w:val="a5"/>
          <w:jc w:val="center"/>
        </w:pPr>
        <w:r>
          <w:fldChar w:fldCharType="begin"/>
        </w:r>
        <w:r>
          <w:instrText>PAGE   \* MERGEFORMAT</w:instrText>
        </w:r>
        <w:r>
          <w:fldChar w:fldCharType="separate"/>
        </w:r>
        <w:r w:rsidR="007A2098">
          <w:rPr>
            <w:noProof/>
          </w:rPr>
          <w:t>2</w:t>
        </w:r>
        <w:r>
          <w:fldChar w:fldCharType="end"/>
        </w:r>
      </w:p>
    </w:sdtContent>
  </w:sdt>
  <w:p w14:paraId="18BE465F" w14:textId="77777777" w:rsidR="00F73BD7" w:rsidRDefault="00F73BD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4761"/>
    <w:multiLevelType w:val="multilevel"/>
    <w:tmpl w:val="00614761"/>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387DA3"/>
    <w:multiLevelType w:val="multilevel"/>
    <w:tmpl w:val="01387DA3"/>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6C7C53"/>
    <w:multiLevelType w:val="multilevel"/>
    <w:tmpl w:val="036C7C53"/>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7371A3"/>
    <w:multiLevelType w:val="multilevel"/>
    <w:tmpl w:val="037371A3"/>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4C05C71"/>
    <w:multiLevelType w:val="multilevel"/>
    <w:tmpl w:val="04C05C71"/>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4ED19FD"/>
    <w:multiLevelType w:val="multilevel"/>
    <w:tmpl w:val="04ED19F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4EF063C"/>
    <w:multiLevelType w:val="multilevel"/>
    <w:tmpl w:val="04EF063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5CE5DD6"/>
    <w:multiLevelType w:val="multilevel"/>
    <w:tmpl w:val="05CE5DD6"/>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start w:val="153"/>
      <w:numFmt w:val="decimal"/>
      <w:lvlText w:val="%1.%2)"/>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751516D"/>
    <w:multiLevelType w:val="multilevel"/>
    <w:tmpl w:val="0751516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7724D6E"/>
    <w:multiLevelType w:val="multilevel"/>
    <w:tmpl w:val="07724D6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79C0E32"/>
    <w:multiLevelType w:val="multilevel"/>
    <w:tmpl w:val="079C0E3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8096F93"/>
    <w:multiLevelType w:val="multilevel"/>
    <w:tmpl w:val="08096F93"/>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8263D19"/>
    <w:multiLevelType w:val="multilevel"/>
    <w:tmpl w:val="08263D1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8694F91"/>
    <w:multiLevelType w:val="multilevel"/>
    <w:tmpl w:val="08694F91"/>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87813AB"/>
    <w:multiLevelType w:val="multilevel"/>
    <w:tmpl w:val="087813A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8D914D0"/>
    <w:multiLevelType w:val="multilevel"/>
    <w:tmpl w:val="08D914D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8E02B80"/>
    <w:multiLevelType w:val="multilevel"/>
    <w:tmpl w:val="08E02B8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90126B7"/>
    <w:multiLevelType w:val="multilevel"/>
    <w:tmpl w:val="090126B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93B440B"/>
    <w:multiLevelType w:val="multilevel"/>
    <w:tmpl w:val="093B440B"/>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9BC112F"/>
    <w:multiLevelType w:val="multilevel"/>
    <w:tmpl w:val="09BC112F"/>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A691C24"/>
    <w:multiLevelType w:val="multilevel"/>
    <w:tmpl w:val="0A691C2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B417B84"/>
    <w:multiLevelType w:val="multilevel"/>
    <w:tmpl w:val="0B417B8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B903A14"/>
    <w:multiLevelType w:val="multilevel"/>
    <w:tmpl w:val="0B903A1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D385A9A"/>
    <w:multiLevelType w:val="multilevel"/>
    <w:tmpl w:val="0D385A9A"/>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DDD101A"/>
    <w:multiLevelType w:val="multilevel"/>
    <w:tmpl w:val="0DDD101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0E7C5056"/>
    <w:multiLevelType w:val="multilevel"/>
    <w:tmpl w:val="0E7C505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0EA86924"/>
    <w:multiLevelType w:val="multilevel"/>
    <w:tmpl w:val="0EA8692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0EC300CE"/>
    <w:multiLevelType w:val="multilevel"/>
    <w:tmpl w:val="0EC300C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0ED110EE"/>
    <w:multiLevelType w:val="multilevel"/>
    <w:tmpl w:val="0ED110E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0F51556F"/>
    <w:multiLevelType w:val="multilevel"/>
    <w:tmpl w:val="0F51556F"/>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0F7C44E4"/>
    <w:multiLevelType w:val="multilevel"/>
    <w:tmpl w:val="0F7C44E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0FCD645F"/>
    <w:multiLevelType w:val="multilevel"/>
    <w:tmpl w:val="0FCD645F"/>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0FD2107C"/>
    <w:multiLevelType w:val="multilevel"/>
    <w:tmpl w:val="0FD2107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0FFC7272"/>
    <w:multiLevelType w:val="multilevel"/>
    <w:tmpl w:val="0FFC727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023513B"/>
    <w:multiLevelType w:val="multilevel"/>
    <w:tmpl w:val="1023513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02B01EA"/>
    <w:multiLevelType w:val="multilevel"/>
    <w:tmpl w:val="102B01E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10694999"/>
    <w:multiLevelType w:val="multilevel"/>
    <w:tmpl w:val="1069499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1098465D"/>
    <w:multiLevelType w:val="multilevel"/>
    <w:tmpl w:val="1098465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11465336"/>
    <w:multiLevelType w:val="multilevel"/>
    <w:tmpl w:val="1146533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121D264E"/>
    <w:multiLevelType w:val="multilevel"/>
    <w:tmpl w:val="121D264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12417226"/>
    <w:multiLevelType w:val="multilevel"/>
    <w:tmpl w:val="1241722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131F47D2"/>
    <w:multiLevelType w:val="multilevel"/>
    <w:tmpl w:val="131F47D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147C1A37"/>
    <w:multiLevelType w:val="multilevel"/>
    <w:tmpl w:val="147C1A3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156B6972"/>
    <w:multiLevelType w:val="multilevel"/>
    <w:tmpl w:val="156B697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158B21A1"/>
    <w:multiLevelType w:val="multilevel"/>
    <w:tmpl w:val="158B21A1"/>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15982E5F"/>
    <w:multiLevelType w:val="multilevel"/>
    <w:tmpl w:val="15982E5F"/>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15C25973"/>
    <w:multiLevelType w:val="multilevel"/>
    <w:tmpl w:val="15C25973"/>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15F045E4"/>
    <w:multiLevelType w:val="multilevel"/>
    <w:tmpl w:val="15F045E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16057547"/>
    <w:multiLevelType w:val="multilevel"/>
    <w:tmpl w:val="1605754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16736C09"/>
    <w:multiLevelType w:val="multilevel"/>
    <w:tmpl w:val="16736C0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1679586E"/>
    <w:multiLevelType w:val="multilevel"/>
    <w:tmpl w:val="1679586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167A7A49"/>
    <w:multiLevelType w:val="multilevel"/>
    <w:tmpl w:val="167A7A4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16822452"/>
    <w:multiLevelType w:val="multilevel"/>
    <w:tmpl w:val="1682245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16993020"/>
    <w:multiLevelType w:val="multilevel"/>
    <w:tmpl w:val="1699302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171125B6"/>
    <w:multiLevelType w:val="multilevel"/>
    <w:tmpl w:val="171125B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1721793C"/>
    <w:multiLevelType w:val="multilevel"/>
    <w:tmpl w:val="1721793C"/>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17664BCE"/>
    <w:multiLevelType w:val="multilevel"/>
    <w:tmpl w:val="17664BC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177D39EB"/>
    <w:multiLevelType w:val="multilevel"/>
    <w:tmpl w:val="177D39E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1786277F"/>
    <w:multiLevelType w:val="multilevel"/>
    <w:tmpl w:val="1786277F"/>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181C287B"/>
    <w:multiLevelType w:val="multilevel"/>
    <w:tmpl w:val="181C287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182331DB"/>
    <w:multiLevelType w:val="multilevel"/>
    <w:tmpl w:val="182331D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184B203D"/>
    <w:multiLevelType w:val="multilevel"/>
    <w:tmpl w:val="184B203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185B2336"/>
    <w:multiLevelType w:val="multilevel"/>
    <w:tmpl w:val="185B2336"/>
    <w:lvl w:ilvl="0">
      <w:start w:val="13"/>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18B21D97"/>
    <w:multiLevelType w:val="multilevel"/>
    <w:tmpl w:val="18B21D9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190801E8"/>
    <w:multiLevelType w:val="multilevel"/>
    <w:tmpl w:val="190801E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19C6646C"/>
    <w:multiLevelType w:val="multilevel"/>
    <w:tmpl w:val="19C6646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19C67C8C"/>
    <w:multiLevelType w:val="multilevel"/>
    <w:tmpl w:val="19C67C8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1A310BC5"/>
    <w:multiLevelType w:val="multilevel"/>
    <w:tmpl w:val="1A310BC5"/>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1AF67437"/>
    <w:multiLevelType w:val="multilevel"/>
    <w:tmpl w:val="1AF6743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1C663945"/>
    <w:multiLevelType w:val="multilevel"/>
    <w:tmpl w:val="1C663945"/>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1CF472D8"/>
    <w:multiLevelType w:val="multilevel"/>
    <w:tmpl w:val="1CF472D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1D5329E3"/>
    <w:multiLevelType w:val="multilevel"/>
    <w:tmpl w:val="1D5329E3"/>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1D6F5868"/>
    <w:multiLevelType w:val="multilevel"/>
    <w:tmpl w:val="1D6F586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1DDC323F"/>
    <w:multiLevelType w:val="multilevel"/>
    <w:tmpl w:val="1DDC323F"/>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1E60099F"/>
    <w:multiLevelType w:val="multilevel"/>
    <w:tmpl w:val="1E60099F"/>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1ED805FB"/>
    <w:multiLevelType w:val="multilevel"/>
    <w:tmpl w:val="1ED805F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1F024DCE"/>
    <w:multiLevelType w:val="singleLevel"/>
    <w:tmpl w:val="3CF4CE52"/>
    <w:lvl w:ilvl="0">
      <w:start w:val="2"/>
      <w:numFmt w:val="decimal"/>
      <w:lvlText w:val="%1."/>
      <w:lvlJc w:val="left"/>
      <w:pPr>
        <w:tabs>
          <w:tab w:val="num" w:pos="1080"/>
        </w:tabs>
        <w:ind w:left="1080" w:hanging="360"/>
      </w:pPr>
      <w:rPr>
        <w:rFonts w:hint="default"/>
      </w:rPr>
    </w:lvl>
  </w:abstractNum>
  <w:abstractNum w:abstractNumId="77" w15:restartNumberingAfterBreak="0">
    <w:nsid w:val="1F2328C7"/>
    <w:multiLevelType w:val="multilevel"/>
    <w:tmpl w:val="1F2328C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1F8442B9"/>
    <w:multiLevelType w:val="multilevel"/>
    <w:tmpl w:val="1F8442B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207619A2"/>
    <w:multiLevelType w:val="multilevel"/>
    <w:tmpl w:val="207619A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22445630"/>
    <w:multiLevelType w:val="multilevel"/>
    <w:tmpl w:val="2244563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2252500E"/>
    <w:multiLevelType w:val="multilevel"/>
    <w:tmpl w:val="2252500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226C49EC"/>
    <w:multiLevelType w:val="multilevel"/>
    <w:tmpl w:val="226C49E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22EB58E7"/>
    <w:multiLevelType w:val="multilevel"/>
    <w:tmpl w:val="22EB58E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23C02ED8"/>
    <w:multiLevelType w:val="multilevel"/>
    <w:tmpl w:val="23C02ED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23F51752"/>
    <w:multiLevelType w:val="multilevel"/>
    <w:tmpl w:val="23F5175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247D0E60"/>
    <w:multiLevelType w:val="multilevel"/>
    <w:tmpl w:val="247D0E6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24BE3B8B"/>
    <w:multiLevelType w:val="multilevel"/>
    <w:tmpl w:val="24BE3B8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25903889"/>
    <w:multiLevelType w:val="multilevel"/>
    <w:tmpl w:val="2590388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260A0331"/>
    <w:multiLevelType w:val="multilevel"/>
    <w:tmpl w:val="260A0331"/>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268450F9"/>
    <w:multiLevelType w:val="multilevel"/>
    <w:tmpl w:val="268450F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271A5602"/>
    <w:multiLevelType w:val="multilevel"/>
    <w:tmpl w:val="271A560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282A1432"/>
    <w:multiLevelType w:val="hybridMultilevel"/>
    <w:tmpl w:val="02D4B9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3" w15:restartNumberingAfterBreak="0">
    <w:nsid w:val="297F3342"/>
    <w:multiLevelType w:val="multilevel"/>
    <w:tmpl w:val="297F334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29FB366A"/>
    <w:multiLevelType w:val="multilevel"/>
    <w:tmpl w:val="29FB366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2A72225B"/>
    <w:multiLevelType w:val="multilevel"/>
    <w:tmpl w:val="2A72225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2AE41858"/>
    <w:multiLevelType w:val="multilevel"/>
    <w:tmpl w:val="2AE4185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2AEF3D6B"/>
    <w:multiLevelType w:val="multilevel"/>
    <w:tmpl w:val="2AEF3D6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2B034664"/>
    <w:multiLevelType w:val="singleLevel"/>
    <w:tmpl w:val="40C2E3D0"/>
    <w:lvl w:ilvl="0">
      <w:start w:val="4"/>
      <w:numFmt w:val="decimal"/>
      <w:lvlText w:val="%1."/>
      <w:lvlJc w:val="left"/>
      <w:pPr>
        <w:tabs>
          <w:tab w:val="num" w:pos="1080"/>
        </w:tabs>
        <w:ind w:left="1080" w:hanging="360"/>
      </w:pPr>
      <w:rPr>
        <w:rFonts w:hint="default"/>
      </w:rPr>
    </w:lvl>
  </w:abstractNum>
  <w:abstractNum w:abstractNumId="99" w15:restartNumberingAfterBreak="0">
    <w:nsid w:val="2B2726BA"/>
    <w:multiLevelType w:val="multilevel"/>
    <w:tmpl w:val="2B2726B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2BCA1AAC"/>
    <w:multiLevelType w:val="multilevel"/>
    <w:tmpl w:val="2BCA1AA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2C352F86"/>
    <w:multiLevelType w:val="multilevel"/>
    <w:tmpl w:val="2C352F8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2D037E57"/>
    <w:multiLevelType w:val="multilevel"/>
    <w:tmpl w:val="2D037E5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2D717398"/>
    <w:multiLevelType w:val="multilevel"/>
    <w:tmpl w:val="2D71739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2D8616F7"/>
    <w:multiLevelType w:val="multilevel"/>
    <w:tmpl w:val="2D8616F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2DA71B8E"/>
    <w:multiLevelType w:val="multilevel"/>
    <w:tmpl w:val="2DA71B8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2E702B9E"/>
    <w:multiLevelType w:val="multilevel"/>
    <w:tmpl w:val="2E702B9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2E8559C2"/>
    <w:multiLevelType w:val="multilevel"/>
    <w:tmpl w:val="2E8559C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2F7134C5"/>
    <w:multiLevelType w:val="multilevel"/>
    <w:tmpl w:val="2F7134C5"/>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2FE231E2"/>
    <w:multiLevelType w:val="multilevel"/>
    <w:tmpl w:val="2FE231E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306259F2"/>
    <w:multiLevelType w:val="multilevel"/>
    <w:tmpl w:val="306259F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309170AC"/>
    <w:multiLevelType w:val="multilevel"/>
    <w:tmpl w:val="309170A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310A784B"/>
    <w:multiLevelType w:val="multilevel"/>
    <w:tmpl w:val="310A784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31164319"/>
    <w:multiLevelType w:val="multilevel"/>
    <w:tmpl w:val="3116431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314A3090"/>
    <w:multiLevelType w:val="multilevel"/>
    <w:tmpl w:val="314A309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317936E8"/>
    <w:multiLevelType w:val="multilevel"/>
    <w:tmpl w:val="317936E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319A2BEC"/>
    <w:multiLevelType w:val="multilevel"/>
    <w:tmpl w:val="319A2BE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31EE2318"/>
    <w:multiLevelType w:val="multilevel"/>
    <w:tmpl w:val="31EE231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329A6B06"/>
    <w:multiLevelType w:val="multilevel"/>
    <w:tmpl w:val="329A6B06"/>
    <w:lvl w:ilvl="0">
      <w:start w:val="1"/>
      <w:numFmt w:val="decimal"/>
      <w:lvlText w:val="%1."/>
      <w:lvlJc w:val="left"/>
      <w:pPr>
        <w:ind w:left="502" w:hanging="360"/>
      </w:pPr>
      <w:rPr>
        <w:rFonts w:hint="default"/>
        <w:color w:val="00000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19" w15:restartNumberingAfterBreak="0">
    <w:nsid w:val="333B25D3"/>
    <w:multiLevelType w:val="multilevel"/>
    <w:tmpl w:val="333B25D3"/>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33BF6E41"/>
    <w:multiLevelType w:val="multilevel"/>
    <w:tmpl w:val="33BF6E41"/>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33D77979"/>
    <w:multiLevelType w:val="multilevel"/>
    <w:tmpl w:val="33D7797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343E6BE2"/>
    <w:multiLevelType w:val="multilevel"/>
    <w:tmpl w:val="343E6BE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34567446"/>
    <w:multiLevelType w:val="multilevel"/>
    <w:tmpl w:val="3456744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34C11BF9"/>
    <w:multiLevelType w:val="multilevel"/>
    <w:tmpl w:val="34C11BF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35582336"/>
    <w:multiLevelType w:val="multilevel"/>
    <w:tmpl w:val="3558233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35A778F6"/>
    <w:multiLevelType w:val="multilevel"/>
    <w:tmpl w:val="35A778F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36146AFE"/>
    <w:multiLevelType w:val="multilevel"/>
    <w:tmpl w:val="36146AF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36E76B77"/>
    <w:multiLevelType w:val="multilevel"/>
    <w:tmpl w:val="36E76B7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3712774B"/>
    <w:multiLevelType w:val="multilevel"/>
    <w:tmpl w:val="3712774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37336B2B"/>
    <w:multiLevelType w:val="multilevel"/>
    <w:tmpl w:val="37336B2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377D639A"/>
    <w:multiLevelType w:val="multilevel"/>
    <w:tmpl w:val="377D639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38874FA0"/>
    <w:multiLevelType w:val="multilevel"/>
    <w:tmpl w:val="38874FA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38D636AD"/>
    <w:multiLevelType w:val="multilevel"/>
    <w:tmpl w:val="38D636A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394602E2"/>
    <w:multiLevelType w:val="multilevel"/>
    <w:tmpl w:val="394602E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39BD386C"/>
    <w:multiLevelType w:val="multilevel"/>
    <w:tmpl w:val="39BD386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3B2C3AD4"/>
    <w:multiLevelType w:val="multilevel"/>
    <w:tmpl w:val="3B2C3AD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3B4F180D"/>
    <w:multiLevelType w:val="multilevel"/>
    <w:tmpl w:val="3B4F180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3CD151B8"/>
    <w:multiLevelType w:val="multilevel"/>
    <w:tmpl w:val="3CD151B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3D2D3B00"/>
    <w:multiLevelType w:val="multilevel"/>
    <w:tmpl w:val="3D2D3B0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3D2F6298"/>
    <w:multiLevelType w:val="multilevel"/>
    <w:tmpl w:val="3D2F629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3D5F17B0"/>
    <w:multiLevelType w:val="multilevel"/>
    <w:tmpl w:val="3D5F17B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3DB04B45"/>
    <w:multiLevelType w:val="multilevel"/>
    <w:tmpl w:val="3DB04B45"/>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15:restartNumberingAfterBreak="0">
    <w:nsid w:val="3DE40800"/>
    <w:multiLevelType w:val="multilevel"/>
    <w:tmpl w:val="3DE40800"/>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3E1B40F0"/>
    <w:multiLevelType w:val="multilevel"/>
    <w:tmpl w:val="3E1B40F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15:restartNumberingAfterBreak="0">
    <w:nsid w:val="3E2374E3"/>
    <w:multiLevelType w:val="multilevel"/>
    <w:tmpl w:val="3E2374E3"/>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3E5E53D4"/>
    <w:multiLevelType w:val="multilevel"/>
    <w:tmpl w:val="3E5E53D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15:restartNumberingAfterBreak="0">
    <w:nsid w:val="3E6D0FCD"/>
    <w:multiLevelType w:val="multilevel"/>
    <w:tmpl w:val="3E6D0FC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15:restartNumberingAfterBreak="0">
    <w:nsid w:val="3F1B26A0"/>
    <w:multiLevelType w:val="multilevel"/>
    <w:tmpl w:val="3F1B26A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15:restartNumberingAfterBreak="0">
    <w:nsid w:val="3F961E5E"/>
    <w:multiLevelType w:val="multilevel"/>
    <w:tmpl w:val="3F961E5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15:restartNumberingAfterBreak="0">
    <w:nsid w:val="400E2BC8"/>
    <w:multiLevelType w:val="multilevel"/>
    <w:tmpl w:val="400E2BC8"/>
    <w:lvl w:ilvl="0">
      <w:start w:val="4"/>
      <w:numFmt w:val="decimal"/>
      <w:lvlText w:val="14.%1"/>
      <w:lvlJc w:val="left"/>
      <w:rPr>
        <w:rFonts w:ascii="Tahoma" w:eastAsia="Tahoma" w:hAnsi="Tahoma" w:cs="Tahoma"/>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15:restartNumberingAfterBreak="0">
    <w:nsid w:val="40251BAD"/>
    <w:multiLevelType w:val="multilevel"/>
    <w:tmpl w:val="40251BA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41064545"/>
    <w:multiLevelType w:val="multilevel"/>
    <w:tmpl w:val="41064545"/>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15:restartNumberingAfterBreak="0">
    <w:nsid w:val="41342AB8"/>
    <w:multiLevelType w:val="multilevel"/>
    <w:tmpl w:val="41342AB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41580A1F"/>
    <w:multiLevelType w:val="multilevel"/>
    <w:tmpl w:val="41580A1F"/>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15:restartNumberingAfterBreak="0">
    <w:nsid w:val="420A2E44"/>
    <w:multiLevelType w:val="multilevel"/>
    <w:tmpl w:val="420A2E44"/>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15:restartNumberingAfterBreak="0">
    <w:nsid w:val="42D65B0C"/>
    <w:multiLevelType w:val="multilevel"/>
    <w:tmpl w:val="42D65B0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15:restartNumberingAfterBreak="0">
    <w:nsid w:val="43723D26"/>
    <w:multiLevelType w:val="multilevel"/>
    <w:tmpl w:val="43723D2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15:restartNumberingAfterBreak="0">
    <w:nsid w:val="43D44D84"/>
    <w:multiLevelType w:val="multilevel"/>
    <w:tmpl w:val="43D44D8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445F35FB"/>
    <w:multiLevelType w:val="multilevel"/>
    <w:tmpl w:val="445F35F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15:restartNumberingAfterBreak="0">
    <w:nsid w:val="44B21BFF"/>
    <w:multiLevelType w:val="multilevel"/>
    <w:tmpl w:val="44B21BFF"/>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15:restartNumberingAfterBreak="0">
    <w:nsid w:val="462541AC"/>
    <w:multiLevelType w:val="multilevel"/>
    <w:tmpl w:val="462541A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15:restartNumberingAfterBreak="0">
    <w:nsid w:val="462C3ECB"/>
    <w:multiLevelType w:val="multilevel"/>
    <w:tmpl w:val="462C3EC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15:restartNumberingAfterBreak="0">
    <w:nsid w:val="46683F19"/>
    <w:multiLevelType w:val="multilevel"/>
    <w:tmpl w:val="46683F1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15:restartNumberingAfterBreak="0">
    <w:nsid w:val="46A321CE"/>
    <w:multiLevelType w:val="multilevel"/>
    <w:tmpl w:val="46A321C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15:restartNumberingAfterBreak="0">
    <w:nsid w:val="46D107AA"/>
    <w:multiLevelType w:val="multilevel"/>
    <w:tmpl w:val="46D107A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15:restartNumberingAfterBreak="0">
    <w:nsid w:val="477D4744"/>
    <w:multiLevelType w:val="multilevel"/>
    <w:tmpl w:val="477D474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15:restartNumberingAfterBreak="0">
    <w:nsid w:val="47A25564"/>
    <w:multiLevelType w:val="multilevel"/>
    <w:tmpl w:val="47A2556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15:restartNumberingAfterBreak="0">
    <w:nsid w:val="48232C8D"/>
    <w:multiLevelType w:val="multilevel"/>
    <w:tmpl w:val="48232C8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15:restartNumberingAfterBreak="0">
    <w:nsid w:val="482E59F7"/>
    <w:multiLevelType w:val="multilevel"/>
    <w:tmpl w:val="482E59F7"/>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15:restartNumberingAfterBreak="0">
    <w:nsid w:val="48633261"/>
    <w:multiLevelType w:val="multilevel"/>
    <w:tmpl w:val="48633261"/>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15:restartNumberingAfterBreak="0">
    <w:nsid w:val="48814595"/>
    <w:multiLevelType w:val="multilevel"/>
    <w:tmpl w:val="48814595"/>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15:restartNumberingAfterBreak="0">
    <w:nsid w:val="48DA1900"/>
    <w:multiLevelType w:val="hybridMultilevel"/>
    <w:tmpl w:val="FC48EDDE"/>
    <w:lvl w:ilvl="0" w:tplc="6400D946">
      <w:start w:val="1"/>
      <w:numFmt w:val="decimal"/>
      <w:lvlText w:val="%1."/>
      <w:lvlJc w:val="left"/>
      <w:pPr>
        <w:ind w:left="2040" w:hanging="11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3" w15:restartNumberingAfterBreak="0">
    <w:nsid w:val="48DF539D"/>
    <w:multiLevelType w:val="multilevel"/>
    <w:tmpl w:val="48DF539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15:restartNumberingAfterBreak="0">
    <w:nsid w:val="49A61C95"/>
    <w:multiLevelType w:val="multilevel"/>
    <w:tmpl w:val="49A61C95"/>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15:restartNumberingAfterBreak="0">
    <w:nsid w:val="4AF27C65"/>
    <w:multiLevelType w:val="multilevel"/>
    <w:tmpl w:val="4AF27C65"/>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15:restartNumberingAfterBreak="0">
    <w:nsid w:val="4B24782D"/>
    <w:multiLevelType w:val="multilevel"/>
    <w:tmpl w:val="A75AD736"/>
    <w:lvl w:ilvl="0">
      <w:start w:val="1"/>
      <w:numFmt w:val="decimal"/>
      <w:lvlText w:val="%1."/>
      <w:lvlJc w:val="left"/>
      <w:pPr>
        <w:ind w:left="1070" w:hanging="360"/>
      </w:pPr>
      <w:rPr>
        <w:rFonts w:hint="default"/>
      </w:rPr>
    </w:lvl>
    <w:lvl w:ilvl="1">
      <w:start w:val="1"/>
      <w:numFmt w:val="decimal"/>
      <w:isLgl/>
      <w:lvlText w:val="%1.%2."/>
      <w:lvlJc w:val="left"/>
      <w:pPr>
        <w:ind w:left="1278" w:hanging="360"/>
      </w:pPr>
      <w:rPr>
        <w:rFonts w:eastAsia="SimSun" w:hint="default"/>
      </w:rPr>
    </w:lvl>
    <w:lvl w:ilvl="2">
      <w:start w:val="1"/>
      <w:numFmt w:val="decimal"/>
      <w:isLgl/>
      <w:lvlText w:val="%1.%2.%3."/>
      <w:lvlJc w:val="left"/>
      <w:pPr>
        <w:ind w:left="2128" w:hanging="720"/>
      </w:pPr>
      <w:rPr>
        <w:rFonts w:eastAsia="SimSun" w:hint="default"/>
      </w:rPr>
    </w:lvl>
    <w:lvl w:ilvl="3">
      <w:start w:val="1"/>
      <w:numFmt w:val="decimal"/>
      <w:isLgl/>
      <w:lvlText w:val="%1.%2.%3.%4."/>
      <w:lvlJc w:val="left"/>
      <w:pPr>
        <w:ind w:left="2477" w:hanging="720"/>
      </w:pPr>
      <w:rPr>
        <w:rFonts w:eastAsia="SimSun" w:hint="default"/>
      </w:rPr>
    </w:lvl>
    <w:lvl w:ilvl="4">
      <w:start w:val="1"/>
      <w:numFmt w:val="decimal"/>
      <w:isLgl/>
      <w:lvlText w:val="%1.%2.%3.%4.%5."/>
      <w:lvlJc w:val="left"/>
      <w:pPr>
        <w:ind w:left="3186" w:hanging="1080"/>
      </w:pPr>
      <w:rPr>
        <w:rFonts w:eastAsia="SimSun" w:hint="default"/>
      </w:rPr>
    </w:lvl>
    <w:lvl w:ilvl="5">
      <w:start w:val="1"/>
      <w:numFmt w:val="decimal"/>
      <w:isLgl/>
      <w:lvlText w:val="%1.%2.%3.%4.%5.%6."/>
      <w:lvlJc w:val="left"/>
      <w:pPr>
        <w:ind w:left="3535" w:hanging="1080"/>
      </w:pPr>
      <w:rPr>
        <w:rFonts w:eastAsia="SimSun" w:hint="default"/>
      </w:rPr>
    </w:lvl>
    <w:lvl w:ilvl="6">
      <w:start w:val="1"/>
      <w:numFmt w:val="decimal"/>
      <w:isLgl/>
      <w:lvlText w:val="%1.%2.%3.%4.%5.%6.%7."/>
      <w:lvlJc w:val="left"/>
      <w:pPr>
        <w:ind w:left="4244" w:hanging="1440"/>
      </w:pPr>
      <w:rPr>
        <w:rFonts w:eastAsia="SimSun" w:hint="default"/>
      </w:rPr>
    </w:lvl>
    <w:lvl w:ilvl="7">
      <w:start w:val="1"/>
      <w:numFmt w:val="decimal"/>
      <w:isLgl/>
      <w:lvlText w:val="%1.%2.%3.%4.%5.%6.%7.%8."/>
      <w:lvlJc w:val="left"/>
      <w:pPr>
        <w:ind w:left="4593" w:hanging="1440"/>
      </w:pPr>
      <w:rPr>
        <w:rFonts w:eastAsia="SimSun" w:hint="default"/>
      </w:rPr>
    </w:lvl>
    <w:lvl w:ilvl="8">
      <w:start w:val="1"/>
      <w:numFmt w:val="decimal"/>
      <w:isLgl/>
      <w:lvlText w:val="%1.%2.%3.%4.%5.%6.%7.%8.%9."/>
      <w:lvlJc w:val="left"/>
      <w:pPr>
        <w:ind w:left="5302" w:hanging="1800"/>
      </w:pPr>
      <w:rPr>
        <w:rFonts w:eastAsia="SimSun" w:hint="default"/>
      </w:rPr>
    </w:lvl>
  </w:abstractNum>
  <w:abstractNum w:abstractNumId="177" w15:restartNumberingAfterBreak="0">
    <w:nsid w:val="4B8B60CD"/>
    <w:multiLevelType w:val="multilevel"/>
    <w:tmpl w:val="4B8B60C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15:restartNumberingAfterBreak="0">
    <w:nsid w:val="4BAC4630"/>
    <w:multiLevelType w:val="multilevel"/>
    <w:tmpl w:val="4BAC463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15:restartNumberingAfterBreak="0">
    <w:nsid w:val="4BBB09CA"/>
    <w:multiLevelType w:val="multilevel"/>
    <w:tmpl w:val="4BBB09C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15:restartNumberingAfterBreak="0">
    <w:nsid w:val="4BF95462"/>
    <w:multiLevelType w:val="hybridMultilevel"/>
    <w:tmpl w:val="3808E234"/>
    <w:lvl w:ilvl="0" w:tplc="E6526D28">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4C300C97"/>
    <w:multiLevelType w:val="multilevel"/>
    <w:tmpl w:val="4C300C9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15:restartNumberingAfterBreak="0">
    <w:nsid w:val="4D323558"/>
    <w:multiLevelType w:val="hybridMultilevel"/>
    <w:tmpl w:val="4A10ACD4"/>
    <w:lvl w:ilvl="0" w:tplc="220A42E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4DD36D8F"/>
    <w:multiLevelType w:val="multilevel"/>
    <w:tmpl w:val="4DD36D8F"/>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15:restartNumberingAfterBreak="0">
    <w:nsid w:val="4E4748DD"/>
    <w:multiLevelType w:val="multilevel"/>
    <w:tmpl w:val="4E4748D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15:restartNumberingAfterBreak="0">
    <w:nsid w:val="4E666774"/>
    <w:multiLevelType w:val="multilevel"/>
    <w:tmpl w:val="4E66677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15:restartNumberingAfterBreak="0">
    <w:nsid w:val="4FE00BA1"/>
    <w:multiLevelType w:val="multilevel"/>
    <w:tmpl w:val="4FE00BA1"/>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15:restartNumberingAfterBreak="0">
    <w:nsid w:val="4FEF45C7"/>
    <w:multiLevelType w:val="multilevel"/>
    <w:tmpl w:val="4FEF45C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15:restartNumberingAfterBreak="0">
    <w:nsid w:val="501444AE"/>
    <w:multiLevelType w:val="multilevel"/>
    <w:tmpl w:val="501444A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15:restartNumberingAfterBreak="0">
    <w:nsid w:val="5140473E"/>
    <w:multiLevelType w:val="multilevel"/>
    <w:tmpl w:val="5140473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15:restartNumberingAfterBreak="0">
    <w:nsid w:val="525C501D"/>
    <w:multiLevelType w:val="multilevel"/>
    <w:tmpl w:val="525C501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15:restartNumberingAfterBreak="0">
    <w:nsid w:val="525D7B09"/>
    <w:multiLevelType w:val="multilevel"/>
    <w:tmpl w:val="525D7B0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15:restartNumberingAfterBreak="0">
    <w:nsid w:val="52B230C4"/>
    <w:multiLevelType w:val="multilevel"/>
    <w:tmpl w:val="52B230C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15:restartNumberingAfterBreak="0">
    <w:nsid w:val="544F22C6"/>
    <w:multiLevelType w:val="multilevel"/>
    <w:tmpl w:val="544F22C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4" w15:restartNumberingAfterBreak="0">
    <w:nsid w:val="547F5D74"/>
    <w:multiLevelType w:val="multilevel"/>
    <w:tmpl w:val="547F5D7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15:restartNumberingAfterBreak="0">
    <w:nsid w:val="5489604E"/>
    <w:multiLevelType w:val="multilevel"/>
    <w:tmpl w:val="5489604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15:restartNumberingAfterBreak="0">
    <w:nsid w:val="54947F0E"/>
    <w:multiLevelType w:val="multilevel"/>
    <w:tmpl w:val="54947F0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15:restartNumberingAfterBreak="0">
    <w:nsid w:val="5519778F"/>
    <w:multiLevelType w:val="multilevel"/>
    <w:tmpl w:val="5519778F"/>
    <w:lvl w:ilvl="0">
      <w:start w:val="4"/>
      <w:numFmt w:val="decimal"/>
      <w:lvlText w:val="%1"/>
      <w:lvlJc w:val="left"/>
      <w:rPr>
        <w:rFonts w:ascii="Tahoma" w:eastAsia="Tahoma" w:hAnsi="Tahoma" w:cs="Tahoma"/>
        <w:b/>
        <w:bCs/>
        <w:i w:val="0"/>
        <w:iCs w:val="0"/>
        <w:smallCaps w:val="0"/>
        <w:strike w:val="0"/>
        <w:color w:val="000000"/>
        <w:spacing w:val="0"/>
        <w:w w:val="100"/>
        <w:position w:val="0"/>
        <w:sz w:val="24"/>
        <w:szCs w:val="24"/>
        <w:u w:val="none"/>
        <w:shd w:val="clear" w:color="auto" w:fill="auto"/>
        <w:lang w:val="ru-RU" w:eastAsia="ru-RU" w:bidi="ru-RU"/>
      </w:rPr>
    </w:lvl>
    <w:lvl w:ilvl="1">
      <w:start w:val="4"/>
      <w:numFmt w:val="decimal"/>
      <w:lvlText w:val="%1.%2"/>
      <w:lvlJc w:val="left"/>
      <w:rPr>
        <w:rFonts w:ascii="Tahoma" w:eastAsia="Tahoma" w:hAnsi="Tahoma" w:cs="Tahoma"/>
        <w:b/>
        <w:bCs/>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15:restartNumberingAfterBreak="0">
    <w:nsid w:val="559A2A55"/>
    <w:multiLevelType w:val="multilevel"/>
    <w:tmpl w:val="559A2A55"/>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15:restartNumberingAfterBreak="0">
    <w:nsid w:val="565D799F"/>
    <w:multiLevelType w:val="multilevel"/>
    <w:tmpl w:val="565D799F"/>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15:restartNumberingAfterBreak="0">
    <w:nsid w:val="56E00745"/>
    <w:multiLevelType w:val="multilevel"/>
    <w:tmpl w:val="56E00745"/>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1" w15:restartNumberingAfterBreak="0">
    <w:nsid w:val="56F53213"/>
    <w:multiLevelType w:val="multilevel"/>
    <w:tmpl w:val="56F53213"/>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15:restartNumberingAfterBreak="0">
    <w:nsid w:val="57592832"/>
    <w:multiLevelType w:val="multilevel"/>
    <w:tmpl w:val="5759283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3" w15:restartNumberingAfterBreak="0">
    <w:nsid w:val="57E40F6A"/>
    <w:multiLevelType w:val="multilevel"/>
    <w:tmpl w:val="57E40F6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15:restartNumberingAfterBreak="0">
    <w:nsid w:val="5935075E"/>
    <w:multiLevelType w:val="multilevel"/>
    <w:tmpl w:val="5935075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15:restartNumberingAfterBreak="0">
    <w:nsid w:val="599A294C"/>
    <w:multiLevelType w:val="multilevel"/>
    <w:tmpl w:val="599A294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15:restartNumberingAfterBreak="0">
    <w:nsid w:val="5A4963FA"/>
    <w:multiLevelType w:val="multilevel"/>
    <w:tmpl w:val="5A4963F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15:restartNumberingAfterBreak="0">
    <w:nsid w:val="5A5839F1"/>
    <w:multiLevelType w:val="multilevel"/>
    <w:tmpl w:val="5A5839F1"/>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15:restartNumberingAfterBreak="0">
    <w:nsid w:val="5A8F6B64"/>
    <w:multiLevelType w:val="multilevel"/>
    <w:tmpl w:val="5A8F6B6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15:restartNumberingAfterBreak="0">
    <w:nsid w:val="5B5649F8"/>
    <w:multiLevelType w:val="multilevel"/>
    <w:tmpl w:val="5B5649F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0" w15:restartNumberingAfterBreak="0">
    <w:nsid w:val="5C667EEA"/>
    <w:multiLevelType w:val="multilevel"/>
    <w:tmpl w:val="5C667EE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15:restartNumberingAfterBreak="0">
    <w:nsid w:val="5CA4450B"/>
    <w:multiLevelType w:val="multilevel"/>
    <w:tmpl w:val="5CA4450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2" w15:restartNumberingAfterBreak="0">
    <w:nsid w:val="5CA909E4"/>
    <w:multiLevelType w:val="multilevel"/>
    <w:tmpl w:val="5CA909E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3" w15:restartNumberingAfterBreak="0">
    <w:nsid w:val="5D19410E"/>
    <w:multiLevelType w:val="multilevel"/>
    <w:tmpl w:val="5D19410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4" w15:restartNumberingAfterBreak="0">
    <w:nsid w:val="5D804EEA"/>
    <w:multiLevelType w:val="multilevel"/>
    <w:tmpl w:val="5D804EE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5" w15:restartNumberingAfterBreak="0">
    <w:nsid w:val="5DA41493"/>
    <w:multiLevelType w:val="multilevel"/>
    <w:tmpl w:val="5DA41493"/>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6" w15:restartNumberingAfterBreak="0">
    <w:nsid w:val="5DA417AF"/>
    <w:multiLevelType w:val="multilevel"/>
    <w:tmpl w:val="5DA417AF"/>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7" w15:restartNumberingAfterBreak="0">
    <w:nsid w:val="5DB955FF"/>
    <w:multiLevelType w:val="multilevel"/>
    <w:tmpl w:val="5DB955FF"/>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8" w15:restartNumberingAfterBreak="0">
    <w:nsid w:val="5E1350EE"/>
    <w:multiLevelType w:val="multilevel"/>
    <w:tmpl w:val="5E1350E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9" w15:restartNumberingAfterBreak="0">
    <w:nsid w:val="5E5B1BCF"/>
    <w:multiLevelType w:val="multilevel"/>
    <w:tmpl w:val="5E5B1BCF"/>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0" w15:restartNumberingAfterBreak="0">
    <w:nsid w:val="5ED00B82"/>
    <w:multiLevelType w:val="multilevel"/>
    <w:tmpl w:val="5ED00B8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1" w15:restartNumberingAfterBreak="0">
    <w:nsid w:val="5FB3244E"/>
    <w:multiLevelType w:val="multilevel"/>
    <w:tmpl w:val="5FB3244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2" w15:restartNumberingAfterBreak="0">
    <w:nsid w:val="608E6A3A"/>
    <w:multiLevelType w:val="multilevel"/>
    <w:tmpl w:val="608E6A3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3" w15:restartNumberingAfterBreak="0">
    <w:nsid w:val="611C2A0D"/>
    <w:multiLevelType w:val="multilevel"/>
    <w:tmpl w:val="611C2A0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4" w15:restartNumberingAfterBreak="0">
    <w:nsid w:val="62FE7E4B"/>
    <w:multiLevelType w:val="multilevel"/>
    <w:tmpl w:val="62FE7E4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15:restartNumberingAfterBreak="0">
    <w:nsid w:val="63590B23"/>
    <w:multiLevelType w:val="multilevel"/>
    <w:tmpl w:val="63590B23"/>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6" w15:restartNumberingAfterBreak="0">
    <w:nsid w:val="63B27B34"/>
    <w:multiLevelType w:val="multilevel"/>
    <w:tmpl w:val="63B27B3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7" w15:restartNumberingAfterBreak="0">
    <w:nsid w:val="64240795"/>
    <w:multiLevelType w:val="multilevel"/>
    <w:tmpl w:val="64240795"/>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8" w15:restartNumberingAfterBreak="0">
    <w:nsid w:val="647B0621"/>
    <w:multiLevelType w:val="multilevel"/>
    <w:tmpl w:val="647B0621"/>
    <w:lvl w:ilvl="0">
      <w:start w:val="1"/>
      <w:numFmt w:val="decimal"/>
      <w:lvlText w:val="%1"/>
      <w:lvlJc w:val="left"/>
      <w:rPr>
        <w:rFonts w:ascii="Tahoma" w:eastAsia="Tahoma" w:hAnsi="Tahoma" w:cs="Tahoma"/>
        <w:b/>
        <w:bCs/>
        <w:i w:val="0"/>
        <w:iCs w:val="0"/>
        <w:smallCaps w:val="0"/>
        <w:strike w:val="0"/>
        <w:color w:val="000000"/>
        <w:spacing w:val="0"/>
        <w:w w:val="100"/>
        <w:position w:val="0"/>
        <w:sz w:val="24"/>
        <w:szCs w:val="24"/>
        <w:u w:val="none"/>
        <w:shd w:val="clear" w:color="auto" w:fill="auto"/>
        <w:lang w:val="ru-RU" w:eastAsia="ru-RU" w:bidi="ru-RU"/>
      </w:rPr>
    </w:lvl>
    <w:lvl w:ilvl="1">
      <w:start w:val="4"/>
      <w:numFmt w:val="decimal"/>
      <w:lvlText w:val="%1.%2"/>
      <w:lvlJc w:val="left"/>
      <w:rPr>
        <w:rFonts w:ascii="Times New Roman" w:eastAsia="Tahoma" w:hAnsi="Times New Roman" w:cs="Times New Roman" w:hint="default"/>
        <w:b/>
        <w:bCs/>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9" w15:restartNumberingAfterBreak="0">
    <w:nsid w:val="647B1961"/>
    <w:multiLevelType w:val="multilevel"/>
    <w:tmpl w:val="647B1961"/>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0" w15:restartNumberingAfterBreak="0">
    <w:nsid w:val="64804820"/>
    <w:multiLevelType w:val="multilevel"/>
    <w:tmpl w:val="6480482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15:restartNumberingAfterBreak="0">
    <w:nsid w:val="649629F9"/>
    <w:multiLevelType w:val="multilevel"/>
    <w:tmpl w:val="649629F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2" w15:restartNumberingAfterBreak="0">
    <w:nsid w:val="65025D19"/>
    <w:multiLevelType w:val="multilevel"/>
    <w:tmpl w:val="65025D19"/>
    <w:lvl w:ilvl="0">
      <w:start w:val="19"/>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3" w15:restartNumberingAfterBreak="0">
    <w:nsid w:val="652D4C14"/>
    <w:multiLevelType w:val="multilevel"/>
    <w:tmpl w:val="652D4C1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4" w15:restartNumberingAfterBreak="0">
    <w:nsid w:val="6534422C"/>
    <w:multiLevelType w:val="multilevel"/>
    <w:tmpl w:val="6534422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5" w15:restartNumberingAfterBreak="0">
    <w:nsid w:val="65385037"/>
    <w:multiLevelType w:val="multilevel"/>
    <w:tmpl w:val="65385037"/>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6" w15:restartNumberingAfterBreak="0">
    <w:nsid w:val="65D43035"/>
    <w:multiLevelType w:val="multilevel"/>
    <w:tmpl w:val="65D43035"/>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7" w15:restartNumberingAfterBreak="0">
    <w:nsid w:val="66C8504D"/>
    <w:multiLevelType w:val="multilevel"/>
    <w:tmpl w:val="66C8504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8" w15:restartNumberingAfterBreak="0">
    <w:nsid w:val="675570E7"/>
    <w:multiLevelType w:val="multilevel"/>
    <w:tmpl w:val="675570E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9" w15:restartNumberingAfterBreak="0">
    <w:nsid w:val="679351C6"/>
    <w:multiLevelType w:val="multilevel"/>
    <w:tmpl w:val="679351C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0" w15:restartNumberingAfterBreak="0">
    <w:nsid w:val="679B7A99"/>
    <w:multiLevelType w:val="multilevel"/>
    <w:tmpl w:val="679B7A9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1" w15:restartNumberingAfterBreak="0">
    <w:nsid w:val="67E63101"/>
    <w:multiLevelType w:val="multilevel"/>
    <w:tmpl w:val="67E63101"/>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2" w15:restartNumberingAfterBreak="0">
    <w:nsid w:val="683A573B"/>
    <w:multiLevelType w:val="multilevel"/>
    <w:tmpl w:val="683A573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3" w15:restartNumberingAfterBreak="0">
    <w:nsid w:val="684B4965"/>
    <w:multiLevelType w:val="multilevel"/>
    <w:tmpl w:val="684B4965"/>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4" w15:restartNumberingAfterBreak="0">
    <w:nsid w:val="68514A0D"/>
    <w:multiLevelType w:val="multilevel"/>
    <w:tmpl w:val="68514A0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5" w15:restartNumberingAfterBreak="0">
    <w:nsid w:val="68DD42E2"/>
    <w:multiLevelType w:val="multilevel"/>
    <w:tmpl w:val="68DD42E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6" w15:restartNumberingAfterBreak="0">
    <w:nsid w:val="69077714"/>
    <w:multiLevelType w:val="multilevel"/>
    <w:tmpl w:val="6907771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7" w15:restartNumberingAfterBreak="0">
    <w:nsid w:val="697279E8"/>
    <w:multiLevelType w:val="multilevel"/>
    <w:tmpl w:val="697279E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8" w15:restartNumberingAfterBreak="0">
    <w:nsid w:val="69A24B8A"/>
    <w:multiLevelType w:val="multilevel"/>
    <w:tmpl w:val="69A24B8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9" w15:restartNumberingAfterBreak="0">
    <w:nsid w:val="69EE2553"/>
    <w:multiLevelType w:val="multilevel"/>
    <w:tmpl w:val="69EE2553"/>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0" w15:restartNumberingAfterBreak="0">
    <w:nsid w:val="6A645764"/>
    <w:multiLevelType w:val="multilevel"/>
    <w:tmpl w:val="6A64576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1" w15:restartNumberingAfterBreak="0">
    <w:nsid w:val="6AB2788A"/>
    <w:multiLevelType w:val="multilevel"/>
    <w:tmpl w:val="6AB2788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2" w15:restartNumberingAfterBreak="0">
    <w:nsid w:val="6BE91062"/>
    <w:multiLevelType w:val="multilevel"/>
    <w:tmpl w:val="6BE9106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3" w15:restartNumberingAfterBreak="0">
    <w:nsid w:val="6BEE5F37"/>
    <w:multiLevelType w:val="multilevel"/>
    <w:tmpl w:val="6BEE5F3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4" w15:restartNumberingAfterBreak="0">
    <w:nsid w:val="6CD87020"/>
    <w:multiLevelType w:val="multilevel"/>
    <w:tmpl w:val="6CD8702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5" w15:restartNumberingAfterBreak="0">
    <w:nsid w:val="6D151AC5"/>
    <w:multiLevelType w:val="multilevel"/>
    <w:tmpl w:val="6D151AC5"/>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6" w15:restartNumberingAfterBreak="0">
    <w:nsid w:val="6D620677"/>
    <w:multiLevelType w:val="multilevel"/>
    <w:tmpl w:val="6D62067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7" w15:restartNumberingAfterBreak="0">
    <w:nsid w:val="6DA05707"/>
    <w:multiLevelType w:val="multilevel"/>
    <w:tmpl w:val="6DA0570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8" w15:restartNumberingAfterBreak="0">
    <w:nsid w:val="6DA35906"/>
    <w:multiLevelType w:val="multilevel"/>
    <w:tmpl w:val="6DA3590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9" w15:restartNumberingAfterBreak="0">
    <w:nsid w:val="6E0B6B6D"/>
    <w:multiLevelType w:val="multilevel"/>
    <w:tmpl w:val="6E0B6B6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0" w15:restartNumberingAfterBreak="0">
    <w:nsid w:val="6EAE55FB"/>
    <w:multiLevelType w:val="multilevel"/>
    <w:tmpl w:val="6EAE55F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1" w15:restartNumberingAfterBreak="0">
    <w:nsid w:val="6ED77667"/>
    <w:multiLevelType w:val="multilevel"/>
    <w:tmpl w:val="6ED7766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2" w15:restartNumberingAfterBreak="0">
    <w:nsid w:val="6EDD67B7"/>
    <w:multiLevelType w:val="multilevel"/>
    <w:tmpl w:val="6EDD67B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3" w15:restartNumberingAfterBreak="0">
    <w:nsid w:val="6FD75709"/>
    <w:multiLevelType w:val="multilevel"/>
    <w:tmpl w:val="6FD7570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4" w15:restartNumberingAfterBreak="0">
    <w:nsid w:val="703F68FC"/>
    <w:multiLevelType w:val="multilevel"/>
    <w:tmpl w:val="703F68F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5" w15:restartNumberingAfterBreak="0">
    <w:nsid w:val="70AF36B8"/>
    <w:multiLevelType w:val="multilevel"/>
    <w:tmpl w:val="70AF36B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6" w15:restartNumberingAfterBreak="0">
    <w:nsid w:val="70BB7359"/>
    <w:multiLevelType w:val="multilevel"/>
    <w:tmpl w:val="70BB735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7" w15:restartNumberingAfterBreak="0">
    <w:nsid w:val="70F36FB2"/>
    <w:multiLevelType w:val="multilevel"/>
    <w:tmpl w:val="70F36FB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8" w15:restartNumberingAfterBreak="0">
    <w:nsid w:val="72422FB5"/>
    <w:multiLevelType w:val="multilevel"/>
    <w:tmpl w:val="72422FB5"/>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9" w15:restartNumberingAfterBreak="0">
    <w:nsid w:val="72697574"/>
    <w:multiLevelType w:val="multilevel"/>
    <w:tmpl w:val="72697574"/>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0" w15:restartNumberingAfterBreak="0">
    <w:nsid w:val="7273675B"/>
    <w:multiLevelType w:val="multilevel"/>
    <w:tmpl w:val="7273675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1" w15:restartNumberingAfterBreak="0">
    <w:nsid w:val="72C70D14"/>
    <w:multiLevelType w:val="multilevel"/>
    <w:tmpl w:val="72C70D1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2" w15:restartNumberingAfterBreak="0">
    <w:nsid w:val="736F458A"/>
    <w:multiLevelType w:val="multilevel"/>
    <w:tmpl w:val="736F458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3" w15:restartNumberingAfterBreak="0">
    <w:nsid w:val="737766EE"/>
    <w:multiLevelType w:val="multilevel"/>
    <w:tmpl w:val="737766E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4" w15:restartNumberingAfterBreak="0">
    <w:nsid w:val="73B122CF"/>
    <w:multiLevelType w:val="multilevel"/>
    <w:tmpl w:val="73B122CF"/>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5" w15:restartNumberingAfterBreak="0">
    <w:nsid w:val="7412322C"/>
    <w:multiLevelType w:val="multilevel"/>
    <w:tmpl w:val="7412322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6" w15:restartNumberingAfterBreak="0">
    <w:nsid w:val="74150E66"/>
    <w:multiLevelType w:val="multilevel"/>
    <w:tmpl w:val="74150E6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7" w15:restartNumberingAfterBreak="0">
    <w:nsid w:val="74220191"/>
    <w:multiLevelType w:val="multilevel"/>
    <w:tmpl w:val="74220191"/>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8" w15:restartNumberingAfterBreak="0">
    <w:nsid w:val="75A6296B"/>
    <w:multiLevelType w:val="multilevel"/>
    <w:tmpl w:val="75A6296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9" w15:restartNumberingAfterBreak="0">
    <w:nsid w:val="75AB7D2E"/>
    <w:multiLevelType w:val="multilevel"/>
    <w:tmpl w:val="75AB7D2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0" w15:restartNumberingAfterBreak="0">
    <w:nsid w:val="75C841D6"/>
    <w:multiLevelType w:val="multilevel"/>
    <w:tmpl w:val="75C841D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1" w15:restartNumberingAfterBreak="0">
    <w:nsid w:val="76DD3D8D"/>
    <w:multiLevelType w:val="multilevel"/>
    <w:tmpl w:val="76DD3D8D"/>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2" w15:restartNumberingAfterBreak="0">
    <w:nsid w:val="772E6479"/>
    <w:multiLevelType w:val="multilevel"/>
    <w:tmpl w:val="772E647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3" w15:restartNumberingAfterBreak="0">
    <w:nsid w:val="773D2291"/>
    <w:multiLevelType w:val="multilevel"/>
    <w:tmpl w:val="773D2291"/>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4" w15:restartNumberingAfterBreak="0">
    <w:nsid w:val="77A847DA"/>
    <w:multiLevelType w:val="multilevel"/>
    <w:tmpl w:val="77A847D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5" w15:restartNumberingAfterBreak="0">
    <w:nsid w:val="780771F0"/>
    <w:multiLevelType w:val="multilevel"/>
    <w:tmpl w:val="780771F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6" w15:restartNumberingAfterBreak="0">
    <w:nsid w:val="78970D36"/>
    <w:multiLevelType w:val="multilevel"/>
    <w:tmpl w:val="78970D3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7" w15:restartNumberingAfterBreak="0">
    <w:nsid w:val="78CB4A79"/>
    <w:multiLevelType w:val="multilevel"/>
    <w:tmpl w:val="78CB4A79"/>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8" w15:restartNumberingAfterBreak="0">
    <w:nsid w:val="791561B3"/>
    <w:multiLevelType w:val="multilevel"/>
    <w:tmpl w:val="791561B3"/>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9" w15:restartNumberingAfterBreak="0">
    <w:nsid w:val="798006E2"/>
    <w:multiLevelType w:val="multilevel"/>
    <w:tmpl w:val="798006E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0" w15:restartNumberingAfterBreak="0">
    <w:nsid w:val="7A171535"/>
    <w:multiLevelType w:val="multilevel"/>
    <w:tmpl w:val="7A171535"/>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1" w15:restartNumberingAfterBreak="0">
    <w:nsid w:val="7A3466A7"/>
    <w:multiLevelType w:val="multilevel"/>
    <w:tmpl w:val="7A3466A7"/>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2" w15:restartNumberingAfterBreak="0">
    <w:nsid w:val="7A5A2F2B"/>
    <w:multiLevelType w:val="multilevel"/>
    <w:tmpl w:val="7A5A2F2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3" w15:restartNumberingAfterBreak="0">
    <w:nsid w:val="7B412DBA"/>
    <w:multiLevelType w:val="multilevel"/>
    <w:tmpl w:val="7B412DB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4" w15:restartNumberingAfterBreak="0">
    <w:nsid w:val="7B8B5E3F"/>
    <w:multiLevelType w:val="multilevel"/>
    <w:tmpl w:val="7B8B5E3F"/>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5" w15:restartNumberingAfterBreak="0">
    <w:nsid w:val="7BD911DE"/>
    <w:multiLevelType w:val="multilevel"/>
    <w:tmpl w:val="7BD911D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6" w15:restartNumberingAfterBreak="0">
    <w:nsid w:val="7D200724"/>
    <w:multiLevelType w:val="multilevel"/>
    <w:tmpl w:val="7D20072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7" w15:restartNumberingAfterBreak="0">
    <w:nsid w:val="7D95221C"/>
    <w:multiLevelType w:val="multilevel"/>
    <w:tmpl w:val="7D95221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8" w15:restartNumberingAfterBreak="0">
    <w:nsid w:val="7DF1627B"/>
    <w:multiLevelType w:val="multilevel"/>
    <w:tmpl w:val="7DF1627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9" w15:restartNumberingAfterBreak="0">
    <w:nsid w:val="7E0C7525"/>
    <w:multiLevelType w:val="multilevel"/>
    <w:tmpl w:val="7E0C7525"/>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0" w15:restartNumberingAfterBreak="0">
    <w:nsid w:val="7EF12633"/>
    <w:multiLevelType w:val="multilevel"/>
    <w:tmpl w:val="7EF12633"/>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1" w15:restartNumberingAfterBreak="0">
    <w:nsid w:val="7F687B4B"/>
    <w:multiLevelType w:val="multilevel"/>
    <w:tmpl w:val="7F687B4B"/>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87820222">
    <w:abstractNumId w:val="98"/>
  </w:num>
  <w:num w:numId="2" w16cid:durableId="1712654655">
    <w:abstractNumId w:val="76"/>
  </w:num>
  <w:num w:numId="3" w16cid:durableId="1329406520">
    <w:abstractNumId w:val="172"/>
  </w:num>
  <w:num w:numId="4" w16cid:durableId="734738604">
    <w:abstractNumId w:val="176"/>
  </w:num>
  <w:num w:numId="5" w16cid:durableId="681013344">
    <w:abstractNumId w:val="92"/>
  </w:num>
  <w:num w:numId="6" w16cid:durableId="1714884025">
    <w:abstractNumId w:val="182"/>
  </w:num>
  <w:num w:numId="7" w16cid:durableId="721439120">
    <w:abstractNumId w:val="179"/>
  </w:num>
  <w:num w:numId="8" w16cid:durableId="1415664447">
    <w:abstractNumId w:val="271"/>
  </w:num>
  <w:num w:numId="9" w16cid:durableId="1770001763">
    <w:abstractNumId w:val="266"/>
  </w:num>
  <w:num w:numId="10" w16cid:durableId="889801488">
    <w:abstractNumId w:val="194"/>
  </w:num>
  <w:num w:numId="11" w16cid:durableId="1448962274">
    <w:abstractNumId w:val="122"/>
  </w:num>
  <w:num w:numId="12" w16cid:durableId="31851300">
    <w:abstractNumId w:val="94"/>
  </w:num>
  <w:num w:numId="13" w16cid:durableId="620693669">
    <w:abstractNumId w:val="6"/>
  </w:num>
  <w:num w:numId="14" w16cid:durableId="1407149442">
    <w:abstractNumId w:val="73"/>
  </w:num>
  <w:num w:numId="15" w16cid:durableId="2028362361">
    <w:abstractNumId w:val="105"/>
  </w:num>
  <w:num w:numId="16" w16cid:durableId="529488061">
    <w:abstractNumId w:val="138"/>
  </w:num>
  <w:num w:numId="17" w16cid:durableId="455955209">
    <w:abstractNumId w:val="244"/>
  </w:num>
  <w:num w:numId="18" w16cid:durableId="1421484483">
    <w:abstractNumId w:val="199"/>
  </w:num>
  <w:num w:numId="19" w16cid:durableId="2035767185">
    <w:abstractNumId w:val="19"/>
  </w:num>
  <w:num w:numId="20" w16cid:durableId="481197856">
    <w:abstractNumId w:val="243"/>
  </w:num>
  <w:num w:numId="21" w16cid:durableId="1163007470">
    <w:abstractNumId w:val="139"/>
  </w:num>
  <w:num w:numId="22" w16cid:durableId="1846549537">
    <w:abstractNumId w:val="20"/>
  </w:num>
  <w:num w:numId="23" w16cid:durableId="1576165341">
    <w:abstractNumId w:val="239"/>
  </w:num>
  <w:num w:numId="24" w16cid:durableId="1587618514">
    <w:abstractNumId w:val="299"/>
  </w:num>
  <w:num w:numId="25" w16cid:durableId="274408527">
    <w:abstractNumId w:val="61"/>
  </w:num>
  <w:num w:numId="26" w16cid:durableId="284429088">
    <w:abstractNumId w:val="52"/>
  </w:num>
  <w:num w:numId="27" w16cid:durableId="210845288">
    <w:abstractNumId w:val="204"/>
  </w:num>
  <w:num w:numId="28" w16cid:durableId="1584678075">
    <w:abstractNumId w:val="213"/>
  </w:num>
  <w:num w:numId="29" w16cid:durableId="2122918629">
    <w:abstractNumId w:val="134"/>
  </w:num>
  <w:num w:numId="30" w16cid:durableId="1244222136">
    <w:abstractNumId w:val="225"/>
  </w:num>
  <w:num w:numId="31" w16cid:durableId="333798127">
    <w:abstractNumId w:val="209"/>
  </w:num>
  <w:num w:numId="32" w16cid:durableId="1197767358">
    <w:abstractNumId w:val="229"/>
  </w:num>
  <w:num w:numId="33" w16cid:durableId="297688440">
    <w:abstractNumId w:val="275"/>
  </w:num>
  <w:num w:numId="34" w16cid:durableId="540829377">
    <w:abstractNumId w:val="107"/>
  </w:num>
  <w:num w:numId="35" w16cid:durableId="1378167031">
    <w:abstractNumId w:val="63"/>
  </w:num>
  <w:num w:numId="36" w16cid:durableId="1090929499">
    <w:abstractNumId w:val="233"/>
  </w:num>
  <w:num w:numId="37" w16cid:durableId="728070537">
    <w:abstractNumId w:val="231"/>
  </w:num>
  <w:num w:numId="38" w16cid:durableId="1132674376">
    <w:abstractNumId w:val="293"/>
  </w:num>
  <w:num w:numId="39" w16cid:durableId="789738674">
    <w:abstractNumId w:val="149"/>
  </w:num>
  <w:num w:numId="40" w16cid:durableId="325517317">
    <w:abstractNumId w:val="175"/>
  </w:num>
  <w:num w:numId="41" w16cid:durableId="1988313702">
    <w:abstractNumId w:val="4"/>
  </w:num>
  <w:num w:numId="42" w16cid:durableId="1952200668">
    <w:abstractNumId w:val="108"/>
  </w:num>
  <w:num w:numId="43" w16cid:durableId="707728635">
    <w:abstractNumId w:val="0"/>
  </w:num>
  <w:num w:numId="44" w16cid:durableId="230626273">
    <w:abstractNumId w:val="228"/>
  </w:num>
  <w:num w:numId="45" w16cid:durableId="1140882092">
    <w:abstractNumId w:val="118"/>
  </w:num>
  <w:num w:numId="46" w16cid:durableId="1764567533">
    <w:abstractNumId w:val="25"/>
  </w:num>
  <w:num w:numId="47" w16cid:durableId="415249025">
    <w:abstractNumId w:val="65"/>
  </w:num>
  <w:num w:numId="48" w16cid:durableId="1034581407">
    <w:abstractNumId w:val="193"/>
  </w:num>
  <w:num w:numId="49" w16cid:durableId="962493087">
    <w:abstractNumId w:val="124"/>
  </w:num>
  <w:num w:numId="50" w16cid:durableId="1780563712">
    <w:abstractNumId w:val="207"/>
  </w:num>
  <w:num w:numId="51" w16cid:durableId="757604734">
    <w:abstractNumId w:val="110"/>
  </w:num>
  <w:num w:numId="52" w16cid:durableId="443234600">
    <w:abstractNumId w:val="260"/>
  </w:num>
  <w:num w:numId="53" w16cid:durableId="2089107032">
    <w:abstractNumId w:val="93"/>
  </w:num>
  <w:num w:numId="54" w16cid:durableId="1802845038">
    <w:abstractNumId w:val="44"/>
  </w:num>
  <w:num w:numId="55" w16cid:durableId="594900044">
    <w:abstractNumId w:val="22"/>
  </w:num>
  <w:num w:numId="56" w16cid:durableId="1805392354">
    <w:abstractNumId w:val="158"/>
  </w:num>
  <w:num w:numId="57" w16cid:durableId="597173252">
    <w:abstractNumId w:val="51"/>
  </w:num>
  <w:num w:numId="58" w16cid:durableId="1789812662">
    <w:abstractNumId w:val="100"/>
  </w:num>
  <w:num w:numId="59" w16cid:durableId="334234428">
    <w:abstractNumId w:val="198"/>
  </w:num>
  <w:num w:numId="60" w16cid:durableId="1430276328">
    <w:abstractNumId w:val="261"/>
  </w:num>
  <w:num w:numId="61" w16cid:durableId="635186932">
    <w:abstractNumId w:val="131"/>
  </w:num>
  <w:num w:numId="62" w16cid:durableId="1896814892">
    <w:abstractNumId w:val="57"/>
  </w:num>
  <w:num w:numId="63" w16cid:durableId="1490055798">
    <w:abstractNumId w:val="14"/>
  </w:num>
  <w:num w:numId="64" w16cid:durableId="2080980473">
    <w:abstractNumId w:val="224"/>
  </w:num>
  <w:num w:numId="65" w16cid:durableId="996491042">
    <w:abstractNumId w:val="133"/>
  </w:num>
  <w:num w:numId="66" w16cid:durableId="1020665861">
    <w:abstractNumId w:val="59"/>
  </w:num>
  <w:num w:numId="67" w16cid:durableId="576718966">
    <w:abstractNumId w:val="264"/>
  </w:num>
  <w:num w:numId="68" w16cid:durableId="1295990555">
    <w:abstractNumId w:val="115"/>
  </w:num>
  <w:num w:numId="69" w16cid:durableId="604657041">
    <w:abstractNumId w:val="162"/>
  </w:num>
  <w:num w:numId="70" w16cid:durableId="1396197596">
    <w:abstractNumId w:val="90"/>
  </w:num>
  <w:num w:numId="71" w16cid:durableId="1570074807">
    <w:abstractNumId w:val="295"/>
  </w:num>
  <w:num w:numId="72" w16cid:durableId="2058242207">
    <w:abstractNumId w:val="288"/>
  </w:num>
  <w:num w:numId="73" w16cid:durableId="1185904448">
    <w:abstractNumId w:val="121"/>
  </w:num>
  <w:num w:numId="74" w16cid:durableId="923493568">
    <w:abstractNumId w:val="34"/>
  </w:num>
  <w:num w:numId="75" w16cid:durableId="1492212580">
    <w:abstractNumId w:val="270"/>
  </w:num>
  <w:num w:numId="76" w16cid:durableId="1547375538">
    <w:abstractNumId w:val="60"/>
  </w:num>
  <w:num w:numId="77" w16cid:durableId="1441679038">
    <w:abstractNumId w:val="136"/>
  </w:num>
  <w:num w:numId="78" w16cid:durableId="691688493">
    <w:abstractNumId w:val="236"/>
  </w:num>
  <w:num w:numId="79" w16cid:durableId="230116922">
    <w:abstractNumId w:val="35"/>
  </w:num>
  <w:num w:numId="80" w16cid:durableId="1078014533">
    <w:abstractNumId w:val="272"/>
  </w:num>
  <w:num w:numId="81" w16cid:durableId="798576363">
    <w:abstractNumId w:val="26"/>
  </w:num>
  <w:num w:numId="82" w16cid:durableId="1252080023">
    <w:abstractNumId w:val="285"/>
  </w:num>
  <w:num w:numId="83" w16cid:durableId="187456165">
    <w:abstractNumId w:val="241"/>
  </w:num>
  <w:num w:numId="84" w16cid:durableId="643892633">
    <w:abstractNumId w:val="75"/>
  </w:num>
  <w:num w:numId="85" w16cid:durableId="1984308643">
    <w:abstractNumId w:val="127"/>
  </w:num>
  <w:num w:numId="86" w16cid:durableId="285086100">
    <w:abstractNumId w:val="125"/>
  </w:num>
  <w:num w:numId="87" w16cid:durableId="257760813">
    <w:abstractNumId w:val="159"/>
  </w:num>
  <w:num w:numId="88" w16cid:durableId="1480922227">
    <w:abstractNumId w:val="11"/>
  </w:num>
  <w:num w:numId="89" w16cid:durableId="801537488">
    <w:abstractNumId w:val="70"/>
  </w:num>
  <w:num w:numId="90" w16cid:durableId="1579904919">
    <w:abstractNumId w:val="145"/>
  </w:num>
  <w:num w:numId="91" w16cid:durableId="1028871644">
    <w:abstractNumId w:val="227"/>
  </w:num>
  <w:num w:numId="92" w16cid:durableId="423263824">
    <w:abstractNumId w:val="253"/>
  </w:num>
  <w:num w:numId="93" w16cid:durableId="144005785">
    <w:abstractNumId w:val="279"/>
  </w:num>
  <w:num w:numId="94" w16cid:durableId="1506825157">
    <w:abstractNumId w:val="287"/>
  </w:num>
  <w:num w:numId="95" w16cid:durableId="2048797816">
    <w:abstractNumId w:val="268"/>
  </w:num>
  <w:num w:numId="96" w16cid:durableId="903295360">
    <w:abstractNumId w:val="104"/>
  </w:num>
  <w:num w:numId="97" w16cid:durableId="748236196">
    <w:abstractNumId w:val="210"/>
  </w:num>
  <w:num w:numId="98" w16cid:durableId="449907240">
    <w:abstractNumId w:val="3"/>
  </w:num>
  <w:num w:numId="99" w16cid:durableId="1373576344">
    <w:abstractNumId w:val="258"/>
  </w:num>
  <w:num w:numId="100" w16cid:durableId="860432203">
    <w:abstractNumId w:val="21"/>
  </w:num>
  <w:num w:numId="101" w16cid:durableId="472842407">
    <w:abstractNumId w:val="95"/>
  </w:num>
  <w:num w:numId="102" w16cid:durableId="857432733">
    <w:abstractNumId w:val="187"/>
  </w:num>
  <w:num w:numId="103" w16cid:durableId="1544904100">
    <w:abstractNumId w:val="238"/>
  </w:num>
  <w:num w:numId="104" w16cid:durableId="403376269">
    <w:abstractNumId w:val="164"/>
  </w:num>
  <w:num w:numId="105" w16cid:durableId="998652469">
    <w:abstractNumId w:val="45"/>
  </w:num>
  <w:num w:numId="106" w16cid:durableId="1153595596">
    <w:abstractNumId w:val="165"/>
  </w:num>
  <w:num w:numId="107" w16cid:durableId="2040622795">
    <w:abstractNumId w:val="82"/>
  </w:num>
  <w:num w:numId="108" w16cid:durableId="907149969">
    <w:abstractNumId w:val="137"/>
  </w:num>
  <w:num w:numId="109" w16cid:durableId="447968700">
    <w:abstractNumId w:val="87"/>
  </w:num>
  <w:num w:numId="110" w16cid:durableId="155609965">
    <w:abstractNumId w:val="103"/>
  </w:num>
  <w:num w:numId="111" w16cid:durableId="1958872792">
    <w:abstractNumId w:val="190"/>
  </w:num>
  <w:num w:numId="112" w16cid:durableId="748968817">
    <w:abstractNumId w:val="109"/>
  </w:num>
  <w:num w:numId="113" w16cid:durableId="1152715554">
    <w:abstractNumId w:val="191"/>
  </w:num>
  <w:num w:numId="114" w16cid:durableId="1040324086">
    <w:abstractNumId w:val="32"/>
  </w:num>
  <w:num w:numId="115" w16cid:durableId="988099744">
    <w:abstractNumId w:val="226"/>
  </w:num>
  <w:num w:numId="116" w16cid:durableId="616717607">
    <w:abstractNumId w:val="28"/>
  </w:num>
  <w:num w:numId="117" w16cid:durableId="1615357651">
    <w:abstractNumId w:val="10"/>
  </w:num>
  <w:num w:numId="118" w16cid:durableId="1821799565">
    <w:abstractNumId w:val="259"/>
  </w:num>
  <w:num w:numId="119" w16cid:durableId="233515693">
    <w:abstractNumId w:val="119"/>
  </w:num>
  <w:num w:numId="120" w16cid:durableId="1530486955">
    <w:abstractNumId w:val="79"/>
  </w:num>
  <w:num w:numId="121" w16cid:durableId="1403792216">
    <w:abstractNumId w:val="132"/>
  </w:num>
  <w:num w:numId="122" w16cid:durableId="33776274">
    <w:abstractNumId w:val="17"/>
  </w:num>
  <w:num w:numId="123" w16cid:durableId="1326516438">
    <w:abstractNumId w:val="160"/>
  </w:num>
  <w:num w:numId="124" w16cid:durableId="421606384">
    <w:abstractNumId w:val="88"/>
  </w:num>
  <w:num w:numId="125" w16cid:durableId="875628380">
    <w:abstractNumId w:val="168"/>
  </w:num>
  <w:num w:numId="126" w16cid:durableId="84883759">
    <w:abstractNumId w:val="31"/>
  </w:num>
  <w:num w:numId="127" w16cid:durableId="280384583">
    <w:abstractNumId w:val="77"/>
  </w:num>
  <w:num w:numId="128" w16cid:durableId="1655184881">
    <w:abstractNumId w:val="151"/>
  </w:num>
  <w:num w:numId="129" w16cid:durableId="1849523021">
    <w:abstractNumId w:val="152"/>
  </w:num>
  <w:num w:numId="130" w16cid:durableId="2060203817">
    <w:abstractNumId w:val="96"/>
  </w:num>
  <w:num w:numId="131" w16cid:durableId="1545016907">
    <w:abstractNumId w:val="85"/>
  </w:num>
  <w:num w:numId="132" w16cid:durableId="1604144803">
    <w:abstractNumId w:val="186"/>
  </w:num>
  <w:num w:numId="133" w16cid:durableId="74060421">
    <w:abstractNumId w:val="54"/>
  </w:num>
  <w:num w:numId="134" w16cid:durableId="685059589">
    <w:abstractNumId w:val="74"/>
  </w:num>
  <w:num w:numId="135" w16cid:durableId="989165077">
    <w:abstractNumId w:val="66"/>
  </w:num>
  <w:num w:numId="136" w16cid:durableId="1288387954">
    <w:abstractNumId w:val="53"/>
  </w:num>
  <w:num w:numId="137" w16cid:durableId="2008945307">
    <w:abstractNumId w:val="156"/>
  </w:num>
  <w:num w:numId="138" w16cid:durableId="1767070876">
    <w:abstractNumId w:val="185"/>
  </w:num>
  <w:num w:numId="139" w16cid:durableId="301157905">
    <w:abstractNumId w:val="141"/>
  </w:num>
  <w:num w:numId="140" w16cid:durableId="986595976">
    <w:abstractNumId w:val="221"/>
  </w:num>
  <w:num w:numId="141" w16cid:durableId="202981950">
    <w:abstractNumId w:val="106"/>
  </w:num>
  <w:num w:numId="142" w16cid:durableId="2120827936">
    <w:abstractNumId w:val="50"/>
  </w:num>
  <w:num w:numId="143" w16cid:durableId="1319071803">
    <w:abstractNumId w:val="146"/>
  </w:num>
  <w:num w:numId="144" w16cid:durableId="1462502621">
    <w:abstractNumId w:val="49"/>
  </w:num>
  <w:num w:numId="145" w16cid:durableId="1192761108">
    <w:abstractNumId w:val="163"/>
  </w:num>
  <w:num w:numId="146" w16cid:durableId="2084717041">
    <w:abstractNumId w:val="2"/>
  </w:num>
  <w:num w:numId="147" w16cid:durableId="1869561042">
    <w:abstractNumId w:val="197"/>
  </w:num>
  <w:num w:numId="148" w16cid:durableId="3020836">
    <w:abstractNumId w:val="262"/>
  </w:num>
  <w:num w:numId="149" w16cid:durableId="1632400187">
    <w:abstractNumId w:val="298"/>
  </w:num>
  <w:num w:numId="150" w16cid:durableId="2028868458">
    <w:abstractNumId w:val="196"/>
  </w:num>
  <w:num w:numId="151" w16cid:durableId="148907634">
    <w:abstractNumId w:val="205"/>
  </w:num>
  <w:num w:numId="152" w16cid:durableId="761685932">
    <w:abstractNumId w:val="97"/>
  </w:num>
  <w:num w:numId="153" w16cid:durableId="175199148">
    <w:abstractNumId w:val="27"/>
  </w:num>
  <w:num w:numId="154" w16cid:durableId="631448398">
    <w:abstractNumId w:val="281"/>
  </w:num>
  <w:num w:numId="155" w16cid:durableId="237178460">
    <w:abstractNumId w:val="255"/>
  </w:num>
  <w:num w:numId="156" w16cid:durableId="192037333">
    <w:abstractNumId w:val="223"/>
  </w:num>
  <w:num w:numId="157" w16cid:durableId="1293755763">
    <w:abstractNumId w:val="300"/>
  </w:num>
  <w:num w:numId="158" w16cid:durableId="1500080852">
    <w:abstractNumId w:val="91"/>
  </w:num>
  <w:num w:numId="159" w16cid:durableId="360130306">
    <w:abstractNumId w:val="12"/>
  </w:num>
  <w:num w:numId="160" w16cid:durableId="951598171">
    <w:abstractNumId w:val="157"/>
  </w:num>
  <w:num w:numId="161" w16cid:durableId="616912053">
    <w:abstractNumId w:val="297"/>
  </w:num>
  <w:num w:numId="162" w16cid:durableId="1778257509">
    <w:abstractNumId w:val="254"/>
  </w:num>
  <w:num w:numId="163" w16cid:durableId="1946115967">
    <w:abstractNumId w:val="153"/>
  </w:num>
  <w:num w:numId="164" w16cid:durableId="1450734653">
    <w:abstractNumId w:val="274"/>
  </w:num>
  <w:num w:numId="165" w16cid:durableId="732779044">
    <w:abstractNumId w:val="135"/>
  </w:num>
  <w:num w:numId="166" w16cid:durableId="47653374">
    <w:abstractNumId w:val="200"/>
  </w:num>
  <w:num w:numId="167" w16cid:durableId="1030689935">
    <w:abstractNumId w:val="128"/>
  </w:num>
  <w:num w:numId="168" w16cid:durableId="1916747173">
    <w:abstractNumId w:val="284"/>
  </w:num>
  <w:num w:numId="169" w16cid:durableId="301813363">
    <w:abstractNumId w:val="13"/>
  </w:num>
  <w:num w:numId="170" w16cid:durableId="1370566835">
    <w:abstractNumId w:val="215"/>
  </w:num>
  <w:num w:numId="171" w16cid:durableId="1964264516">
    <w:abstractNumId w:val="112"/>
  </w:num>
  <w:num w:numId="172" w16cid:durableId="397679342">
    <w:abstractNumId w:val="181"/>
  </w:num>
  <w:num w:numId="173" w16cid:durableId="1615862398">
    <w:abstractNumId w:val="216"/>
  </w:num>
  <w:num w:numId="174" w16cid:durableId="223486685">
    <w:abstractNumId w:val="89"/>
  </w:num>
  <w:num w:numId="175" w16cid:durableId="994533407">
    <w:abstractNumId w:val="201"/>
  </w:num>
  <w:num w:numId="176" w16cid:durableId="1377850761">
    <w:abstractNumId w:val="117"/>
  </w:num>
  <w:num w:numId="177" w16cid:durableId="747654754">
    <w:abstractNumId w:val="86"/>
  </w:num>
  <w:num w:numId="178" w16cid:durableId="970019874">
    <w:abstractNumId w:val="203"/>
  </w:num>
  <w:num w:numId="179" w16cid:durableId="1569417263">
    <w:abstractNumId w:val="280"/>
  </w:num>
  <w:num w:numId="180" w16cid:durableId="408818281">
    <w:abstractNumId w:val="129"/>
  </w:num>
  <w:num w:numId="181" w16cid:durableId="27222036">
    <w:abstractNumId w:val="248"/>
  </w:num>
  <w:num w:numId="182" w16cid:durableId="524948978">
    <w:abstractNumId w:val="80"/>
  </w:num>
  <w:num w:numId="183" w16cid:durableId="724455408">
    <w:abstractNumId w:val="246"/>
  </w:num>
  <w:num w:numId="184" w16cid:durableId="2023358570">
    <w:abstractNumId w:val="263"/>
  </w:num>
  <w:num w:numId="185" w16cid:durableId="147089937">
    <w:abstractNumId w:val="214"/>
  </w:num>
  <w:num w:numId="186" w16cid:durableId="1580209502">
    <w:abstractNumId w:val="291"/>
  </w:num>
  <w:num w:numId="187" w16cid:durableId="2062318203">
    <w:abstractNumId w:val="269"/>
  </w:num>
  <w:num w:numId="188" w16cid:durableId="13113903">
    <w:abstractNumId w:val="114"/>
  </w:num>
  <w:num w:numId="189" w16cid:durableId="715011046">
    <w:abstractNumId w:val="148"/>
  </w:num>
  <w:num w:numId="190" w16cid:durableId="787435293">
    <w:abstractNumId w:val="265"/>
  </w:num>
  <w:num w:numId="191" w16cid:durableId="1342705706">
    <w:abstractNumId w:val="169"/>
  </w:num>
  <w:num w:numId="192" w16cid:durableId="1059789488">
    <w:abstractNumId w:val="58"/>
  </w:num>
  <w:num w:numId="193" w16cid:durableId="2066678457">
    <w:abstractNumId w:val="113"/>
  </w:num>
  <w:num w:numId="194" w16cid:durableId="428628082">
    <w:abstractNumId w:val="155"/>
  </w:num>
  <w:num w:numId="195" w16cid:durableId="1282303025">
    <w:abstractNumId w:val="1"/>
  </w:num>
  <w:num w:numId="196" w16cid:durableId="1855535575">
    <w:abstractNumId w:val="7"/>
  </w:num>
  <w:num w:numId="197" w16cid:durableId="504782565">
    <w:abstractNumId w:val="64"/>
  </w:num>
  <w:num w:numId="198" w16cid:durableId="1156729081">
    <w:abstractNumId w:val="41"/>
  </w:num>
  <w:num w:numId="199" w16cid:durableId="818771383">
    <w:abstractNumId w:val="23"/>
  </w:num>
  <w:num w:numId="200" w16cid:durableId="1343781773">
    <w:abstractNumId w:val="212"/>
  </w:num>
  <w:num w:numId="201" w16cid:durableId="533426576">
    <w:abstractNumId w:val="208"/>
  </w:num>
  <w:num w:numId="202" w16cid:durableId="1940865448">
    <w:abstractNumId w:val="251"/>
  </w:num>
  <w:num w:numId="203" w16cid:durableId="501895790">
    <w:abstractNumId w:val="9"/>
  </w:num>
  <w:num w:numId="204" w16cid:durableId="307366916">
    <w:abstractNumId w:val="301"/>
  </w:num>
  <w:num w:numId="205" w16cid:durableId="477261649">
    <w:abstractNumId w:val="81"/>
  </w:num>
  <w:num w:numId="206" w16cid:durableId="1192186501">
    <w:abstractNumId w:val="67"/>
  </w:num>
  <w:num w:numId="207" w16cid:durableId="1952007832">
    <w:abstractNumId w:val="62"/>
  </w:num>
  <w:num w:numId="208" w16cid:durableId="1794131720">
    <w:abstractNumId w:val="55"/>
  </w:num>
  <w:num w:numId="209" w16cid:durableId="1356690370">
    <w:abstractNumId w:val="273"/>
  </w:num>
  <w:num w:numId="210" w16cid:durableId="617877772">
    <w:abstractNumId w:val="217"/>
  </w:num>
  <w:num w:numId="211" w16cid:durableId="1067799829">
    <w:abstractNumId w:val="39"/>
  </w:num>
  <w:num w:numId="212" w16cid:durableId="1120370626">
    <w:abstractNumId w:val="43"/>
  </w:num>
  <w:num w:numId="213" w16cid:durableId="349723881">
    <w:abstractNumId w:val="230"/>
  </w:num>
  <w:num w:numId="214" w16cid:durableId="817577519">
    <w:abstractNumId w:val="276"/>
  </w:num>
  <w:num w:numId="215" w16cid:durableId="1588343195">
    <w:abstractNumId w:val="150"/>
  </w:num>
  <w:num w:numId="216" w16cid:durableId="1358703073">
    <w:abstractNumId w:val="171"/>
  </w:num>
  <w:num w:numId="217" w16cid:durableId="1637829010">
    <w:abstractNumId w:val="283"/>
  </w:num>
  <w:num w:numId="218" w16cid:durableId="639384187">
    <w:abstractNumId w:val="294"/>
  </w:num>
  <w:num w:numId="219" w16cid:durableId="1156409849">
    <w:abstractNumId w:val="252"/>
  </w:num>
  <w:num w:numId="220" w16cid:durableId="817695403">
    <w:abstractNumId w:val="56"/>
  </w:num>
  <w:num w:numId="221" w16cid:durableId="77136080">
    <w:abstractNumId w:val="102"/>
  </w:num>
  <w:num w:numId="222" w16cid:durableId="1396464601">
    <w:abstractNumId w:val="289"/>
  </w:num>
  <w:num w:numId="223" w16cid:durableId="1293167333">
    <w:abstractNumId w:val="126"/>
  </w:num>
  <w:num w:numId="224" w16cid:durableId="1006327715">
    <w:abstractNumId w:val="46"/>
  </w:num>
  <w:num w:numId="225" w16cid:durableId="1627466396">
    <w:abstractNumId w:val="192"/>
  </w:num>
  <w:num w:numId="226" w16cid:durableId="1369178851">
    <w:abstractNumId w:val="36"/>
  </w:num>
  <w:num w:numId="227" w16cid:durableId="1755079685">
    <w:abstractNumId w:val="242"/>
  </w:num>
  <w:num w:numId="228" w16cid:durableId="1856965366">
    <w:abstractNumId w:val="147"/>
  </w:num>
  <w:num w:numId="229" w16cid:durableId="609095759">
    <w:abstractNumId w:val="143"/>
  </w:num>
  <w:num w:numId="230" w16cid:durableId="1532691843">
    <w:abstractNumId w:val="101"/>
  </w:num>
  <w:num w:numId="231" w16cid:durableId="663823413">
    <w:abstractNumId w:val="292"/>
  </w:num>
  <w:num w:numId="232" w16cid:durableId="1079713270">
    <w:abstractNumId w:val="140"/>
  </w:num>
  <w:num w:numId="233" w16cid:durableId="273637507">
    <w:abstractNumId w:val="69"/>
  </w:num>
  <w:num w:numId="234" w16cid:durableId="1435903247">
    <w:abstractNumId w:val="48"/>
  </w:num>
  <w:num w:numId="235" w16cid:durableId="1562902766">
    <w:abstractNumId w:val="83"/>
  </w:num>
  <w:num w:numId="236" w16cid:durableId="1808818026">
    <w:abstractNumId w:val="256"/>
  </w:num>
  <w:num w:numId="237" w16cid:durableId="1057166450">
    <w:abstractNumId w:val="166"/>
  </w:num>
  <w:num w:numId="238" w16cid:durableId="6834675">
    <w:abstractNumId w:val="18"/>
  </w:num>
  <w:num w:numId="239" w16cid:durableId="1051731626">
    <w:abstractNumId w:val="33"/>
  </w:num>
  <w:num w:numId="240" w16cid:durableId="2129202885">
    <w:abstractNumId w:val="111"/>
  </w:num>
  <w:num w:numId="241" w16cid:durableId="1260483167">
    <w:abstractNumId w:val="195"/>
  </w:num>
  <w:num w:numId="242" w16cid:durableId="1863666977">
    <w:abstractNumId w:val="30"/>
  </w:num>
  <w:num w:numId="243" w16cid:durableId="908926247">
    <w:abstractNumId w:val="184"/>
  </w:num>
  <w:num w:numId="244" w16cid:durableId="402485989">
    <w:abstractNumId w:val="267"/>
  </w:num>
  <w:num w:numId="245" w16cid:durableId="367874638">
    <w:abstractNumId w:val="183"/>
  </w:num>
  <w:num w:numId="246" w16cid:durableId="773600772">
    <w:abstractNumId w:val="249"/>
  </w:num>
  <w:num w:numId="247" w16cid:durableId="123692814">
    <w:abstractNumId w:val="220"/>
  </w:num>
  <w:num w:numId="248" w16cid:durableId="1433011692">
    <w:abstractNumId w:val="84"/>
  </w:num>
  <w:num w:numId="249" w16cid:durableId="1567302055">
    <w:abstractNumId w:val="29"/>
  </w:num>
  <w:num w:numId="250" w16cid:durableId="845481256">
    <w:abstractNumId w:val="40"/>
  </w:num>
  <w:num w:numId="251" w16cid:durableId="1997952030">
    <w:abstractNumId w:val="235"/>
  </w:num>
  <w:num w:numId="252" w16cid:durableId="1193570447">
    <w:abstractNumId w:val="232"/>
  </w:num>
  <w:num w:numId="253" w16cid:durableId="1959022737">
    <w:abstractNumId w:val="247"/>
  </w:num>
  <w:num w:numId="254" w16cid:durableId="602492854">
    <w:abstractNumId w:val="234"/>
  </w:num>
  <w:num w:numId="255" w16cid:durableId="748815347">
    <w:abstractNumId w:val="219"/>
  </w:num>
  <w:num w:numId="256" w16cid:durableId="953050504">
    <w:abstractNumId w:val="144"/>
  </w:num>
  <w:num w:numId="257" w16cid:durableId="1871457131">
    <w:abstractNumId w:val="15"/>
  </w:num>
  <w:num w:numId="258" w16cid:durableId="1609121257">
    <w:abstractNumId w:val="211"/>
  </w:num>
  <w:num w:numId="259" w16cid:durableId="1174298873">
    <w:abstractNumId w:val="42"/>
  </w:num>
  <w:num w:numId="260" w16cid:durableId="1831749173">
    <w:abstractNumId w:val="277"/>
  </w:num>
  <w:num w:numId="261" w16cid:durableId="540632206">
    <w:abstractNumId w:val="170"/>
  </w:num>
  <w:num w:numId="262" w16cid:durableId="1554190906">
    <w:abstractNumId w:val="237"/>
  </w:num>
  <w:num w:numId="263" w16cid:durableId="1787431890">
    <w:abstractNumId w:val="130"/>
  </w:num>
  <w:num w:numId="264" w16cid:durableId="582646090">
    <w:abstractNumId w:val="38"/>
  </w:num>
  <w:num w:numId="265" w16cid:durableId="1723140617">
    <w:abstractNumId w:val="142"/>
  </w:num>
  <w:num w:numId="266" w16cid:durableId="425227853">
    <w:abstractNumId w:val="202"/>
  </w:num>
  <w:num w:numId="267" w16cid:durableId="1218736048">
    <w:abstractNumId w:val="72"/>
  </w:num>
  <w:num w:numId="268" w16cid:durableId="236863971">
    <w:abstractNumId w:val="8"/>
  </w:num>
  <w:num w:numId="269" w16cid:durableId="1508399988">
    <w:abstractNumId w:val="71"/>
  </w:num>
  <w:num w:numId="270" w16cid:durableId="1227034567">
    <w:abstractNumId w:val="296"/>
  </w:num>
  <w:num w:numId="271" w16cid:durableId="1811896324">
    <w:abstractNumId w:val="16"/>
  </w:num>
  <w:num w:numId="272" w16cid:durableId="1277172337">
    <w:abstractNumId w:val="99"/>
  </w:num>
  <w:num w:numId="273" w16cid:durableId="488986521">
    <w:abstractNumId w:val="116"/>
  </w:num>
  <w:num w:numId="274" w16cid:durableId="1636451790">
    <w:abstractNumId w:val="167"/>
  </w:num>
  <w:num w:numId="275" w16cid:durableId="778991441">
    <w:abstractNumId w:val="206"/>
  </w:num>
  <w:num w:numId="276" w16cid:durableId="777409572">
    <w:abstractNumId w:val="218"/>
  </w:num>
  <w:num w:numId="277" w16cid:durableId="881138002">
    <w:abstractNumId w:val="5"/>
  </w:num>
  <w:num w:numId="278" w16cid:durableId="141431906">
    <w:abstractNumId w:val="37"/>
  </w:num>
  <w:num w:numId="279" w16cid:durableId="364137836">
    <w:abstractNumId w:val="120"/>
  </w:num>
  <w:num w:numId="280" w16cid:durableId="1764255193">
    <w:abstractNumId w:val="78"/>
  </w:num>
  <w:num w:numId="281" w16cid:durableId="1966152484">
    <w:abstractNumId w:val="47"/>
  </w:num>
  <w:num w:numId="282" w16cid:durableId="2031369215">
    <w:abstractNumId w:val="222"/>
  </w:num>
  <w:num w:numId="283" w16cid:durableId="1818183400">
    <w:abstractNumId w:val="161"/>
  </w:num>
  <w:num w:numId="284" w16cid:durableId="1939098292">
    <w:abstractNumId w:val="282"/>
  </w:num>
  <w:num w:numId="285" w16cid:durableId="318000075">
    <w:abstractNumId w:val="189"/>
  </w:num>
  <w:num w:numId="286" w16cid:durableId="1865092482">
    <w:abstractNumId w:val="123"/>
  </w:num>
  <w:num w:numId="287" w16cid:durableId="1834682672">
    <w:abstractNumId w:val="250"/>
  </w:num>
  <w:num w:numId="288" w16cid:durableId="419448990">
    <w:abstractNumId w:val="257"/>
  </w:num>
  <w:num w:numId="289" w16cid:durableId="330254782">
    <w:abstractNumId w:val="290"/>
  </w:num>
  <w:num w:numId="290" w16cid:durableId="903292233">
    <w:abstractNumId w:val="286"/>
  </w:num>
  <w:num w:numId="291" w16cid:durableId="336735257">
    <w:abstractNumId w:val="173"/>
  </w:num>
  <w:num w:numId="292" w16cid:durableId="1819805575">
    <w:abstractNumId w:val="178"/>
  </w:num>
  <w:num w:numId="293" w16cid:durableId="1945767219">
    <w:abstractNumId w:val="245"/>
  </w:num>
  <w:num w:numId="294" w16cid:durableId="388498702">
    <w:abstractNumId w:val="177"/>
  </w:num>
  <w:num w:numId="295" w16cid:durableId="266622194">
    <w:abstractNumId w:val="24"/>
  </w:num>
  <w:num w:numId="296" w16cid:durableId="114566400">
    <w:abstractNumId w:val="278"/>
  </w:num>
  <w:num w:numId="297" w16cid:durableId="986010104">
    <w:abstractNumId w:val="240"/>
  </w:num>
  <w:num w:numId="298" w16cid:durableId="1515879721">
    <w:abstractNumId w:val="154"/>
  </w:num>
  <w:num w:numId="299" w16cid:durableId="1414011055">
    <w:abstractNumId w:val="68"/>
  </w:num>
  <w:num w:numId="300" w16cid:durableId="556164201">
    <w:abstractNumId w:val="174"/>
  </w:num>
  <w:num w:numId="301" w16cid:durableId="1634407674">
    <w:abstractNumId w:val="188"/>
  </w:num>
  <w:num w:numId="302" w16cid:durableId="1990748706">
    <w:abstractNumId w:val="1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F53"/>
    <w:rsid w:val="00002A2E"/>
    <w:rsid w:val="000056AB"/>
    <w:rsid w:val="00032C8B"/>
    <w:rsid w:val="00043CD3"/>
    <w:rsid w:val="0004577C"/>
    <w:rsid w:val="0006199D"/>
    <w:rsid w:val="00072E4E"/>
    <w:rsid w:val="000828D2"/>
    <w:rsid w:val="000A696D"/>
    <w:rsid w:val="000A741A"/>
    <w:rsid w:val="000A7EB0"/>
    <w:rsid w:val="000B3853"/>
    <w:rsid w:val="000B60DA"/>
    <w:rsid w:val="000E42CC"/>
    <w:rsid w:val="000F1122"/>
    <w:rsid w:val="00145971"/>
    <w:rsid w:val="00165DBB"/>
    <w:rsid w:val="0017117B"/>
    <w:rsid w:val="0018693F"/>
    <w:rsid w:val="00187A5F"/>
    <w:rsid w:val="001B2ABD"/>
    <w:rsid w:val="001F5A0D"/>
    <w:rsid w:val="001F6BD4"/>
    <w:rsid w:val="002054E7"/>
    <w:rsid w:val="00212E22"/>
    <w:rsid w:val="00216128"/>
    <w:rsid w:val="00222885"/>
    <w:rsid w:val="002366D8"/>
    <w:rsid w:val="00262034"/>
    <w:rsid w:val="00270150"/>
    <w:rsid w:val="002828E2"/>
    <w:rsid w:val="002A1BB5"/>
    <w:rsid w:val="002B61E7"/>
    <w:rsid w:val="002C0F18"/>
    <w:rsid w:val="002C1E98"/>
    <w:rsid w:val="002D17BB"/>
    <w:rsid w:val="002F24AE"/>
    <w:rsid w:val="003211A7"/>
    <w:rsid w:val="00323F61"/>
    <w:rsid w:val="00331FC9"/>
    <w:rsid w:val="0033530B"/>
    <w:rsid w:val="0033548F"/>
    <w:rsid w:val="00355536"/>
    <w:rsid w:val="00383C23"/>
    <w:rsid w:val="003A7344"/>
    <w:rsid w:val="003C7EAE"/>
    <w:rsid w:val="003E0ED1"/>
    <w:rsid w:val="003F5CB2"/>
    <w:rsid w:val="0040451F"/>
    <w:rsid w:val="00405178"/>
    <w:rsid w:val="00406521"/>
    <w:rsid w:val="00413166"/>
    <w:rsid w:val="00431658"/>
    <w:rsid w:val="00434F73"/>
    <w:rsid w:val="00454389"/>
    <w:rsid w:val="004635A4"/>
    <w:rsid w:val="00475A0D"/>
    <w:rsid w:val="004779AA"/>
    <w:rsid w:val="00480685"/>
    <w:rsid w:val="0049517F"/>
    <w:rsid w:val="004A6E08"/>
    <w:rsid w:val="004B72E1"/>
    <w:rsid w:val="004D3B5D"/>
    <w:rsid w:val="004E4580"/>
    <w:rsid w:val="004E543A"/>
    <w:rsid w:val="00515B0A"/>
    <w:rsid w:val="00537F35"/>
    <w:rsid w:val="00544D93"/>
    <w:rsid w:val="00547433"/>
    <w:rsid w:val="005537F0"/>
    <w:rsid w:val="0057762E"/>
    <w:rsid w:val="005B1A6D"/>
    <w:rsid w:val="005C0D61"/>
    <w:rsid w:val="005E0D74"/>
    <w:rsid w:val="005E2ACD"/>
    <w:rsid w:val="005F42D5"/>
    <w:rsid w:val="00602767"/>
    <w:rsid w:val="00602868"/>
    <w:rsid w:val="0060778F"/>
    <w:rsid w:val="006147B1"/>
    <w:rsid w:val="00625229"/>
    <w:rsid w:val="00626575"/>
    <w:rsid w:val="00626905"/>
    <w:rsid w:val="006276D2"/>
    <w:rsid w:val="00657796"/>
    <w:rsid w:val="0065791F"/>
    <w:rsid w:val="00677802"/>
    <w:rsid w:val="0068568E"/>
    <w:rsid w:val="0069523B"/>
    <w:rsid w:val="006A63B3"/>
    <w:rsid w:val="006A7F1F"/>
    <w:rsid w:val="006B131E"/>
    <w:rsid w:val="006C6EFC"/>
    <w:rsid w:val="006D1BAF"/>
    <w:rsid w:val="006D5E55"/>
    <w:rsid w:val="006E00DA"/>
    <w:rsid w:val="006F71F4"/>
    <w:rsid w:val="007034A6"/>
    <w:rsid w:val="00720D09"/>
    <w:rsid w:val="007413BD"/>
    <w:rsid w:val="007457DB"/>
    <w:rsid w:val="0076382F"/>
    <w:rsid w:val="0077648E"/>
    <w:rsid w:val="007A0B72"/>
    <w:rsid w:val="007A2098"/>
    <w:rsid w:val="007A52E0"/>
    <w:rsid w:val="007B220C"/>
    <w:rsid w:val="007C518E"/>
    <w:rsid w:val="007D2CFB"/>
    <w:rsid w:val="007F70D4"/>
    <w:rsid w:val="0081038A"/>
    <w:rsid w:val="00822948"/>
    <w:rsid w:val="008264E3"/>
    <w:rsid w:val="0085252B"/>
    <w:rsid w:val="00867E83"/>
    <w:rsid w:val="00883068"/>
    <w:rsid w:val="008B7BC2"/>
    <w:rsid w:val="008D389B"/>
    <w:rsid w:val="008E2F2C"/>
    <w:rsid w:val="008F344F"/>
    <w:rsid w:val="008F650F"/>
    <w:rsid w:val="00916A38"/>
    <w:rsid w:val="0092455F"/>
    <w:rsid w:val="009528D2"/>
    <w:rsid w:val="00957AB3"/>
    <w:rsid w:val="009606D4"/>
    <w:rsid w:val="0097067F"/>
    <w:rsid w:val="009745C0"/>
    <w:rsid w:val="00975330"/>
    <w:rsid w:val="00975B51"/>
    <w:rsid w:val="0098658E"/>
    <w:rsid w:val="009C2101"/>
    <w:rsid w:val="009D2A73"/>
    <w:rsid w:val="009E13A2"/>
    <w:rsid w:val="009E7AF4"/>
    <w:rsid w:val="009F4B36"/>
    <w:rsid w:val="009F4D55"/>
    <w:rsid w:val="00A23EF6"/>
    <w:rsid w:val="00A25AE9"/>
    <w:rsid w:val="00A5547F"/>
    <w:rsid w:val="00A6531F"/>
    <w:rsid w:val="00AA6280"/>
    <w:rsid w:val="00AD7646"/>
    <w:rsid w:val="00AE0B7D"/>
    <w:rsid w:val="00AF5723"/>
    <w:rsid w:val="00B15C18"/>
    <w:rsid w:val="00B205CA"/>
    <w:rsid w:val="00B208F6"/>
    <w:rsid w:val="00B26E88"/>
    <w:rsid w:val="00B32F81"/>
    <w:rsid w:val="00B510FE"/>
    <w:rsid w:val="00B56DEA"/>
    <w:rsid w:val="00B60A33"/>
    <w:rsid w:val="00B623FC"/>
    <w:rsid w:val="00B64697"/>
    <w:rsid w:val="00B676B6"/>
    <w:rsid w:val="00B8779B"/>
    <w:rsid w:val="00B90823"/>
    <w:rsid w:val="00B96ED5"/>
    <w:rsid w:val="00BA0AF6"/>
    <w:rsid w:val="00BA412A"/>
    <w:rsid w:val="00BB2A98"/>
    <w:rsid w:val="00BD7EC9"/>
    <w:rsid w:val="00BE4AEF"/>
    <w:rsid w:val="00C0169A"/>
    <w:rsid w:val="00C035FB"/>
    <w:rsid w:val="00C12150"/>
    <w:rsid w:val="00C30F53"/>
    <w:rsid w:val="00C342E4"/>
    <w:rsid w:val="00C35337"/>
    <w:rsid w:val="00C43B9C"/>
    <w:rsid w:val="00C570BF"/>
    <w:rsid w:val="00C7044A"/>
    <w:rsid w:val="00C85366"/>
    <w:rsid w:val="00C979FA"/>
    <w:rsid w:val="00CD013E"/>
    <w:rsid w:val="00D2633C"/>
    <w:rsid w:val="00D47753"/>
    <w:rsid w:val="00D576C2"/>
    <w:rsid w:val="00D67C88"/>
    <w:rsid w:val="00D7683D"/>
    <w:rsid w:val="00DA05E5"/>
    <w:rsid w:val="00DB4C26"/>
    <w:rsid w:val="00DC5A11"/>
    <w:rsid w:val="00DD67F2"/>
    <w:rsid w:val="00DD7383"/>
    <w:rsid w:val="00DE05F5"/>
    <w:rsid w:val="00DF4F40"/>
    <w:rsid w:val="00E02D0F"/>
    <w:rsid w:val="00E218FE"/>
    <w:rsid w:val="00E246A1"/>
    <w:rsid w:val="00E35F63"/>
    <w:rsid w:val="00E80566"/>
    <w:rsid w:val="00EB6C74"/>
    <w:rsid w:val="00EE36E6"/>
    <w:rsid w:val="00EE736B"/>
    <w:rsid w:val="00F01108"/>
    <w:rsid w:val="00F01A50"/>
    <w:rsid w:val="00F04D26"/>
    <w:rsid w:val="00F23673"/>
    <w:rsid w:val="00F340CB"/>
    <w:rsid w:val="00F43331"/>
    <w:rsid w:val="00F4351E"/>
    <w:rsid w:val="00F447DE"/>
    <w:rsid w:val="00F648FA"/>
    <w:rsid w:val="00F73BD7"/>
    <w:rsid w:val="00F90230"/>
    <w:rsid w:val="00FB44C4"/>
    <w:rsid w:val="00FC64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18D1EA"/>
  <w15:docId w15:val="{FFF1EF7B-256C-483C-BDC6-065B90A24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pPr>
      <w:keepNext/>
      <w:jc w:val="center"/>
      <w:outlineLvl w:val="0"/>
    </w:pPr>
    <w:rPr>
      <w:b/>
      <w:spacing w:val="20"/>
      <w:sz w:val="36"/>
    </w:rPr>
  </w:style>
  <w:style w:type="paragraph" w:styleId="2">
    <w:name w:val="heading 2"/>
    <w:basedOn w:val="a"/>
    <w:next w:val="a"/>
    <w:link w:val="20"/>
    <w:qFormat/>
    <w:pPr>
      <w:keepNext/>
      <w:jc w:val="center"/>
      <w:outlineLvl w:val="1"/>
    </w:pPr>
    <w:rPr>
      <w:b/>
      <w:sz w:val="22"/>
    </w:rPr>
  </w:style>
  <w:style w:type="paragraph" w:styleId="3">
    <w:name w:val="heading 3"/>
    <w:basedOn w:val="a"/>
    <w:next w:val="a"/>
    <w:link w:val="30"/>
    <w:qFormat/>
    <w:pPr>
      <w:keepNext/>
      <w:jc w:val="center"/>
      <w:outlineLvl w:val="2"/>
    </w:pPr>
    <w:rPr>
      <w:b/>
      <w:sz w:val="40"/>
    </w:rPr>
  </w:style>
  <w:style w:type="paragraph" w:styleId="4">
    <w:name w:val="heading 4"/>
    <w:basedOn w:val="a"/>
    <w:next w:val="a"/>
    <w:link w:val="40"/>
    <w:qFormat/>
    <w:pPr>
      <w:keepNext/>
      <w:outlineLvl w:val="3"/>
    </w:pPr>
  </w:style>
  <w:style w:type="paragraph" w:styleId="5">
    <w:name w:val="heading 5"/>
    <w:basedOn w:val="a"/>
    <w:next w:val="a"/>
    <w:link w:val="50"/>
    <w:uiPriority w:val="9"/>
    <w:qFormat/>
    <w:pPr>
      <w:keepNext/>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sz w:val="28"/>
    </w:rPr>
  </w:style>
  <w:style w:type="paragraph" w:styleId="21">
    <w:name w:val="Body Text 2"/>
    <w:basedOn w:val="a"/>
    <w:link w:val="22"/>
    <w:pPr>
      <w:jc w:val="both"/>
    </w:pPr>
    <w:rPr>
      <w:sz w:val="22"/>
    </w:rPr>
  </w:style>
  <w:style w:type="paragraph" w:styleId="31">
    <w:name w:val="Body Text 3"/>
    <w:basedOn w:val="a"/>
    <w:rPr>
      <w:sz w:val="26"/>
    </w:rPr>
  </w:style>
  <w:style w:type="paragraph" w:styleId="a5">
    <w:name w:val="header"/>
    <w:basedOn w:val="a"/>
    <w:link w:val="a6"/>
    <w:uiPriority w:val="99"/>
    <w:rsid w:val="00D7683D"/>
    <w:pPr>
      <w:tabs>
        <w:tab w:val="center" w:pos="4677"/>
        <w:tab w:val="right" w:pos="9355"/>
      </w:tabs>
    </w:pPr>
  </w:style>
  <w:style w:type="paragraph" w:styleId="a7">
    <w:name w:val="footer"/>
    <w:basedOn w:val="a"/>
    <w:link w:val="a8"/>
    <w:uiPriority w:val="99"/>
    <w:rsid w:val="00D7683D"/>
    <w:pPr>
      <w:tabs>
        <w:tab w:val="center" w:pos="4677"/>
        <w:tab w:val="right" w:pos="9355"/>
      </w:tabs>
    </w:pPr>
  </w:style>
  <w:style w:type="paragraph" w:styleId="a9">
    <w:name w:val="Balloon Text"/>
    <w:basedOn w:val="a"/>
    <w:link w:val="aa"/>
    <w:rsid w:val="00F447DE"/>
    <w:rPr>
      <w:rFonts w:ascii="Tahoma" w:hAnsi="Tahoma" w:cs="Tahoma"/>
      <w:sz w:val="16"/>
      <w:szCs w:val="16"/>
    </w:rPr>
  </w:style>
  <w:style w:type="character" w:customStyle="1" w:styleId="aa">
    <w:name w:val="Текст выноски Знак"/>
    <w:basedOn w:val="a0"/>
    <w:link w:val="a9"/>
    <w:rsid w:val="00F447DE"/>
    <w:rPr>
      <w:rFonts w:ascii="Tahoma" w:hAnsi="Tahoma" w:cs="Tahoma"/>
      <w:sz w:val="16"/>
      <w:szCs w:val="16"/>
    </w:rPr>
  </w:style>
  <w:style w:type="paragraph" w:styleId="ab">
    <w:name w:val="List Paragraph"/>
    <w:basedOn w:val="a"/>
    <w:link w:val="ac"/>
    <w:uiPriority w:val="34"/>
    <w:qFormat/>
    <w:rsid w:val="00D47753"/>
    <w:pPr>
      <w:ind w:left="720"/>
      <w:contextualSpacing/>
    </w:pPr>
  </w:style>
  <w:style w:type="character" w:customStyle="1" w:styleId="a6">
    <w:name w:val="Верхний колонтитул Знак"/>
    <w:basedOn w:val="a0"/>
    <w:link w:val="a5"/>
    <w:uiPriority w:val="99"/>
    <w:rsid w:val="0049517F"/>
    <w:rPr>
      <w:sz w:val="24"/>
      <w:szCs w:val="24"/>
    </w:rPr>
  </w:style>
  <w:style w:type="paragraph" w:styleId="ad">
    <w:name w:val="Normal (Web)"/>
    <w:basedOn w:val="a"/>
    <w:uiPriority w:val="99"/>
    <w:unhideWhenUsed/>
    <w:rsid w:val="00975B51"/>
    <w:pPr>
      <w:spacing w:before="100" w:beforeAutospacing="1" w:after="100" w:afterAutospacing="1"/>
    </w:pPr>
  </w:style>
  <w:style w:type="character" w:customStyle="1" w:styleId="10">
    <w:name w:val="Заголовок 1 Знак"/>
    <w:basedOn w:val="a0"/>
    <w:link w:val="1"/>
    <w:rsid w:val="009606D4"/>
    <w:rPr>
      <w:b/>
      <w:spacing w:val="20"/>
      <w:sz w:val="36"/>
      <w:szCs w:val="24"/>
    </w:rPr>
  </w:style>
  <w:style w:type="character" w:customStyle="1" w:styleId="20">
    <w:name w:val="Заголовок 2 Знак"/>
    <w:basedOn w:val="a0"/>
    <w:link w:val="2"/>
    <w:rsid w:val="009606D4"/>
    <w:rPr>
      <w:b/>
      <w:sz w:val="22"/>
      <w:szCs w:val="24"/>
    </w:rPr>
  </w:style>
  <w:style w:type="character" w:customStyle="1" w:styleId="30">
    <w:name w:val="Заголовок 3 Знак"/>
    <w:basedOn w:val="a0"/>
    <w:link w:val="3"/>
    <w:rsid w:val="009606D4"/>
    <w:rPr>
      <w:b/>
      <w:sz w:val="40"/>
      <w:szCs w:val="24"/>
    </w:rPr>
  </w:style>
  <w:style w:type="character" w:customStyle="1" w:styleId="40">
    <w:name w:val="Заголовок 4 Знак"/>
    <w:basedOn w:val="a0"/>
    <w:link w:val="4"/>
    <w:rsid w:val="009606D4"/>
    <w:rPr>
      <w:sz w:val="24"/>
      <w:szCs w:val="24"/>
    </w:rPr>
  </w:style>
  <w:style w:type="character" w:customStyle="1" w:styleId="50">
    <w:name w:val="Заголовок 5 Знак"/>
    <w:basedOn w:val="a0"/>
    <w:link w:val="5"/>
    <w:uiPriority w:val="9"/>
    <w:rsid w:val="009606D4"/>
    <w:rPr>
      <w:sz w:val="28"/>
      <w:szCs w:val="24"/>
    </w:rPr>
  </w:style>
  <w:style w:type="character" w:styleId="ae">
    <w:name w:val="FollowedHyperlink"/>
    <w:uiPriority w:val="99"/>
    <w:unhideWhenUsed/>
    <w:rsid w:val="009606D4"/>
    <w:rPr>
      <w:color w:val="800080"/>
      <w:u w:val="single"/>
    </w:rPr>
  </w:style>
  <w:style w:type="character" w:styleId="af">
    <w:name w:val="footnote reference"/>
    <w:rsid w:val="009606D4"/>
    <w:rPr>
      <w:vertAlign w:val="superscript"/>
    </w:rPr>
  </w:style>
  <w:style w:type="character" w:styleId="af0">
    <w:name w:val="annotation reference"/>
    <w:uiPriority w:val="99"/>
    <w:rsid w:val="009606D4"/>
    <w:rPr>
      <w:sz w:val="16"/>
      <w:szCs w:val="16"/>
    </w:rPr>
  </w:style>
  <w:style w:type="character" w:styleId="af1">
    <w:name w:val="Emphasis"/>
    <w:qFormat/>
    <w:rsid w:val="009606D4"/>
    <w:rPr>
      <w:i/>
      <w:iCs/>
    </w:rPr>
  </w:style>
  <w:style w:type="character" w:styleId="af2">
    <w:name w:val="Hyperlink"/>
    <w:uiPriority w:val="99"/>
    <w:rsid w:val="009606D4"/>
    <w:rPr>
      <w:color w:val="0000FF"/>
      <w:u w:val="single"/>
    </w:rPr>
  </w:style>
  <w:style w:type="character" w:styleId="af3">
    <w:name w:val="page number"/>
    <w:rsid w:val="009606D4"/>
  </w:style>
  <w:style w:type="character" w:styleId="af4">
    <w:name w:val="Strong"/>
    <w:uiPriority w:val="22"/>
    <w:qFormat/>
    <w:rsid w:val="009606D4"/>
    <w:rPr>
      <w:rFonts w:ascii="Times New Roman" w:hAnsi="Times New Roman"/>
      <w:b/>
      <w:bCs/>
      <w:i w:val="0"/>
      <w:sz w:val="24"/>
      <w:u w:val="single"/>
    </w:rPr>
  </w:style>
  <w:style w:type="character" w:customStyle="1" w:styleId="22">
    <w:name w:val="Основной текст 2 Знак"/>
    <w:basedOn w:val="a0"/>
    <w:link w:val="21"/>
    <w:rsid w:val="009606D4"/>
    <w:rPr>
      <w:sz w:val="22"/>
      <w:szCs w:val="24"/>
    </w:rPr>
  </w:style>
  <w:style w:type="paragraph" w:styleId="af5">
    <w:name w:val="Plain Text"/>
    <w:basedOn w:val="a"/>
    <w:link w:val="af6"/>
    <w:rsid w:val="009606D4"/>
    <w:rPr>
      <w:rFonts w:ascii="Courier New" w:hAnsi="Courier New"/>
      <w:sz w:val="20"/>
      <w:szCs w:val="20"/>
      <w:lang w:eastAsia="en-US"/>
    </w:rPr>
  </w:style>
  <w:style w:type="character" w:customStyle="1" w:styleId="af6">
    <w:name w:val="Текст Знак"/>
    <w:basedOn w:val="a0"/>
    <w:link w:val="af5"/>
    <w:rsid w:val="009606D4"/>
    <w:rPr>
      <w:rFonts w:ascii="Courier New" w:hAnsi="Courier New"/>
      <w:lang w:eastAsia="en-US"/>
    </w:rPr>
  </w:style>
  <w:style w:type="paragraph" w:styleId="32">
    <w:name w:val="Body Text Indent 3"/>
    <w:basedOn w:val="a"/>
    <w:link w:val="33"/>
    <w:unhideWhenUsed/>
    <w:rsid w:val="009606D4"/>
    <w:pPr>
      <w:spacing w:after="120" w:line="276" w:lineRule="auto"/>
      <w:ind w:left="283"/>
    </w:pPr>
    <w:rPr>
      <w:rFonts w:ascii="Calibri" w:hAnsi="Calibri"/>
      <w:sz w:val="16"/>
      <w:szCs w:val="16"/>
    </w:rPr>
  </w:style>
  <w:style w:type="character" w:customStyle="1" w:styleId="33">
    <w:name w:val="Основной текст с отступом 3 Знак"/>
    <w:basedOn w:val="a0"/>
    <w:link w:val="32"/>
    <w:rsid w:val="009606D4"/>
    <w:rPr>
      <w:rFonts w:ascii="Calibri" w:hAnsi="Calibri"/>
      <w:sz w:val="16"/>
      <w:szCs w:val="16"/>
    </w:rPr>
  </w:style>
  <w:style w:type="paragraph" w:styleId="af7">
    <w:name w:val="annotation text"/>
    <w:basedOn w:val="a"/>
    <w:link w:val="af8"/>
    <w:uiPriority w:val="99"/>
    <w:rsid w:val="009606D4"/>
    <w:pPr>
      <w:spacing w:line="360" w:lineRule="auto"/>
      <w:ind w:firstLine="709"/>
      <w:jc w:val="both"/>
    </w:pPr>
    <w:rPr>
      <w:sz w:val="20"/>
      <w:szCs w:val="20"/>
      <w:lang w:eastAsia="en-US"/>
    </w:rPr>
  </w:style>
  <w:style w:type="character" w:customStyle="1" w:styleId="af8">
    <w:name w:val="Текст примечания Знак"/>
    <w:basedOn w:val="a0"/>
    <w:link w:val="af7"/>
    <w:uiPriority w:val="99"/>
    <w:rsid w:val="009606D4"/>
    <w:rPr>
      <w:lang w:eastAsia="en-US"/>
    </w:rPr>
  </w:style>
  <w:style w:type="paragraph" w:styleId="af9">
    <w:name w:val="annotation subject"/>
    <w:basedOn w:val="af7"/>
    <w:next w:val="af7"/>
    <w:link w:val="afa"/>
    <w:uiPriority w:val="99"/>
    <w:rsid w:val="009606D4"/>
    <w:rPr>
      <w:b/>
      <w:bCs/>
    </w:rPr>
  </w:style>
  <w:style w:type="character" w:customStyle="1" w:styleId="afa">
    <w:name w:val="Тема примечания Знак"/>
    <w:basedOn w:val="af8"/>
    <w:link w:val="af9"/>
    <w:uiPriority w:val="99"/>
    <w:rsid w:val="009606D4"/>
    <w:rPr>
      <w:b/>
      <w:bCs/>
      <w:lang w:eastAsia="en-US"/>
    </w:rPr>
  </w:style>
  <w:style w:type="paragraph" w:styleId="afb">
    <w:name w:val="footnote text"/>
    <w:basedOn w:val="a"/>
    <w:link w:val="afc"/>
    <w:rsid w:val="009606D4"/>
    <w:pPr>
      <w:spacing w:line="360" w:lineRule="auto"/>
      <w:ind w:firstLine="709"/>
      <w:jc w:val="both"/>
    </w:pPr>
    <w:rPr>
      <w:sz w:val="20"/>
      <w:szCs w:val="20"/>
      <w:lang w:eastAsia="en-US"/>
    </w:rPr>
  </w:style>
  <w:style w:type="character" w:customStyle="1" w:styleId="afc">
    <w:name w:val="Текст сноски Знак"/>
    <w:basedOn w:val="a0"/>
    <w:link w:val="afb"/>
    <w:rsid w:val="009606D4"/>
    <w:rPr>
      <w:lang w:eastAsia="en-US"/>
    </w:rPr>
  </w:style>
  <w:style w:type="paragraph" w:styleId="8">
    <w:name w:val="toc 8"/>
    <w:basedOn w:val="a"/>
    <w:next w:val="a"/>
    <w:uiPriority w:val="39"/>
    <w:rsid w:val="009606D4"/>
    <w:pPr>
      <w:ind w:left="1680"/>
    </w:pPr>
    <w:rPr>
      <w:rFonts w:eastAsia="SimSun"/>
      <w:sz w:val="18"/>
      <w:szCs w:val="18"/>
      <w:lang w:eastAsia="zh-CN"/>
    </w:rPr>
  </w:style>
  <w:style w:type="paragraph" w:styleId="9">
    <w:name w:val="toc 9"/>
    <w:basedOn w:val="a"/>
    <w:next w:val="a"/>
    <w:uiPriority w:val="39"/>
    <w:rsid w:val="009606D4"/>
    <w:pPr>
      <w:ind w:left="1920"/>
    </w:pPr>
    <w:rPr>
      <w:rFonts w:eastAsia="SimSun"/>
      <w:sz w:val="18"/>
      <w:szCs w:val="18"/>
      <w:lang w:eastAsia="zh-CN"/>
    </w:rPr>
  </w:style>
  <w:style w:type="paragraph" w:styleId="7">
    <w:name w:val="toc 7"/>
    <w:basedOn w:val="a"/>
    <w:next w:val="a"/>
    <w:uiPriority w:val="39"/>
    <w:rsid w:val="009606D4"/>
    <w:pPr>
      <w:ind w:left="1440"/>
    </w:pPr>
    <w:rPr>
      <w:rFonts w:eastAsia="SimSun"/>
      <w:sz w:val="18"/>
      <w:szCs w:val="18"/>
      <w:lang w:eastAsia="zh-CN"/>
    </w:rPr>
  </w:style>
  <w:style w:type="character" w:customStyle="1" w:styleId="a4">
    <w:name w:val="Основной текст Знак"/>
    <w:basedOn w:val="a0"/>
    <w:link w:val="a3"/>
    <w:rsid w:val="009606D4"/>
    <w:rPr>
      <w:sz w:val="28"/>
      <w:szCs w:val="24"/>
    </w:rPr>
  </w:style>
  <w:style w:type="paragraph" w:styleId="11">
    <w:name w:val="toc 1"/>
    <w:basedOn w:val="a"/>
    <w:next w:val="a"/>
    <w:uiPriority w:val="39"/>
    <w:rsid w:val="009606D4"/>
    <w:pPr>
      <w:tabs>
        <w:tab w:val="right" w:leader="dot" w:pos="9214"/>
      </w:tabs>
      <w:jc w:val="both"/>
    </w:pPr>
    <w:rPr>
      <w:b/>
      <w:bCs/>
      <w:lang w:val="ru-RU"/>
    </w:rPr>
  </w:style>
  <w:style w:type="paragraph" w:styleId="6">
    <w:name w:val="toc 6"/>
    <w:basedOn w:val="a"/>
    <w:next w:val="a"/>
    <w:uiPriority w:val="39"/>
    <w:rsid w:val="009606D4"/>
    <w:pPr>
      <w:ind w:left="1200"/>
    </w:pPr>
    <w:rPr>
      <w:rFonts w:eastAsia="SimSun"/>
      <w:sz w:val="18"/>
      <w:szCs w:val="18"/>
      <w:lang w:eastAsia="zh-CN"/>
    </w:rPr>
  </w:style>
  <w:style w:type="paragraph" w:styleId="34">
    <w:name w:val="toc 3"/>
    <w:basedOn w:val="a"/>
    <w:next w:val="a"/>
    <w:uiPriority w:val="39"/>
    <w:unhideWhenUsed/>
    <w:rsid w:val="009606D4"/>
    <w:pPr>
      <w:tabs>
        <w:tab w:val="right" w:leader="dot" w:pos="9345"/>
      </w:tabs>
      <w:ind w:firstLine="284"/>
      <w:jc w:val="both"/>
    </w:pPr>
    <w:rPr>
      <w:rFonts w:ascii="Calibri" w:eastAsia="Calibri" w:hAnsi="Calibri"/>
      <w:sz w:val="22"/>
      <w:szCs w:val="22"/>
      <w:lang w:eastAsia="en-US"/>
    </w:rPr>
  </w:style>
  <w:style w:type="paragraph" w:styleId="23">
    <w:name w:val="toc 2"/>
    <w:basedOn w:val="a"/>
    <w:next w:val="a"/>
    <w:uiPriority w:val="39"/>
    <w:unhideWhenUsed/>
    <w:rsid w:val="009606D4"/>
    <w:pPr>
      <w:tabs>
        <w:tab w:val="right" w:leader="dot" w:pos="9345"/>
      </w:tabs>
    </w:pPr>
    <w:rPr>
      <w:rFonts w:eastAsia="Calibri"/>
      <w:bCs/>
      <w:iCs/>
      <w:lang w:val="ru-RU" w:eastAsia="ar-SA"/>
    </w:rPr>
  </w:style>
  <w:style w:type="paragraph" w:styleId="41">
    <w:name w:val="toc 4"/>
    <w:basedOn w:val="a"/>
    <w:next w:val="a"/>
    <w:uiPriority w:val="39"/>
    <w:rsid w:val="009606D4"/>
    <w:pPr>
      <w:ind w:left="720"/>
    </w:pPr>
    <w:rPr>
      <w:rFonts w:eastAsia="SimSun"/>
      <w:sz w:val="18"/>
      <w:szCs w:val="18"/>
      <w:lang w:eastAsia="zh-CN"/>
    </w:rPr>
  </w:style>
  <w:style w:type="paragraph" w:styleId="51">
    <w:name w:val="toc 5"/>
    <w:basedOn w:val="a"/>
    <w:next w:val="a"/>
    <w:uiPriority w:val="39"/>
    <w:rsid w:val="009606D4"/>
    <w:pPr>
      <w:ind w:left="960"/>
    </w:pPr>
    <w:rPr>
      <w:rFonts w:eastAsia="SimSun"/>
      <w:sz w:val="18"/>
      <w:szCs w:val="18"/>
      <w:lang w:eastAsia="zh-CN"/>
    </w:rPr>
  </w:style>
  <w:style w:type="paragraph" w:styleId="afd">
    <w:name w:val="Body Text Indent"/>
    <w:basedOn w:val="a"/>
    <w:link w:val="afe"/>
    <w:rsid w:val="009606D4"/>
    <w:pPr>
      <w:spacing w:after="120"/>
      <w:ind w:left="283"/>
    </w:pPr>
    <w:rPr>
      <w:lang w:eastAsia="en-US"/>
    </w:rPr>
  </w:style>
  <w:style w:type="character" w:customStyle="1" w:styleId="afe">
    <w:name w:val="Основной текст с отступом Знак"/>
    <w:basedOn w:val="a0"/>
    <w:link w:val="afd"/>
    <w:rsid w:val="009606D4"/>
    <w:rPr>
      <w:sz w:val="24"/>
      <w:szCs w:val="24"/>
      <w:lang w:eastAsia="en-US"/>
    </w:rPr>
  </w:style>
  <w:style w:type="paragraph" w:styleId="aff">
    <w:name w:val="Title"/>
    <w:basedOn w:val="a"/>
    <w:link w:val="aff0"/>
    <w:qFormat/>
    <w:rsid w:val="009606D4"/>
    <w:pPr>
      <w:jc w:val="center"/>
    </w:pPr>
    <w:rPr>
      <w:sz w:val="28"/>
      <w:szCs w:val="28"/>
      <w:lang w:eastAsia="en-US"/>
    </w:rPr>
  </w:style>
  <w:style w:type="character" w:customStyle="1" w:styleId="aff0">
    <w:name w:val="Заголовок Знак"/>
    <w:basedOn w:val="a0"/>
    <w:link w:val="aff"/>
    <w:rsid w:val="009606D4"/>
    <w:rPr>
      <w:sz w:val="28"/>
      <w:szCs w:val="28"/>
      <w:lang w:eastAsia="en-US"/>
    </w:rPr>
  </w:style>
  <w:style w:type="character" w:customStyle="1" w:styleId="a8">
    <w:name w:val="Нижний колонтитул Знак"/>
    <w:basedOn w:val="a0"/>
    <w:link w:val="a7"/>
    <w:uiPriority w:val="99"/>
    <w:rsid w:val="009606D4"/>
    <w:rPr>
      <w:sz w:val="24"/>
      <w:szCs w:val="24"/>
    </w:rPr>
  </w:style>
  <w:style w:type="paragraph" w:styleId="aff1">
    <w:basedOn w:val="a"/>
    <w:next w:val="ad"/>
    <w:link w:val="aff2"/>
    <w:qFormat/>
    <w:rsid w:val="009606D4"/>
    <w:pPr>
      <w:spacing w:before="100" w:beforeAutospacing="1" w:after="100" w:afterAutospacing="1"/>
    </w:pPr>
  </w:style>
  <w:style w:type="character" w:customStyle="1" w:styleId="aff2">
    <w:name w:val="Обычный (веб) Знак"/>
    <w:link w:val="aff1"/>
    <w:rsid w:val="009606D4"/>
    <w:rPr>
      <w:rFonts w:ascii="Times New Roman" w:eastAsia="Times New Roman" w:hAnsi="Times New Roman"/>
      <w:sz w:val="24"/>
      <w:szCs w:val="24"/>
    </w:rPr>
  </w:style>
  <w:style w:type="paragraph" w:styleId="24">
    <w:name w:val="Body Text Indent 2"/>
    <w:basedOn w:val="a"/>
    <w:link w:val="25"/>
    <w:rsid w:val="009606D4"/>
    <w:pPr>
      <w:spacing w:after="120" w:line="480" w:lineRule="auto"/>
      <w:ind w:left="283"/>
    </w:pPr>
    <w:rPr>
      <w:lang w:eastAsia="en-US"/>
    </w:rPr>
  </w:style>
  <w:style w:type="character" w:customStyle="1" w:styleId="25">
    <w:name w:val="Основной текст с отступом 2 Знак"/>
    <w:basedOn w:val="a0"/>
    <w:link w:val="24"/>
    <w:rsid w:val="009606D4"/>
    <w:rPr>
      <w:sz w:val="24"/>
      <w:szCs w:val="24"/>
      <w:lang w:eastAsia="en-US"/>
    </w:rPr>
  </w:style>
  <w:style w:type="paragraph" w:styleId="aff3">
    <w:name w:val="Subtitle"/>
    <w:basedOn w:val="a"/>
    <w:next w:val="a"/>
    <w:link w:val="aff4"/>
    <w:uiPriority w:val="11"/>
    <w:qFormat/>
    <w:rsid w:val="009606D4"/>
    <w:pPr>
      <w:spacing w:after="60"/>
      <w:jc w:val="center"/>
      <w:outlineLvl w:val="1"/>
    </w:pPr>
    <w:rPr>
      <w:rFonts w:ascii="Cambria" w:hAnsi="Cambria"/>
      <w:lang w:eastAsia="zh-CN"/>
    </w:rPr>
  </w:style>
  <w:style w:type="character" w:customStyle="1" w:styleId="aff4">
    <w:name w:val="Подзаголовок Знак"/>
    <w:basedOn w:val="a0"/>
    <w:link w:val="aff3"/>
    <w:uiPriority w:val="11"/>
    <w:rsid w:val="009606D4"/>
    <w:rPr>
      <w:rFonts w:ascii="Cambria" w:hAnsi="Cambria"/>
      <w:sz w:val="24"/>
      <w:szCs w:val="24"/>
      <w:lang w:eastAsia="zh-CN"/>
    </w:rPr>
  </w:style>
  <w:style w:type="paragraph" w:styleId="aff5">
    <w:name w:val="Block Text"/>
    <w:basedOn w:val="a"/>
    <w:rsid w:val="009606D4"/>
    <w:pPr>
      <w:tabs>
        <w:tab w:val="left" w:pos="10440"/>
      </w:tabs>
      <w:spacing w:before="120"/>
      <w:ind w:left="360" w:right="333"/>
      <w:jc w:val="both"/>
    </w:pPr>
    <w:rPr>
      <w:b/>
      <w:bCs/>
    </w:rPr>
  </w:style>
  <w:style w:type="table" w:styleId="aff6">
    <w:name w:val="Table Grid"/>
    <w:basedOn w:val="a1"/>
    <w:rsid w:val="009606D4"/>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Обычный текст"/>
    <w:basedOn w:val="a"/>
    <w:link w:val="aff8"/>
    <w:qFormat/>
    <w:rsid w:val="009606D4"/>
    <w:pPr>
      <w:ind w:firstLine="709"/>
      <w:jc w:val="both"/>
    </w:pPr>
    <w:rPr>
      <w:lang w:val="en-US" w:eastAsia="ar-SA" w:bidi="en-US"/>
    </w:rPr>
  </w:style>
  <w:style w:type="character" w:customStyle="1" w:styleId="aff8">
    <w:name w:val="Обычный текст Знак"/>
    <w:link w:val="aff7"/>
    <w:rsid w:val="009606D4"/>
    <w:rPr>
      <w:sz w:val="24"/>
      <w:szCs w:val="24"/>
      <w:lang w:val="en-US" w:eastAsia="ar-SA" w:bidi="en-US"/>
    </w:rPr>
  </w:style>
  <w:style w:type="character" w:customStyle="1" w:styleId="ac">
    <w:name w:val="Абзац списка Знак"/>
    <w:link w:val="ab"/>
    <w:uiPriority w:val="34"/>
    <w:locked/>
    <w:rsid w:val="009606D4"/>
    <w:rPr>
      <w:sz w:val="24"/>
      <w:szCs w:val="24"/>
    </w:rPr>
  </w:style>
  <w:style w:type="paragraph" w:customStyle="1" w:styleId="aff9">
    <w:name w:val="Нормальный (таблица)"/>
    <w:basedOn w:val="a"/>
    <w:next w:val="a"/>
    <w:uiPriority w:val="99"/>
    <w:rsid w:val="009606D4"/>
    <w:pPr>
      <w:widowControl w:val="0"/>
      <w:autoSpaceDE w:val="0"/>
      <w:autoSpaceDN w:val="0"/>
      <w:adjustRightInd w:val="0"/>
      <w:jc w:val="both"/>
    </w:pPr>
  </w:style>
  <w:style w:type="character" w:customStyle="1" w:styleId="affa">
    <w:name w:val="Гипертекстовая ссылка"/>
    <w:uiPriority w:val="99"/>
    <w:rsid w:val="009606D4"/>
    <w:rPr>
      <w:b/>
      <w:bCs/>
      <w:color w:val="106BBE"/>
    </w:rPr>
  </w:style>
  <w:style w:type="paragraph" w:customStyle="1" w:styleId="affb">
    <w:name w:val="Прижатый влево"/>
    <w:basedOn w:val="a"/>
    <w:next w:val="a"/>
    <w:uiPriority w:val="99"/>
    <w:rsid w:val="009606D4"/>
    <w:pPr>
      <w:widowControl w:val="0"/>
      <w:autoSpaceDE w:val="0"/>
      <w:autoSpaceDN w:val="0"/>
      <w:adjustRightInd w:val="0"/>
    </w:pPr>
    <w:rPr>
      <w:rFonts w:ascii="Arial" w:hAnsi="Arial" w:cs="Arial"/>
      <w:sz w:val="26"/>
      <w:szCs w:val="26"/>
    </w:rPr>
  </w:style>
  <w:style w:type="paragraph" w:customStyle="1" w:styleId="Iauiue">
    <w:name w:val="Iau?iue"/>
    <w:rsid w:val="009606D4"/>
    <w:pPr>
      <w:widowControl w:val="0"/>
      <w:suppressAutoHyphens/>
    </w:pPr>
    <w:rPr>
      <w:rFonts w:eastAsia="Arial"/>
      <w:lang w:eastAsia="ar-SA"/>
    </w:rPr>
  </w:style>
  <w:style w:type="character" w:customStyle="1" w:styleId="52">
    <w:name w:val="Основной текст (5)"/>
    <w:rsid w:val="009606D4"/>
    <w:rPr>
      <w:b/>
      <w:bCs/>
      <w:i/>
      <w:iCs/>
      <w:sz w:val="23"/>
      <w:szCs w:val="23"/>
      <w:u w:val="single"/>
      <w:shd w:val="clear" w:color="auto" w:fill="FFFFFF"/>
      <w:lang w:bidi="ar-SA"/>
    </w:rPr>
  </w:style>
  <w:style w:type="paragraph" w:customStyle="1" w:styleId="ConsNormal">
    <w:name w:val="ConsNormal"/>
    <w:link w:val="ConsNormal0"/>
    <w:rsid w:val="009606D4"/>
    <w:pPr>
      <w:widowControl w:val="0"/>
      <w:autoSpaceDE w:val="0"/>
      <w:autoSpaceDN w:val="0"/>
      <w:adjustRightInd w:val="0"/>
      <w:spacing w:before="120"/>
      <w:ind w:left="221" w:right="19772" w:firstLine="720"/>
      <w:jc w:val="both"/>
    </w:pPr>
    <w:rPr>
      <w:rFonts w:ascii="Arial" w:hAnsi="Arial" w:cs="Arial"/>
    </w:rPr>
  </w:style>
  <w:style w:type="character" w:customStyle="1" w:styleId="ConsNormal0">
    <w:name w:val="ConsNormal Знак"/>
    <w:link w:val="ConsNormal"/>
    <w:rsid w:val="009606D4"/>
    <w:rPr>
      <w:rFonts w:ascii="Arial" w:hAnsi="Arial" w:cs="Arial"/>
    </w:rPr>
  </w:style>
  <w:style w:type="paragraph" w:styleId="affc">
    <w:name w:val="No Spacing"/>
    <w:basedOn w:val="a"/>
    <w:link w:val="affd"/>
    <w:uiPriority w:val="1"/>
    <w:qFormat/>
    <w:rsid w:val="009606D4"/>
    <w:pPr>
      <w:spacing w:before="120"/>
      <w:ind w:left="221"/>
      <w:jc w:val="both"/>
    </w:pPr>
    <w:rPr>
      <w:rFonts w:eastAsia="Calibri"/>
      <w:sz w:val="20"/>
      <w:szCs w:val="20"/>
      <w:lang w:eastAsia="en-US"/>
    </w:rPr>
  </w:style>
  <w:style w:type="character" w:customStyle="1" w:styleId="affd">
    <w:name w:val="Без интервала Знак"/>
    <w:link w:val="affc"/>
    <w:uiPriority w:val="1"/>
    <w:rsid w:val="009606D4"/>
    <w:rPr>
      <w:rFonts w:eastAsia="Calibri"/>
      <w:lang w:eastAsia="en-US"/>
    </w:rPr>
  </w:style>
  <w:style w:type="paragraph" w:customStyle="1" w:styleId="ConsPlusNormal">
    <w:name w:val="ConsPlusNormal"/>
    <w:link w:val="ConsPlusNormal0"/>
    <w:rsid w:val="009606D4"/>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9606D4"/>
    <w:rPr>
      <w:rFonts w:ascii="Arial" w:hAnsi="Arial" w:cs="Arial"/>
    </w:rPr>
  </w:style>
  <w:style w:type="paragraph" w:customStyle="1" w:styleId="ConsPlusNonformat">
    <w:name w:val="ConsPlusNonformat"/>
    <w:uiPriority w:val="99"/>
    <w:rsid w:val="009606D4"/>
    <w:pPr>
      <w:widowControl w:val="0"/>
      <w:autoSpaceDE w:val="0"/>
      <w:autoSpaceDN w:val="0"/>
      <w:adjustRightInd w:val="0"/>
    </w:pPr>
    <w:rPr>
      <w:rFonts w:ascii="Courier New" w:hAnsi="Courier New" w:cs="Courier New"/>
    </w:rPr>
  </w:style>
  <w:style w:type="paragraph" w:customStyle="1" w:styleId="ConsNonformat">
    <w:name w:val="ConsNonformat"/>
    <w:rsid w:val="009606D4"/>
    <w:pPr>
      <w:widowControl w:val="0"/>
      <w:autoSpaceDE w:val="0"/>
      <w:autoSpaceDN w:val="0"/>
      <w:adjustRightInd w:val="0"/>
      <w:ind w:right="19772"/>
    </w:pPr>
    <w:rPr>
      <w:rFonts w:ascii="Courier New" w:eastAsia="SimSun" w:hAnsi="Courier New" w:cs="Courier New"/>
      <w:lang w:eastAsia="zh-CN"/>
    </w:rPr>
  </w:style>
  <w:style w:type="paragraph" w:customStyle="1" w:styleId="12">
    <w:name w:val="текст 1"/>
    <w:basedOn w:val="a"/>
    <w:next w:val="a"/>
    <w:rsid w:val="009606D4"/>
    <w:pPr>
      <w:ind w:firstLine="540"/>
      <w:jc w:val="both"/>
    </w:pPr>
    <w:rPr>
      <w:sz w:val="20"/>
    </w:rPr>
  </w:style>
  <w:style w:type="character" w:customStyle="1" w:styleId="blk">
    <w:name w:val="blk"/>
    <w:rsid w:val="009606D4"/>
  </w:style>
  <w:style w:type="paragraph" w:customStyle="1" w:styleId="Standard">
    <w:name w:val="Standard"/>
    <w:rsid w:val="009606D4"/>
    <w:pPr>
      <w:widowControl w:val="0"/>
      <w:suppressAutoHyphens/>
      <w:autoSpaceDN w:val="0"/>
    </w:pPr>
    <w:rPr>
      <w:rFonts w:eastAsia="Andale Sans UI" w:cs="Tahoma"/>
      <w:kern w:val="3"/>
      <w:sz w:val="24"/>
      <w:szCs w:val="24"/>
      <w:lang w:val="de-DE" w:eastAsia="ja-JP" w:bidi="fa-IR"/>
    </w:rPr>
  </w:style>
  <w:style w:type="paragraph" w:customStyle="1" w:styleId="35">
    <w:name w:val=" Знак Знак3"/>
    <w:basedOn w:val="a"/>
    <w:rsid w:val="009606D4"/>
    <w:pPr>
      <w:spacing w:after="160" w:line="240" w:lineRule="exact"/>
    </w:pPr>
    <w:rPr>
      <w:rFonts w:ascii="Verdana" w:hAnsi="Verdana"/>
      <w:sz w:val="20"/>
      <w:szCs w:val="20"/>
      <w:lang w:val="en-US" w:eastAsia="en-US"/>
    </w:rPr>
  </w:style>
  <w:style w:type="paragraph" w:customStyle="1" w:styleId="312">
    <w:name w:val="Стиль Заголовок 3 + 12 пт"/>
    <w:basedOn w:val="3"/>
    <w:rsid w:val="009606D4"/>
    <w:pPr>
      <w:numPr>
        <w:ilvl w:val="2"/>
      </w:numPr>
      <w:tabs>
        <w:tab w:val="left" w:pos="0"/>
        <w:tab w:val="left" w:pos="2340"/>
      </w:tabs>
      <w:spacing w:before="240" w:after="120"/>
      <w:jc w:val="left"/>
    </w:pPr>
    <w:rPr>
      <w:bCs/>
      <w:sz w:val="24"/>
      <w:szCs w:val="26"/>
      <w:lang w:eastAsia="ar-SA"/>
    </w:rPr>
  </w:style>
  <w:style w:type="paragraph" w:customStyle="1" w:styleId="TimesNewRoman12">
    <w:name w:val="Стиль ОСНОВНОЙ !!! + Times New Roman 12 пт"/>
    <w:basedOn w:val="a"/>
    <w:link w:val="TimesNewRoman120"/>
    <w:rsid w:val="009606D4"/>
    <w:pPr>
      <w:spacing w:before="120"/>
      <w:ind w:firstLine="851"/>
      <w:jc w:val="both"/>
    </w:pPr>
    <w:rPr>
      <w:lang w:eastAsia="en-US"/>
    </w:rPr>
  </w:style>
  <w:style w:type="character" w:customStyle="1" w:styleId="TimesNewRoman120">
    <w:name w:val="Стиль ОСНОВНОЙ !!! + Times New Roman 12 пт Знак"/>
    <w:link w:val="TimesNewRoman12"/>
    <w:rsid w:val="009606D4"/>
    <w:rPr>
      <w:sz w:val="24"/>
      <w:szCs w:val="24"/>
      <w:lang w:eastAsia="en-US"/>
    </w:rPr>
  </w:style>
  <w:style w:type="paragraph" w:customStyle="1" w:styleId="affe">
    <w:name w:val="ОСНОВНОЙ !!!"/>
    <w:basedOn w:val="a3"/>
    <w:link w:val="13"/>
    <w:rsid w:val="009606D4"/>
    <w:pPr>
      <w:spacing w:before="120"/>
      <w:ind w:firstLine="900"/>
    </w:pPr>
    <w:rPr>
      <w:rFonts w:ascii="Arial" w:hAnsi="Arial"/>
      <w:sz w:val="24"/>
      <w:lang w:eastAsia="en-US"/>
    </w:rPr>
  </w:style>
  <w:style w:type="character" w:customStyle="1" w:styleId="13">
    <w:name w:val="ОСНОВНОЙ !!! Знак1"/>
    <w:link w:val="affe"/>
    <w:rsid w:val="009606D4"/>
    <w:rPr>
      <w:rFonts w:ascii="Arial" w:hAnsi="Arial"/>
      <w:sz w:val="24"/>
      <w:szCs w:val="24"/>
      <w:lang w:eastAsia="en-US"/>
    </w:rPr>
  </w:style>
  <w:style w:type="paragraph" w:customStyle="1" w:styleId="1590">
    <w:name w:val="Стиль ОСНОВНОЙ !!! + Слева:  159 см Первая строка:  0 см"/>
    <w:basedOn w:val="affe"/>
    <w:rsid w:val="009606D4"/>
    <w:pPr>
      <w:ind w:left="900" w:firstLine="0"/>
    </w:pPr>
    <w:rPr>
      <w:szCs w:val="20"/>
    </w:rPr>
  </w:style>
  <w:style w:type="paragraph" w:customStyle="1" w:styleId="afff">
    <w:name w:val="Основной стиль записки"/>
    <w:basedOn w:val="a"/>
    <w:qFormat/>
    <w:rsid w:val="009606D4"/>
    <w:pPr>
      <w:ind w:firstLine="709"/>
      <w:jc w:val="both"/>
    </w:pPr>
  </w:style>
  <w:style w:type="character" w:customStyle="1" w:styleId="afff0">
    <w:name w:val="Текст_Жирный"/>
    <w:uiPriority w:val="1"/>
    <w:qFormat/>
    <w:rsid w:val="009606D4"/>
    <w:rPr>
      <w:rFonts w:ascii="Times New Roman" w:hAnsi="Times New Roman"/>
      <w:b/>
    </w:rPr>
  </w:style>
  <w:style w:type="paragraph" w:customStyle="1" w:styleId="110">
    <w:name w:val="Табличный_боковик_11"/>
    <w:link w:val="111"/>
    <w:qFormat/>
    <w:rsid w:val="009606D4"/>
    <w:rPr>
      <w:sz w:val="22"/>
      <w:szCs w:val="24"/>
    </w:rPr>
  </w:style>
  <w:style w:type="character" w:customStyle="1" w:styleId="111">
    <w:name w:val="Табличный_боковик_11 Знак"/>
    <w:link w:val="110"/>
    <w:rsid w:val="009606D4"/>
    <w:rPr>
      <w:sz w:val="22"/>
      <w:szCs w:val="24"/>
    </w:rPr>
  </w:style>
  <w:style w:type="paragraph" w:customStyle="1" w:styleId="S">
    <w:name w:val="S_Обычный жирный"/>
    <w:basedOn w:val="a"/>
    <w:qFormat/>
    <w:rsid w:val="009606D4"/>
    <w:pPr>
      <w:ind w:firstLine="709"/>
      <w:jc w:val="both"/>
    </w:pPr>
    <w:rPr>
      <w:sz w:val="28"/>
      <w:szCs w:val="28"/>
    </w:rPr>
  </w:style>
  <w:style w:type="character" w:customStyle="1" w:styleId="14">
    <w:name w:val="Без интервала Знак1"/>
    <w:aliases w:val="с интервалом Знак1,Без интервала1 Знак1,No Spacing1 Знак1"/>
    <w:uiPriority w:val="99"/>
    <w:locked/>
    <w:rsid w:val="009606D4"/>
    <w:rPr>
      <w:sz w:val="22"/>
    </w:rPr>
  </w:style>
  <w:style w:type="paragraph" w:customStyle="1" w:styleId="90">
    <w:name w:val="Абзац списка9"/>
    <w:basedOn w:val="a"/>
    <w:uiPriority w:val="99"/>
    <w:rsid w:val="009606D4"/>
    <w:pPr>
      <w:suppressAutoHyphens/>
      <w:spacing w:after="200" w:line="276" w:lineRule="auto"/>
      <w:ind w:left="720" w:firstLine="709"/>
      <w:contextualSpacing/>
      <w:jc w:val="both"/>
    </w:pPr>
    <w:rPr>
      <w:sz w:val="28"/>
      <w:szCs w:val="22"/>
      <w:lang w:eastAsia="en-US"/>
    </w:rPr>
  </w:style>
  <w:style w:type="paragraph" w:customStyle="1" w:styleId="15">
    <w:name w:val="Название1"/>
    <w:basedOn w:val="a"/>
    <w:uiPriority w:val="99"/>
    <w:rsid w:val="009606D4"/>
    <w:pPr>
      <w:suppressLineNumbers/>
      <w:suppressAutoHyphens/>
      <w:spacing w:before="120" w:after="120" w:line="276" w:lineRule="auto"/>
    </w:pPr>
    <w:rPr>
      <w:rFonts w:ascii="Calibri" w:hAnsi="Calibri" w:cs="Mangal"/>
      <w:i/>
      <w:iCs/>
      <w:lang w:eastAsia="ar-SA"/>
    </w:rPr>
  </w:style>
  <w:style w:type="paragraph" w:customStyle="1" w:styleId="xl63">
    <w:name w:val="xl63"/>
    <w:basedOn w:val="a"/>
    <w:rsid w:val="009606D4"/>
    <w:pPr>
      <w:suppressAutoHyphens/>
      <w:spacing w:before="100" w:beforeAutospacing="1" w:after="100" w:afterAutospacing="1"/>
      <w:jc w:val="both"/>
    </w:pPr>
    <w:rPr>
      <w:sz w:val="22"/>
      <w:szCs w:val="22"/>
    </w:rPr>
  </w:style>
  <w:style w:type="paragraph" w:customStyle="1" w:styleId="TableParagraph">
    <w:name w:val="Table Paragraph"/>
    <w:basedOn w:val="a"/>
    <w:uiPriority w:val="1"/>
    <w:qFormat/>
    <w:rsid w:val="009606D4"/>
    <w:pPr>
      <w:widowControl w:val="0"/>
      <w:autoSpaceDE w:val="0"/>
      <w:autoSpaceDN w:val="0"/>
    </w:pPr>
    <w:rPr>
      <w:sz w:val="22"/>
      <w:szCs w:val="22"/>
      <w:lang w:bidi="ru-RU"/>
    </w:rPr>
  </w:style>
  <w:style w:type="table" w:customStyle="1" w:styleId="TableNormal">
    <w:name w:val="Table Normal"/>
    <w:uiPriority w:val="2"/>
    <w:unhideWhenUsed/>
    <w:qFormat/>
    <w:rsid w:val="009606D4"/>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unhideWhenUsed/>
    <w:qFormat/>
    <w:rsid w:val="009606D4"/>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Default">
    <w:name w:val="Default"/>
    <w:rsid w:val="009606D4"/>
    <w:pPr>
      <w:autoSpaceDE w:val="0"/>
      <w:autoSpaceDN w:val="0"/>
      <w:adjustRightInd w:val="0"/>
    </w:pPr>
    <w:rPr>
      <w:rFonts w:eastAsia="Calibri"/>
      <w:color w:val="000000"/>
      <w:sz w:val="24"/>
      <w:szCs w:val="24"/>
    </w:rPr>
  </w:style>
  <w:style w:type="paragraph" w:customStyle="1" w:styleId="pboth">
    <w:name w:val="pboth"/>
    <w:basedOn w:val="a"/>
    <w:rsid w:val="009606D4"/>
    <w:pPr>
      <w:spacing w:before="100" w:beforeAutospacing="1" w:after="100" w:afterAutospacing="1"/>
    </w:pPr>
  </w:style>
  <w:style w:type="paragraph" w:customStyle="1" w:styleId="210">
    <w:name w:val="Заголовок 21"/>
    <w:basedOn w:val="a"/>
    <w:uiPriority w:val="1"/>
    <w:qFormat/>
    <w:rsid w:val="009606D4"/>
    <w:pPr>
      <w:widowControl w:val="0"/>
      <w:autoSpaceDE w:val="0"/>
      <w:autoSpaceDN w:val="0"/>
      <w:ind w:left="318" w:firstLine="284"/>
      <w:outlineLvl w:val="2"/>
    </w:pPr>
    <w:rPr>
      <w:b/>
      <w:bCs/>
      <w:i/>
      <w:lang w:val="en-US" w:eastAsia="en-US" w:bidi="en-US"/>
    </w:rPr>
  </w:style>
  <w:style w:type="paragraph" w:customStyle="1" w:styleId="112">
    <w:name w:val="Заголовок 11"/>
    <w:basedOn w:val="a"/>
    <w:uiPriority w:val="1"/>
    <w:qFormat/>
    <w:rsid w:val="009606D4"/>
    <w:pPr>
      <w:widowControl w:val="0"/>
      <w:autoSpaceDE w:val="0"/>
      <w:autoSpaceDN w:val="0"/>
      <w:ind w:left="318"/>
      <w:outlineLvl w:val="1"/>
    </w:pPr>
    <w:rPr>
      <w:b/>
      <w:bCs/>
      <w:lang w:val="en-US" w:eastAsia="en-US" w:bidi="en-US"/>
    </w:rPr>
  </w:style>
  <w:style w:type="paragraph" w:customStyle="1" w:styleId="S0">
    <w:name w:val="S_Обычный"/>
    <w:basedOn w:val="a"/>
    <w:link w:val="S1"/>
    <w:rsid w:val="009606D4"/>
    <w:pPr>
      <w:spacing w:line="360" w:lineRule="auto"/>
      <w:ind w:firstLine="709"/>
      <w:jc w:val="both"/>
    </w:pPr>
    <w:rPr>
      <w:lang w:eastAsia="en-US"/>
    </w:rPr>
  </w:style>
  <w:style w:type="character" w:customStyle="1" w:styleId="S1">
    <w:name w:val="S_Обычный Знак"/>
    <w:link w:val="S0"/>
    <w:rsid w:val="009606D4"/>
    <w:rPr>
      <w:sz w:val="24"/>
      <w:szCs w:val="24"/>
      <w:lang w:eastAsia="en-US"/>
    </w:rPr>
  </w:style>
  <w:style w:type="paragraph" w:customStyle="1" w:styleId="S2">
    <w:name w:val="S_Титульный"/>
    <w:basedOn w:val="a"/>
    <w:rsid w:val="009606D4"/>
    <w:pPr>
      <w:spacing w:line="360" w:lineRule="auto"/>
      <w:ind w:left="3060"/>
      <w:jc w:val="right"/>
    </w:pPr>
    <w:rPr>
      <w:b/>
      <w:caps/>
    </w:rPr>
  </w:style>
  <w:style w:type="character" w:customStyle="1" w:styleId="120">
    <w:name w:val="Стиль 12 пт"/>
    <w:rsid w:val="009606D4"/>
    <w:rPr>
      <w:sz w:val="24"/>
    </w:rPr>
  </w:style>
  <w:style w:type="paragraph" w:customStyle="1" w:styleId="Iniiaiieoaeno">
    <w:name w:val="Iniiaiie oaeno"/>
    <w:basedOn w:val="a"/>
    <w:rsid w:val="009606D4"/>
    <w:pPr>
      <w:jc w:val="both"/>
    </w:pPr>
    <w:rPr>
      <w:rFonts w:ascii="Peterburg" w:hAnsi="Peterburg"/>
      <w:sz w:val="20"/>
      <w:szCs w:val="20"/>
    </w:rPr>
  </w:style>
  <w:style w:type="paragraph" w:customStyle="1" w:styleId="ConsPlusCell">
    <w:name w:val="ConsPlusCell"/>
    <w:uiPriority w:val="99"/>
    <w:rsid w:val="009606D4"/>
    <w:pPr>
      <w:autoSpaceDE w:val="0"/>
      <w:autoSpaceDN w:val="0"/>
      <w:adjustRightInd w:val="0"/>
    </w:pPr>
    <w:rPr>
      <w:rFonts w:ascii="Courier New" w:hAnsi="Courier New" w:cs="Courier New"/>
    </w:rPr>
  </w:style>
  <w:style w:type="character" w:customStyle="1" w:styleId="26">
    <w:name w:val="Основной текст (2)_"/>
    <w:link w:val="27"/>
    <w:rsid w:val="009606D4"/>
    <w:rPr>
      <w:sz w:val="27"/>
      <w:szCs w:val="27"/>
      <w:shd w:val="clear" w:color="auto" w:fill="FFFFFF"/>
    </w:rPr>
  </w:style>
  <w:style w:type="paragraph" w:customStyle="1" w:styleId="27">
    <w:name w:val="Основной текст (2)"/>
    <w:basedOn w:val="a"/>
    <w:link w:val="26"/>
    <w:rsid w:val="009606D4"/>
    <w:pPr>
      <w:shd w:val="clear" w:color="auto" w:fill="FFFFFF"/>
      <w:spacing w:after="60" w:line="0" w:lineRule="atLeast"/>
      <w:jc w:val="right"/>
    </w:pPr>
    <w:rPr>
      <w:sz w:val="27"/>
      <w:szCs w:val="27"/>
    </w:rPr>
  </w:style>
  <w:style w:type="character" w:customStyle="1" w:styleId="afff1">
    <w:name w:val="Основной текст_"/>
    <w:link w:val="200"/>
    <w:rsid w:val="009606D4"/>
    <w:rPr>
      <w:shd w:val="clear" w:color="auto" w:fill="FFFFFF"/>
    </w:rPr>
  </w:style>
  <w:style w:type="paragraph" w:customStyle="1" w:styleId="200">
    <w:name w:val="Основной текст20"/>
    <w:basedOn w:val="a"/>
    <w:link w:val="afff1"/>
    <w:rsid w:val="009606D4"/>
    <w:pPr>
      <w:shd w:val="clear" w:color="auto" w:fill="FFFFFF"/>
      <w:spacing w:before="60" w:after="1440" w:line="0" w:lineRule="atLeast"/>
    </w:pPr>
    <w:rPr>
      <w:sz w:val="20"/>
      <w:szCs w:val="20"/>
    </w:rPr>
  </w:style>
  <w:style w:type="character" w:customStyle="1" w:styleId="36">
    <w:name w:val="Заголовок №3_"/>
    <w:link w:val="37"/>
    <w:rsid w:val="009606D4"/>
    <w:rPr>
      <w:sz w:val="30"/>
      <w:szCs w:val="30"/>
      <w:shd w:val="clear" w:color="auto" w:fill="FFFFFF"/>
    </w:rPr>
  </w:style>
  <w:style w:type="paragraph" w:customStyle="1" w:styleId="37">
    <w:name w:val="Заголовок №3"/>
    <w:basedOn w:val="a"/>
    <w:link w:val="36"/>
    <w:rsid w:val="009606D4"/>
    <w:pPr>
      <w:shd w:val="clear" w:color="auto" w:fill="FFFFFF"/>
      <w:spacing w:before="1440" w:after="60" w:line="365" w:lineRule="exact"/>
      <w:jc w:val="right"/>
      <w:outlineLvl w:val="2"/>
    </w:pPr>
    <w:rPr>
      <w:sz w:val="30"/>
      <w:szCs w:val="30"/>
    </w:rPr>
  </w:style>
  <w:style w:type="character" w:customStyle="1" w:styleId="215pt">
    <w:name w:val="Основной текст (2) + 15 pt"/>
    <w:rsid w:val="009606D4"/>
    <w:rPr>
      <w:sz w:val="30"/>
      <w:szCs w:val="30"/>
      <w:shd w:val="clear" w:color="auto" w:fill="FFFFFF"/>
    </w:rPr>
  </w:style>
  <w:style w:type="character" w:customStyle="1" w:styleId="28">
    <w:name w:val="Основной текст (2) + Полужирный"/>
    <w:rsid w:val="009606D4"/>
    <w:rPr>
      <w:b/>
      <w:bCs/>
      <w:sz w:val="27"/>
      <w:szCs w:val="27"/>
      <w:shd w:val="clear" w:color="auto" w:fill="FFFFFF"/>
    </w:rPr>
  </w:style>
  <w:style w:type="character" w:customStyle="1" w:styleId="38">
    <w:name w:val="Основной текст (3)_"/>
    <w:link w:val="39"/>
    <w:rsid w:val="009606D4"/>
    <w:rPr>
      <w:shd w:val="clear" w:color="auto" w:fill="FFFFFF"/>
    </w:rPr>
  </w:style>
  <w:style w:type="paragraph" w:customStyle="1" w:styleId="39">
    <w:name w:val="Основной текст (3)"/>
    <w:basedOn w:val="a"/>
    <w:link w:val="38"/>
    <w:rsid w:val="009606D4"/>
    <w:pPr>
      <w:shd w:val="clear" w:color="auto" w:fill="FFFFFF"/>
      <w:spacing w:after="540" w:line="367" w:lineRule="exact"/>
      <w:jc w:val="center"/>
    </w:pPr>
    <w:rPr>
      <w:sz w:val="20"/>
      <w:szCs w:val="20"/>
    </w:rPr>
  </w:style>
  <w:style w:type="character" w:customStyle="1" w:styleId="42">
    <w:name w:val="Заголовок №4_"/>
    <w:link w:val="43"/>
    <w:rsid w:val="009606D4"/>
    <w:rPr>
      <w:sz w:val="26"/>
      <w:szCs w:val="26"/>
      <w:shd w:val="clear" w:color="auto" w:fill="FFFFFF"/>
    </w:rPr>
  </w:style>
  <w:style w:type="paragraph" w:customStyle="1" w:styleId="43">
    <w:name w:val="Заголовок №4"/>
    <w:basedOn w:val="a"/>
    <w:link w:val="42"/>
    <w:rsid w:val="009606D4"/>
    <w:pPr>
      <w:shd w:val="clear" w:color="auto" w:fill="FFFFFF"/>
      <w:spacing w:after="540" w:line="0" w:lineRule="atLeast"/>
      <w:jc w:val="center"/>
      <w:outlineLvl w:val="3"/>
    </w:pPr>
    <w:rPr>
      <w:sz w:val="26"/>
      <w:szCs w:val="26"/>
    </w:rPr>
  </w:style>
  <w:style w:type="paragraph" w:customStyle="1" w:styleId="s10">
    <w:name w:val="s_1"/>
    <w:basedOn w:val="a"/>
    <w:rsid w:val="009606D4"/>
    <w:pPr>
      <w:spacing w:before="100" w:beforeAutospacing="1" w:after="100" w:afterAutospacing="1" w:line="276" w:lineRule="auto"/>
      <w:contextualSpacing/>
      <w:jc w:val="both"/>
    </w:pPr>
  </w:style>
  <w:style w:type="paragraph" w:customStyle="1" w:styleId="afff2">
    <w:name w:val="Мясо Знак"/>
    <w:basedOn w:val="a"/>
    <w:link w:val="afff3"/>
    <w:rsid w:val="009606D4"/>
    <w:pPr>
      <w:spacing w:line="276" w:lineRule="auto"/>
      <w:ind w:firstLine="709"/>
      <w:contextualSpacing/>
      <w:jc w:val="both"/>
    </w:pPr>
    <w:rPr>
      <w:rFonts w:eastAsia="MS Mincho"/>
      <w:szCs w:val="20"/>
      <w:lang w:eastAsia="en-US"/>
    </w:rPr>
  </w:style>
  <w:style w:type="character" w:customStyle="1" w:styleId="afff3">
    <w:name w:val="Мясо Знак Знак"/>
    <w:link w:val="afff2"/>
    <w:rsid w:val="009606D4"/>
    <w:rPr>
      <w:rFonts w:eastAsia="MS Mincho"/>
      <w:sz w:val="24"/>
      <w:lang w:eastAsia="en-US"/>
    </w:rPr>
  </w:style>
  <w:style w:type="paragraph" w:styleId="afff4">
    <w:name w:val="TOC Heading"/>
    <w:basedOn w:val="1"/>
    <w:next w:val="a"/>
    <w:uiPriority w:val="39"/>
    <w:qFormat/>
    <w:rsid w:val="009606D4"/>
    <w:pPr>
      <w:keepLines/>
      <w:spacing w:before="240" w:line="259" w:lineRule="auto"/>
      <w:jc w:val="left"/>
      <w:outlineLvl w:val="9"/>
    </w:pPr>
    <w:rPr>
      <w:rFonts w:ascii="Calibri Light" w:hAnsi="Calibri Light"/>
      <w:b w:val="0"/>
      <w:color w:val="2E74B5"/>
      <w:spacing w:val="0"/>
      <w:sz w:val="32"/>
      <w:szCs w:val="32"/>
    </w:rPr>
  </w:style>
  <w:style w:type="character" w:customStyle="1" w:styleId="31pt5">
    <w:name w:val="Основной текст (3) + Интервал 1 pt5"/>
    <w:rsid w:val="009606D4"/>
    <w:rPr>
      <w:rFonts w:ascii="Times New Roman" w:eastAsia="Times New Roman" w:hAnsi="Times New Roman" w:cs="Times New Roman"/>
      <w:b w:val="0"/>
      <w:bCs w:val="0"/>
      <w:i w:val="0"/>
      <w:iCs w:val="0"/>
      <w:smallCaps w:val="0"/>
      <w:strike w:val="0"/>
      <w:spacing w:val="30"/>
      <w:sz w:val="20"/>
      <w:szCs w:val="20"/>
      <w:shd w:val="clear" w:color="auto" w:fill="FFFFFF"/>
    </w:rPr>
  </w:style>
  <w:style w:type="character" w:customStyle="1" w:styleId="113">
    <w:name w:val="Заголовок 1 Знак1"/>
    <w:rsid w:val="009606D4"/>
    <w:rPr>
      <w:rFonts w:ascii="Times New Roman" w:hAnsi="Times New Roman"/>
      <w:b/>
      <w:bCs/>
      <w:sz w:val="24"/>
      <w:szCs w:val="28"/>
      <w:lang w:val="en-US"/>
    </w:rPr>
  </w:style>
  <w:style w:type="paragraph" w:customStyle="1" w:styleId="ConsTitle">
    <w:name w:val="ConsTitle"/>
    <w:rsid w:val="009606D4"/>
    <w:pPr>
      <w:widowControl w:val="0"/>
      <w:autoSpaceDE w:val="0"/>
      <w:autoSpaceDN w:val="0"/>
      <w:adjustRightInd w:val="0"/>
      <w:ind w:right="19772"/>
    </w:pPr>
    <w:rPr>
      <w:rFonts w:ascii="Arial" w:eastAsia="SimSun" w:hAnsi="Arial" w:cs="Arial"/>
      <w:b/>
      <w:bCs/>
      <w:sz w:val="16"/>
      <w:szCs w:val="16"/>
      <w:lang w:eastAsia="zh-CN"/>
    </w:rPr>
  </w:style>
  <w:style w:type="paragraph" w:customStyle="1" w:styleId="ConsCell">
    <w:name w:val="ConsCell"/>
    <w:rsid w:val="009606D4"/>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9606D4"/>
    <w:pPr>
      <w:widowControl w:val="0"/>
      <w:autoSpaceDE w:val="0"/>
      <w:autoSpaceDN w:val="0"/>
      <w:adjustRightInd w:val="0"/>
      <w:ind w:right="19772"/>
    </w:pPr>
    <w:rPr>
      <w:rFonts w:ascii="Courier New" w:eastAsia="SimSun" w:hAnsi="Courier New" w:cs="Courier New"/>
      <w:lang w:eastAsia="zh-CN"/>
    </w:rPr>
  </w:style>
  <w:style w:type="paragraph" w:customStyle="1" w:styleId="--">
    <w:name w:val="- СТРАНИЦА -"/>
    <w:rsid w:val="009606D4"/>
  </w:style>
  <w:style w:type="paragraph" w:customStyle="1" w:styleId="afff5">
    <w:name w:val="Îáû÷íûé"/>
    <w:rsid w:val="009606D4"/>
    <w:rPr>
      <w:lang w:val="en-US"/>
    </w:rPr>
  </w:style>
  <w:style w:type="character" w:customStyle="1" w:styleId="16">
    <w:name w:val="Заголовок 1 Знак Знак"/>
    <w:rsid w:val="009606D4"/>
    <w:rPr>
      <w:b/>
      <w:bCs/>
      <w:sz w:val="28"/>
      <w:szCs w:val="28"/>
      <w:lang w:val="ru-RU" w:eastAsia="ru-RU" w:bidi="ar-SA"/>
    </w:rPr>
  </w:style>
  <w:style w:type="paragraph" w:customStyle="1" w:styleId="ConsPlusTitle">
    <w:name w:val="ConsPlusTitle"/>
    <w:rsid w:val="009606D4"/>
    <w:pPr>
      <w:autoSpaceDE w:val="0"/>
      <w:autoSpaceDN w:val="0"/>
      <w:adjustRightInd w:val="0"/>
    </w:pPr>
    <w:rPr>
      <w:rFonts w:ascii="Arial" w:hAnsi="Arial" w:cs="Arial"/>
      <w:b/>
      <w:bCs/>
    </w:rPr>
  </w:style>
  <w:style w:type="paragraph" w:customStyle="1" w:styleId="afff6">
    <w:name w:val="Таблица"/>
    <w:basedOn w:val="a"/>
    <w:rsid w:val="009606D4"/>
    <w:pPr>
      <w:jc w:val="both"/>
    </w:pPr>
  </w:style>
  <w:style w:type="character" w:customStyle="1" w:styleId="afff7">
    <w:name w:val="Стиль полужирный"/>
    <w:rsid w:val="009606D4"/>
    <w:rPr>
      <w:b/>
      <w:bCs/>
    </w:rPr>
  </w:style>
  <w:style w:type="paragraph" w:customStyle="1" w:styleId="3a">
    <w:name w:val="Стиль Заголовок 3 + Черный"/>
    <w:basedOn w:val="3"/>
    <w:link w:val="3b"/>
    <w:rsid w:val="009606D4"/>
    <w:pPr>
      <w:tabs>
        <w:tab w:val="left" w:pos="7230"/>
      </w:tabs>
      <w:spacing w:before="120"/>
      <w:ind w:firstLine="709"/>
    </w:pPr>
    <w:rPr>
      <w:rFonts w:eastAsia="SimSun"/>
      <w:bCs/>
      <w:caps/>
      <w:color w:val="000000"/>
      <w:sz w:val="24"/>
      <w:u w:val="single"/>
      <w:lang w:eastAsia="zh-CN"/>
    </w:rPr>
  </w:style>
  <w:style w:type="character" w:customStyle="1" w:styleId="3b">
    <w:name w:val="Стиль Заголовок 3 + Черный Знак"/>
    <w:link w:val="3a"/>
    <w:rsid w:val="009606D4"/>
    <w:rPr>
      <w:rFonts w:eastAsia="SimSun"/>
      <w:b/>
      <w:bCs/>
      <w:caps/>
      <w:color w:val="000000"/>
      <w:sz w:val="24"/>
      <w:szCs w:val="24"/>
      <w:u w:val="single"/>
      <w:lang w:eastAsia="zh-CN"/>
    </w:rPr>
  </w:style>
  <w:style w:type="paragraph" w:customStyle="1" w:styleId="Normal">
    <w:name w:val="Normal"/>
    <w:rsid w:val="009606D4"/>
    <w:pPr>
      <w:widowControl w:val="0"/>
      <w:suppressAutoHyphens/>
      <w:overflowPunct w:val="0"/>
      <w:autoSpaceDE w:val="0"/>
    </w:pPr>
    <w:rPr>
      <w:lang w:eastAsia="ar-SA"/>
    </w:rPr>
  </w:style>
  <w:style w:type="paragraph" w:customStyle="1" w:styleId="BodyTextIndent">
    <w:name w:val="Body Text Indent"/>
    <w:basedOn w:val="a"/>
    <w:rsid w:val="009606D4"/>
    <w:pPr>
      <w:widowControl w:val="0"/>
      <w:tabs>
        <w:tab w:val="left" w:pos="3600"/>
      </w:tabs>
      <w:suppressAutoHyphens/>
      <w:overflowPunct w:val="0"/>
      <w:autoSpaceDE w:val="0"/>
      <w:ind w:left="3600" w:hanging="2700"/>
    </w:pPr>
    <w:rPr>
      <w:sz w:val="28"/>
      <w:szCs w:val="20"/>
      <w:lang w:eastAsia="ar-SA"/>
    </w:rPr>
  </w:style>
  <w:style w:type="paragraph" w:customStyle="1" w:styleId="3c">
    <w:name w:val="Стиль Заголовок 3 + подчеркивание"/>
    <w:basedOn w:val="3"/>
    <w:rsid w:val="009606D4"/>
    <w:pPr>
      <w:tabs>
        <w:tab w:val="left" w:pos="7230"/>
      </w:tabs>
      <w:spacing w:before="120"/>
      <w:ind w:firstLine="709"/>
    </w:pPr>
    <w:rPr>
      <w:rFonts w:eastAsia="SimSun"/>
      <w:bCs/>
      <w:sz w:val="24"/>
      <w:u w:val="single"/>
      <w:lang w:eastAsia="zh-CN"/>
    </w:rPr>
  </w:style>
  <w:style w:type="paragraph" w:customStyle="1" w:styleId="msonormalcxspmiddle">
    <w:name w:val="msonormalcxspmiddle"/>
    <w:basedOn w:val="a"/>
    <w:rsid w:val="009606D4"/>
    <w:pPr>
      <w:spacing w:before="100" w:beforeAutospacing="1" w:after="100" w:afterAutospacing="1"/>
    </w:pPr>
  </w:style>
  <w:style w:type="paragraph" w:customStyle="1" w:styleId="130">
    <w:name w:val="Основной 13"/>
    <w:basedOn w:val="a"/>
    <w:qFormat/>
    <w:rsid w:val="009606D4"/>
    <w:pPr>
      <w:ind w:firstLine="709"/>
      <w:jc w:val="both"/>
    </w:pPr>
    <w:rPr>
      <w:rFonts w:eastAsia="Calibri"/>
      <w:bCs/>
      <w:iCs/>
      <w:sz w:val="26"/>
      <w:szCs w:val="22"/>
      <w:lang w:eastAsia="en-US"/>
    </w:rPr>
  </w:style>
  <w:style w:type="paragraph" w:customStyle="1" w:styleId="s3">
    <w:name w:val="s"/>
    <w:basedOn w:val="a"/>
    <w:rsid w:val="009606D4"/>
    <w:pPr>
      <w:spacing w:before="100" w:beforeAutospacing="1" w:after="100" w:afterAutospacing="1"/>
    </w:pPr>
  </w:style>
  <w:style w:type="paragraph" w:customStyle="1" w:styleId="FORMATTEXT">
    <w:name w:val=".FORMATTEXT"/>
    <w:uiPriority w:val="99"/>
    <w:rsid w:val="009606D4"/>
    <w:pPr>
      <w:widowControl w:val="0"/>
      <w:autoSpaceDE w:val="0"/>
      <w:autoSpaceDN w:val="0"/>
      <w:adjustRightInd w:val="0"/>
    </w:pPr>
    <w:rPr>
      <w:rFonts w:ascii="Arial" w:hAnsi="Arial" w:cs="Arial"/>
    </w:rPr>
  </w:style>
  <w:style w:type="table" w:customStyle="1" w:styleId="GridTable1Light-Accent4">
    <w:name w:val="Grid Table 1 Light - Accent 4"/>
    <w:basedOn w:val="a1"/>
    <w:uiPriority w:val="99"/>
    <w:rsid w:val="009606D4"/>
    <w:pPr>
      <w:ind w:left="-567" w:right="-284"/>
    </w:pPr>
    <w:rPr>
      <w:rFonts w:ascii="Calibri" w:eastAsia="Calibri" w:hAnsi="Calibri"/>
      <w:sz w:val="22"/>
      <w:szCs w:val="22"/>
      <w:lang w:eastAsia="en-US"/>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top w:val="nil"/>
          <w:left w:val="nil"/>
          <w:bottom w:val="single" w:sz="12" w:space="0" w:color="B4A4C8"/>
          <w:right w:val="nil"/>
          <w:insideH w:val="nil"/>
          <w:insideV w:val="nil"/>
          <w:tl2br w:val="nil"/>
          <w:tr2bl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SimSun" w:hAnsi="SimSun"/>
        <w:color w:val="404040"/>
        <w:sz w:val="22"/>
      </w:rPr>
      <w:tblPr/>
      <w:tcPr>
        <w:tcBorders>
          <w:top w:val="single" w:sz="4" w:space="0" w:color="CBC0D9"/>
          <w:left w:val="single" w:sz="4" w:space="0" w:color="CBC0D9"/>
          <w:bottom w:val="single" w:sz="4" w:space="0" w:color="CBC0D9"/>
          <w:right w:val="single" w:sz="4" w:space="0" w:color="CBC0D9"/>
          <w:insideH w:val="nil"/>
          <w:insideV w:val="nil"/>
          <w:tl2br w:val="nil"/>
          <w:tr2bl w:val="nil"/>
        </w:tcBorders>
      </w:tcPr>
    </w:tblStylePr>
  </w:style>
  <w:style w:type="paragraph" w:customStyle="1" w:styleId="17">
    <w:name w:val="Основной текст1"/>
    <w:basedOn w:val="aff3"/>
    <w:uiPriority w:val="99"/>
    <w:qFormat/>
    <w:rsid w:val="009606D4"/>
    <w:pPr>
      <w:widowControl w:val="0"/>
      <w:pBdr>
        <w:top w:val="none" w:sz="4" w:space="0" w:color="000000"/>
        <w:left w:val="none" w:sz="4" w:space="0" w:color="000000"/>
        <w:bottom w:val="none" w:sz="4" w:space="0" w:color="000000"/>
        <w:right w:val="none" w:sz="4" w:space="0" w:color="000000"/>
        <w:between w:val="none" w:sz="4" w:space="0" w:color="000000"/>
      </w:pBdr>
      <w:spacing w:after="0"/>
      <w:ind w:left="352"/>
      <w:jc w:val="both"/>
      <w:outlineLvl w:val="9"/>
    </w:pPr>
    <w:rPr>
      <w:rFonts w:ascii="Times New Roman" w:hAnsi="Times New Roman"/>
      <w:sz w:val="28"/>
      <w:szCs w:val="28"/>
      <w:lang w:eastAsia="en-US"/>
    </w:rPr>
  </w:style>
  <w:style w:type="character" w:customStyle="1" w:styleId="w9">
    <w:name w:val="w9"/>
    <w:rsid w:val="009606D4"/>
  </w:style>
  <w:style w:type="character" w:customStyle="1" w:styleId="cmd">
    <w:name w:val="cmd"/>
    <w:rsid w:val="009606D4"/>
  </w:style>
  <w:style w:type="character" w:customStyle="1" w:styleId="Heading2">
    <w:name w:val="Heading #2_"/>
    <w:link w:val="Heading20"/>
    <w:rsid w:val="009606D4"/>
    <w:rPr>
      <w:rFonts w:ascii="Tahoma" w:eastAsia="Tahoma" w:hAnsi="Tahoma" w:cs="Tahoma"/>
      <w:b/>
      <w:bCs/>
      <w:shd w:val="clear" w:color="auto" w:fill="FFFFFF"/>
    </w:rPr>
  </w:style>
  <w:style w:type="paragraph" w:customStyle="1" w:styleId="Heading20">
    <w:name w:val="Heading #2"/>
    <w:basedOn w:val="a"/>
    <w:link w:val="Heading2"/>
    <w:rsid w:val="009606D4"/>
    <w:pPr>
      <w:widowControl w:val="0"/>
      <w:shd w:val="clear" w:color="auto" w:fill="FFFFFF"/>
      <w:spacing w:after="550"/>
      <w:ind w:left="2780" w:hanging="440"/>
      <w:outlineLvl w:val="1"/>
    </w:pPr>
    <w:rPr>
      <w:rFonts w:ascii="Tahoma" w:eastAsia="Tahoma" w:hAnsi="Tahoma" w:cs="Tahoma"/>
      <w:b/>
      <w:bCs/>
      <w:sz w:val="20"/>
      <w:szCs w:val="20"/>
    </w:rPr>
  </w:style>
  <w:style w:type="character" w:customStyle="1" w:styleId="Tablecaption">
    <w:name w:val="Table caption_"/>
    <w:link w:val="Tablecaption0"/>
    <w:rsid w:val="009606D4"/>
    <w:rPr>
      <w:rFonts w:ascii="Tahoma" w:eastAsia="Tahoma" w:hAnsi="Tahoma" w:cs="Tahoma"/>
      <w:b/>
      <w:bCs/>
      <w:sz w:val="22"/>
      <w:szCs w:val="22"/>
      <w:shd w:val="clear" w:color="auto" w:fill="FFFFFF"/>
    </w:rPr>
  </w:style>
  <w:style w:type="paragraph" w:customStyle="1" w:styleId="Tablecaption0">
    <w:name w:val="Table caption"/>
    <w:basedOn w:val="a"/>
    <w:link w:val="Tablecaption"/>
    <w:rsid w:val="009606D4"/>
    <w:pPr>
      <w:widowControl w:val="0"/>
      <w:shd w:val="clear" w:color="auto" w:fill="FFFFFF"/>
      <w:ind w:left="580" w:hanging="580"/>
    </w:pPr>
    <w:rPr>
      <w:rFonts w:ascii="Tahoma" w:eastAsia="Tahoma" w:hAnsi="Tahoma" w:cs="Tahoma"/>
      <w:b/>
      <w:bCs/>
      <w:sz w:val="22"/>
      <w:szCs w:val="22"/>
    </w:rPr>
  </w:style>
  <w:style w:type="character" w:customStyle="1" w:styleId="Other">
    <w:name w:val="Other_"/>
    <w:link w:val="Other0"/>
    <w:rsid w:val="009606D4"/>
    <w:rPr>
      <w:rFonts w:ascii="Tahoma" w:eastAsia="Tahoma" w:hAnsi="Tahoma" w:cs="Tahoma"/>
      <w:shd w:val="clear" w:color="auto" w:fill="FFFFFF"/>
    </w:rPr>
  </w:style>
  <w:style w:type="paragraph" w:customStyle="1" w:styleId="Other0">
    <w:name w:val="Other"/>
    <w:basedOn w:val="a"/>
    <w:link w:val="Other"/>
    <w:rsid w:val="009606D4"/>
    <w:pPr>
      <w:widowControl w:val="0"/>
      <w:shd w:val="clear" w:color="auto" w:fill="FFFFFF"/>
    </w:pPr>
    <w:rPr>
      <w:rFonts w:ascii="Tahoma" w:eastAsia="Tahoma" w:hAnsi="Tahoma" w:cs="Tahoma"/>
      <w:sz w:val="20"/>
      <w:szCs w:val="20"/>
    </w:rPr>
  </w:style>
  <w:style w:type="character" w:customStyle="1" w:styleId="Heading3">
    <w:name w:val="Heading #3_"/>
    <w:link w:val="Heading30"/>
    <w:rsid w:val="009606D4"/>
    <w:rPr>
      <w:rFonts w:ascii="Tahoma" w:eastAsia="Tahoma" w:hAnsi="Tahoma" w:cs="Tahoma"/>
      <w:b/>
      <w:bCs/>
      <w:sz w:val="22"/>
      <w:szCs w:val="22"/>
      <w:shd w:val="clear" w:color="auto" w:fill="FFFFFF"/>
    </w:rPr>
  </w:style>
  <w:style w:type="paragraph" w:customStyle="1" w:styleId="Heading30">
    <w:name w:val="Heading #3"/>
    <w:basedOn w:val="a"/>
    <w:link w:val="Heading3"/>
    <w:rsid w:val="009606D4"/>
    <w:pPr>
      <w:widowControl w:val="0"/>
      <w:shd w:val="clear" w:color="auto" w:fill="FFFFFF"/>
      <w:spacing w:after="60"/>
      <w:ind w:left="580" w:hanging="580"/>
      <w:outlineLvl w:val="2"/>
    </w:pPr>
    <w:rPr>
      <w:rFonts w:ascii="Tahoma" w:eastAsia="Tahoma" w:hAnsi="Tahoma" w:cs="Tahoma"/>
      <w:b/>
      <w:bCs/>
      <w:sz w:val="22"/>
      <w:szCs w:val="22"/>
    </w:rPr>
  </w:style>
  <w:style w:type="character" w:customStyle="1" w:styleId="Bodytext2">
    <w:name w:val="Body text (2)_"/>
    <w:link w:val="Bodytext20"/>
    <w:rsid w:val="009606D4"/>
    <w:rPr>
      <w:rFonts w:ascii="Tahoma" w:eastAsia="Tahoma" w:hAnsi="Tahoma" w:cs="Tahoma"/>
      <w:shd w:val="clear" w:color="auto" w:fill="FFFFFF"/>
    </w:rPr>
  </w:style>
  <w:style w:type="paragraph" w:customStyle="1" w:styleId="Bodytext20">
    <w:name w:val="Body text (2)"/>
    <w:basedOn w:val="a"/>
    <w:link w:val="Bodytext2"/>
    <w:qFormat/>
    <w:rsid w:val="009606D4"/>
    <w:pPr>
      <w:widowControl w:val="0"/>
      <w:shd w:val="clear" w:color="auto" w:fill="FFFFFF"/>
    </w:pPr>
    <w:rPr>
      <w:rFonts w:ascii="Tahoma" w:eastAsia="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80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1088;&#1072;&#1073;&#1086;&#1090;&#1072;_&#1050;&#1086;&#1088;&#1089;&#1072;&#1082;&#1086;&#1074;\&#1043;&#1088;&#1072;&#1076;-&#1074;&#1086;\&#1043;&#1055;_&#1050;&#1086;&#1088;&#1089;&#1072;&#1082;&#1086;&#1074;\&#1091;&#1090;&#1074;._&#1057;&#1086;&#1073;&#1088;&#1072;&#1085;&#1080;&#1077;_&#1043;&#1055;_&#1089;.%20&#1054;&#1093;&#1086;&#1090;&#1089;&#1082;&#1086;&#1077;_06_2014\&#1056;&#1072;&#1081;&#1086;&#1085;&#1085;&#1086;&#1077;%20&#1057;&#1086;&#1073;&#1088;&#1072;&#1085;&#1080;&#1077;%20&#1088;&#1077;&#1096;&#1077;&#1085;&#1080;&#1077;%20&#1053;&#1054;&#1042;&#1067;&#1049;%20&#1064;&#1040;&#1041;&#1051;&#1054;&#105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Районное Собрание решение НОВЫЙ ШАБЛОН.dot</Template>
  <TotalTime>1</TotalTime>
  <Pages>201</Pages>
  <Words>69880</Words>
  <Characters>398322</Characters>
  <Application>Microsoft Office Word</Application>
  <DocSecurity>0</DocSecurity>
  <Lines>3319</Lines>
  <Paragraphs>934</Paragraphs>
  <ScaleCrop>false</ScaleCrop>
  <HeadingPairs>
    <vt:vector size="2" baseType="variant">
      <vt:variant>
        <vt:lpstr>Название</vt:lpstr>
      </vt:variant>
      <vt:variant>
        <vt:i4>1</vt:i4>
      </vt:variant>
    </vt:vector>
  </HeadingPairs>
  <TitlesOfParts>
    <vt:vector size="1" baseType="lpstr">
      <vt:lpstr/>
    </vt:vector>
  </TitlesOfParts>
  <Company>ГАС "ВЫБОРЫ"</Company>
  <LinksUpToDate>false</LinksUpToDate>
  <CharactersWithSpaces>467268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Коробейникова</dc:creator>
  <cp:lastModifiedBy>Емелин Артем Андреевич</cp:lastModifiedBy>
  <cp:revision>3</cp:revision>
  <cp:lastPrinted>2026-04-13T22:45:00Z</cp:lastPrinted>
  <dcterms:created xsi:type="dcterms:W3CDTF">2026-08-05T05:50:00Z</dcterms:created>
  <dcterms:modified xsi:type="dcterms:W3CDTF">2026-08-18T23:40:00Z</dcterms:modified>
</cp:coreProperties>
</file>